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4A0" w:firstRow="1" w:lastRow="0" w:firstColumn="1" w:lastColumn="0" w:noHBand="0" w:noVBand="1"/>
      </w:tblPr>
      <w:tblGrid>
        <w:gridCol w:w="357"/>
        <w:gridCol w:w="7013"/>
        <w:gridCol w:w="2735"/>
        <w:gridCol w:w="349"/>
      </w:tblGrid>
      <w:tr w:rsidR="00265218" w:rsidRPr="002D3842" w14:paraId="1AD0C485" w14:textId="77777777" w:rsidTr="00543F82">
        <w:trPr>
          <w:trHeight w:val="680"/>
        </w:trPr>
        <w:tc>
          <w:tcPr>
            <w:tcW w:w="171" w:type="pct"/>
            <w:shd w:val="clear" w:color="auto" w:fill="auto"/>
          </w:tcPr>
          <w:p w14:paraId="097D9FDF" w14:textId="77777777" w:rsidR="00265218" w:rsidRPr="002D3842" w:rsidRDefault="00265218" w:rsidP="00F02AC0">
            <w:pPr>
              <w:pStyle w:val="Ttulo"/>
              <w:rPr>
                <w:noProof/>
              </w:rPr>
            </w:pPr>
          </w:p>
        </w:tc>
        <w:tc>
          <w:tcPr>
            <w:tcW w:w="3354" w:type="pct"/>
            <w:shd w:val="clear" w:color="auto" w:fill="1F497D" w:themeFill="text2"/>
            <w:vAlign w:val="center"/>
          </w:tcPr>
          <w:p w14:paraId="336AD341" w14:textId="759F04A8" w:rsidR="00265218" w:rsidRPr="001A379F" w:rsidRDefault="001A379F" w:rsidP="00B83AE5">
            <w:pPr>
              <w:pStyle w:val="Ttulo"/>
              <w:rPr>
                <w:noProof/>
                <w:sz w:val="28"/>
                <w:szCs w:val="28"/>
              </w:rPr>
            </w:pPr>
            <w:r w:rsidRPr="001A379F">
              <w:rPr>
                <w:noProof/>
                <w:sz w:val="28"/>
                <w:szCs w:val="28"/>
              </w:rPr>
              <w:t>COMPROM</w:t>
            </w:r>
            <w:r w:rsidR="00B83AE5">
              <w:rPr>
                <w:noProof/>
                <w:sz w:val="28"/>
                <w:szCs w:val="28"/>
              </w:rPr>
              <w:t>ÍS</w:t>
            </w:r>
            <w:r w:rsidRPr="001A379F">
              <w:rPr>
                <w:noProof/>
                <w:sz w:val="28"/>
                <w:szCs w:val="28"/>
              </w:rPr>
              <w:t xml:space="preserve"> DE CO</w:t>
            </w:r>
            <w:r w:rsidR="00B83AE5">
              <w:rPr>
                <w:noProof/>
                <w:sz w:val="28"/>
                <w:szCs w:val="28"/>
              </w:rPr>
              <w:t>L·LABORACIÓ VOLUNTÀ</w:t>
            </w:r>
            <w:r w:rsidRPr="001A379F">
              <w:rPr>
                <w:noProof/>
                <w:sz w:val="28"/>
                <w:szCs w:val="28"/>
              </w:rPr>
              <w:t>RIA</w:t>
            </w:r>
          </w:p>
        </w:tc>
        <w:tc>
          <w:tcPr>
            <w:tcW w:w="1308" w:type="pct"/>
            <w:shd w:val="clear" w:color="auto" w:fill="auto"/>
          </w:tcPr>
          <w:p w14:paraId="243722A8" w14:textId="109E851A" w:rsidR="00265218" w:rsidRPr="002D3842" w:rsidRDefault="00265218" w:rsidP="00F02AC0">
            <w:pPr>
              <w:pStyle w:val="Ttulo"/>
              <w:rPr>
                <w:noProof/>
              </w:rPr>
            </w:pPr>
          </w:p>
        </w:tc>
        <w:tc>
          <w:tcPr>
            <w:tcW w:w="167" w:type="pct"/>
            <w:shd w:val="clear" w:color="auto" w:fill="auto"/>
          </w:tcPr>
          <w:p w14:paraId="723949CA" w14:textId="77777777" w:rsidR="00265218" w:rsidRPr="002D3842" w:rsidRDefault="00265218" w:rsidP="00F02AC0">
            <w:pPr>
              <w:pStyle w:val="Ttulo"/>
              <w:rPr>
                <w:noProof/>
              </w:rPr>
            </w:pPr>
          </w:p>
        </w:tc>
      </w:tr>
      <w:tr w:rsidR="00BC1B68" w:rsidRPr="002D3842" w14:paraId="21C088AE" w14:textId="77777777" w:rsidTr="00F02AC0">
        <w:trPr>
          <w:trHeight w:val="20"/>
        </w:trPr>
        <w:tc>
          <w:tcPr>
            <w:tcW w:w="171" w:type="pct"/>
            <w:shd w:val="clear" w:color="auto" w:fill="auto"/>
          </w:tcPr>
          <w:p w14:paraId="560FD8CA" w14:textId="77777777" w:rsidR="00BC1B68" w:rsidRPr="002D3842" w:rsidRDefault="00BC1B68" w:rsidP="00F02AC0">
            <w:pPr>
              <w:pStyle w:val="Texto"/>
              <w:spacing w:after="0"/>
              <w:rPr>
                <w:noProof/>
              </w:rPr>
            </w:pPr>
          </w:p>
        </w:tc>
        <w:tc>
          <w:tcPr>
            <w:tcW w:w="4662" w:type="pct"/>
            <w:gridSpan w:val="2"/>
            <w:shd w:val="clear" w:color="auto" w:fill="auto"/>
          </w:tcPr>
          <w:p w14:paraId="38FC993F" w14:textId="77777777" w:rsidR="00BC1B68" w:rsidRPr="002D3842" w:rsidRDefault="00BC1B68" w:rsidP="00F02AC0">
            <w:pPr>
              <w:pStyle w:val="Texto"/>
              <w:spacing w:after="0"/>
              <w:rPr>
                <w:noProof/>
              </w:rPr>
            </w:pPr>
          </w:p>
        </w:tc>
        <w:tc>
          <w:tcPr>
            <w:tcW w:w="167" w:type="pct"/>
            <w:shd w:val="clear" w:color="auto" w:fill="auto"/>
          </w:tcPr>
          <w:p w14:paraId="4D8FD3E3" w14:textId="77777777" w:rsidR="00BC1B68" w:rsidRPr="002D3842" w:rsidRDefault="00BC1B68" w:rsidP="00F02AC0">
            <w:pPr>
              <w:pStyle w:val="Texto"/>
              <w:spacing w:after="0"/>
              <w:rPr>
                <w:noProof/>
              </w:rPr>
            </w:pPr>
          </w:p>
        </w:tc>
      </w:tr>
      <w:tr w:rsidR="00265218" w:rsidRPr="00B83AE5" w14:paraId="53BA252E" w14:textId="77777777" w:rsidTr="002D3842">
        <w:trPr>
          <w:trHeight w:val="10262"/>
        </w:trPr>
        <w:tc>
          <w:tcPr>
            <w:tcW w:w="171" w:type="pct"/>
            <w:shd w:val="clear" w:color="auto" w:fill="auto"/>
          </w:tcPr>
          <w:p w14:paraId="72482D2F" w14:textId="77777777" w:rsidR="00265218" w:rsidRPr="00B83AE5" w:rsidRDefault="00265218" w:rsidP="00F02AC0">
            <w:pPr>
              <w:pStyle w:val="Texto"/>
              <w:rPr>
                <w:lang w:val="ca-ES"/>
              </w:rPr>
            </w:pPr>
          </w:p>
        </w:tc>
        <w:tc>
          <w:tcPr>
            <w:tcW w:w="4662" w:type="pct"/>
            <w:gridSpan w:val="2"/>
            <w:shd w:val="clear" w:color="auto" w:fill="auto"/>
          </w:tcPr>
          <w:p w14:paraId="02C8DF67" w14:textId="4D2CF2AC" w:rsidR="00A61E98" w:rsidRPr="00B83AE5" w:rsidRDefault="00A61E98" w:rsidP="00A61E98">
            <w:pPr>
              <w:pStyle w:val="Textoennegrita1"/>
              <w:rPr>
                <w:lang w:val="ca-ES"/>
              </w:rPr>
            </w:pPr>
          </w:p>
          <w:p w14:paraId="50669257" w14:textId="77777777" w:rsidR="005D2703" w:rsidRPr="00B83AE5" w:rsidRDefault="005D2703" w:rsidP="00A61E98">
            <w:pPr>
              <w:pStyle w:val="Textoennegrita1"/>
              <w:rPr>
                <w:lang w:val="ca-ES"/>
              </w:rPr>
            </w:pPr>
          </w:p>
          <w:p w14:paraId="0EF94304" w14:textId="70DA00CA" w:rsidR="00543F82" w:rsidRPr="00B83AE5" w:rsidRDefault="00B83AE5" w:rsidP="00543F82">
            <w:pPr>
              <w:pStyle w:val="Texto"/>
              <w:rPr>
                <w:lang w:val="ca-ES"/>
              </w:rPr>
            </w:pPr>
            <w:r w:rsidRPr="00B83AE5">
              <w:rPr>
                <w:lang w:val="ca-ES"/>
              </w:rPr>
              <w:t>En/Na</w:t>
            </w:r>
            <w:r w:rsidR="00543F82" w:rsidRPr="00B83AE5">
              <w:rPr>
                <w:lang w:val="ca-ES"/>
              </w:rPr>
              <w:t xml:space="preserve"> ………………………………………….., </w:t>
            </w:r>
            <w:r w:rsidRPr="00B83AE5">
              <w:rPr>
                <w:lang w:val="ca-ES"/>
              </w:rPr>
              <w:t>amb</w:t>
            </w:r>
            <w:r w:rsidR="00543F82" w:rsidRPr="00B83AE5">
              <w:rPr>
                <w:lang w:val="ca-ES"/>
              </w:rPr>
              <w:t xml:space="preserve"> DNI   ………………………………………… </w:t>
            </w:r>
          </w:p>
          <w:p w14:paraId="1AB34BA8" w14:textId="77777777" w:rsidR="005D2703" w:rsidRPr="00B83AE5" w:rsidRDefault="005D2703" w:rsidP="005D2703">
            <w:pPr>
              <w:rPr>
                <w:lang w:val="ca-ES"/>
              </w:rPr>
            </w:pPr>
          </w:p>
          <w:p w14:paraId="30E38BD2" w14:textId="398EACD8" w:rsidR="00543F82" w:rsidRPr="00B83AE5" w:rsidRDefault="00B83AE5" w:rsidP="005D2703">
            <w:pPr>
              <w:pStyle w:val="Texto"/>
              <w:jc w:val="both"/>
              <w:rPr>
                <w:lang w:val="ca-ES"/>
              </w:rPr>
            </w:pPr>
            <w:r w:rsidRPr="00B83AE5">
              <w:rPr>
                <w:lang w:val="ca-ES"/>
              </w:rPr>
              <w:t>Es compromet</w:t>
            </w:r>
            <w:r w:rsidR="00543F82" w:rsidRPr="00B83AE5">
              <w:rPr>
                <w:lang w:val="ca-ES"/>
              </w:rPr>
              <w:t xml:space="preserve"> a prestar </w:t>
            </w:r>
            <w:r w:rsidRPr="00B83AE5">
              <w:rPr>
                <w:lang w:val="ca-ES"/>
              </w:rPr>
              <w:t xml:space="preserve">la seva </w:t>
            </w:r>
            <w:r w:rsidR="00543F82" w:rsidRPr="00B83AE5">
              <w:rPr>
                <w:lang w:val="ca-ES"/>
              </w:rPr>
              <w:t>col</w:t>
            </w:r>
            <w:r w:rsidRPr="00B83AE5">
              <w:rPr>
                <w:lang w:val="ca-ES"/>
              </w:rPr>
              <w:t>·laboració</w:t>
            </w:r>
            <w:r w:rsidR="00543F82" w:rsidRPr="00B83AE5">
              <w:rPr>
                <w:lang w:val="ca-ES"/>
              </w:rPr>
              <w:t xml:space="preserve"> d</w:t>
            </w:r>
            <w:r w:rsidRPr="00B83AE5">
              <w:rPr>
                <w:lang w:val="ca-ES"/>
              </w:rPr>
              <w:t xml:space="preserve">ins </w:t>
            </w:r>
            <w:r w:rsidR="00543F82" w:rsidRPr="00B83AE5">
              <w:rPr>
                <w:lang w:val="ca-ES"/>
              </w:rPr>
              <w:t xml:space="preserve">del </w:t>
            </w:r>
            <w:r w:rsidR="00A04A2E" w:rsidRPr="00B83AE5">
              <w:rPr>
                <w:lang w:val="ca-ES"/>
              </w:rPr>
              <w:t>p</w:t>
            </w:r>
            <w:r w:rsidR="00543F82" w:rsidRPr="00B83AE5">
              <w:rPr>
                <w:lang w:val="ca-ES"/>
              </w:rPr>
              <w:t xml:space="preserve">rograma de </w:t>
            </w:r>
            <w:r w:rsidR="00A04A2E" w:rsidRPr="00B83AE5">
              <w:rPr>
                <w:lang w:val="ca-ES"/>
              </w:rPr>
              <w:t>v</w:t>
            </w:r>
            <w:r w:rsidRPr="00B83AE5">
              <w:rPr>
                <w:lang w:val="ca-ES"/>
              </w:rPr>
              <w:t>oluntariat</w:t>
            </w:r>
            <w:r w:rsidR="00543F82" w:rsidRPr="00B83AE5">
              <w:rPr>
                <w:lang w:val="ca-ES"/>
              </w:rPr>
              <w:t xml:space="preserve"> </w:t>
            </w:r>
            <w:r w:rsidR="00A04A2E" w:rsidRPr="00B83AE5">
              <w:rPr>
                <w:lang w:val="ca-ES"/>
              </w:rPr>
              <w:t xml:space="preserve">de la Xarxa </w:t>
            </w:r>
            <w:r w:rsidR="005D2703" w:rsidRPr="00B83AE5">
              <w:rPr>
                <w:lang w:val="ca-ES"/>
              </w:rPr>
              <w:t xml:space="preserve">de Suport </w:t>
            </w:r>
            <w:r w:rsidR="00A04A2E" w:rsidRPr="00B83AE5">
              <w:rPr>
                <w:lang w:val="ca-ES"/>
              </w:rPr>
              <w:t>Veï</w:t>
            </w:r>
            <w:r w:rsidR="005D2703" w:rsidRPr="00B83AE5">
              <w:rPr>
                <w:lang w:val="ca-ES"/>
              </w:rPr>
              <w:t>nal</w:t>
            </w:r>
            <w:r w:rsidR="00543F82" w:rsidRPr="00B83AE5">
              <w:rPr>
                <w:lang w:val="ca-ES"/>
              </w:rPr>
              <w:t xml:space="preserve">, </w:t>
            </w:r>
            <w:r w:rsidRPr="00B83AE5">
              <w:rPr>
                <w:lang w:val="ca-ES"/>
              </w:rPr>
              <w:t>per tal de donar servei assistencial i d’acompanyament a persones i col·lectius vulnerables, de forma voluntària i altruista.</w:t>
            </w:r>
            <w:r w:rsidR="00543F82" w:rsidRPr="00B83AE5">
              <w:rPr>
                <w:lang w:val="ca-ES"/>
              </w:rPr>
              <w:t xml:space="preserve"> </w:t>
            </w:r>
          </w:p>
          <w:p w14:paraId="7818519E" w14:textId="1190264D" w:rsidR="00B83AE5" w:rsidRDefault="005D2703" w:rsidP="005D2703">
            <w:pPr>
              <w:pStyle w:val="Texto"/>
              <w:jc w:val="both"/>
              <w:rPr>
                <w:lang w:val="ca-ES"/>
              </w:rPr>
            </w:pPr>
            <w:r w:rsidRPr="00B83AE5">
              <w:rPr>
                <w:lang w:val="ca-ES"/>
              </w:rPr>
              <w:t>C</w:t>
            </w:r>
            <w:r w:rsidR="00B83AE5">
              <w:rPr>
                <w:lang w:val="ca-ES"/>
              </w:rPr>
              <w:t>oneix  els drets i deures de les persones voluntàries, així com de l’entitat de voluntariat (ANNEX 1), i hi està d’acord.</w:t>
            </w:r>
            <w:r w:rsidR="00992CE2">
              <w:rPr>
                <w:lang w:val="ca-ES"/>
              </w:rPr>
              <w:t xml:space="preserve"> </w:t>
            </w:r>
            <w:r w:rsidR="00992CE2" w:rsidRPr="00992CE2">
              <w:rPr>
                <w:lang w:val="ca-ES"/>
              </w:rPr>
              <w:t>En reconeix i assumeix que actua sota la seva pròpia responsabilitat</w:t>
            </w:r>
            <w:r w:rsidR="00992CE2">
              <w:rPr>
                <w:lang w:val="ca-ES"/>
              </w:rPr>
              <w:t>.</w:t>
            </w:r>
            <w:bookmarkStart w:id="0" w:name="_GoBack"/>
            <w:bookmarkEnd w:id="0"/>
          </w:p>
          <w:p w14:paraId="49AF28AF" w14:textId="4366514B" w:rsidR="00B83AE5" w:rsidRDefault="00B83AE5" w:rsidP="005D2703">
            <w:pPr>
              <w:pStyle w:val="Texto"/>
              <w:jc w:val="both"/>
              <w:rPr>
                <w:lang w:val="ca-ES"/>
              </w:rPr>
            </w:pPr>
            <w:r>
              <w:rPr>
                <w:lang w:val="ca-ES"/>
              </w:rPr>
              <w:t xml:space="preserve">Accepta que la seva activitat, per les finalitats a les quals està orientada, </w:t>
            </w:r>
            <w:r w:rsidR="00A77E8F">
              <w:rPr>
                <w:lang w:val="ca-ES"/>
              </w:rPr>
              <w:t>té</w:t>
            </w:r>
            <w:r>
              <w:rPr>
                <w:lang w:val="ca-ES"/>
              </w:rPr>
              <w:t xml:space="preserve"> caràcter altruista, solidari i gratuït, per la qual cosa la realització de la mateixa s’exerceix des de la pròpia llibertat personal, i sense dret a cap tipus de contraprestació material o econòmica.</w:t>
            </w:r>
          </w:p>
          <w:p w14:paraId="19307CC1" w14:textId="6C765E12" w:rsidR="005D2703" w:rsidRDefault="00543F82" w:rsidP="00A77E8F">
            <w:pPr>
              <w:pStyle w:val="Texto"/>
              <w:jc w:val="both"/>
              <w:rPr>
                <w:lang w:val="ca-ES"/>
              </w:rPr>
            </w:pPr>
            <w:r w:rsidRPr="00B83AE5">
              <w:rPr>
                <w:lang w:val="ca-ES"/>
              </w:rPr>
              <w:t xml:space="preserve">La </w:t>
            </w:r>
            <w:r w:rsidR="00A77E8F">
              <w:rPr>
                <w:lang w:val="ca-ES"/>
              </w:rPr>
              <w:t>present relació de cooperació voluntària tindrà efecte en el moment de la signatura d’aquest document de compromís i es perllongarà mentre duri l’actual situació d’emergència social arran del COVID-19. Atès el caràcter voluntari i gratuït del seu servei, podrà cessar en el mateix quan així ho vulgui, sense haver d’al·legar cap causa, i havent-ho de comunicar per escrit.</w:t>
            </w:r>
          </w:p>
          <w:p w14:paraId="4693E982" w14:textId="77777777" w:rsidR="00A77E8F" w:rsidRPr="00A77E8F" w:rsidRDefault="00A77E8F" w:rsidP="00A77E8F">
            <w:pPr>
              <w:rPr>
                <w:lang w:val="ca-ES"/>
              </w:rPr>
            </w:pPr>
          </w:p>
          <w:p w14:paraId="4B34CD8A" w14:textId="5F353B7E" w:rsidR="005D2703" w:rsidRPr="00B83AE5" w:rsidRDefault="00A77E8F" w:rsidP="005D2703">
            <w:pPr>
              <w:pStyle w:val="Default"/>
              <w:rPr>
                <w:rFonts w:ascii="Calibri" w:hAnsi="Calibri" w:cs="Calibri"/>
                <w:sz w:val="22"/>
                <w:szCs w:val="22"/>
                <w:lang w:val="ca-ES"/>
              </w:rPr>
            </w:pPr>
            <w:r>
              <w:rPr>
                <w:rFonts w:ascii="Calibri" w:hAnsi="Calibri" w:cs="Calibri"/>
                <w:sz w:val="22"/>
                <w:szCs w:val="22"/>
                <w:lang w:val="ca-ES"/>
              </w:rPr>
              <w:t>A</w:t>
            </w:r>
            <w:r w:rsidR="009E3931" w:rsidRPr="00B83AE5">
              <w:rPr>
                <w:rFonts w:ascii="Calibri" w:hAnsi="Calibri" w:cs="Calibri"/>
                <w:sz w:val="22"/>
                <w:szCs w:val="22"/>
                <w:lang w:val="ca-ES"/>
              </w:rPr>
              <w:t xml:space="preserve"> Barcelona, </w:t>
            </w:r>
            <w:r>
              <w:rPr>
                <w:rFonts w:ascii="Calibri" w:hAnsi="Calibri" w:cs="Calibri"/>
                <w:sz w:val="22"/>
                <w:szCs w:val="22"/>
                <w:lang w:val="ca-ES"/>
              </w:rPr>
              <w:t>el</w:t>
            </w:r>
            <w:r w:rsidR="005D2703" w:rsidRPr="00B83AE5">
              <w:rPr>
                <w:rFonts w:ascii="Calibri" w:hAnsi="Calibri" w:cs="Calibri"/>
                <w:sz w:val="22"/>
                <w:szCs w:val="22"/>
                <w:lang w:val="ca-E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ca-ES"/>
              </w:rPr>
              <w:t>....</w:t>
            </w:r>
            <w:r w:rsidR="005D2703" w:rsidRPr="00B83AE5">
              <w:rPr>
                <w:rFonts w:ascii="Calibri" w:hAnsi="Calibri" w:cs="Calibri"/>
                <w:sz w:val="22"/>
                <w:szCs w:val="22"/>
                <w:lang w:val="ca-ES"/>
              </w:rPr>
              <w:t>….. de ……</w:t>
            </w:r>
            <w:r>
              <w:rPr>
                <w:rFonts w:ascii="Calibri" w:hAnsi="Calibri" w:cs="Calibri"/>
                <w:sz w:val="22"/>
                <w:szCs w:val="22"/>
                <w:lang w:val="ca-ES"/>
              </w:rPr>
              <w:t>.....</w:t>
            </w:r>
            <w:r w:rsidR="005D2703" w:rsidRPr="00B83AE5">
              <w:rPr>
                <w:rFonts w:ascii="Calibri" w:hAnsi="Calibri" w:cs="Calibri"/>
                <w:sz w:val="22"/>
                <w:szCs w:val="22"/>
                <w:lang w:val="ca-ES"/>
              </w:rPr>
              <w:t>……………… de 2020.</w:t>
            </w:r>
          </w:p>
          <w:p w14:paraId="3EA008FF" w14:textId="1C85F961" w:rsidR="005D2703" w:rsidRPr="00B83AE5" w:rsidRDefault="005D2703" w:rsidP="005D2703">
            <w:pPr>
              <w:pStyle w:val="Default"/>
              <w:rPr>
                <w:rFonts w:ascii="Calibri" w:hAnsi="Calibri" w:cs="Calibri"/>
                <w:sz w:val="22"/>
                <w:szCs w:val="22"/>
                <w:lang w:val="ca-ES"/>
              </w:rPr>
            </w:pPr>
          </w:p>
          <w:p w14:paraId="5ABCB070" w14:textId="69E3349F" w:rsidR="005D2703" w:rsidRPr="00B83AE5" w:rsidRDefault="005D2703" w:rsidP="005D2703">
            <w:pPr>
              <w:pStyle w:val="Default"/>
              <w:rPr>
                <w:rFonts w:ascii="Calibri" w:hAnsi="Calibri" w:cs="Calibri"/>
                <w:sz w:val="22"/>
                <w:szCs w:val="22"/>
                <w:lang w:val="ca-ES"/>
              </w:rPr>
            </w:pPr>
            <w:r w:rsidRPr="00B83AE5">
              <w:rPr>
                <w:rFonts w:ascii="Calibri" w:hAnsi="Calibri" w:cs="Calibri"/>
                <w:sz w:val="22"/>
                <w:szCs w:val="22"/>
                <w:lang w:val="ca-ES"/>
              </w:rPr>
              <w:t xml:space="preserve">                                                                                                                  </w:t>
            </w:r>
            <w:r w:rsidR="00A77E8F">
              <w:rPr>
                <w:rFonts w:ascii="Calibri" w:hAnsi="Calibri" w:cs="Calibri"/>
                <w:sz w:val="22"/>
                <w:szCs w:val="22"/>
                <w:lang w:val="ca-ES"/>
              </w:rPr>
              <w:t xml:space="preserve">  </w:t>
            </w:r>
            <w:r w:rsidR="009E3931" w:rsidRPr="00B83AE5">
              <w:rPr>
                <w:rFonts w:ascii="Calibri" w:hAnsi="Calibri" w:cs="Calibri"/>
                <w:sz w:val="22"/>
                <w:szCs w:val="22"/>
                <w:lang w:val="ca-ES"/>
              </w:rPr>
              <w:t xml:space="preserve">La persona </w:t>
            </w:r>
            <w:r w:rsidR="00A77E8F" w:rsidRPr="00B83AE5">
              <w:rPr>
                <w:rFonts w:ascii="Calibri" w:hAnsi="Calibri" w:cs="Calibri"/>
                <w:sz w:val="22"/>
                <w:szCs w:val="22"/>
                <w:lang w:val="ca-ES"/>
              </w:rPr>
              <w:t>voluntària</w:t>
            </w:r>
            <w:r w:rsidR="00A77E8F">
              <w:rPr>
                <w:rFonts w:ascii="Calibri" w:hAnsi="Calibri" w:cs="Calibri"/>
                <w:sz w:val="22"/>
                <w:szCs w:val="22"/>
                <w:lang w:val="ca-ES"/>
              </w:rPr>
              <w:t>,</w:t>
            </w:r>
          </w:p>
          <w:p w14:paraId="69F9107B" w14:textId="3FA1E55E" w:rsidR="005D2703" w:rsidRPr="00B83AE5" w:rsidRDefault="005D2703" w:rsidP="005D2703">
            <w:pPr>
              <w:pStyle w:val="Default"/>
              <w:rPr>
                <w:rFonts w:ascii="Calibri" w:hAnsi="Calibri" w:cs="Calibri"/>
                <w:sz w:val="22"/>
                <w:szCs w:val="22"/>
                <w:lang w:val="ca-ES"/>
              </w:rPr>
            </w:pPr>
            <w:r w:rsidRPr="00B83AE5">
              <w:rPr>
                <w:rFonts w:ascii="Calibri" w:hAnsi="Calibri" w:cs="Calibri"/>
                <w:sz w:val="22"/>
                <w:szCs w:val="22"/>
                <w:lang w:val="ca-ES"/>
              </w:rPr>
              <w:t xml:space="preserve"> </w:t>
            </w:r>
            <w:r w:rsidRPr="00B83AE5">
              <w:rPr>
                <w:rFonts w:ascii="Calibri" w:hAnsi="Calibri" w:cs="Calibri"/>
                <w:sz w:val="22"/>
                <w:szCs w:val="22"/>
                <w:lang w:val="ca-ES"/>
              </w:rPr>
              <w:tab/>
            </w:r>
            <w:r w:rsidRPr="00B83AE5">
              <w:rPr>
                <w:rFonts w:ascii="Calibri" w:hAnsi="Calibri" w:cs="Calibri"/>
                <w:sz w:val="22"/>
                <w:szCs w:val="22"/>
                <w:lang w:val="ca-ES"/>
              </w:rPr>
              <w:tab/>
            </w:r>
            <w:r w:rsidRPr="00B83AE5">
              <w:rPr>
                <w:rFonts w:ascii="Calibri" w:hAnsi="Calibri" w:cs="Calibri"/>
                <w:sz w:val="22"/>
                <w:szCs w:val="22"/>
                <w:lang w:val="ca-ES"/>
              </w:rPr>
              <w:tab/>
            </w:r>
            <w:r w:rsidRPr="00B83AE5">
              <w:rPr>
                <w:rFonts w:ascii="Calibri" w:hAnsi="Calibri" w:cs="Calibri"/>
                <w:sz w:val="22"/>
                <w:szCs w:val="22"/>
                <w:lang w:val="ca-ES"/>
              </w:rPr>
              <w:tab/>
            </w:r>
            <w:r w:rsidRPr="00B83AE5">
              <w:rPr>
                <w:rFonts w:ascii="Calibri" w:hAnsi="Calibri" w:cs="Calibri"/>
                <w:sz w:val="22"/>
                <w:szCs w:val="22"/>
                <w:lang w:val="ca-ES"/>
              </w:rPr>
              <w:tab/>
            </w:r>
            <w:r w:rsidRPr="00B83AE5">
              <w:rPr>
                <w:rFonts w:ascii="Calibri" w:hAnsi="Calibri" w:cs="Calibri"/>
                <w:sz w:val="22"/>
                <w:szCs w:val="22"/>
                <w:lang w:val="ca-ES"/>
              </w:rPr>
              <w:tab/>
            </w:r>
            <w:r w:rsidRPr="00B83AE5">
              <w:rPr>
                <w:rFonts w:ascii="Calibri" w:hAnsi="Calibri" w:cs="Calibri"/>
                <w:sz w:val="22"/>
                <w:szCs w:val="22"/>
                <w:lang w:val="ca-ES"/>
              </w:rPr>
              <w:tab/>
            </w:r>
            <w:r w:rsidRPr="00B83AE5">
              <w:rPr>
                <w:rFonts w:ascii="Calibri" w:hAnsi="Calibri" w:cs="Calibri"/>
                <w:sz w:val="22"/>
                <w:szCs w:val="22"/>
                <w:lang w:val="ca-ES"/>
              </w:rPr>
              <w:tab/>
            </w:r>
            <w:r w:rsidR="00A77E8F">
              <w:rPr>
                <w:rFonts w:ascii="Calibri" w:hAnsi="Calibri" w:cs="Calibri"/>
                <w:sz w:val="22"/>
                <w:szCs w:val="22"/>
                <w:lang w:val="ca-ES"/>
              </w:rPr>
              <w:t>Signat</w:t>
            </w:r>
            <w:r w:rsidRPr="00B83AE5">
              <w:rPr>
                <w:rFonts w:ascii="Calibri" w:hAnsi="Calibri" w:cs="Calibri"/>
                <w:sz w:val="22"/>
                <w:szCs w:val="22"/>
                <w:lang w:val="ca-ES"/>
              </w:rPr>
              <w:t xml:space="preserve">: </w:t>
            </w:r>
          </w:p>
          <w:p w14:paraId="3C387B49" w14:textId="77777777" w:rsidR="005D2703" w:rsidRPr="00B83AE5" w:rsidRDefault="005D2703" w:rsidP="005D2703">
            <w:pPr>
              <w:pStyle w:val="Default"/>
              <w:rPr>
                <w:rFonts w:ascii="Calibri" w:hAnsi="Calibri" w:cs="Calibri"/>
                <w:sz w:val="22"/>
                <w:szCs w:val="22"/>
                <w:lang w:val="ca-ES"/>
              </w:rPr>
            </w:pPr>
          </w:p>
          <w:p w14:paraId="4092EDD5" w14:textId="77777777" w:rsidR="005D2703" w:rsidRPr="00B83AE5" w:rsidRDefault="005D2703" w:rsidP="00A61E98">
            <w:pPr>
              <w:pStyle w:val="Textoennegritaazul"/>
              <w:rPr>
                <w:lang w:val="ca-ES"/>
              </w:rPr>
            </w:pPr>
          </w:p>
          <w:p w14:paraId="20E5C542" w14:textId="77777777" w:rsidR="005D2703" w:rsidRPr="00B83AE5" w:rsidRDefault="005D2703" w:rsidP="00A61E98">
            <w:pPr>
              <w:pStyle w:val="Textoennegritaazul"/>
              <w:rPr>
                <w:lang w:val="ca-ES"/>
              </w:rPr>
            </w:pPr>
          </w:p>
          <w:p w14:paraId="3F0E7662" w14:textId="77777777" w:rsidR="005D2703" w:rsidRPr="00B83AE5" w:rsidRDefault="005D2703" w:rsidP="00A61E98">
            <w:pPr>
              <w:pStyle w:val="Textoennegritaazul"/>
              <w:rPr>
                <w:lang w:val="ca-ES"/>
              </w:rPr>
            </w:pPr>
          </w:p>
          <w:p w14:paraId="3A10E146" w14:textId="34EB3F5B" w:rsidR="00265218" w:rsidRPr="00B83AE5" w:rsidRDefault="00265218" w:rsidP="00A61E98">
            <w:pPr>
              <w:pStyle w:val="Notas"/>
              <w:rPr>
                <w:lang w:val="ca-ES"/>
              </w:rPr>
            </w:pPr>
          </w:p>
        </w:tc>
        <w:tc>
          <w:tcPr>
            <w:tcW w:w="167" w:type="pct"/>
            <w:shd w:val="clear" w:color="auto" w:fill="auto"/>
          </w:tcPr>
          <w:p w14:paraId="349F061C" w14:textId="77777777" w:rsidR="00265218" w:rsidRPr="00B83AE5" w:rsidRDefault="00265218" w:rsidP="00F02AC0">
            <w:pPr>
              <w:pStyle w:val="Texto"/>
              <w:rPr>
                <w:lang w:val="ca-ES"/>
              </w:rPr>
            </w:pPr>
          </w:p>
        </w:tc>
      </w:tr>
    </w:tbl>
    <w:p w14:paraId="27313AB7" w14:textId="23B676CD" w:rsidR="00463B35" w:rsidRPr="00B83AE5" w:rsidRDefault="00463B35" w:rsidP="00F02AC0">
      <w:pPr>
        <w:pStyle w:val="Textoennegritaazul"/>
        <w:rPr>
          <w:lang w:val="ca-ES"/>
        </w:rPr>
      </w:pPr>
    </w:p>
    <w:p w14:paraId="29F8666C" w14:textId="397E0FCE" w:rsidR="005D2703" w:rsidRPr="00B83AE5" w:rsidRDefault="005D2703" w:rsidP="00F02AC0">
      <w:pPr>
        <w:pStyle w:val="Textoennegritaazul"/>
        <w:rPr>
          <w:lang w:val="ca-ES"/>
        </w:rPr>
      </w:pPr>
    </w:p>
    <w:p w14:paraId="3431321F" w14:textId="5E5C9265" w:rsidR="005D2703" w:rsidRPr="00B83AE5" w:rsidRDefault="005D2703" w:rsidP="00F02AC0">
      <w:pPr>
        <w:pStyle w:val="Textoennegritaazul"/>
        <w:rPr>
          <w:lang w:val="ca-ES"/>
        </w:rPr>
      </w:pPr>
    </w:p>
    <w:p w14:paraId="030425CC" w14:textId="70AF6B4D" w:rsidR="00A90C1A" w:rsidRPr="00B83AE5" w:rsidRDefault="00A90C1A" w:rsidP="00A90C1A">
      <w:pPr>
        <w:pStyle w:val="Default"/>
        <w:jc w:val="center"/>
        <w:rPr>
          <w:sz w:val="28"/>
          <w:szCs w:val="28"/>
          <w:lang w:val="ca-ES"/>
        </w:rPr>
      </w:pPr>
      <w:r w:rsidRPr="00B83AE5">
        <w:rPr>
          <w:sz w:val="28"/>
          <w:szCs w:val="28"/>
          <w:lang w:val="ca-ES"/>
        </w:rPr>
        <w:t>AN</w:t>
      </w:r>
      <w:r w:rsidR="00284B17">
        <w:rPr>
          <w:sz w:val="28"/>
          <w:szCs w:val="28"/>
          <w:lang w:val="ca-ES"/>
        </w:rPr>
        <w:t>N</w:t>
      </w:r>
      <w:r w:rsidRPr="00B83AE5">
        <w:rPr>
          <w:sz w:val="28"/>
          <w:szCs w:val="28"/>
          <w:lang w:val="ca-ES"/>
        </w:rPr>
        <w:t>EX I</w:t>
      </w:r>
    </w:p>
    <w:p w14:paraId="512AB7DC" w14:textId="77777777" w:rsidR="00A90C1A" w:rsidRPr="00B83AE5" w:rsidRDefault="00A90C1A" w:rsidP="00A90C1A">
      <w:pPr>
        <w:pStyle w:val="Default"/>
        <w:jc w:val="center"/>
        <w:rPr>
          <w:b/>
          <w:bCs/>
          <w:sz w:val="22"/>
          <w:szCs w:val="22"/>
          <w:u w:val="single"/>
          <w:lang w:val="ca-ES"/>
        </w:rPr>
      </w:pPr>
    </w:p>
    <w:p w14:paraId="6EDC47F7" w14:textId="08C0B92F" w:rsidR="00A90C1A" w:rsidRPr="00B83AE5" w:rsidRDefault="00A90C1A" w:rsidP="00A90C1A">
      <w:pPr>
        <w:pStyle w:val="Default"/>
        <w:jc w:val="center"/>
        <w:rPr>
          <w:sz w:val="26"/>
          <w:szCs w:val="26"/>
          <w:lang w:val="ca-ES"/>
        </w:rPr>
      </w:pPr>
      <w:r w:rsidRPr="00B83AE5">
        <w:rPr>
          <w:sz w:val="26"/>
          <w:szCs w:val="26"/>
          <w:lang w:val="ca-ES"/>
        </w:rPr>
        <w:t>D</w:t>
      </w:r>
      <w:r w:rsidR="008F67A0">
        <w:rPr>
          <w:sz w:val="26"/>
          <w:szCs w:val="26"/>
          <w:lang w:val="ca-ES"/>
        </w:rPr>
        <w:t>rets de les persones voluntàries</w:t>
      </w:r>
    </w:p>
    <w:p w14:paraId="13C1C5CB" w14:textId="77777777" w:rsidR="00A90C1A" w:rsidRPr="00B83AE5" w:rsidRDefault="00A90C1A" w:rsidP="00A90C1A">
      <w:pPr>
        <w:pStyle w:val="Default"/>
        <w:jc w:val="center"/>
        <w:rPr>
          <w:sz w:val="26"/>
          <w:szCs w:val="26"/>
          <w:lang w:val="ca-ES"/>
        </w:rPr>
      </w:pPr>
    </w:p>
    <w:p w14:paraId="0BCDC85A" w14:textId="0E9FEC2C" w:rsidR="00A90C1A" w:rsidRPr="00B83AE5" w:rsidRDefault="00A90C1A" w:rsidP="00A90C1A">
      <w:pPr>
        <w:pStyle w:val="Default"/>
        <w:rPr>
          <w:rFonts w:ascii="Calibri" w:hAnsi="Calibri" w:cs="Calibri"/>
          <w:sz w:val="22"/>
          <w:szCs w:val="22"/>
          <w:lang w:val="ca-ES"/>
        </w:rPr>
      </w:pPr>
      <w:r w:rsidRPr="00B83AE5">
        <w:rPr>
          <w:rFonts w:ascii="Calibri" w:hAnsi="Calibri" w:cs="Calibri"/>
          <w:sz w:val="22"/>
          <w:szCs w:val="22"/>
          <w:lang w:val="ca-ES"/>
        </w:rPr>
        <w:t>L</w:t>
      </w:r>
      <w:r w:rsidR="008F67A0">
        <w:rPr>
          <w:rFonts w:ascii="Calibri" w:hAnsi="Calibri" w:cs="Calibri"/>
          <w:sz w:val="22"/>
          <w:szCs w:val="22"/>
          <w:lang w:val="ca-ES"/>
        </w:rPr>
        <w:t>es persones voluntàries tenen dret</w:t>
      </w:r>
      <w:r w:rsidR="0035101C">
        <w:rPr>
          <w:rFonts w:ascii="Calibri" w:hAnsi="Calibri" w:cs="Calibri"/>
          <w:sz w:val="22"/>
          <w:szCs w:val="22"/>
          <w:lang w:val="ca-ES"/>
        </w:rPr>
        <w:t xml:space="preserve"> a</w:t>
      </w:r>
      <w:r w:rsidRPr="00B83AE5">
        <w:rPr>
          <w:rFonts w:ascii="Calibri" w:hAnsi="Calibri" w:cs="Calibri"/>
          <w:sz w:val="22"/>
          <w:szCs w:val="22"/>
          <w:lang w:val="ca-ES"/>
        </w:rPr>
        <w:t xml:space="preserve">: </w:t>
      </w:r>
    </w:p>
    <w:p w14:paraId="708BE2BC" w14:textId="77777777" w:rsidR="00A90C1A" w:rsidRPr="00B83AE5" w:rsidRDefault="00A90C1A" w:rsidP="008F67A0">
      <w:pPr>
        <w:pStyle w:val="Default"/>
        <w:jc w:val="both"/>
        <w:rPr>
          <w:sz w:val="22"/>
          <w:szCs w:val="22"/>
          <w:lang w:val="ca-ES"/>
        </w:rPr>
      </w:pPr>
    </w:p>
    <w:p w14:paraId="41862F6C" w14:textId="018861AD" w:rsidR="00A90C1A" w:rsidRPr="00B83AE5" w:rsidRDefault="00A90C1A" w:rsidP="008F67A0">
      <w:pPr>
        <w:pStyle w:val="Default"/>
        <w:jc w:val="both"/>
        <w:rPr>
          <w:rFonts w:ascii="Calibri" w:hAnsi="Calibri" w:cs="Calibri"/>
          <w:sz w:val="22"/>
          <w:szCs w:val="22"/>
          <w:lang w:val="ca-ES"/>
        </w:rPr>
      </w:pPr>
      <w:r w:rsidRPr="00B83AE5">
        <w:rPr>
          <w:rFonts w:ascii="Calibri" w:hAnsi="Calibri" w:cs="Calibri"/>
          <w:sz w:val="22"/>
          <w:szCs w:val="22"/>
          <w:lang w:val="ca-ES"/>
        </w:rPr>
        <w:t xml:space="preserve">a) </w:t>
      </w:r>
      <w:r w:rsidR="008F67A0">
        <w:rPr>
          <w:rFonts w:ascii="Calibri" w:hAnsi="Calibri" w:cs="Calibri"/>
          <w:sz w:val="22"/>
          <w:szCs w:val="22"/>
          <w:lang w:val="ca-ES"/>
        </w:rPr>
        <w:t>Rebre un tracte no discriminatori, dins el respecte a la seva llibertat, dignitat, intimitat i creences.</w:t>
      </w:r>
      <w:r w:rsidRPr="00B83AE5">
        <w:rPr>
          <w:rFonts w:ascii="Calibri" w:hAnsi="Calibri" w:cs="Calibri"/>
          <w:sz w:val="22"/>
          <w:szCs w:val="22"/>
          <w:lang w:val="ca-ES"/>
        </w:rPr>
        <w:t xml:space="preserve"> </w:t>
      </w:r>
    </w:p>
    <w:p w14:paraId="53D61614" w14:textId="765BED48" w:rsidR="00A90C1A" w:rsidRPr="00B83AE5" w:rsidRDefault="00A90C1A" w:rsidP="008F67A0">
      <w:pPr>
        <w:pStyle w:val="Default"/>
        <w:jc w:val="both"/>
        <w:rPr>
          <w:rFonts w:ascii="Calibri" w:hAnsi="Calibri" w:cs="Calibri"/>
          <w:sz w:val="22"/>
          <w:szCs w:val="22"/>
          <w:lang w:val="ca-ES"/>
        </w:rPr>
      </w:pPr>
      <w:r w:rsidRPr="00B83AE5">
        <w:rPr>
          <w:rFonts w:ascii="Calibri" w:hAnsi="Calibri" w:cs="Calibri"/>
          <w:sz w:val="22"/>
          <w:szCs w:val="22"/>
          <w:lang w:val="ca-ES"/>
        </w:rPr>
        <w:t xml:space="preserve">d) </w:t>
      </w:r>
      <w:r w:rsidR="008F67A0">
        <w:rPr>
          <w:rFonts w:ascii="Calibri" w:hAnsi="Calibri" w:cs="Calibri"/>
          <w:sz w:val="22"/>
          <w:szCs w:val="22"/>
          <w:lang w:val="ca-ES"/>
        </w:rPr>
        <w:t>Cessar lliurement, previ avís, en la seva condició de</w:t>
      </w:r>
      <w:r w:rsidRPr="00B83AE5">
        <w:rPr>
          <w:rFonts w:ascii="Calibri" w:hAnsi="Calibri" w:cs="Calibri"/>
          <w:sz w:val="22"/>
          <w:szCs w:val="22"/>
          <w:lang w:val="ca-ES"/>
        </w:rPr>
        <w:t xml:space="preserve"> persona </w:t>
      </w:r>
      <w:r w:rsidR="008F67A0" w:rsidRPr="00B83AE5">
        <w:rPr>
          <w:rFonts w:ascii="Calibri" w:hAnsi="Calibri" w:cs="Calibri"/>
          <w:sz w:val="22"/>
          <w:szCs w:val="22"/>
          <w:lang w:val="ca-ES"/>
        </w:rPr>
        <w:t>voluntària</w:t>
      </w:r>
      <w:r w:rsidRPr="00B83AE5">
        <w:rPr>
          <w:rFonts w:ascii="Calibri" w:hAnsi="Calibri" w:cs="Calibri"/>
          <w:sz w:val="22"/>
          <w:szCs w:val="22"/>
          <w:lang w:val="ca-ES"/>
        </w:rPr>
        <w:t xml:space="preserve">. </w:t>
      </w:r>
    </w:p>
    <w:p w14:paraId="5719E0EB" w14:textId="68A0CFC8" w:rsidR="00A90C1A" w:rsidRPr="00B83AE5" w:rsidRDefault="0035101C" w:rsidP="008F67A0">
      <w:pPr>
        <w:pStyle w:val="Default"/>
        <w:jc w:val="both"/>
        <w:rPr>
          <w:rFonts w:ascii="Calibri" w:hAnsi="Calibri" w:cs="Calibri"/>
          <w:sz w:val="22"/>
          <w:szCs w:val="22"/>
          <w:lang w:val="ca-ES"/>
        </w:rPr>
      </w:pPr>
      <w:r>
        <w:rPr>
          <w:rFonts w:ascii="Calibri" w:hAnsi="Calibri" w:cs="Calibri"/>
          <w:sz w:val="22"/>
          <w:szCs w:val="22"/>
          <w:lang w:val="ca-ES"/>
        </w:rPr>
        <w:t xml:space="preserve">a) </w:t>
      </w:r>
      <w:r w:rsidR="00A90C1A" w:rsidRPr="00B83AE5">
        <w:rPr>
          <w:rFonts w:ascii="Calibri" w:hAnsi="Calibri" w:cs="Calibri"/>
          <w:sz w:val="22"/>
          <w:szCs w:val="22"/>
          <w:lang w:val="ca-ES"/>
        </w:rPr>
        <w:t xml:space="preserve">Participar </w:t>
      </w:r>
      <w:r w:rsidR="008F67A0" w:rsidRPr="00B83AE5">
        <w:rPr>
          <w:rFonts w:ascii="Calibri" w:hAnsi="Calibri" w:cs="Calibri"/>
          <w:sz w:val="22"/>
          <w:szCs w:val="22"/>
          <w:lang w:val="ca-ES"/>
        </w:rPr>
        <w:t>activament</w:t>
      </w:r>
      <w:r w:rsidR="00A90C1A" w:rsidRPr="00B83AE5">
        <w:rPr>
          <w:rFonts w:ascii="Calibri" w:hAnsi="Calibri" w:cs="Calibri"/>
          <w:sz w:val="22"/>
          <w:szCs w:val="22"/>
          <w:lang w:val="ca-ES"/>
        </w:rPr>
        <w:t xml:space="preserve">, </w:t>
      </w:r>
      <w:r w:rsidR="008F67A0" w:rsidRPr="00B83AE5">
        <w:rPr>
          <w:rFonts w:ascii="Calibri" w:hAnsi="Calibri" w:cs="Calibri"/>
          <w:sz w:val="22"/>
          <w:szCs w:val="22"/>
          <w:lang w:val="ca-ES"/>
        </w:rPr>
        <w:t>col·laborant</w:t>
      </w:r>
      <w:r w:rsidR="00A90C1A" w:rsidRPr="00B83AE5">
        <w:rPr>
          <w:rFonts w:ascii="Calibri" w:hAnsi="Calibri" w:cs="Calibri"/>
          <w:sz w:val="22"/>
          <w:szCs w:val="22"/>
          <w:lang w:val="ca-ES"/>
        </w:rPr>
        <w:t xml:space="preserve"> en la </w:t>
      </w:r>
      <w:r w:rsidR="008F67A0" w:rsidRPr="00B83AE5">
        <w:rPr>
          <w:rFonts w:ascii="Calibri" w:hAnsi="Calibri" w:cs="Calibri"/>
          <w:sz w:val="22"/>
          <w:szCs w:val="22"/>
          <w:lang w:val="ca-ES"/>
        </w:rPr>
        <w:t>planificació</w:t>
      </w:r>
      <w:r w:rsidR="00A90C1A" w:rsidRPr="00B83AE5">
        <w:rPr>
          <w:rFonts w:ascii="Calibri" w:hAnsi="Calibri" w:cs="Calibri"/>
          <w:sz w:val="22"/>
          <w:szCs w:val="22"/>
          <w:lang w:val="ca-ES"/>
        </w:rPr>
        <w:t xml:space="preserve">, </w:t>
      </w:r>
      <w:r w:rsidR="008F67A0" w:rsidRPr="00B83AE5">
        <w:rPr>
          <w:rFonts w:ascii="Calibri" w:hAnsi="Calibri" w:cs="Calibri"/>
          <w:sz w:val="22"/>
          <w:szCs w:val="22"/>
          <w:lang w:val="ca-ES"/>
        </w:rPr>
        <w:t>disseny</w:t>
      </w:r>
      <w:r w:rsidR="00A90C1A" w:rsidRPr="00B83AE5">
        <w:rPr>
          <w:rFonts w:ascii="Calibri" w:hAnsi="Calibri" w:cs="Calibri"/>
          <w:sz w:val="22"/>
          <w:szCs w:val="22"/>
          <w:lang w:val="ca-ES"/>
        </w:rPr>
        <w:t xml:space="preserve">, </w:t>
      </w:r>
      <w:r w:rsidR="008F67A0" w:rsidRPr="00B83AE5">
        <w:rPr>
          <w:rFonts w:ascii="Calibri" w:hAnsi="Calibri" w:cs="Calibri"/>
          <w:sz w:val="22"/>
          <w:szCs w:val="22"/>
          <w:lang w:val="ca-ES"/>
        </w:rPr>
        <w:t>execució</w:t>
      </w:r>
      <w:r w:rsidR="008F67A0">
        <w:rPr>
          <w:rFonts w:ascii="Calibri" w:hAnsi="Calibri" w:cs="Calibri"/>
          <w:sz w:val="22"/>
          <w:szCs w:val="22"/>
          <w:lang w:val="ca-ES"/>
        </w:rPr>
        <w:t xml:space="preserve"> i</w:t>
      </w:r>
      <w:r w:rsidR="00A90C1A" w:rsidRPr="00B83AE5">
        <w:rPr>
          <w:rFonts w:ascii="Calibri" w:hAnsi="Calibri" w:cs="Calibri"/>
          <w:sz w:val="22"/>
          <w:szCs w:val="22"/>
          <w:lang w:val="ca-ES"/>
        </w:rPr>
        <w:t xml:space="preserve"> </w:t>
      </w:r>
      <w:r w:rsidR="008F67A0" w:rsidRPr="00B83AE5">
        <w:rPr>
          <w:rFonts w:ascii="Calibri" w:hAnsi="Calibri" w:cs="Calibri"/>
          <w:sz w:val="22"/>
          <w:szCs w:val="22"/>
          <w:lang w:val="ca-ES"/>
        </w:rPr>
        <w:t>avaluació</w:t>
      </w:r>
      <w:r w:rsidR="008F67A0">
        <w:rPr>
          <w:rFonts w:ascii="Calibri" w:hAnsi="Calibri" w:cs="Calibri"/>
          <w:sz w:val="22"/>
          <w:szCs w:val="22"/>
          <w:lang w:val="ca-ES"/>
        </w:rPr>
        <w:t xml:space="preserve"> de</w:t>
      </w:r>
      <w:r w:rsidR="00A90C1A" w:rsidRPr="00B83AE5">
        <w:rPr>
          <w:rFonts w:ascii="Calibri" w:hAnsi="Calibri" w:cs="Calibri"/>
          <w:sz w:val="22"/>
          <w:szCs w:val="22"/>
          <w:lang w:val="ca-ES"/>
        </w:rPr>
        <w:t xml:space="preserve">ls </w:t>
      </w:r>
      <w:r w:rsidR="008F67A0" w:rsidRPr="00B83AE5">
        <w:rPr>
          <w:rFonts w:ascii="Calibri" w:hAnsi="Calibri" w:cs="Calibri"/>
          <w:sz w:val="22"/>
          <w:szCs w:val="22"/>
          <w:lang w:val="ca-ES"/>
        </w:rPr>
        <w:t>programes</w:t>
      </w:r>
      <w:r w:rsidR="00A90C1A" w:rsidRPr="00B83AE5">
        <w:rPr>
          <w:rFonts w:ascii="Calibri" w:hAnsi="Calibri" w:cs="Calibri"/>
          <w:sz w:val="22"/>
          <w:szCs w:val="22"/>
          <w:lang w:val="ca-ES"/>
        </w:rPr>
        <w:t xml:space="preserve"> </w:t>
      </w:r>
      <w:r w:rsidR="008F67A0">
        <w:rPr>
          <w:rFonts w:ascii="Calibri" w:hAnsi="Calibri" w:cs="Calibri"/>
          <w:sz w:val="22"/>
          <w:szCs w:val="22"/>
          <w:lang w:val="ca-ES"/>
        </w:rPr>
        <w:t>als quals col·labori</w:t>
      </w:r>
      <w:r w:rsidR="00A90C1A" w:rsidRPr="00B83AE5">
        <w:rPr>
          <w:rFonts w:ascii="Calibri" w:hAnsi="Calibri" w:cs="Calibri"/>
          <w:sz w:val="22"/>
          <w:szCs w:val="22"/>
          <w:lang w:val="ca-ES"/>
        </w:rPr>
        <w:t xml:space="preserve">. </w:t>
      </w:r>
    </w:p>
    <w:p w14:paraId="16D6878B" w14:textId="6FA764AF" w:rsidR="00A90C1A" w:rsidRPr="00B83AE5" w:rsidRDefault="00A90C1A" w:rsidP="008F67A0">
      <w:pPr>
        <w:pStyle w:val="Default"/>
        <w:jc w:val="both"/>
        <w:rPr>
          <w:rFonts w:ascii="Calibri" w:hAnsi="Calibri" w:cs="Calibri"/>
          <w:sz w:val="22"/>
          <w:szCs w:val="22"/>
          <w:lang w:val="ca-ES"/>
        </w:rPr>
      </w:pPr>
      <w:r w:rsidRPr="00B83AE5">
        <w:rPr>
          <w:rFonts w:ascii="Calibri" w:hAnsi="Calibri" w:cs="Calibri"/>
          <w:sz w:val="22"/>
          <w:szCs w:val="22"/>
          <w:lang w:val="ca-ES"/>
        </w:rPr>
        <w:t>b) Acordar</w:t>
      </w:r>
      <w:r w:rsidR="008F67A0">
        <w:rPr>
          <w:rFonts w:ascii="Calibri" w:hAnsi="Calibri" w:cs="Calibri"/>
          <w:sz w:val="22"/>
          <w:szCs w:val="22"/>
          <w:lang w:val="ca-ES"/>
        </w:rPr>
        <w:t xml:space="preserve"> lliurement, i d’acord amb les necessitats de l’entitat, les condicions de la seva acció voluntària, l’àmbit de la seva actuació, el temps i l’horari </w:t>
      </w:r>
      <w:r w:rsidR="0035101C">
        <w:rPr>
          <w:rFonts w:ascii="Calibri" w:hAnsi="Calibri" w:cs="Calibri"/>
          <w:sz w:val="22"/>
          <w:szCs w:val="22"/>
          <w:lang w:val="ca-ES"/>
        </w:rPr>
        <w:t>a</w:t>
      </w:r>
      <w:r w:rsidR="008F67A0">
        <w:rPr>
          <w:rFonts w:ascii="Calibri" w:hAnsi="Calibri" w:cs="Calibri"/>
          <w:sz w:val="22"/>
          <w:szCs w:val="22"/>
          <w:lang w:val="ca-ES"/>
        </w:rPr>
        <w:t xml:space="preserve"> dedicar a l’activitat voluntària</w:t>
      </w:r>
      <w:r w:rsidRPr="00B83AE5">
        <w:rPr>
          <w:rFonts w:ascii="Calibri" w:hAnsi="Calibri" w:cs="Calibri"/>
          <w:sz w:val="22"/>
          <w:szCs w:val="22"/>
          <w:lang w:val="ca-ES"/>
        </w:rPr>
        <w:t xml:space="preserve"> </w:t>
      </w:r>
    </w:p>
    <w:p w14:paraId="3F1A8FC0" w14:textId="096388A1" w:rsidR="00A90C1A" w:rsidRPr="00B83AE5" w:rsidRDefault="00A90C1A" w:rsidP="008F67A0">
      <w:pPr>
        <w:pStyle w:val="Default"/>
        <w:jc w:val="both"/>
        <w:rPr>
          <w:rFonts w:ascii="Calibri" w:hAnsi="Calibri" w:cs="Calibri"/>
          <w:sz w:val="22"/>
          <w:szCs w:val="22"/>
          <w:lang w:val="ca-ES"/>
        </w:rPr>
      </w:pPr>
      <w:r w:rsidRPr="00B83AE5">
        <w:rPr>
          <w:rFonts w:ascii="Calibri" w:hAnsi="Calibri" w:cs="Calibri"/>
          <w:sz w:val="22"/>
          <w:szCs w:val="22"/>
          <w:lang w:val="ca-ES"/>
        </w:rPr>
        <w:t xml:space="preserve">e) Variar </w:t>
      </w:r>
      <w:r w:rsidR="008F67A0">
        <w:rPr>
          <w:rFonts w:ascii="Calibri" w:hAnsi="Calibri" w:cs="Calibri"/>
          <w:sz w:val="22"/>
          <w:szCs w:val="22"/>
          <w:lang w:val="ca-ES"/>
        </w:rPr>
        <w:t>les característiques de l’activitat desenvolupada, si les circumstàncies de l’entitat ho permeten, sense modificar l</w:t>
      </w:r>
      <w:r w:rsidR="0035101C">
        <w:rPr>
          <w:rFonts w:ascii="Calibri" w:hAnsi="Calibri" w:cs="Calibri"/>
          <w:sz w:val="22"/>
          <w:szCs w:val="22"/>
          <w:lang w:val="ca-ES"/>
        </w:rPr>
        <w:t>a naturalesa pròpia</w:t>
      </w:r>
      <w:r w:rsidR="008F67A0">
        <w:rPr>
          <w:rFonts w:ascii="Calibri" w:hAnsi="Calibri" w:cs="Calibri"/>
          <w:sz w:val="22"/>
          <w:szCs w:val="22"/>
          <w:lang w:val="ca-ES"/>
        </w:rPr>
        <w:t xml:space="preserve"> d</w:t>
      </w:r>
      <w:r w:rsidR="0035101C">
        <w:rPr>
          <w:rFonts w:ascii="Calibri" w:hAnsi="Calibri" w:cs="Calibri"/>
          <w:sz w:val="22"/>
          <w:szCs w:val="22"/>
          <w:lang w:val="ca-ES"/>
        </w:rPr>
        <w:t>e l</w:t>
      </w:r>
      <w:r w:rsidR="008F67A0">
        <w:rPr>
          <w:rFonts w:ascii="Calibri" w:hAnsi="Calibri" w:cs="Calibri"/>
          <w:sz w:val="22"/>
          <w:szCs w:val="22"/>
          <w:lang w:val="ca-ES"/>
        </w:rPr>
        <w:t xml:space="preserve">’activitat voluntària. </w:t>
      </w:r>
    </w:p>
    <w:p w14:paraId="790991B0" w14:textId="0201F0E3" w:rsidR="00A90C1A" w:rsidRPr="00B83AE5" w:rsidRDefault="00A90C1A" w:rsidP="008F67A0">
      <w:pPr>
        <w:pStyle w:val="Default"/>
        <w:jc w:val="both"/>
        <w:rPr>
          <w:rFonts w:ascii="Calibri" w:hAnsi="Calibri" w:cs="Calibri"/>
          <w:sz w:val="22"/>
          <w:szCs w:val="22"/>
          <w:lang w:val="ca-ES"/>
        </w:rPr>
      </w:pPr>
      <w:r w:rsidRPr="00B83AE5">
        <w:rPr>
          <w:rFonts w:ascii="Calibri" w:hAnsi="Calibri" w:cs="Calibri"/>
          <w:sz w:val="22"/>
          <w:szCs w:val="22"/>
          <w:lang w:val="ca-ES"/>
        </w:rPr>
        <w:t>f)</w:t>
      </w:r>
      <w:r w:rsidR="008F67A0">
        <w:rPr>
          <w:rFonts w:ascii="Calibri" w:hAnsi="Calibri" w:cs="Calibri"/>
          <w:sz w:val="22"/>
          <w:szCs w:val="22"/>
          <w:lang w:val="ca-ES"/>
        </w:rPr>
        <w:t xml:space="preserve"> Rebre una acreditació identifica</w:t>
      </w:r>
      <w:r w:rsidR="0035101C">
        <w:rPr>
          <w:rFonts w:ascii="Calibri" w:hAnsi="Calibri" w:cs="Calibri"/>
          <w:sz w:val="22"/>
          <w:szCs w:val="22"/>
          <w:lang w:val="ca-ES"/>
        </w:rPr>
        <w:t>dora</w:t>
      </w:r>
      <w:r w:rsidR="008F67A0">
        <w:rPr>
          <w:rFonts w:ascii="Calibri" w:hAnsi="Calibri" w:cs="Calibri"/>
          <w:sz w:val="22"/>
          <w:szCs w:val="22"/>
          <w:lang w:val="ca-ES"/>
        </w:rPr>
        <w:t xml:space="preserve"> de la seva activitat de voluntariat.</w:t>
      </w:r>
    </w:p>
    <w:p w14:paraId="7F26FE13" w14:textId="77777777" w:rsidR="00A90C1A" w:rsidRDefault="00A90C1A" w:rsidP="008F67A0">
      <w:pPr>
        <w:pStyle w:val="Default"/>
        <w:jc w:val="both"/>
        <w:rPr>
          <w:rFonts w:ascii="Calibri" w:hAnsi="Calibri" w:cs="Calibri"/>
          <w:sz w:val="22"/>
          <w:szCs w:val="22"/>
          <w:lang w:val="ca-ES"/>
        </w:rPr>
      </w:pPr>
    </w:p>
    <w:p w14:paraId="0780A7D1" w14:textId="77777777" w:rsidR="00EC0A51" w:rsidRPr="00B83AE5" w:rsidRDefault="00EC0A51" w:rsidP="008F67A0">
      <w:pPr>
        <w:pStyle w:val="Default"/>
        <w:jc w:val="both"/>
        <w:rPr>
          <w:rFonts w:ascii="Calibri" w:hAnsi="Calibri" w:cs="Calibri"/>
          <w:sz w:val="22"/>
          <w:szCs w:val="22"/>
          <w:lang w:val="ca-ES"/>
        </w:rPr>
      </w:pPr>
    </w:p>
    <w:p w14:paraId="15EE29E6" w14:textId="77777777" w:rsidR="00A90C1A" w:rsidRPr="00B83AE5" w:rsidRDefault="00A90C1A" w:rsidP="008F67A0">
      <w:pPr>
        <w:pStyle w:val="Default"/>
        <w:jc w:val="both"/>
        <w:rPr>
          <w:rFonts w:ascii="Calibri" w:hAnsi="Calibri" w:cs="Calibri"/>
          <w:sz w:val="22"/>
          <w:szCs w:val="22"/>
          <w:lang w:val="ca-ES"/>
        </w:rPr>
      </w:pPr>
    </w:p>
    <w:p w14:paraId="6CCA0DEE" w14:textId="6A23CBDA" w:rsidR="00A90C1A" w:rsidRPr="00B83AE5" w:rsidRDefault="008F67A0" w:rsidP="00EC0A51">
      <w:pPr>
        <w:pStyle w:val="Default"/>
        <w:jc w:val="center"/>
        <w:rPr>
          <w:sz w:val="26"/>
          <w:szCs w:val="26"/>
          <w:lang w:val="ca-ES"/>
        </w:rPr>
      </w:pPr>
      <w:r>
        <w:rPr>
          <w:sz w:val="26"/>
          <w:szCs w:val="26"/>
          <w:lang w:val="ca-ES"/>
        </w:rPr>
        <w:t>Deures</w:t>
      </w:r>
      <w:r w:rsidR="00A90C1A" w:rsidRPr="00B83AE5">
        <w:rPr>
          <w:sz w:val="26"/>
          <w:szCs w:val="26"/>
          <w:lang w:val="ca-ES"/>
        </w:rPr>
        <w:t xml:space="preserve"> de l</w:t>
      </w:r>
      <w:r>
        <w:rPr>
          <w:sz w:val="26"/>
          <w:szCs w:val="26"/>
          <w:lang w:val="ca-ES"/>
        </w:rPr>
        <w:t>e</w:t>
      </w:r>
      <w:r w:rsidR="00A90C1A" w:rsidRPr="00B83AE5">
        <w:rPr>
          <w:sz w:val="26"/>
          <w:szCs w:val="26"/>
          <w:lang w:val="ca-ES"/>
        </w:rPr>
        <w:t xml:space="preserve">s </w:t>
      </w:r>
      <w:r w:rsidRPr="00B83AE5">
        <w:rPr>
          <w:sz w:val="26"/>
          <w:szCs w:val="26"/>
          <w:lang w:val="ca-ES"/>
        </w:rPr>
        <w:t>persones</w:t>
      </w:r>
      <w:r w:rsidR="00A90C1A" w:rsidRPr="00B83AE5">
        <w:rPr>
          <w:sz w:val="26"/>
          <w:szCs w:val="26"/>
          <w:lang w:val="ca-ES"/>
        </w:rPr>
        <w:t xml:space="preserve"> </w:t>
      </w:r>
      <w:r w:rsidRPr="00B83AE5">
        <w:rPr>
          <w:sz w:val="26"/>
          <w:szCs w:val="26"/>
          <w:lang w:val="ca-ES"/>
        </w:rPr>
        <w:t>voluntàries</w:t>
      </w:r>
    </w:p>
    <w:p w14:paraId="1E855834" w14:textId="77777777" w:rsidR="00A90C1A" w:rsidRPr="00B83AE5" w:rsidRDefault="00A90C1A" w:rsidP="008F67A0">
      <w:pPr>
        <w:pStyle w:val="Default"/>
        <w:jc w:val="both"/>
        <w:rPr>
          <w:sz w:val="26"/>
          <w:szCs w:val="26"/>
          <w:lang w:val="ca-ES"/>
        </w:rPr>
      </w:pPr>
    </w:p>
    <w:p w14:paraId="7C95765D" w14:textId="4F25FFAF" w:rsidR="00A90C1A" w:rsidRPr="00B83AE5" w:rsidRDefault="00A90C1A" w:rsidP="008F67A0">
      <w:pPr>
        <w:pStyle w:val="Default"/>
        <w:jc w:val="both"/>
        <w:rPr>
          <w:rFonts w:ascii="Calibri" w:hAnsi="Calibri" w:cs="Calibri"/>
          <w:sz w:val="22"/>
          <w:szCs w:val="22"/>
          <w:lang w:val="ca-ES"/>
        </w:rPr>
      </w:pPr>
      <w:r w:rsidRPr="00B83AE5">
        <w:rPr>
          <w:rFonts w:ascii="Calibri" w:hAnsi="Calibri" w:cs="Calibri"/>
          <w:sz w:val="22"/>
          <w:szCs w:val="22"/>
          <w:lang w:val="ca-ES"/>
        </w:rPr>
        <w:t xml:space="preserve">En general, la persona </w:t>
      </w:r>
      <w:r w:rsidR="008F67A0" w:rsidRPr="00B83AE5">
        <w:rPr>
          <w:rFonts w:ascii="Calibri" w:hAnsi="Calibri" w:cs="Calibri"/>
          <w:sz w:val="22"/>
          <w:szCs w:val="22"/>
          <w:lang w:val="ca-ES"/>
        </w:rPr>
        <w:t>voluntària</w:t>
      </w:r>
      <w:r w:rsidRPr="00B83AE5">
        <w:rPr>
          <w:rFonts w:ascii="Calibri" w:hAnsi="Calibri" w:cs="Calibri"/>
          <w:sz w:val="22"/>
          <w:szCs w:val="22"/>
          <w:lang w:val="ca-ES"/>
        </w:rPr>
        <w:t xml:space="preserve"> </w:t>
      </w:r>
      <w:r w:rsidR="008F67A0">
        <w:rPr>
          <w:rFonts w:ascii="Calibri" w:hAnsi="Calibri" w:cs="Calibri"/>
          <w:sz w:val="22"/>
          <w:szCs w:val="22"/>
          <w:lang w:val="ca-ES"/>
        </w:rPr>
        <w:t>té les obligacions següents</w:t>
      </w:r>
      <w:r w:rsidRPr="00B83AE5">
        <w:rPr>
          <w:rFonts w:ascii="Calibri" w:hAnsi="Calibri" w:cs="Calibri"/>
          <w:sz w:val="22"/>
          <w:szCs w:val="22"/>
          <w:lang w:val="ca-ES"/>
        </w:rPr>
        <w:t xml:space="preserve">: </w:t>
      </w:r>
    </w:p>
    <w:p w14:paraId="0CEAC5D3" w14:textId="77777777" w:rsidR="00A90C1A" w:rsidRPr="00B83AE5" w:rsidRDefault="00A90C1A" w:rsidP="008F67A0">
      <w:pPr>
        <w:pStyle w:val="Default"/>
        <w:jc w:val="both"/>
        <w:rPr>
          <w:sz w:val="22"/>
          <w:szCs w:val="22"/>
          <w:lang w:val="ca-ES"/>
        </w:rPr>
      </w:pPr>
      <w:r w:rsidRPr="00B83AE5">
        <w:rPr>
          <w:sz w:val="22"/>
          <w:szCs w:val="22"/>
          <w:lang w:val="ca-ES"/>
        </w:rPr>
        <w:t xml:space="preserve"> </w:t>
      </w:r>
    </w:p>
    <w:p w14:paraId="25B3E2D5" w14:textId="170E4372" w:rsidR="00A90C1A" w:rsidRPr="00B83AE5" w:rsidRDefault="00A90C1A" w:rsidP="008F67A0">
      <w:pPr>
        <w:pStyle w:val="Default"/>
        <w:jc w:val="both"/>
        <w:rPr>
          <w:rFonts w:ascii="Calibri" w:hAnsi="Calibri" w:cs="Calibri"/>
          <w:sz w:val="22"/>
          <w:szCs w:val="22"/>
          <w:lang w:val="ca-ES"/>
        </w:rPr>
      </w:pPr>
      <w:r w:rsidRPr="00B83AE5">
        <w:rPr>
          <w:rFonts w:ascii="Calibri" w:hAnsi="Calibri" w:cs="Calibri"/>
          <w:sz w:val="22"/>
          <w:szCs w:val="22"/>
          <w:lang w:val="ca-ES"/>
        </w:rPr>
        <w:t>a) Observar</w:t>
      </w:r>
      <w:r w:rsidR="008F67A0">
        <w:rPr>
          <w:rFonts w:ascii="Calibri" w:hAnsi="Calibri" w:cs="Calibri"/>
          <w:sz w:val="22"/>
          <w:szCs w:val="22"/>
          <w:lang w:val="ca-ES"/>
        </w:rPr>
        <w:t xml:space="preserve"> les mesures de salut i seguretat que s’adoptin (veure protocol voluntari)</w:t>
      </w:r>
      <w:r w:rsidRPr="00B83AE5">
        <w:rPr>
          <w:rFonts w:ascii="Calibri" w:hAnsi="Calibri" w:cs="Calibri"/>
          <w:sz w:val="22"/>
          <w:szCs w:val="22"/>
          <w:lang w:val="ca-ES"/>
        </w:rPr>
        <w:t xml:space="preserve">. </w:t>
      </w:r>
    </w:p>
    <w:p w14:paraId="0111BB2E" w14:textId="497034D7" w:rsidR="00A90C1A" w:rsidRPr="00B83AE5" w:rsidRDefault="00A90C1A" w:rsidP="008F67A0">
      <w:pPr>
        <w:pStyle w:val="Default"/>
        <w:jc w:val="both"/>
        <w:rPr>
          <w:rFonts w:ascii="Calibri" w:hAnsi="Calibri" w:cs="Calibri"/>
          <w:sz w:val="22"/>
          <w:szCs w:val="22"/>
          <w:lang w:val="ca-ES"/>
        </w:rPr>
      </w:pPr>
      <w:r w:rsidRPr="00B83AE5">
        <w:rPr>
          <w:rFonts w:ascii="Calibri" w:hAnsi="Calibri" w:cs="Calibri"/>
          <w:sz w:val="22"/>
          <w:szCs w:val="22"/>
          <w:lang w:val="ca-ES"/>
        </w:rPr>
        <w:t xml:space="preserve">b) Guardar la </w:t>
      </w:r>
      <w:r w:rsidR="008F67A0">
        <w:rPr>
          <w:rFonts w:ascii="Calibri" w:hAnsi="Calibri" w:cs="Calibri"/>
          <w:sz w:val="22"/>
          <w:szCs w:val="22"/>
          <w:lang w:val="ca-ES"/>
        </w:rPr>
        <w:t>confidencialitat en relació amb la informació rebuda i adquirida en el desenvolupament de la seva activitat</w:t>
      </w:r>
      <w:r w:rsidRPr="00B83AE5">
        <w:rPr>
          <w:rFonts w:ascii="Calibri" w:hAnsi="Calibri" w:cs="Calibri"/>
          <w:sz w:val="22"/>
          <w:szCs w:val="22"/>
          <w:lang w:val="ca-ES"/>
        </w:rPr>
        <w:t>.</w:t>
      </w:r>
    </w:p>
    <w:p w14:paraId="20469739" w14:textId="36544F6B" w:rsidR="00A90C1A" w:rsidRPr="00B83AE5" w:rsidRDefault="00A90C1A" w:rsidP="008F67A0">
      <w:pPr>
        <w:pStyle w:val="Default"/>
        <w:jc w:val="both"/>
        <w:rPr>
          <w:rFonts w:ascii="Calibri" w:hAnsi="Calibri" w:cs="Calibri"/>
          <w:sz w:val="22"/>
          <w:szCs w:val="22"/>
          <w:lang w:val="ca-ES"/>
        </w:rPr>
      </w:pPr>
      <w:r w:rsidRPr="00B83AE5">
        <w:rPr>
          <w:rFonts w:ascii="Calibri" w:hAnsi="Calibri" w:cs="Calibri"/>
          <w:sz w:val="22"/>
          <w:szCs w:val="22"/>
          <w:lang w:val="ca-ES"/>
        </w:rPr>
        <w:t xml:space="preserve">c) </w:t>
      </w:r>
      <w:r w:rsidR="008F67A0" w:rsidRPr="00B83AE5">
        <w:rPr>
          <w:rFonts w:ascii="Calibri" w:hAnsi="Calibri" w:cs="Calibri"/>
          <w:sz w:val="22"/>
          <w:szCs w:val="22"/>
          <w:lang w:val="ca-ES"/>
        </w:rPr>
        <w:t>Respectar</w:t>
      </w:r>
      <w:r w:rsidRPr="00B83AE5">
        <w:rPr>
          <w:rFonts w:ascii="Calibri" w:hAnsi="Calibri" w:cs="Calibri"/>
          <w:sz w:val="22"/>
          <w:szCs w:val="22"/>
          <w:lang w:val="ca-ES"/>
        </w:rPr>
        <w:t xml:space="preserve"> </w:t>
      </w:r>
      <w:r w:rsidR="008F67A0">
        <w:rPr>
          <w:rFonts w:ascii="Calibri" w:hAnsi="Calibri" w:cs="Calibri"/>
          <w:sz w:val="22"/>
          <w:szCs w:val="22"/>
          <w:lang w:val="ca-ES"/>
        </w:rPr>
        <w:t>el drets de les persones o grups a què dirigeixi la seva activitat</w:t>
      </w:r>
      <w:r w:rsidRPr="00B83AE5">
        <w:rPr>
          <w:rFonts w:ascii="Calibri" w:hAnsi="Calibri" w:cs="Calibri"/>
          <w:sz w:val="22"/>
          <w:szCs w:val="22"/>
          <w:lang w:val="ca-ES"/>
        </w:rPr>
        <w:t xml:space="preserve">. </w:t>
      </w:r>
    </w:p>
    <w:p w14:paraId="4F24326F" w14:textId="2639FB62" w:rsidR="00A90C1A" w:rsidRPr="00B83AE5" w:rsidRDefault="00A90C1A" w:rsidP="008F67A0">
      <w:pPr>
        <w:pStyle w:val="Default"/>
        <w:jc w:val="both"/>
        <w:rPr>
          <w:rFonts w:ascii="Calibri" w:hAnsi="Calibri" w:cs="Calibri"/>
          <w:sz w:val="22"/>
          <w:szCs w:val="22"/>
          <w:lang w:val="ca-ES"/>
        </w:rPr>
      </w:pPr>
      <w:r w:rsidRPr="00B83AE5">
        <w:rPr>
          <w:rFonts w:ascii="Calibri" w:hAnsi="Calibri" w:cs="Calibri"/>
          <w:sz w:val="22"/>
          <w:szCs w:val="22"/>
          <w:lang w:val="ca-ES"/>
        </w:rPr>
        <w:t xml:space="preserve">d) </w:t>
      </w:r>
      <w:r w:rsidR="008F67A0">
        <w:rPr>
          <w:rFonts w:ascii="Calibri" w:hAnsi="Calibri" w:cs="Calibri"/>
          <w:sz w:val="22"/>
          <w:szCs w:val="22"/>
          <w:lang w:val="ca-ES"/>
        </w:rPr>
        <w:t>Ac</w:t>
      </w:r>
      <w:r w:rsidR="008F67A0" w:rsidRPr="00B83AE5">
        <w:rPr>
          <w:rFonts w:ascii="Calibri" w:hAnsi="Calibri" w:cs="Calibri"/>
          <w:sz w:val="22"/>
          <w:szCs w:val="22"/>
          <w:lang w:val="ca-ES"/>
        </w:rPr>
        <w:t>omplir</w:t>
      </w:r>
      <w:r w:rsidRPr="00B83AE5">
        <w:rPr>
          <w:rFonts w:ascii="Calibri" w:hAnsi="Calibri" w:cs="Calibri"/>
          <w:sz w:val="22"/>
          <w:szCs w:val="22"/>
          <w:lang w:val="ca-ES"/>
        </w:rPr>
        <w:t xml:space="preserve"> </w:t>
      </w:r>
      <w:r w:rsidR="008F67A0">
        <w:rPr>
          <w:rFonts w:ascii="Calibri" w:hAnsi="Calibri" w:cs="Calibri"/>
          <w:sz w:val="22"/>
          <w:szCs w:val="22"/>
          <w:lang w:val="ca-ES"/>
        </w:rPr>
        <w:t>amb la màxima diligència els compromisos adquirits envers l’entitat, tot respectant les seves finalitats i principis d’actuació, així com el contingut d’aquest Estatut</w:t>
      </w:r>
      <w:r w:rsidRPr="00B83AE5">
        <w:rPr>
          <w:rFonts w:ascii="Calibri" w:hAnsi="Calibri" w:cs="Calibri"/>
          <w:sz w:val="22"/>
          <w:szCs w:val="22"/>
          <w:lang w:val="ca-ES"/>
        </w:rPr>
        <w:t xml:space="preserve">. </w:t>
      </w:r>
    </w:p>
    <w:p w14:paraId="3AAFB1AA" w14:textId="4A653AD6" w:rsidR="00A90C1A" w:rsidRPr="00B83AE5" w:rsidRDefault="00A90C1A" w:rsidP="008F67A0">
      <w:pPr>
        <w:pStyle w:val="Default"/>
        <w:jc w:val="both"/>
        <w:rPr>
          <w:rFonts w:ascii="Calibri" w:hAnsi="Calibri" w:cs="Calibri"/>
          <w:sz w:val="22"/>
          <w:szCs w:val="22"/>
          <w:lang w:val="ca-ES"/>
        </w:rPr>
      </w:pPr>
      <w:r w:rsidRPr="00B83AE5">
        <w:rPr>
          <w:rFonts w:ascii="Calibri" w:hAnsi="Calibri" w:cs="Calibri"/>
          <w:sz w:val="22"/>
          <w:szCs w:val="22"/>
          <w:lang w:val="ca-ES"/>
        </w:rPr>
        <w:t xml:space="preserve">e) </w:t>
      </w:r>
      <w:r w:rsidR="008F67A0" w:rsidRPr="00B83AE5">
        <w:rPr>
          <w:rFonts w:ascii="Calibri" w:hAnsi="Calibri" w:cs="Calibri"/>
          <w:sz w:val="22"/>
          <w:szCs w:val="22"/>
          <w:lang w:val="ca-ES"/>
        </w:rPr>
        <w:t>Acceptar</w:t>
      </w:r>
      <w:r w:rsidRPr="00B83AE5">
        <w:rPr>
          <w:rFonts w:ascii="Calibri" w:hAnsi="Calibri" w:cs="Calibri"/>
          <w:sz w:val="22"/>
          <w:szCs w:val="22"/>
          <w:lang w:val="ca-ES"/>
        </w:rPr>
        <w:t xml:space="preserve"> </w:t>
      </w:r>
      <w:r w:rsidR="008F67A0">
        <w:rPr>
          <w:rFonts w:ascii="Calibri" w:hAnsi="Calibri" w:cs="Calibri"/>
          <w:sz w:val="22"/>
          <w:szCs w:val="22"/>
          <w:lang w:val="ca-ES"/>
        </w:rPr>
        <w:t>els objectius i acatar les instruccions rebudes de la Xarxa</w:t>
      </w:r>
      <w:r w:rsidRPr="00B83AE5">
        <w:rPr>
          <w:rFonts w:ascii="Calibri" w:hAnsi="Calibri" w:cs="Calibri"/>
          <w:sz w:val="22"/>
          <w:szCs w:val="22"/>
          <w:lang w:val="ca-ES"/>
        </w:rPr>
        <w:t xml:space="preserve"> de Suport Veïnal. </w:t>
      </w:r>
    </w:p>
    <w:p w14:paraId="013FA71F" w14:textId="43182FFC" w:rsidR="00A90C1A" w:rsidRPr="00B83AE5" w:rsidRDefault="00A90C1A" w:rsidP="008F67A0">
      <w:pPr>
        <w:pStyle w:val="Default"/>
        <w:jc w:val="both"/>
        <w:rPr>
          <w:rFonts w:ascii="Calibri" w:hAnsi="Calibri" w:cs="Calibri"/>
          <w:sz w:val="22"/>
          <w:szCs w:val="22"/>
          <w:lang w:val="ca-ES"/>
        </w:rPr>
      </w:pPr>
      <w:r w:rsidRPr="00B83AE5">
        <w:rPr>
          <w:rFonts w:ascii="Calibri" w:hAnsi="Calibri" w:cs="Calibri"/>
          <w:sz w:val="22"/>
          <w:szCs w:val="22"/>
          <w:lang w:val="ca-ES"/>
        </w:rPr>
        <w:t xml:space="preserve">f) </w:t>
      </w:r>
      <w:r w:rsidR="008F67A0">
        <w:rPr>
          <w:rFonts w:ascii="Calibri" w:hAnsi="Calibri" w:cs="Calibri"/>
          <w:sz w:val="22"/>
          <w:szCs w:val="22"/>
          <w:lang w:val="ca-ES"/>
        </w:rPr>
        <w:t>Rebutjar qualsevol tipus de contrapres</w:t>
      </w:r>
      <w:r w:rsidR="00F55B98">
        <w:rPr>
          <w:rFonts w:ascii="Calibri" w:hAnsi="Calibri" w:cs="Calibri"/>
          <w:sz w:val="22"/>
          <w:szCs w:val="22"/>
          <w:lang w:val="ca-ES"/>
        </w:rPr>
        <w:t>tació pel desenvolupament de l’</w:t>
      </w:r>
      <w:r w:rsidR="008F67A0">
        <w:rPr>
          <w:rFonts w:ascii="Calibri" w:hAnsi="Calibri" w:cs="Calibri"/>
          <w:sz w:val="22"/>
          <w:szCs w:val="22"/>
          <w:lang w:val="ca-ES"/>
        </w:rPr>
        <w:t>activitat voluntària</w:t>
      </w:r>
      <w:r w:rsidRPr="00B83AE5">
        <w:rPr>
          <w:rFonts w:ascii="Calibri" w:hAnsi="Calibri" w:cs="Calibri"/>
          <w:sz w:val="22"/>
          <w:szCs w:val="22"/>
          <w:lang w:val="ca-ES"/>
        </w:rPr>
        <w:t xml:space="preserve">. </w:t>
      </w:r>
    </w:p>
    <w:p w14:paraId="01FAF402" w14:textId="6573954F" w:rsidR="00A90C1A" w:rsidRPr="00B83AE5" w:rsidRDefault="00A90C1A" w:rsidP="008F67A0">
      <w:pPr>
        <w:pStyle w:val="Default"/>
        <w:jc w:val="both"/>
        <w:rPr>
          <w:rFonts w:ascii="Calibri" w:hAnsi="Calibri" w:cs="Calibri"/>
          <w:sz w:val="22"/>
          <w:szCs w:val="22"/>
          <w:lang w:val="ca-ES"/>
        </w:rPr>
      </w:pPr>
      <w:r w:rsidRPr="00B83AE5">
        <w:rPr>
          <w:rFonts w:ascii="Calibri" w:hAnsi="Calibri" w:cs="Calibri"/>
          <w:sz w:val="22"/>
          <w:szCs w:val="22"/>
          <w:lang w:val="ca-ES"/>
        </w:rPr>
        <w:t xml:space="preserve">g) </w:t>
      </w:r>
      <w:r w:rsidR="008F67A0" w:rsidRPr="00B83AE5">
        <w:rPr>
          <w:rFonts w:ascii="Calibri" w:hAnsi="Calibri" w:cs="Calibri"/>
          <w:sz w:val="22"/>
          <w:szCs w:val="22"/>
          <w:lang w:val="ca-ES"/>
        </w:rPr>
        <w:t>Utilitzar</w:t>
      </w:r>
      <w:r w:rsidRPr="00B83AE5">
        <w:rPr>
          <w:rFonts w:ascii="Calibri" w:hAnsi="Calibri" w:cs="Calibri"/>
          <w:sz w:val="22"/>
          <w:szCs w:val="22"/>
          <w:lang w:val="ca-ES"/>
        </w:rPr>
        <w:t xml:space="preserve"> </w:t>
      </w:r>
      <w:r w:rsidR="008F67A0" w:rsidRPr="00B83AE5">
        <w:rPr>
          <w:rFonts w:ascii="Calibri" w:hAnsi="Calibri" w:cs="Calibri"/>
          <w:sz w:val="22"/>
          <w:szCs w:val="22"/>
          <w:lang w:val="ca-ES"/>
        </w:rPr>
        <w:t>adequadament</w:t>
      </w:r>
      <w:r w:rsidR="008F67A0">
        <w:rPr>
          <w:rFonts w:ascii="Calibri" w:hAnsi="Calibri" w:cs="Calibri"/>
          <w:sz w:val="22"/>
          <w:szCs w:val="22"/>
          <w:lang w:val="ca-ES"/>
        </w:rPr>
        <w:t xml:space="preserve"> el distintiu</w:t>
      </w:r>
      <w:r w:rsidRPr="00B83AE5">
        <w:rPr>
          <w:rFonts w:ascii="Calibri" w:hAnsi="Calibri" w:cs="Calibri"/>
          <w:sz w:val="22"/>
          <w:szCs w:val="22"/>
          <w:lang w:val="ca-ES"/>
        </w:rPr>
        <w:t xml:space="preserve"> de l</w:t>
      </w:r>
      <w:r w:rsidR="008F67A0">
        <w:rPr>
          <w:rFonts w:ascii="Calibri" w:hAnsi="Calibri" w:cs="Calibri"/>
          <w:sz w:val="22"/>
          <w:szCs w:val="22"/>
          <w:lang w:val="ca-ES"/>
        </w:rPr>
        <w:t>’entitat</w:t>
      </w:r>
      <w:r w:rsidRPr="00B83AE5">
        <w:rPr>
          <w:rFonts w:ascii="Calibri" w:hAnsi="Calibri" w:cs="Calibri"/>
          <w:sz w:val="22"/>
          <w:szCs w:val="22"/>
          <w:lang w:val="ca-ES"/>
        </w:rPr>
        <w:t xml:space="preserve">. </w:t>
      </w:r>
    </w:p>
    <w:p w14:paraId="136F967F" w14:textId="4D280432" w:rsidR="00A90C1A" w:rsidRPr="00B83AE5" w:rsidRDefault="00A90C1A" w:rsidP="008F67A0">
      <w:pPr>
        <w:pStyle w:val="Default"/>
        <w:jc w:val="both"/>
        <w:rPr>
          <w:rFonts w:ascii="Calibri" w:hAnsi="Calibri" w:cs="Calibri"/>
          <w:sz w:val="22"/>
          <w:szCs w:val="22"/>
          <w:lang w:val="ca-ES"/>
        </w:rPr>
      </w:pPr>
      <w:r w:rsidRPr="00B83AE5">
        <w:rPr>
          <w:rFonts w:ascii="Calibri" w:hAnsi="Calibri" w:cs="Calibri"/>
          <w:sz w:val="22"/>
          <w:szCs w:val="22"/>
          <w:lang w:val="ca-ES"/>
        </w:rPr>
        <w:t>h) En cas</w:t>
      </w:r>
      <w:r w:rsidR="008F67A0">
        <w:rPr>
          <w:rFonts w:ascii="Calibri" w:hAnsi="Calibri" w:cs="Calibri"/>
          <w:sz w:val="22"/>
          <w:szCs w:val="22"/>
          <w:lang w:val="ca-ES"/>
        </w:rPr>
        <w:t xml:space="preserve"> de renú</w:t>
      </w:r>
      <w:r w:rsidRPr="00B83AE5">
        <w:rPr>
          <w:rFonts w:ascii="Calibri" w:hAnsi="Calibri" w:cs="Calibri"/>
          <w:sz w:val="22"/>
          <w:szCs w:val="22"/>
          <w:lang w:val="ca-ES"/>
        </w:rPr>
        <w:t>ncia (</w:t>
      </w:r>
      <w:r w:rsidR="008F67A0">
        <w:rPr>
          <w:rFonts w:ascii="Calibri" w:hAnsi="Calibri" w:cs="Calibri"/>
          <w:sz w:val="22"/>
          <w:szCs w:val="22"/>
          <w:lang w:val="ca-ES"/>
        </w:rPr>
        <w:t>Annex</w:t>
      </w:r>
      <w:r w:rsidRPr="00B83AE5">
        <w:rPr>
          <w:rFonts w:ascii="Calibri" w:hAnsi="Calibri" w:cs="Calibri"/>
          <w:sz w:val="22"/>
          <w:szCs w:val="22"/>
          <w:lang w:val="ca-ES"/>
        </w:rPr>
        <w:t xml:space="preserve"> III), comunicar</w:t>
      </w:r>
      <w:r w:rsidR="008F67A0">
        <w:rPr>
          <w:rFonts w:ascii="Calibri" w:hAnsi="Calibri" w:cs="Calibri"/>
          <w:sz w:val="22"/>
          <w:szCs w:val="22"/>
          <w:lang w:val="ca-ES"/>
        </w:rPr>
        <w:t>-h</w:t>
      </w:r>
      <w:r w:rsidRPr="00B83AE5">
        <w:rPr>
          <w:rFonts w:ascii="Calibri" w:hAnsi="Calibri" w:cs="Calibri"/>
          <w:sz w:val="22"/>
          <w:szCs w:val="22"/>
          <w:lang w:val="ca-ES"/>
        </w:rPr>
        <w:t xml:space="preserve">o </w:t>
      </w:r>
      <w:r w:rsidR="008F67A0">
        <w:rPr>
          <w:rFonts w:ascii="Calibri" w:hAnsi="Calibri" w:cs="Calibri"/>
          <w:sz w:val="22"/>
          <w:szCs w:val="22"/>
          <w:lang w:val="ca-ES"/>
        </w:rPr>
        <w:t>a l’entitat amb la suficient antelació, per tal que puguin adoptar-se les mesures necessàries per a evitar qualsevol perjudici en la tasca encomanada</w:t>
      </w:r>
      <w:r w:rsidRPr="00B83AE5">
        <w:rPr>
          <w:rFonts w:ascii="Calibri" w:hAnsi="Calibri" w:cs="Calibri"/>
          <w:sz w:val="22"/>
          <w:szCs w:val="22"/>
          <w:lang w:val="ca-ES"/>
        </w:rPr>
        <w:t xml:space="preserve">. </w:t>
      </w:r>
    </w:p>
    <w:p w14:paraId="3AED33BB" w14:textId="28454D43" w:rsidR="00A90C1A" w:rsidRPr="00B83AE5" w:rsidRDefault="00A90C1A" w:rsidP="008F67A0">
      <w:pPr>
        <w:pStyle w:val="Default"/>
        <w:jc w:val="both"/>
        <w:rPr>
          <w:rFonts w:ascii="Calibri" w:hAnsi="Calibri" w:cs="Calibri"/>
          <w:sz w:val="22"/>
          <w:szCs w:val="22"/>
          <w:lang w:val="ca-ES"/>
        </w:rPr>
      </w:pPr>
    </w:p>
    <w:p w14:paraId="05B1C1C2" w14:textId="0F62EEB8" w:rsidR="00A90C1A" w:rsidRPr="00B83AE5" w:rsidRDefault="00A90C1A" w:rsidP="008F67A0">
      <w:pPr>
        <w:pStyle w:val="Default"/>
        <w:jc w:val="both"/>
        <w:rPr>
          <w:rFonts w:ascii="Calibri" w:hAnsi="Calibri" w:cs="Calibri"/>
          <w:sz w:val="22"/>
          <w:szCs w:val="22"/>
          <w:lang w:val="ca-ES"/>
        </w:rPr>
      </w:pPr>
    </w:p>
    <w:p w14:paraId="616CC802" w14:textId="2541D34A" w:rsidR="00A90C1A" w:rsidRPr="00B83AE5" w:rsidRDefault="00A90C1A" w:rsidP="008F67A0">
      <w:pPr>
        <w:pStyle w:val="Default"/>
        <w:jc w:val="both"/>
        <w:rPr>
          <w:rFonts w:ascii="Calibri" w:hAnsi="Calibri" w:cs="Calibri"/>
          <w:sz w:val="22"/>
          <w:szCs w:val="22"/>
          <w:lang w:val="ca-ES"/>
        </w:rPr>
      </w:pPr>
    </w:p>
    <w:p w14:paraId="69537A33" w14:textId="4283D8D5" w:rsidR="00A90C1A" w:rsidRPr="00B83AE5" w:rsidRDefault="00A90C1A" w:rsidP="00A90C1A">
      <w:pPr>
        <w:pStyle w:val="Default"/>
        <w:rPr>
          <w:rFonts w:ascii="Calibri" w:hAnsi="Calibri" w:cs="Calibri"/>
          <w:sz w:val="22"/>
          <w:szCs w:val="22"/>
          <w:lang w:val="ca-ES"/>
        </w:rPr>
      </w:pPr>
    </w:p>
    <w:p w14:paraId="57224935" w14:textId="595F4A52" w:rsidR="00A90C1A" w:rsidRPr="00B83AE5" w:rsidRDefault="00A90C1A" w:rsidP="00A90C1A">
      <w:pPr>
        <w:pStyle w:val="Default"/>
        <w:rPr>
          <w:rFonts w:ascii="Calibri" w:hAnsi="Calibri" w:cs="Calibri"/>
          <w:sz w:val="22"/>
          <w:szCs w:val="22"/>
          <w:lang w:val="ca-ES"/>
        </w:rPr>
      </w:pPr>
    </w:p>
    <w:p w14:paraId="37B32459" w14:textId="6E864E22" w:rsidR="00A90C1A" w:rsidRPr="00B83AE5" w:rsidRDefault="00A90C1A" w:rsidP="00A90C1A">
      <w:pPr>
        <w:pStyle w:val="Default"/>
        <w:rPr>
          <w:rFonts w:ascii="Calibri" w:hAnsi="Calibri" w:cs="Calibri"/>
          <w:sz w:val="22"/>
          <w:szCs w:val="22"/>
          <w:lang w:val="ca-ES"/>
        </w:rPr>
      </w:pPr>
    </w:p>
    <w:p w14:paraId="31706C75" w14:textId="40FD92F4" w:rsidR="00A90C1A" w:rsidRPr="00B83AE5" w:rsidRDefault="00A90C1A" w:rsidP="00A90C1A">
      <w:pPr>
        <w:pStyle w:val="Default"/>
        <w:rPr>
          <w:rFonts w:ascii="Calibri" w:hAnsi="Calibri" w:cs="Calibri"/>
          <w:sz w:val="22"/>
          <w:szCs w:val="22"/>
          <w:lang w:val="ca-ES"/>
        </w:rPr>
      </w:pPr>
    </w:p>
    <w:p w14:paraId="5AFB7B4C" w14:textId="7CB5F895" w:rsidR="00A90C1A" w:rsidRPr="00B83AE5" w:rsidRDefault="00A90C1A" w:rsidP="00A90C1A">
      <w:pPr>
        <w:pStyle w:val="Default"/>
        <w:rPr>
          <w:rFonts w:ascii="Calibri" w:hAnsi="Calibri" w:cs="Calibri"/>
          <w:sz w:val="22"/>
          <w:szCs w:val="22"/>
          <w:lang w:val="ca-ES"/>
        </w:rPr>
      </w:pPr>
    </w:p>
    <w:p w14:paraId="6C0E747F" w14:textId="01981C75" w:rsidR="00A90C1A" w:rsidRPr="00B83AE5" w:rsidRDefault="00A90C1A" w:rsidP="00A90C1A">
      <w:pPr>
        <w:pStyle w:val="Default"/>
        <w:rPr>
          <w:rFonts w:ascii="Calibri" w:hAnsi="Calibri" w:cs="Calibri"/>
          <w:sz w:val="22"/>
          <w:szCs w:val="22"/>
          <w:lang w:val="ca-ES"/>
        </w:rPr>
      </w:pPr>
    </w:p>
    <w:p w14:paraId="438872C5" w14:textId="64A7C73B" w:rsidR="00A90C1A" w:rsidRPr="00B83AE5" w:rsidRDefault="00A90C1A" w:rsidP="00A90C1A">
      <w:pPr>
        <w:pStyle w:val="Default"/>
        <w:rPr>
          <w:rFonts w:ascii="Calibri" w:hAnsi="Calibri" w:cs="Calibri"/>
          <w:sz w:val="22"/>
          <w:szCs w:val="22"/>
          <w:lang w:val="ca-ES"/>
        </w:rPr>
      </w:pPr>
    </w:p>
    <w:p w14:paraId="27462581" w14:textId="77777777" w:rsidR="00A90C1A" w:rsidRPr="00B83AE5" w:rsidRDefault="00A90C1A" w:rsidP="00A90C1A">
      <w:pPr>
        <w:pStyle w:val="Default"/>
        <w:rPr>
          <w:sz w:val="22"/>
          <w:szCs w:val="22"/>
          <w:lang w:val="ca-ES"/>
        </w:rPr>
      </w:pPr>
    </w:p>
    <w:p w14:paraId="491984A7" w14:textId="77777777" w:rsidR="00A90C1A" w:rsidRPr="00B83AE5" w:rsidRDefault="00A90C1A" w:rsidP="00A90C1A">
      <w:pPr>
        <w:pStyle w:val="Default"/>
        <w:rPr>
          <w:sz w:val="22"/>
          <w:szCs w:val="22"/>
          <w:lang w:val="ca-ES"/>
        </w:rPr>
      </w:pPr>
    </w:p>
    <w:p w14:paraId="7302DCBF" w14:textId="786F438D" w:rsidR="00A90C1A" w:rsidRPr="00B83AE5" w:rsidRDefault="009869DE" w:rsidP="00A90C1A">
      <w:pPr>
        <w:pStyle w:val="Default"/>
        <w:jc w:val="center"/>
        <w:rPr>
          <w:sz w:val="26"/>
          <w:szCs w:val="26"/>
          <w:lang w:val="ca-ES"/>
        </w:rPr>
      </w:pPr>
      <w:r>
        <w:rPr>
          <w:sz w:val="26"/>
          <w:szCs w:val="26"/>
          <w:lang w:val="ca-ES"/>
        </w:rPr>
        <w:t>Drets</w:t>
      </w:r>
      <w:r w:rsidR="00A90C1A" w:rsidRPr="00B83AE5">
        <w:rPr>
          <w:sz w:val="26"/>
          <w:szCs w:val="26"/>
          <w:lang w:val="ca-ES"/>
        </w:rPr>
        <w:t xml:space="preserve"> de la Xarxa de Suport Veïnal</w:t>
      </w:r>
    </w:p>
    <w:p w14:paraId="3330E0EB" w14:textId="4A5FAF59" w:rsidR="00A90C1A" w:rsidRDefault="00A90C1A" w:rsidP="00284B17">
      <w:pPr>
        <w:pStyle w:val="Default"/>
        <w:rPr>
          <w:rFonts w:ascii="Calibri" w:hAnsi="Calibri" w:cs="Calibri"/>
          <w:sz w:val="22"/>
          <w:szCs w:val="22"/>
          <w:lang w:val="ca-ES"/>
        </w:rPr>
      </w:pPr>
      <w:r w:rsidRPr="00B83AE5">
        <w:rPr>
          <w:sz w:val="26"/>
          <w:szCs w:val="26"/>
          <w:lang w:val="ca-ES"/>
        </w:rPr>
        <w:t xml:space="preserve"> </w:t>
      </w:r>
    </w:p>
    <w:p w14:paraId="53D6B682" w14:textId="77777777" w:rsidR="00284B17" w:rsidRPr="00B83AE5" w:rsidRDefault="00284B17" w:rsidP="00284B17">
      <w:pPr>
        <w:pStyle w:val="Default"/>
        <w:rPr>
          <w:sz w:val="22"/>
          <w:szCs w:val="22"/>
          <w:lang w:val="ca-ES"/>
        </w:rPr>
      </w:pPr>
    </w:p>
    <w:p w14:paraId="75316871" w14:textId="4ED950AC" w:rsidR="00A90C1A" w:rsidRPr="00B83AE5" w:rsidRDefault="00A90C1A" w:rsidP="00943CC2">
      <w:pPr>
        <w:pStyle w:val="Default"/>
        <w:jc w:val="both"/>
        <w:rPr>
          <w:rFonts w:ascii="Calibri" w:hAnsi="Calibri" w:cs="Calibri"/>
          <w:sz w:val="22"/>
          <w:szCs w:val="22"/>
          <w:lang w:val="ca-ES"/>
        </w:rPr>
      </w:pPr>
      <w:r w:rsidRPr="00B83AE5">
        <w:rPr>
          <w:rFonts w:ascii="Calibri" w:hAnsi="Calibri" w:cs="Calibri"/>
          <w:sz w:val="22"/>
          <w:szCs w:val="22"/>
          <w:lang w:val="ca-ES"/>
        </w:rPr>
        <w:t xml:space="preserve">a) Seleccionar </w:t>
      </w:r>
      <w:r w:rsidR="009869DE">
        <w:rPr>
          <w:rFonts w:ascii="Calibri" w:hAnsi="Calibri" w:cs="Calibri"/>
          <w:sz w:val="22"/>
          <w:szCs w:val="22"/>
          <w:lang w:val="ca-ES"/>
        </w:rPr>
        <w:t>les persones voluntàri</w:t>
      </w:r>
      <w:r w:rsidR="00943CC2">
        <w:rPr>
          <w:rFonts w:ascii="Calibri" w:hAnsi="Calibri" w:cs="Calibri"/>
          <w:sz w:val="22"/>
          <w:szCs w:val="22"/>
          <w:lang w:val="ca-ES"/>
        </w:rPr>
        <w:t>es</w:t>
      </w:r>
      <w:r w:rsidR="009869DE">
        <w:rPr>
          <w:rFonts w:ascii="Calibri" w:hAnsi="Calibri" w:cs="Calibri"/>
          <w:sz w:val="22"/>
          <w:szCs w:val="22"/>
          <w:lang w:val="ca-ES"/>
        </w:rPr>
        <w:t xml:space="preserve"> d’acord amb les tasques a realitzar i les condicions fixades en aquest </w:t>
      </w:r>
      <w:r w:rsidR="00943CC2">
        <w:rPr>
          <w:rFonts w:ascii="Calibri" w:hAnsi="Calibri" w:cs="Calibri"/>
          <w:sz w:val="22"/>
          <w:szCs w:val="22"/>
          <w:lang w:val="ca-ES"/>
        </w:rPr>
        <w:t>document</w:t>
      </w:r>
      <w:r w:rsidRPr="00B83AE5">
        <w:rPr>
          <w:rFonts w:ascii="Calibri" w:hAnsi="Calibri" w:cs="Calibri"/>
          <w:sz w:val="22"/>
          <w:szCs w:val="22"/>
          <w:lang w:val="ca-ES"/>
        </w:rPr>
        <w:t xml:space="preserve">. </w:t>
      </w:r>
    </w:p>
    <w:p w14:paraId="0380A56D" w14:textId="1DDE71F6" w:rsidR="00A90C1A" w:rsidRPr="00B83AE5" w:rsidRDefault="00A90C1A" w:rsidP="00A90C1A">
      <w:pPr>
        <w:pStyle w:val="Default"/>
        <w:rPr>
          <w:rFonts w:ascii="Calibri" w:hAnsi="Calibri" w:cs="Calibri"/>
          <w:sz w:val="22"/>
          <w:szCs w:val="22"/>
          <w:lang w:val="ca-ES"/>
        </w:rPr>
      </w:pPr>
      <w:r w:rsidRPr="00B83AE5">
        <w:rPr>
          <w:rFonts w:ascii="Calibri" w:hAnsi="Calibri" w:cs="Calibri"/>
          <w:sz w:val="22"/>
          <w:szCs w:val="22"/>
          <w:lang w:val="ca-ES"/>
        </w:rPr>
        <w:t xml:space="preserve">b) </w:t>
      </w:r>
      <w:r w:rsidR="009869DE" w:rsidRPr="00B83AE5">
        <w:rPr>
          <w:rFonts w:ascii="Calibri" w:hAnsi="Calibri" w:cs="Calibri"/>
          <w:sz w:val="22"/>
          <w:szCs w:val="22"/>
          <w:lang w:val="ca-ES"/>
        </w:rPr>
        <w:t>Sol·licitar</w:t>
      </w:r>
      <w:r w:rsidR="009869DE">
        <w:rPr>
          <w:rFonts w:ascii="Calibri" w:hAnsi="Calibri" w:cs="Calibri"/>
          <w:sz w:val="22"/>
          <w:szCs w:val="22"/>
          <w:lang w:val="ca-ES"/>
        </w:rPr>
        <w:t xml:space="preserve"> i obtenir de l’administració de la Generalitat la informació, orientació, formació i suport necessaris per al desenvolupament de l’activitat de voluntariat</w:t>
      </w:r>
      <w:r w:rsidRPr="00B83AE5">
        <w:rPr>
          <w:rFonts w:ascii="Calibri" w:hAnsi="Calibri" w:cs="Calibri"/>
          <w:sz w:val="22"/>
          <w:szCs w:val="22"/>
          <w:lang w:val="ca-ES"/>
        </w:rPr>
        <w:t xml:space="preserve">. </w:t>
      </w:r>
    </w:p>
    <w:p w14:paraId="7956E923" w14:textId="621C8BF8" w:rsidR="00A90C1A" w:rsidRPr="00B83AE5" w:rsidRDefault="00A90C1A" w:rsidP="00A90C1A">
      <w:pPr>
        <w:pStyle w:val="Default"/>
        <w:rPr>
          <w:rFonts w:ascii="Calibri" w:hAnsi="Calibri" w:cs="Calibri"/>
          <w:sz w:val="22"/>
          <w:szCs w:val="22"/>
          <w:lang w:val="ca-ES"/>
        </w:rPr>
      </w:pPr>
      <w:r w:rsidRPr="00B83AE5">
        <w:rPr>
          <w:rFonts w:ascii="Calibri" w:hAnsi="Calibri" w:cs="Calibri"/>
          <w:sz w:val="22"/>
          <w:szCs w:val="22"/>
          <w:lang w:val="ca-ES"/>
        </w:rPr>
        <w:t>c) C</w:t>
      </w:r>
      <w:r w:rsidR="009869DE">
        <w:rPr>
          <w:rFonts w:ascii="Calibri" w:hAnsi="Calibri" w:cs="Calibri"/>
          <w:sz w:val="22"/>
          <w:szCs w:val="22"/>
          <w:lang w:val="ca-ES"/>
        </w:rPr>
        <w:t>oncórrer a les mesures de suport i foment per a l’activitat voluntària</w:t>
      </w:r>
      <w:r w:rsidRPr="00B83AE5">
        <w:rPr>
          <w:rFonts w:ascii="Calibri" w:hAnsi="Calibri" w:cs="Calibri"/>
          <w:sz w:val="22"/>
          <w:szCs w:val="22"/>
          <w:lang w:val="ca-ES"/>
        </w:rPr>
        <w:t xml:space="preserve">. </w:t>
      </w:r>
    </w:p>
    <w:p w14:paraId="163AD9CE" w14:textId="34416C93" w:rsidR="00A90C1A" w:rsidRPr="00B83AE5" w:rsidRDefault="00A90C1A" w:rsidP="00A90C1A">
      <w:pPr>
        <w:pStyle w:val="Default"/>
        <w:rPr>
          <w:rFonts w:ascii="Calibri" w:hAnsi="Calibri" w:cs="Calibri"/>
          <w:sz w:val="22"/>
          <w:szCs w:val="22"/>
          <w:lang w:val="ca-ES"/>
        </w:rPr>
      </w:pPr>
      <w:r w:rsidRPr="00B83AE5">
        <w:rPr>
          <w:rFonts w:ascii="Calibri" w:hAnsi="Calibri" w:cs="Calibri"/>
          <w:sz w:val="22"/>
          <w:szCs w:val="22"/>
          <w:lang w:val="ca-ES"/>
        </w:rPr>
        <w:t xml:space="preserve">d) </w:t>
      </w:r>
      <w:r w:rsidR="009869DE">
        <w:rPr>
          <w:rFonts w:ascii="Calibri" w:hAnsi="Calibri" w:cs="Calibri"/>
          <w:sz w:val="22"/>
          <w:szCs w:val="22"/>
          <w:lang w:val="ca-ES"/>
        </w:rPr>
        <w:t>Suspendre la col·laboració voluntària de les persones que infringeixin el seu compris de col·laboració</w:t>
      </w:r>
      <w:r w:rsidRPr="00B83AE5">
        <w:rPr>
          <w:rFonts w:ascii="Calibri" w:hAnsi="Calibri" w:cs="Calibri"/>
          <w:sz w:val="22"/>
          <w:szCs w:val="22"/>
          <w:lang w:val="ca-ES"/>
        </w:rPr>
        <w:t xml:space="preserve">. </w:t>
      </w:r>
    </w:p>
    <w:p w14:paraId="4BF59E06" w14:textId="28BC1DEE" w:rsidR="00A90C1A" w:rsidRPr="00B83AE5" w:rsidRDefault="00A90C1A" w:rsidP="00A90C1A">
      <w:pPr>
        <w:pStyle w:val="Default"/>
        <w:rPr>
          <w:rFonts w:ascii="Calibri" w:hAnsi="Calibri" w:cs="Calibri"/>
          <w:sz w:val="22"/>
          <w:szCs w:val="22"/>
          <w:lang w:val="ca-ES"/>
        </w:rPr>
      </w:pPr>
    </w:p>
    <w:p w14:paraId="53D4ED74" w14:textId="2AA66B9C" w:rsidR="00A90C1A" w:rsidRPr="00B83AE5" w:rsidRDefault="00A90C1A" w:rsidP="00A90C1A">
      <w:pPr>
        <w:pStyle w:val="Default"/>
        <w:rPr>
          <w:rFonts w:ascii="Calibri" w:hAnsi="Calibri" w:cs="Calibri"/>
          <w:sz w:val="22"/>
          <w:szCs w:val="22"/>
          <w:lang w:val="ca-ES"/>
        </w:rPr>
      </w:pPr>
    </w:p>
    <w:p w14:paraId="4D7B0BCC" w14:textId="04807FEF" w:rsidR="00A90C1A" w:rsidRPr="00B83AE5" w:rsidRDefault="00A90C1A" w:rsidP="00A90C1A">
      <w:pPr>
        <w:pStyle w:val="Default"/>
        <w:rPr>
          <w:rFonts w:ascii="Calibri" w:hAnsi="Calibri" w:cs="Calibri"/>
          <w:sz w:val="22"/>
          <w:szCs w:val="22"/>
          <w:lang w:val="ca-ES"/>
        </w:rPr>
      </w:pPr>
    </w:p>
    <w:p w14:paraId="4C6BBBE7" w14:textId="77777777" w:rsidR="00902823" w:rsidRPr="00B83AE5" w:rsidRDefault="00902823" w:rsidP="00902823">
      <w:pPr>
        <w:pStyle w:val="Default"/>
        <w:rPr>
          <w:rFonts w:ascii="Calibri" w:hAnsi="Calibri" w:cs="Calibri"/>
          <w:sz w:val="22"/>
          <w:szCs w:val="22"/>
          <w:lang w:val="ca-ES"/>
        </w:rPr>
      </w:pPr>
    </w:p>
    <w:p w14:paraId="5C145A78" w14:textId="77777777" w:rsidR="00902823" w:rsidRPr="00B83AE5" w:rsidRDefault="00902823" w:rsidP="00902823">
      <w:pPr>
        <w:pStyle w:val="Default"/>
        <w:jc w:val="center"/>
        <w:rPr>
          <w:sz w:val="26"/>
          <w:szCs w:val="26"/>
          <w:lang w:val="ca-ES"/>
        </w:rPr>
      </w:pPr>
      <w:r w:rsidRPr="00B83AE5">
        <w:rPr>
          <w:sz w:val="26"/>
          <w:szCs w:val="26"/>
          <w:lang w:val="ca-ES"/>
        </w:rPr>
        <w:t>Obligacions de la Xarxa de Suport Veïnal</w:t>
      </w:r>
    </w:p>
    <w:p w14:paraId="13DF875C" w14:textId="77777777" w:rsidR="00902823" w:rsidRPr="00B83AE5" w:rsidRDefault="00902823" w:rsidP="00902823">
      <w:pPr>
        <w:pStyle w:val="Default"/>
        <w:rPr>
          <w:sz w:val="22"/>
          <w:szCs w:val="22"/>
          <w:lang w:val="ca-ES"/>
        </w:rPr>
      </w:pPr>
      <w:r w:rsidRPr="00B83AE5">
        <w:rPr>
          <w:sz w:val="22"/>
          <w:szCs w:val="22"/>
          <w:lang w:val="ca-ES"/>
        </w:rPr>
        <w:t xml:space="preserve"> </w:t>
      </w:r>
    </w:p>
    <w:p w14:paraId="01589F21" w14:textId="77777777" w:rsidR="00902823" w:rsidRPr="00B83AE5" w:rsidRDefault="00902823" w:rsidP="00902823">
      <w:pPr>
        <w:pStyle w:val="Default"/>
        <w:rPr>
          <w:sz w:val="22"/>
          <w:szCs w:val="22"/>
          <w:lang w:val="ca-ES"/>
        </w:rPr>
      </w:pPr>
    </w:p>
    <w:p w14:paraId="3FDD6C23" w14:textId="77777777" w:rsidR="00902823" w:rsidRDefault="00902823" w:rsidP="00902823">
      <w:pPr>
        <w:pStyle w:val="Default"/>
        <w:jc w:val="both"/>
        <w:rPr>
          <w:rFonts w:ascii="Calibri" w:hAnsi="Calibri" w:cs="Calibri"/>
          <w:sz w:val="22"/>
          <w:szCs w:val="22"/>
          <w:lang w:val="ca-ES"/>
        </w:rPr>
      </w:pPr>
      <w:r w:rsidRPr="00B83AE5">
        <w:rPr>
          <w:rFonts w:ascii="Calibri" w:hAnsi="Calibri" w:cs="Calibri"/>
          <w:sz w:val="22"/>
          <w:szCs w:val="22"/>
          <w:lang w:val="ca-ES"/>
        </w:rPr>
        <w:t xml:space="preserve">a) Articular </w:t>
      </w:r>
      <w:r>
        <w:rPr>
          <w:rFonts w:ascii="Calibri" w:hAnsi="Calibri" w:cs="Calibri"/>
          <w:sz w:val="22"/>
          <w:szCs w:val="22"/>
          <w:lang w:val="ca-ES"/>
        </w:rPr>
        <w:t>els mecanismes necessaris per tal de garantir la informació, participació i col·laboració de la persona voluntària tant a la Xarxa com als programes desenvolupats per ella.</w:t>
      </w:r>
    </w:p>
    <w:p w14:paraId="2C8A4891" w14:textId="77777777" w:rsidR="00902823" w:rsidRPr="00B83AE5" w:rsidRDefault="00902823" w:rsidP="00902823">
      <w:pPr>
        <w:pStyle w:val="Default"/>
        <w:jc w:val="both"/>
        <w:rPr>
          <w:rFonts w:ascii="Calibri" w:hAnsi="Calibri" w:cs="Calibri"/>
          <w:sz w:val="22"/>
          <w:szCs w:val="22"/>
          <w:lang w:val="ca-ES"/>
        </w:rPr>
      </w:pPr>
      <w:r w:rsidRPr="00B83AE5">
        <w:rPr>
          <w:rFonts w:ascii="Calibri" w:hAnsi="Calibri" w:cs="Calibri"/>
          <w:sz w:val="22"/>
          <w:szCs w:val="22"/>
          <w:lang w:val="ca-ES"/>
        </w:rPr>
        <w:t xml:space="preserve">b) </w:t>
      </w:r>
      <w:r>
        <w:rPr>
          <w:rFonts w:ascii="Calibri" w:hAnsi="Calibri" w:cs="Calibri"/>
          <w:sz w:val="22"/>
          <w:szCs w:val="22"/>
          <w:lang w:val="ca-ES"/>
        </w:rPr>
        <w:t xml:space="preserve">Mantenir </w:t>
      </w:r>
      <w:r w:rsidRPr="00B83AE5">
        <w:rPr>
          <w:rFonts w:ascii="Calibri" w:hAnsi="Calibri" w:cs="Calibri"/>
          <w:sz w:val="22"/>
          <w:szCs w:val="22"/>
          <w:lang w:val="ca-ES"/>
        </w:rPr>
        <w:t xml:space="preserve">un </w:t>
      </w:r>
      <w:r>
        <w:rPr>
          <w:rFonts w:ascii="Calibri" w:hAnsi="Calibri" w:cs="Calibri"/>
          <w:sz w:val="22"/>
          <w:szCs w:val="22"/>
          <w:lang w:val="ca-ES"/>
        </w:rPr>
        <w:t>registre d’altes i baixes del personal voluntari.</w:t>
      </w:r>
      <w:r w:rsidRPr="00B83AE5">
        <w:rPr>
          <w:rFonts w:ascii="Calibri" w:hAnsi="Calibri" w:cs="Calibri"/>
          <w:sz w:val="22"/>
          <w:szCs w:val="22"/>
          <w:lang w:val="ca-ES"/>
        </w:rPr>
        <w:t xml:space="preserve"> </w:t>
      </w:r>
    </w:p>
    <w:p w14:paraId="500EBD6A" w14:textId="77777777" w:rsidR="00902823" w:rsidRPr="00B83AE5" w:rsidRDefault="00902823" w:rsidP="00902823">
      <w:pPr>
        <w:pStyle w:val="Default"/>
        <w:jc w:val="both"/>
        <w:rPr>
          <w:rFonts w:ascii="Calibri" w:hAnsi="Calibri" w:cs="Calibri"/>
          <w:sz w:val="22"/>
          <w:szCs w:val="22"/>
          <w:lang w:val="ca-ES"/>
        </w:rPr>
      </w:pPr>
      <w:r w:rsidRPr="00B83AE5">
        <w:rPr>
          <w:rFonts w:ascii="Calibri" w:hAnsi="Calibri" w:cs="Calibri"/>
          <w:sz w:val="22"/>
          <w:szCs w:val="22"/>
          <w:lang w:val="ca-ES"/>
        </w:rPr>
        <w:t>c) Facilitar</w:t>
      </w:r>
      <w:r>
        <w:rPr>
          <w:rFonts w:ascii="Calibri" w:hAnsi="Calibri" w:cs="Calibri"/>
          <w:sz w:val="22"/>
          <w:szCs w:val="22"/>
          <w:lang w:val="ca-ES"/>
        </w:rPr>
        <w:t xml:space="preserve"> tota la informació disponible per al desenvolupament del voluntariat, com ara protocols, normes i consells per a la seva realització</w:t>
      </w:r>
      <w:r w:rsidRPr="00B83AE5">
        <w:rPr>
          <w:rFonts w:ascii="Calibri" w:hAnsi="Calibri" w:cs="Calibri"/>
          <w:sz w:val="22"/>
          <w:szCs w:val="22"/>
          <w:lang w:val="ca-ES"/>
        </w:rPr>
        <w:t>.</w:t>
      </w:r>
    </w:p>
    <w:p w14:paraId="60856412" w14:textId="77777777" w:rsidR="00902823" w:rsidRPr="00B83AE5" w:rsidRDefault="00902823" w:rsidP="00902823">
      <w:pPr>
        <w:pStyle w:val="Default"/>
        <w:rPr>
          <w:sz w:val="22"/>
          <w:szCs w:val="22"/>
          <w:lang w:val="ca-ES"/>
        </w:rPr>
      </w:pPr>
      <w:r w:rsidRPr="00B83AE5">
        <w:rPr>
          <w:sz w:val="22"/>
          <w:szCs w:val="22"/>
          <w:lang w:val="ca-ES"/>
        </w:rPr>
        <w:t xml:space="preserve"> </w:t>
      </w:r>
    </w:p>
    <w:p w14:paraId="785CFB33" w14:textId="77777777" w:rsidR="00902823" w:rsidRPr="00B83AE5" w:rsidRDefault="00902823" w:rsidP="00902823">
      <w:pPr>
        <w:pStyle w:val="Default"/>
        <w:rPr>
          <w:sz w:val="22"/>
          <w:szCs w:val="22"/>
          <w:lang w:val="ca-ES"/>
        </w:rPr>
      </w:pPr>
    </w:p>
    <w:p w14:paraId="50B899BD" w14:textId="54EEBE0D" w:rsidR="00A90C1A" w:rsidRPr="00B83AE5" w:rsidRDefault="00A90C1A" w:rsidP="00A90C1A">
      <w:pPr>
        <w:pStyle w:val="Default"/>
        <w:rPr>
          <w:rFonts w:ascii="Calibri" w:hAnsi="Calibri" w:cs="Calibri"/>
          <w:sz w:val="22"/>
          <w:szCs w:val="22"/>
          <w:lang w:val="ca-ES"/>
        </w:rPr>
      </w:pPr>
    </w:p>
    <w:p w14:paraId="65FDE31E" w14:textId="57FEF367" w:rsidR="00A90C1A" w:rsidRPr="00B83AE5" w:rsidRDefault="00A90C1A" w:rsidP="00A90C1A">
      <w:pPr>
        <w:pStyle w:val="Default"/>
        <w:rPr>
          <w:rFonts w:ascii="Calibri" w:hAnsi="Calibri" w:cs="Calibri"/>
          <w:sz w:val="22"/>
          <w:szCs w:val="22"/>
          <w:lang w:val="ca-ES"/>
        </w:rPr>
      </w:pPr>
    </w:p>
    <w:p w14:paraId="6ACC99C5" w14:textId="46341539" w:rsidR="00A90C1A" w:rsidRPr="00B83AE5" w:rsidRDefault="00A90C1A" w:rsidP="00A90C1A">
      <w:pPr>
        <w:pStyle w:val="Default"/>
        <w:rPr>
          <w:rFonts w:ascii="Calibri" w:hAnsi="Calibri" w:cs="Calibri"/>
          <w:sz w:val="22"/>
          <w:szCs w:val="22"/>
          <w:lang w:val="ca-ES"/>
        </w:rPr>
      </w:pPr>
    </w:p>
    <w:p w14:paraId="571F12E2" w14:textId="5E244682" w:rsidR="00A90C1A" w:rsidRPr="00B83AE5" w:rsidRDefault="00A90C1A" w:rsidP="00A90C1A">
      <w:pPr>
        <w:pStyle w:val="Default"/>
        <w:rPr>
          <w:rFonts w:ascii="Calibri" w:hAnsi="Calibri" w:cs="Calibri"/>
          <w:sz w:val="22"/>
          <w:szCs w:val="22"/>
          <w:lang w:val="ca-ES"/>
        </w:rPr>
      </w:pPr>
    </w:p>
    <w:p w14:paraId="30B1E456" w14:textId="33917B6E" w:rsidR="00A90C1A" w:rsidRPr="00B83AE5" w:rsidRDefault="00A90C1A" w:rsidP="00A90C1A">
      <w:pPr>
        <w:pStyle w:val="Default"/>
        <w:rPr>
          <w:rFonts w:ascii="Calibri" w:hAnsi="Calibri" w:cs="Calibri"/>
          <w:sz w:val="22"/>
          <w:szCs w:val="22"/>
          <w:lang w:val="ca-ES"/>
        </w:rPr>
      </w:pPr>
    </w:p>
    <w:p w14:paraId="6F38E9AC" w14:textId="75696CF5" w:rsidR="00A90C1A" w:rsidRPr="00B83AE5" w:rsidRDefault="00A90C1A" w:rsidP="00A90C1A">
      <w:pPr>
        <w:pStyle w:val="Default"/>
        <w:rPr>
          <w:rFonts w:ascii="Calibri" w:hAnsi="Calibri" w:cs="Calibri"/>
          <w:sz w:val="22"/>
          <w:szCs w:val="22"/>
          <w:lang w:val="ca-ES"/>
        </w:rPr>
      </w:pPr>
    </w:p>
    <w:p w14:paraId="6885EE69" w14:textId="75181246" w:rsidR="00A90C1A" w:rsidRPr="00B83AE5" w:rsidRDefault="00A90C1A" w:rsidP="00A90C1A">
      <w:pPr>
        <w:pStyle w:val="Default"/>
        <w:rPr>
          <w:rFonts w:ascii="Calibri" w:hAnsi="Calibri" w:cs="Calibri"/>
          <w:sz w:val="22"/>
          <w:szCs w:val="22"/>
          <w:lang w:val="ca-ES"/>
        </w:rPr>
      </w:pPr>
    </w:p>
    <w:p w14:paraId="3782095B" w14:textId="12ADC0B4" w:rsidR="00A90C1A" w:rsidRPr="00B83AE5" w:rsidRDefault="00A90C1A" w:rsidP="00A90C1A">
      <w:pPr>
        <w:pStyle w:val="Default"/>
        <w:rPr>
          <w:rFonts w:ascii="Calibri" w:hAnsi="Calibri" w:cs="Calibri"/>
          <w:sz w:val="22"/>
          <w:szCs w:val="22"/>
          <w:lang w:val="ca-ES"/>
        </w:rPr>
      </w:pPr>
    </w:p>
    <w:p w14:paraId="2EC6684C" w14:textId="0C9BFA36" w:rsidR="00A90C1A" w:rsidRPr="00B83AE5" w:rsidRDefault="00A90C1A" w:rsidP="00A90C1A">
      <w:pPr>
        <w:pStyle w:val="Default"/>
        <w:rPr>
          <w:rFonts w:ascii="Calibri" w:hAnsi="Calibri" w:cs="Calibri"/>
          <w:sz w:val="22"/>
          <w:szCs w:val="22"/>
          <w:lang w:val="ca-ES"/>
        </w:rPr>
      </w:pPr>
    </w:p>
    <w:p w14:paraId="56DAB1D9" w14:textId="1EE5AF92" w:rsidR="00A90C1A" w:rsidRPr="00B83AE5" w:rsidRDefault="00A90C1A" w:rsidP="00A90C1A">
      <w:pPr>
        <w:pStyle w:val="Default"/>
        <w:rPr>
          <w:rFonts w:ascii="Calibri" w:hAnsi="Calibri" w:cs="Calibri"/>
          <w:sz w:val="22"/>
          <w:szCs w:val="22"/>
          <w:lang w:val="ca-ES"/>
        </w:rPr>
      </w:pPr>
    </w:p>
    <w:p w14:paraId="6C8D306E" w14:textId="7F87D53B" w:rsidR="00A90C1A" w:rsidRPr="00B83AE5" w:rsidRDefault="00A90C1A" w:rsidP="00A90C1A">
      <w:pPr>
        <w:pStyle w:val="Default"/>
        <w:rPr>
          <w:rFonts w:ascii="Calibri" w:hAnsi="Calibri" w:cs="Calibri"/>
          <w:sz w:val="22"/>
          <w:szCs w:val="22"/>
          <w:lang w:val="ca-ES"/>
        </w:rPr>
      </w:pPr>
    </w:p>
    <w:p w14:paraId="190C4095" w14:textId="06164942" w:rsidR="00A90C1A" w:rsidRPr="00B83AE5" w:rsidRDefault="00A90C1A" w:rsidP="00A90C1A">
      <w:pPr>
        <w:pStyle w:val="Default"/>
        <w:rPr>
          <w:rFonts w:ascii="Calibri" w:hAnsi="Calibri" w:cs="Calibri"/>
          <w:sz w:val="22"/>
          <w:szCs w:val="22"/>
          <w:lang w:val="ca-ES"/>
        </w:rPr>
      </w:pPr>
    </w:p>
    <w:p w14:paraId="20051423" w14:textId="7DE24E2A" w:rsidR="00A90C1A" w:rsidRPr="00B83AE5" w:rsidRDefault="00A90C1A" w:rsidP="00A90C1A">
      <w:pPr>
        <w:pStyle w:val="Default"/>
        <w:rPr>
          <w:rFonts w:ascii="Calibri" w:hAnsi="Calibri" w:cs="Calibri"/>
          <w:sz w:val="22"/>
          <w:szCs w:val="22"/>
          <w:lang w:val="ca-ES"/>
        </w:rPr>
      </w:pPr>
    </w:p>
    <w:p w14:paraId="6DDD9E16" w14:textId="6A06A382" w:rsidR="00A90C1A" w:rsidRPr="00B83AE5" w:rsidRDefault="00A90C1A" w:rsidP="00A90C1A">
      <w:pPr>
        <w:pStyle w:val="Default"/>
        <w:rPr>
          <w:rFonts w:ascii="Calibri" w:hAnsi="Calibri" w:cs="Calibri"/>
          <w:sz w:val="22"/>
          <w:szCs w:val="22"/>
          <w:lang w:val="ca-ES"/>
        </w:rPr>
      </w:pPr>
    </w:p>
    <w:p w14:paraId="1BBB9343" w14:textId="060D2D70" w:rsidR="00A90C1A" w:rsidRPr="00B83AE5" w:rsidRDefault="00A90C1A" w:rsidP="00A90C1A">
      <w:pPr>
        <w:pStyle w:val="Default"/>
        <w:rPr>
          <w:rFonts w:ascii="Calibri" w:hAnsi="Calibri" w:cs="Calibri"/>
          <w:sz w:val="22"/>
          <w:szCs w:val="22"/>
          <w:lang w:val="ca-ES"/>
        </w:rPr>
      </w:pPr>
    </w:p>
    <w:p w14:paraId="4294C8BA" w14:textId="60E55365" w:rsidR="00A90C1A" w:rsidRPr="00B83AE5" w:rsidRDefault="00A90C1A" w:rsidP="00A90C1A">
      <w:pPr>
        <w:pStyle w:val="Default"/>
        <w:rPr>
          <w:rFonts w:ascii="Calibri" w:hAnsi="Calibri" w:cs="Calibri"/>
          <w:sz w:val="22"/>
          <w:szCs w:val="22"/>
          <w:lang w:val="ca-ES"/>
        </w:rPr>
      </w:pPr>
    </w:p>
    <w:p w14:paraId="58BD4300" w14:textId="6FC033C2" w:rsidR="00A90C1A" w:rsidRPr="00B83AE5" w:rsidRDefault="00A90C1A" w:rsidP="00A90C1A">
      <w:pPr>
        <w:pStyle w:val="Default"/>
        <w:rPr>
          <w:rFonts w:ascii="Calibri" w:hAnsi="Calibri" w:cs="Calibri"/>
          <w:sz w:val="22"/>
          <w:szCs w:val="22"/>
          <w:lang w:val="ca-ES"/>
        </w:rPr>
      </w:pPr>
    </w:p>
    <w:p w14:paraId="3B8E94BC" w14:textId="67ECC27E" w:rsidR="00A90C1A" w:rsidRPr="00B83AE5" w:rsidRDefault="00A90C1A" w:rsidP="00A90C1A">
      <w:pPr>
        <w:pStyle w:val="Default"/>
        <w:rPr>
          <w:rFonts w:ascii="Calibri" w:hAnsi="Calibri" w:cs="Calibri"/>
          <w:sz w:val="22"/>
          <w:szCs w:val="22"/>
          <w:lang w:val="ca-ES"/>
        </w:rPr>
      </w:pPr>
    </w:p>
    <w:p w14:paraId="00EE3F95" w14:textId="77777777" w:rsidR="00A90C1A" w:rsidRPr="00B83AE5" w:rsidRDefault="00A90C1A" w:rsidP="00A90C1A">
      <w:pPr>
        <w:pStyle w:val="Default"/>
        <w:rPr>
          <w:rFonts w:ascii="Calibri" w:hAnsi="Calibri" w:cs="Calibri"/>
          <w:sz w:val="22"/>
          <w:szCs w:val="22"/>
          <w:lang w:val="ca-ES"/>
        </w:rPr>
      </w:pPr>
    </w:p>
    <w:p w14:paraId="40892825" w14:textId="083D733D" w:rsidR="00A90C1A" w:rsidRPr="00B83AE5" w:rsidRDefault="00A90C1A" w:rsidP="00902823">
      <w:pPr>
        <w:pStyle w:val="Default"/>
        <w:jc w:val="center"/>
        <w:rPr>
          <w:sz w:val="28"/>
          <w:szCs w:val="28"/>
          <w:lang w:val="ca-ES"/>
        </w:rPr>
      </w:pPr>
      <w:r w:rsidRPr="00B83AE5">
        <w:rPr>
          <w:sz w:val="28"/>
          <w:szCs w:val="28"/>
          <w:lang w:val="ca-ES"/>
        </w:rPr>
        <w:lastRenderedPageBreak/>
        <w:t>AN</w:t>
      </w:r>
      <w:r w:rsidR="00284B17">
        <w:rPr>
          <w:sz w:val="28"/>
          <w:szCs w:val="28"/>
          <w:lang w:val="ca-ES"/>
        </w:rPr>
        <w:t>N</w:t>
      </w:r>
      <w:r w:rsidRPr="00B83AE5">
        <w:rPr>
          <w:sz w:val="28"/>
          <w:szCs w:val="28"/>
          <w:lang w:val="ca-ES"/>
        </w:rPr>
        <w:t>EX II</w:t>
      </w:r>
    </w:p>
    <w:p w14:paraId="68D5FBD0" w14:textId="77777777" w:rsidR="00A90C1A" w:rsidRPr="00B83AE5" w:rsidRDefault="00A90C1A" w:rsidP="00A90C1A">
      <w:pPr>
        <w:pStyle w:val="Default"/>
        <w:jc w:val="center"/>
        <w:rPr>
          <w:sz w:val="28"/>
          <w:szCs w:val="28"/>
          <w:lang w:val="ca-ES"/>
        </w:rPr>
      </w:pPr>
    </w:p>
    <w:p w14:paraId="4A29919A" w14:textId="7FF6A5DC" w:rsidR="00A90C1A" w:rsidRPr="00B83AE5" w:rsidRDefault="009869DE" w:rsidP="00A90C1A">
      <w:pPr>
        <w:pStyle w:val="Default"/>
        <w:jc w:val="both"/>
        <w:rPr>
          <w:rFonts w:ascii="Calibri" w:hAnsi="Calibri" w:cs="Calibri"/>
          <w:sz w:val="22"/>
          <w:szCs w:val="22"/>
          <w:lang w:val="ca-ES"/>
        </w:rPr>
      </w:pPr>
      <w:r>
        <w:rPr>
          <w:rFonts w:ascii="Calibri" w:hAnsi="Calibri" w:cs="Calibri"/>
          <w:sz w:val="22"/>
          <w:szCs w:val="22"/>
          <w:lang w:val="ca-ES"/>
        </w:rPr>
        <w:t>Es tracta d’un treball voluntari, per la qual cosa no has de fer res més d’allò que estiguis realment disposat a fer</w:t>
      </w:r>
      <w:r w:rsidR="00A90C1A" w:rsidRPr="00B83AE5">
        <w:rPr>
          <w:rFonts w:ascii="Calibri" w:hAnsi="Calibri" w:cs="Calibri"/>
          <w:sz w:val="22"/>
          <w:szCs w:val="22"/>
          <w:lang w:val="ca-ES"/>
        </w:rPr>
        <w:t xml:space="preserve">. </w:t>
      </w:r>
    </w:p>
    <w:p w14:paraId="742A5BBC" w14:textId="1DBA3EE1" w:rsidR="00A90C1A" w:rsidRPr="00B83AE5" w:rsidRDefault="009869DE" w:rsidP="00A90C1A">
      <w:pPr>
        <w:pStyle w:val="Default"/>
        <w:jc w:val="both"/>
        <w:rPr>
          <w:rFonts w:ascii="Calibri" w:hAnsi="Calibri" w:cs="Calibri"/>
          <w:sz w:val="22"/>
          <w:szCs w:val="22"/>
          <w:lang w:val="ca-ES"/>
        </w:rPr>
      </w:pPr>
      <w:r>
        <w:rPr>
          <w:rFonts w:ascii="Calibri" w:hAnsi="Calibri" w:cs="Calibri"/>
          <w:sz w:val="22"/>
          <w:szCs w:val="22"/>
          <w:lang w:val="ca-ES"/>
        </w:rPr>
        <w:t xml:space="preserve">Tanmateix, és important que, un cop assumit el compromís, el sàpigues dur a bon terme. En cas que no et sentis </w:t>
      </w:r>
      <w:r w:rsidR="00943CC2">
        <w:rPr>
          <w:rFonts w:ascii="Calibri" w:hAnsi="Calibri" w:cs="Calibri"/>
          <w:sz w:val="22"/>
          <w:szCs w:val="22"/>
          <w:lang w:val="ca-ES"/>
        </w:rPr>
        <w:t xml:space="preserve">amb </w:t>
      </w:r>
      <w:r>
        <w:rPr>
          <w:rFonts w:ascii="Calibri" w:hAnsi="Calibri" w:cs="Calibri"/>
          <w:sz w:val="22"/>
          <w:szCs w:val="22"/>
          <w:lang w:val="ca-ES"/>
        </w:rPr>
        <w:t>pr</w:t>
      </w:r>
      <w:r w:rsidR="00943CC2">
        <w:rPr>
          <w:rFonts w:ascii="Calibri" w:hAnsi="Calibri" w:cs="Calibri"/>
          <w:sz w:val="22"/>
          <w:szCs w:val="22"/>
          <w:lang w:val="ca-ES"/>
        </w:rPr>
        <w:t>ou pr</w:t>
      </w:r>
      <w:r>
        <w:rPr>
          <w:rFonts w:ascii="Calibri" w:hAnsi="Calibri" w:cs="Calibri"/>
          <w:sz w:val="22"/>
          <w:szCs w:val="22"/>
          <w:lang w:val="ca-ES"/>
        </w:rPr>
        <w:t>epara</w:t>
      </w:r>
      <w:r w:rsidR="00943CC2">
        <w:rPr>
          <w:rFonts w:ascii="Calibri" w:hAnsi="Calibri" w:cs="Calibri"/>
          <w:sz w:val="22"/>
          <w:szCs w:val="22"/>
          <w:lang w:val="ca-ES"/>
        </w:rPr>
        <w:t xml:space="preserve">ció o </w:t>
      </w:r>
      <w:r>
        <w:rPr>
          <w:rFonts w:ascii="Calibri" w:hAnsi="Calibri" w:cs="Calibri"/>
          <w:sz w:val="22"/>
          <w:szCs w:val="22"/>
          <w:lang w:val="ca-ES"/>
        </w:rPr>
        <w:t>capacitat</w:t>
      </w:r>
      <w:r w:rsidR="00943CC2">
        <w:rPr>
          <w:rFonts w:ascii="Calibri" w:hAnsi="Calibri" w:cs="Calibri"/>
          <w:sz w:val="22"/>
          <w:szCs w:val="22"/>
          <w:lang w:val="ca-ES"/>
        </w:rPr>
        <w:t>,</w:t>
      </w:r>
      <w:r>
        <w:rPr>
          <w:rFonts w:ascii="Calibri" w:hAnsi="Calibri" w:cs="Calibri"/>
          <w:sz w:val="22"/>
          <w:szCs w:val="22"/>
          <w:lang w:val="ca-ES"/>
        </w:rPr>
        <w:t xml:space="preserve"> o, simplement, no vulguis continuar-hi, </w:t>
      </w:r>
      <w:r w:rsidR="00FD3723">
        <w:rPr>
          <w:rFonts w:ascii="Calibri" w:hAnsi="Calibri" w:cs="Calibri"/>
          <w:sz w:val="22"/>
          <w:szCs w:val="22"/>
          <w:lang w:val="ca-ES"/>
        </w:rPr>
        <w:t xml:space="preserve">cal que ens ho facis saber, </w:t>
      </w:r>
      <w:r>
        <w:rPr>
          <w:rFonts w:ascii="Calibri" w:hAnsi="Calibri" w:cs="Calibri"/>
          <w:sz w:val="22"/>
          <w:szCs w:val="22"/>
          <w:lang w:val="ca-ES"/>
        </w:rPr>
        <w:t>per tal que les persones que han de rebre el t</w:t>
      </w:r>
      <w:r w:rsidR="00284B17">
        <w:rPr>
          <w:rFonts w:ascii="Calibri" w:hAnsi="Calibri" w:cs="Calibri"/>
          <w:sz w:val="22"/>
          <w:szCs w:val="22"/>
          <w:lang w:val="ca-ES"/>
        </w:rPr>
        <w:t>eu suport no se sentin abandonade</w:t>
      </w:r>
      <w:r>
        <w:rPr>
          <w:rFonts w:ascii="Calibri" w:hAnsi="Calibri" w:cs="Calibri"/>
          <w:sz w:val="22"/>
          <w:szCs w:val="22"/>
          <w:lang w:val="ca-ES"/>
        </w:rPr>
        <w:t>s. Un comiat a temps és una victòria</w:t>
      </w:r>
      <w:r w:rsidR="00A90C1A" w:rsidRPr="00B83AE5">
        <w:rPr>
          <w:rFonts w:ascii="Calibri" w:hAnsi="Calibri" w:cs="Calibri"/>
          <w:sz w:val="22"/>
          <w:szCs w:val="22"/>
          <w:lang w:val="ca-ES"/>
        </w:rPr>
        <w:t xml:space="preserve">. </w:t>
      </w:r>
    </w:p>
    <w:p w14:paraId="180E4132" w14:textId="77777777" w:rsidR="00A90C1A" w:rsidRPr="00B83AE5" w:rsidRDefault="00A90C1A" w:rsidP="00A90C1A">
      <w:pPr>
        <w:pStyle w:val="Default"/>
        <w:jc w:val="both"/>
        <w:rPr>
          <w:rFonts w:ascii="Calibri" w:hAnsi="Calibri" w:cs="Calibri"/>
          <w:sz w:val="22"/>
          <w:szCs w:val="22"/>
          <w:lang w:val="ca-ES"/>
        </w:rPr>
      </w:pPr>
    </w:p>
    <w:p w14:paraId="75E7E56A" w14:textId="77983F5D" w:rsidR="00A90C1A" w:rsidRPr="00B83AE5" w:rsidRDefault="00A90C1A" w:rsidP="00A90C1A">
      <w:pPr>
        <w:pStyle w:val="Default"/>
        <w:jc w:val="both"/>
        <w:rPr>
          <w:rFonts w:ascii="Calibri" w:hAnsi="Calibri" w:cs="Calibri"/>
          <w:sz w:val="22"/>
          <w:szCs w:val="22"/>
          <w:lang w:val="ca-ES"/>
        </w:rPr>
      </w:pPr>
      <w:r w:rsidRPr="00B83AE5">
        <w:rPr>
          <w:rFonts w:ascii="Calibri" w:hAnsi="Calibri" w:cs="Calibri"/>
          <w:sz w:val="22"/>
          <w:szCs w:val="22"/>
          <w:lang w:val="ca-ES"/>
        </w:rPr>
        <w:t>En</w:t>
      </w:r>
      <w:r w:rsidR="00FD3723">
        <w:rPr>
          <w:rFonts w:ascii="Calibri" w:hAnsi="Calibri" w:cs="Calibri"/>
          <w:sz w:val="22"/>
          <w:szCs w:val="22"/>
          <w:lang w:val="ca-ES"/>
        </w:rPr>
        <w:t xml:space="preserve"> tots els casos, no oblidis que som aquí per a ajudar-te a </w:t>
      </w:r>
      <w:r w:rsidR="00284B17">
        <w:rPr>
          <w:rFonts w:ascii="Calibri" w:hAnsi="Calibri" w:cs="Calibri"/>
          <w:sz w:val="22"/>
          <w:szCs w:val="22"/>
          <w:lang w:val="ca-ES"/>
        </w:rPr>
        <w:t xml:space="preserve">assolir l’èxit en </w:t>
      </w:r>
      <w:r w:rsidR="00FD3723">
        <w:rPr>
          <w:rFonts w:ascii="Calibri" w:hAnsi="Calibri" w:cs="Calibri"/>
          <w:sz w:val="22"/>
          <w:szCs w:val="22"/>
          <w:lang w:val="ca-ES"/>
        </w:rPr>
        <w:t xml:space="preserve">la teva tasca que tots </w:t>
      </w:r>
      <w:r w:rsidR="00943CC2">
        <w:rPr>
          <w:rFonts w:ascii="Calibri" w:hAnsi="Calibri" w:cs="Calibri"/>
          <w:sz w:val="22"/>
          <w:szCs w:val="22"/>
          <w:lang w:val="ca-ES"/>
        </w:rPr>
        <w:t>desitgem</w:t>
      </w:r>
      <w:r w:rsidR="00FD3723">
        <w:rPr>
          <w:rFonts w:ascii="Calibri" w:hAnsi="Calibri" w:cs="Calibri"/>
          <w:sz w:val="22"/>
          <w:szCs w:val="22"/>
          <w:lang w:val="ca-ES"/>
        </w:rPr>
        <w:t>. Davant de qualsevol dubte, por o indecisió, compta amb nosaltres</w:t>
      </w:r>
      <w:r w:rsidRPr="00B83AE5">
        <w:rPr>
          <w:rFonts w:ascii="Calibri" w:hAnsi="Calibri" w:cs="Calibri"/>
          <w:sz w:val="22"/>
          <w:szCs w:val="22"/>
          <w:lang w:val="ca-ES"/>
        </w:rPr>
        <w:t xml:space="preserve">. </w:t>
      </w:r>
    </w:p>
    <w:p w14:paraId="5C5913EF" w14:textId="77777777" w:rsidR="00A90C1A" w:rsidRPr="00B83AE5" w:rsidRDefault="00A90C1A" w:rsidP="00A90C1A">
      <w:pPr>
        <w:pStyle w:val="Default"/>
        <w:jc w:val="both"/>
        <w:rPr>
          <w:rFonts w:ascii="Calibri" w:hAnsi="Calibri" w:cs="Calibri"/>
          <w:sz w:val="22"/>
          <w:szCs w:val="22"/>
          <w:lang w:val="ca-ES"/>
        </w:rPr>
      </w:pPr>
    </w:p>
    <w:p w14:paraId="605E9E8D" w14:textId="46DB4EE6" w:rsidR="00A90C1A" w:rsidRPr="00B83AE5" w:rsidRDefault="00FD3723" w:rsidP="00A90C1A">
      <w:pPr>
        <w:pStyle w:val="Default"/>
        <w:jc w:val="both"/>
        <w:rPr>
          <w:rFonts w:ascii="Calibri" w:hAnsi="Calibri" w:cs="Calibri"/>
          <w:sz w:val="22"/>
          <w:szCs w:val="22"/>
          <w:lang w:val="ca-ES"/>
        </w:rPr>
      </w:pPr>
      <w:r>
        <w:rPr>
          <w:rFonts w:ascii="Calibri" w:hAnsi="Calibri" w:cs="Calibri"/>
          <w:sz w:val="22"/>
          <w:szCs w:val="22"/>
          <w:lang w:val="ca-ES"/>
        </w:rPr>
        <w:t>Pots</w:t>
      </w:r>
      <w:r w:rsidR="00A90C1A" w:rsidRPr="00B83AE5">
        <w:rPr>
          <w:rFonts w:ascii="Calibri" w:hAnsi="Calibri" w:cs="Calibri"/>
          <w:sz w:val="22"/>
          <w:szCs w:val="22"/>
          <w:lang w:val="ca-ES"/>
        </w:rPr>
        <w:t xml:space="preserve"> contactar</w:t>
      </w:r>
      <w:r>
        <w:rPr>
          <w:rFonts w:ascii="Calibri" w:hAnsi="Calibri" w:cs="Calibri"/>
          <w:sz w:val="22"/>
          <w:szCs w:val="22"/>
          <w:lang w:val="ca-ES"/>
        </w:rPr>
        <w:t>-</w:t>
      </w:r>
      <w:r w:rsidR="00A90C1A" w:rsidRPr="00B83AE5">
        <w:rPr>
          <w:rFonts w:ascii="Calibri" w:hAnsi="Calibri" w:cs="Calibri"/>
          <w:sz w:val="22"/>
          <w:szCs w:val="22"/>
          <w:lang w:val="ca-ES"/>
        </w:rPr>
        <w:t xml:space="preserve">nos a: </w:t>
      </w:r>
    </w:p>
    <w:p w14:paraId="28F56230" w14:textId="77777777" w:rsidR="00A90C1A" w:rsidRPr="00B83AE5" w:rsidRDefault="00A90C1A" w:rsidP="00A90C1A">
      <w:pPr>
        <w:pStyle w:val="Default"/>
        <w:rPr>
          <w:rFonts w:ascii="Calibri" w:hAnsi="Calibri" w:cs="Calibri"/>
          <w:sz w:val="22"/>
          <w:szCs w:val="22"/>
          <w:lang w:val="ca-ES"/>
        </w:rPr>
      </w:pPr>
    </w:p>
    <w:p w14:paraId="68C4928B" w14:textId="77777777" w:rsidR="00A90C1A" w:rsidRPr="00B83AE5" w:rsidRDefault="00A90C1A" w:rsidP="00A90C1A">
      <w:pPr>
        <w:pStyle w:val="Default"/>
        <w:rPr>
          <w:rFonts w:ascii="Calibri" w:hAnsi="Calibri" w:cs="Calibri"/>
          <w:sz w:val="22"/>
          <w:szCs w:val="22"/>
          <w:lang w:val="ca-ES"/>
        </w:rPr>
      </w:pPr>
      <w:r w:rsidRPr="00B83AE5">
        <w:rPr>
          <w:rFonts w:ascii="Calibri" w:hAnsi="Calibri" w:cs="Calibri"/>
          <w:sz w:val="22"/>
          <w:szCs w:val="22"/>
          <w:lang w:val="ca-ES"/>
        </w:rPr>
        <w:tab/>
      </w:r>
      <w:r w:rsidRPr="00B83AE5">
        <w:rPr>
          <w:rFonts w:ascii="Calibri" w:hAnsi="Calibri" w:cs="Calibri"/>
          <w:sz w:val="22"/>
          <w:szCs w:val="22"/>
          <w:lang w:val="ca-ES"/>
        </w:rPr>
        <w:tab/>
      </w:r>
      <w:r w:rsidRPr="00B83AE5">
        <w:rPr>
          <w:rFonts w:ascii="Calibri" w:hAnsi="Calibri" w:cs="Calibri"/>
          <w:sz w:val="22"/>
          <w:szCs w:val="22"/>
          <w:lang w:val="ca-ES"/>
        </w:rPr>
        <w:tab/>
      </w:r>
      <w:hyperlink r:id="rId10" w:history="1">
        <w:r w:rsidRPr="00B83AE5">
          <w:rPr>
            <w:rStyle w:val="Hipervnculo"/>
            <w:rFonts w:ascii="Calibri" w:hAnsi="Calibri" w:cs="Calibri"/>
            <w:sz w:val="22"/>
            <w:szCs w:val="22"/>
            <w:lang w:val="ca-ES"/>
          </w:rPr>
          <w:t>femxarxafemsuport@gmail.com</w:t>
        </w:r>
      </w:hyperlink>
      <w:r w:rsidRPr="00B83AE5">
        <w:rPr>
          <w:rFonts w:ascii="Calibri" w:hAnsi="Calibri" w:cs="Calibri"/>
          <w:sz w:val="22"/>
          <w:szCs w:val="22"/>
          <w:lang w:val="ca-ES"/>
        </w:rPr>
        <w:t xml:space="preserve"> </w:t>
      </w:r>
    </w:p>
    <w:p w14:paraId="5836C6CC" w14:textId="77777777" w:rsidR="00A90C1A" w:rsidRPr="00B83AE5" w:rsidRDefault="00A90C1A" w:rsidP="00A90C1A">
      <w:pPr>
        <w:pStyle w:val="Default"/>
        <w:rPr>
          <w:sz w:val="22"/>
          <w:szCs w:val="22"/>
          <w:lang w:val="ca-ES"/>
        </w:rPr>
      </w:pPr>
    </w:p>
    <w:p w14:paraId="487553F4" w14:textId="77777777" w:rsidR="00A90C1A" w:rsidRPr="00B83AE5" w:rsidRDefault="00A90C1A" w:rsidP="00A90C1A">
      <w:pPr>
        <w:pStyle w:val="Default"/>
        <w:rPr>
          <w:sz w:val="22"/>
          <w:szCs w:val="22"/>
          <w:lang w:val="ca-ES"/>
        </w:rPr>
      </w:pPr>
    </w:p>
    <w:p w14:paraId="58229B4B" w14:textId="77777777" w:rsidR="00A90C1A" w:rsidRPr="00B83AE5" w:rsidRDefault="00A90C1A" w:rsidP="00A90C1A">
      <w:pPr>
        <w:pStyle w:val="Default"/>
        <w:rPr>
          <w:sz w:val="22"/>
          <w:szCs w:val="22"/>
          <w:lang w:val="ca-ES"/>
        </w:rPr>
      </w:pPr>
    </w:p>
    <w:p w14:paraId="42AC7C6A" w14:textId="77777777" w:rsidR="00A90C1A" w:rsidRPr="00B83AE5" w:rsidRDefault="00A90C1A" w:rsidP="00A90C1A">
      <w:pPr>
        <w:pStyle w:val="Default"/>
        <w:rPr>
          <w:sz w:val="22"/>
          <w:szCs w:val="22"/>
          <w:lang w:val="ca-ES"/>
        </w:rPr>
      </w:pPr>
    </w:p>
    <w:p w14:paraId="6E2DC51F" w14:textId="77777777" w:rsidR="00A90C1A" w:rsidRPr="00B83AE5" w:rsidRDefault="00A90C1A" w:rsidP="00A90C1A">
      <w:pPr>
        <w:pStyle w:val="Default"/>
        <w:rPr>
          <w:sz w:val="22"/>
          <w:szCs w:val="22"/>
          <w:lang w:val="ca-ES"/>
        </w:rPr>
      </w:pPr>
    </w:p>
    <w:p w14:paraId="6CF03590" w14:textId="77777777" w:rsidR="00A90C1A" w:rsidRPr="00B83AE5" w:rsidRDefault="00A90C1A" w:rsidP="00A90C1A">
      <w:pPr>
        <w:pStyle w:val="Default"/>
        <w:rPr>
          <w:sz w:val="22"/>
          <w:szCs w:val="22"/>
          <w:lang w:val="ca-ES"/>
        </w:rPr>
      </w:pPr>
    </w:p>
    <w:p w14:paraId="5643C687" w14:textId="77777777" w:rsidR="00A90C1A" w:rsidRPr="00B83AE5" w:rsidRDefault="00A90C1A" w:rsidP="00A90C1A">
      <w:pPr>
        <w:pStyle w:val="Default"/>
        <w:rPr>
          <w:sz w:val="22"/>
          <w:szCs w:val="22"/>
          <w:lang w:val="ca-ES"/>
        </w:rPr>
      </w:pPr>
    </w:p>
    <w:p w14:paraId="01241492" w14:textId="77777777" w:rsidR="00A90C1A" w:rsidRPr="00B83AE5" w:rsidRDefault="00A90C1A" w:rsidP="00A90C1A">
      <w:pPr>
        <w:pStyle w:val="Default"/>
        <w:rPr>
          <w:sz w:val="22"/>
          <w:szCs w:val="22"/>
          <w:lang w:val="ca-ES"/>
        </w:rPr>
      </w:pPr>
    </w:p>
    <w:p w14:paraId="6035CB40" w14:textId="77777777" w:rsidR="00A90C1A" w:rsidRPr="00B83AE5" w:rsidRDefault="00A90C1A" w:rsidP="00A90C1A">
      <w:pPr>
        <w:pStyle w:val="Default"/>
        <w:rPr>
          <w:sz w:val="22"/>
          <w:szCs w:val="22"/>
          <w:lang w:val="ca-ES"/>
        </w:rPr>
      </w:pPr>
    </w:p>
    <w:p w14:paraId="0AC34885" w14:textId="77777777" w:rsidR="00A90C1A" w:rsidRPr="00B83AE5" w:rsidRDefault="00A90C1A" w:rsidP="00A90C1A">
      <w:pPr>
        <w:pStyle w:val="Default"/>
        <w:rPr>
          <w:sz w:val="22"/>
          <w:szCs w:val="22"/>
          <w:lang w:val="ca-ES"/>
        </w:rPr>
      </w:pPr>
    </w:p>
    <w:p w14:paraId="00C1D556" w14:textId="77777777" w:rsidR="00A90C1A" w:rsidRPr="00B83AE5" w:rsidRDefault="00A90C1A" w:rsidP="00A90C1A">
      <w:pPr>
        <w:pStyle w:val="Default"/>
        <w:rPr>
          <w:sz w:val="22"/>
          <w:szCs w:val="22"/>
          <w:lang w:val="ca-ES"/>
        </w:rPr>
      </w:pPr>
    </w:p>
    <w:p w14:paraId="2721EE81" w14:textId="77777777" w:rsidR="00A90C1A" w:rsidRPr="00B83AE5" w:rsidRDefault="00A90C1A" w:rsidP="00A90C1A">
      <w:pPr>
        <w:pStyle w:val="Default"/>
        <w:rPr>
          <w:sz w:val="22"/>
          <w:szCs w:val="22"/>
          <w:lang w:val="ca-ES"/>
        </w:rPr>
      </w:pPr>
    </w:p>
    <w:p w14:paraId="5BC78F6C" w14:textId="37C3A619" w:rsidR="00A90C1A" w:rsidRPr="00B83AE5" w:rsidRDefault="00A90C1A" w:rsidP="00A90C1A">
      <w:pPr>
        <w:pStyle w:val="Default"/>
        <w:rPr>
          <w:sz w:val="22"/>
          <w:szCs w:val="22"/>
          <w:lang w:val="ca-ES"/>
        </w:rPr>
      </w:pPr>
    </w:p>
    <w:p w14:paraId="67C7EF29" w14:textId="7C2EEF2D" w:rsidR="00A90C1A" w:rsidRPr="00B83AE5" w:rsidRDefault="00A90C1A" w:rsidP="00A90C1A">
      <w:pPr>
        <w:pStyle w:val="Default"/>
        <w:rPr>
          <w:sz w:val="22"/>
          <w:szCs w:val="22"/>
          <w:lang w:val="ca-ES"/>
        </w:rPr>
      </w:pPr>
    </w:p>
    <w:p w14:paraId="2F9A9825" w14:textId="58CB9496" w:rsidR="00A90C1A" w:rsidRPr="00B83AE5" w:rsidRDefault="00A90C1A" w:rsidP="00A90C1A">
      <w:pPr>
        <w:pStyle w:val="Default"/>
        <w:rPr>
          <w:sz w:val="22"/>
          <w:szCs w:val="22"/>
          <w:lang w:val="ca-ES"/>
        </w:rPr>
      </w:pPr>
    </w:p>
    <w:p w14:paraId="151033D5" w14:textId="29A13717" w:rsidR="00A90C1A" w:rsidRPr="00B83AE5" w:rsidRDefault="00A90C1A" w:rsidP="00A90C1A">
      <w:pPr>
        <w:pStyle w:val="Default"/>
        <w:rPr>
          <w:sz w:val="22"/>
          <w:szCs w:val="22"/>
          <w:lang w:val="ca-ES"/>
        </w:rPr>
      </w:pPr>
    </w:p>
    <w:p w14:paraId="28CB367D" w14:textId="16F617AE" w:rsidR="00A90C1A" w:rsidRPr="00B83AE5" w:rsidRDefault="00A90C1A" w:rsidP="00A90C1A">
      <w:pPr>
        <w:pStyle w:val="Default"/>
        <w:rPr>
          <w:sz w:val="22"/>
          <w:szCs w:val="22"/>
          <w:lang w:val="ca-ES"/>
        </w:rPr>
      </w:pPr>
    </w:p>
    <w:p w14:paraId="79F71F83" w14:textId="1880D25D" w:rsidR="00A90C1A" w:rsidRPr="00B83AE5" w:rsidRDefault="00A90C1A" w:rsidP="00A90C1A">
      <w:pPr>
        <w:pStyle w:val="Default"/>
        <w:rPr>
          <w:sz w:val="22"/>
          <w:szCs w:val="22"/>
          <w:lang w:val="ca-ES"/>
        </w:rPr>
      </w:pPr>
    </w:p>
    <w:p w14:paraId="2112F14F" w14:textId="6EC02E07" w:rsidR="00A90C1A" w:rsidRPr="00B83AE5" w:rsidRDefault="00A90C1A" w:rsidP="00A90C1A">
      <w:pPr>
        <w:pStyle w:val="Default"/>
        <w:rPr>
          <w:sz w:val="22"/>
          <w:szCs w:val="22"/>
          <w:lang w:val="ca-ES"/>
        </w:rPr>
      </w:pPr>
    </w:p>
    <w:p w14:paraId="5DB2A393" w14:textId="293A20EF" w:rsidR="00A90C1A" w:rsidRPr="00B83AE5" w:rsidRDefault="00A90C1A" w:rsidP="00A90C1A">
      <w:pPr>
        <w:pStyle w:val="Default"/>
        <w:rPr>
          <w:sz w:val="22"/>
          <w:szCs w:val="22"/>
          <w:lang w:val="ca-ES"/>
        </w:rPr>
      </w:pPr>
    </w:p>
    <w:p w14:paraId="360E4532" w14:textId="5C8156DE" w:rsidR="00A90C1A" w:rsidRPr="00B83AE5" w:rsidRDefault="00A90C1A" w:rsidP="00A90C1A">
      <w:pPr>
        <w:pStyle w:val="Default"/>
        <w:rPr>
          <w:sz w:val="22"/>
          <w:szCs w:val="22"/>
          <w:lang w:val="ca-ES"/>
        </w:rPr>
      </w:pPr>
    </w:p>
    <w:p w14:paraId="68EE7C54" w14:textId="2024A21F" w:rsidR="00A90C1A" w:rsidRPr="00B83AE5" w:rsidRDefault="00A90C1A" w:rsidP="00A90C1A">
      <w:pPr>
        <w:pStyle w:val="Default"/>
        <w:rPr>
          <w:sz w:val="22"/>
          <w:szCs w:val="22"/>
          <w:lang w:val="ca-ES"/>
        </w:rPr>
      </w:pPr>
    </w:p>
    <w:p w14:paraId="386C3F8D" w14:textId="2BCED838" w:rsidR="00A90C1A" w:rsidRPr="00B83AE5" w:rsidRDefault="00A90C1A" w:rsidP="00A90C1A">
      <w:pPr>
        <w:pStyle w:val="Default"/>
        <w:rPr>
          <w:sz w:val="22"/>
          <w:szCs w:val="22"/>
          <w:lang w:val="ca-ES"/>
        </w:rPr>
      </w:pPr>
    </w:p>
    <w:p w14:paraId="3949A793" w14:textId="59AE73F7" w:rsidR="00A90C1A" w:rsidRPr="00B83AE5" w:rsidRDefault="00A90C1A" w:rsidP="00A90C1A">
      <w:pPr>
        <w:pStyle w:val="Default"/>
        <w:rPr>
          <w:sz w:val="22"/>
          <w:szCs w:val="22"/>
          <w:lang w:val="ca-ES"/>
        </w:rPr>
      </w:pPr>
    </w:p>
    <w:p w14:paraId="14A3A21A" w14:textId="648E6AFA" w:rsidR="00A90C1A" w:rsidRPr="00B83AE5" w:rsidRDefault="00A90C1A" w:rsidP="00A90C1A">
      <w:pPr>
        <w:pStyle w:val="Default"/>
        <w:rPr>
          <w:sz w:val="22"/>
          <w:szCs w:val="22"/>
          <w:lang w:val="ca-ES"/>
        </w:rPr>
      </w:pPr>
    </w:p>
    <w:p w14:paraId="46AAE71D" w14:textId="25712BC3" w:rsidR="00A90C1A" w:rsidRPr="00B83AE5" w:rsidRDefault="00A90C1A" w:rsidP="00A90C1A">
      <w:pPr>
        <w:pStyle w:val="Default"/>
        <w:rPr>
          <w:sz w:val="22"/>
          <w:szCs w:val="22"/>
          <w:lang w:val="ca-ES"/>
        </w:rPr>
      </w:pPr>
    </w:p>
    <w:p w14:paraId="01A8A4B8" w14:textId="77777777" w:rsidR="00A90C1A" w:rsidRPr="00B83AE5" w:rsidRDefault="00A90C1A" w:rsidP="00A90C1A">
      <w:pPr>
        <w:pStyle w:val="Default"/>
        <w:rPr>
          <w:sz w:val="22"/>
          <w:szCs w:val="22"/>
          <w:lang w:val="ca-ES"/>
        </w:rPr>
      </w:pPr>
    </w:p>
    <w:p w14:paraId="11D60F4C" w14:textId="77777777" w:rsidR="00A90C1A" w:rsidRPr="00B83AE5" w:rsidRDefault="00A90C1A" w:rsidP="00A90C1A">
      <w:pPr>
        <w:pStyle w:val="Default"/>
        <w:rPr>
          <w:sz w:val="22"/>
          <w:szCs w:val="22"/>
          <w:lang w:val="ca-ES"/>
        </w:rPr>
      </w:pPr>
    </w:p>
    <w:p w14:paraId="5C15855D" w14:textId="77777777" w:rsidR="00A90C1A" w:rsidRPr="00B83AE5" w:rsidRDefault="00A90C1A" w:rsidP="00A90C1A">
      <w:pPr>
        <w:pStyle w:val="Default"/>
        <w:rPr>
          <w:sz w:val="22"/>
          <w:szCs w:val="22"/>
          <w:lang w:val="ca-ES"/>
        </w:rPr>
      </w:pPr>
    </w:p>
    <w:p w14:paraId="40AA27D0" w14:textId="77777777" w:rsidR="00A90C1A" w:rsidRPr="00B83AE5" w:rsidRDefault="00A90C1A" w:rsidP="00A90C1A">
      <w:pPr>
        <w:pStyle w:val="Default"/>
        <w:rPr>
          <w:sz w:val="22"/>
          <w:szCs w:val="22"/>
          <w:lang w:val="ca-ES"/>
        </w:rPr>
      </w:pPr>
      <w:r w:rsidRPr="00B83AE5">
        <w:rPr>
          <w:sz w:val="22"/>
          <w:szCs w:val="22"/>
          <w:lang w:val="ca-ES"/>
        </w:rPr>
        <w:t xml:space="preserve"> </w:t>
      </w:r>
    </w:p>
    <w:p w14:paraId="01BC7932" w14:textId="42E9556B" w:rsidR="00284B17" w:rsidRDefault="00284B17" w:rsidP="00A90C1A">
      <w:pPr>
        <w:pStyle w:val="Default"/>
        <w:jc w:val="center"/>
        <w:rPr>
          <w:sz w:val="28"/>
          <w:szCs w:val="28"/>
          <w:lang w:val="ca-ES"/>
        </w:rPr>
      </w:pPr>
    </w:p>
    <w:p w14:paraId="5AC62709" w14:textId="26C3DC5B" w:rsidR="00A90C1A" w:rsidRPr="00B83AE5" w:rsidRDefault="00284B17" w:rsidP="00943CC2">
      <w:pPr>
        <w:spacing w:after="0"/>
        <w:jc w:val="center"/>
        <w:rPr>
          <w:sz w:val="28"/>
          <w:szCs w:val="28"/>
          <w:lang w:val="ca-ES"/>
        </w:rPr>
      </w:pPr>
      <w:r>
        <w:rPr>
          <w:sz w:val="28"/>
          <w:szCs w:val="28"/>
          <w:lang w:val="ca-ES"/>
        </w:rPr>
        <w:br w:type="page"/>
      </w:r>
      <w:r w:rsidR="00A90C1A" w:rsidRPr="00B83AE5">
        <w:rPr>
          <w:sz w:val="28"/>
          <w:szCs w:val="28"/>
          <w:lang w:val="ca-ES"/>
        </w:rPr>
        <w:lastRenderedPageBreak/>
        <w:t>AN</w:t>
      </w:r>
      <w:r>
        <w:rPr>
          <w:sz w:val="28"/>
          <w:szCs w:val="28"/>
          <w:lang w:val="ca-ES"/>
        </w:rPr>
        <w:t>N</w:t>
      </w:r>
      <w:r w:rsidR="00A90C1A" w:rsidRPr="00B83AE5">
        <w:rPr>
          <w:sz w:val="28"/>
          <w:szCs w:val="28"/>
          <w:lang w:val="ca-ES"/>
        </w:rPr>
        <w:t>EX III</w:t>
      </w:r>
    </w:p>
    <w:p w14:paraId="7ED46141" w14:textId="77777777" w:rsidR="00A90C1A" w:rsidRPr="00B83AE5" w:rsidRDefault="00A90C1A" w:rsidP="00A90C1A">
      <w:pPr>
        <w:pStyle w:val="Default"/>
        <w:jc w:val="center"/>
        <w:rPr>
          <w:sz w:val="28"/>
          <w:szCs w:val="28"/>
          <w:lang w:val="ca-ES"/>
        </w:rPr>
      </w:pPr>
    </w:p>
    <w:p w14:paraId="34A3E46A" w14:textId="2C87ACB0" w:rsidR="00A90C1A" w:rsidRPr="00B83AE5" w:rsidRDefault="00284B17" w:rsidP="00A90C1A">
      <w:pPr>
        <w:pStyle w:val="Default"/>
        <w:rPr>
          <w:sz w:val="26"/>
          <w:szCs w:val="26"/>
          <w:lang w:val="ca-ES"/>
        </w:rPr>
      </w:pPr>
      <w:r w:rsidRPr="00B83AE5">
        <w:rPr>
          <w:sz w:val="26"/>
          <w:szCs w:val="26"/>
          <w:lang w:val="ca-ES"/>
        </w:rPr>
        <w:t>Comunicació</w:t>
      </w:r>
      <w:r w:rsidR="00A90C1A" w:rsidRPr="00B83AE5">
        <w:rPr>
          <w:sz w:val="26"/>
          <w:szCs w:val="26"/>
          <w:lang w:val="ca-ES"/>
        </w:rPr>
        <w:t xml:space="preserve"> de </w:t>
      </w:r>
      <w:r>
        <w:rPr>
          <w:sz w:val="26"/>
          <w:szCs w:val="26"/>
          <w:lang w:val="ca-ES"/>
        </w:rPr>
        <w:t>Cessament de Voluntariat</w:t>
      </w:r>
    </w:p>
    <w:p w14:paraId="0E7E7C45" w14:textId="77777777" w:rsidR="00A90C1A" w:rsidRPr="00B83AE5" w:rsidRDefault="00A90C1A" w:rsidP="00A90C1A">
      <w:pPr>
        <w:pStyle w:val="Default"/>
        <w:rPr>
          <w:sz w:val="26"/>
          <w:szCs w:val="26"/>
          <w:lang w:val="ca-ES"/>
        </w:rPr>
      </w:pPr>
    </w:p>
    <w:p w14:paraId="25721AAA" w14:textId="77777777" w:rsidR="00A90C1A" w:rsidRPr="00B83AE5" w:rsidRDefault="00A90C1A" w:rsidP="00A90C1A">
      <w:pPr>
        <w:pStyle w:val="Default"/>
        <w:jc w:val="both"/>
        <w:rPr>
          <w:rFonts w:ascii="Calibri" w:hAnsi="Calibri" w:cs="Calibri"/>
          <w:sz w:val="22"/>
          <w:szCs w:val="22"/>
          <w:lang w:val="ca-ES"/>
        </w:rPr>
      </w:pPr>
      <w:r w:rsidRPr="00B83AE5">
        <w:rPr>
          <w:rFonts w:ascii="Calibri" w:hAnsi="Calibri" w:cs="Calibri"/>
          <w:sz w:val="22"/>
          <w:szCs w:val="22"/>
          <w:lang w:val="ca-ES"/>
        </w:rPr>
        <w:t>A la Xarxa de Suport Veïnal:</w:t>
      </w:r>
    </w:p>
    <w:p w14:paraId="2575BD0F" w14:textId="77777777" w:rsidR="00A90C1A" w:rsidRPr="00B83AE5" w:rsidRDefault="00A90C1A" w:rsidP="00A90C1A">
      <w:pPr>
        <w:pStyle w:val="Default"/>
        <w:jc w:val="both"/>
        <w:rPr>
          <w:sz w:val="22"/>
          <w:szCs w:val="22"/>
          <w:lang w:val="ca-ES"/>
        </w:rPr>
      </w:pPr>
      <w:r w:rsidRPr="00B83AE5">
        <w:rPr>
          <w:rFonts w:ascii="Calibri" w:hAnsi="Calibri" w:cs="Calibri"/>
          <w:sz w:val="22"/>
          <w:szCs w:val="22"/>
          <w:lang w:val="ca-ES"/>
        </w:rPr>
        <w:t xml:space="preserve"> </w:t>
      </w:r>
    </w:p>
    <w:p w14:paraId="30E29F00" w14:textId="0C7EB2DB" w:rsidR="00A90C1A" w:rsidRPr="00B83AE5" w:rsidRDefault="00284B17" w:rsidP="00A90C1A">
      <w:pPr>
        <w:pStyle w:val="Default"/>
        <w:jc w:val="both"/>
        <w:rPr>
          <w:rFonts w:ascii="Calibri" w:hAnsi="Calibri" w:cs="Calibri"/>
          <w:sz w:val="22"/>
          <w:szCs w:val="22"/>
          <w:lang w:val="ca-ES"/>
        </w:rPr>
      </w:pPr>
      <w:r>
        <w:rPr>
          <w:rFonts w:ascii="Calibri" w:hAnsi="Calibri" w:cs="Calibri"/>
          <w:sz w:val="22"/>
          <w:szCs w:val="22"/>
          <w:lang w:val="ca-ES"/>
        </w:rPr>
        <w:t>A</w:t>
      </w:r>
      <w:r w:rsidR="00A90C1A" w:rsidRPr="00B83AE5">
        <w:rPr>
          <w:rFonts w:ascii="Calibri" w:hAnsi="Calibri" w:cs="Calibri"/>
          <w:sz w:val="22"/>
          <w:szCs w:val="22"/>
          <w:lang w:val="ca-ES"/>
        </w:rPr>
        <w:t xml:space="preserve"> ………….………</w:t>
      </w:r>
      <w:r>
        <w:rPr>
          <w:rFonts w:ascii="Calibri" w:hAnsi="Calibri" w:cs="Calibri"/>
          <w:sz w:val="22"/>
          <w:szCs w:val="22"/>
          <w:lang w:val="ca-ES"/>
        </w:rPr>
        <w:t>..</w:t>
      </w:r>
      <w:r w:rsidR="00A90C1A" w:rsidRPr="00B83AE5">
        <w:rPr>
          <w:rFonts w:ascii="Calibri" w:hAnsi="Calibri" w:cs="Calibri"/>
          <w:sz w:val="22"/>
          <w:szCs w:val="22"/>
          <w:lang w:val="ca-ES"/>
        </w:rPr>
        <w:t>…</w:t>
      </w:r>
      <w:r>
        <w:rPr>
          <w:rFonts w:ascii="Calibri" w:hAnsi="Calibri" w:cs="Calibri"/>
          <w:sz w:val="22"/>
          <w:szCs w:val="22"/>
          <w:lang w:val="ca-ES"/>
        </w:rPr>
        <w:t xml:space="preserve"> </w:t>
      </w:r>
      <w:r w:rsidR="00A90C1A" w:rsidRPr="00B83AE5">
        <w:rPr>
          <w:rFonts w:ascii="Calibri" w:hAnsi="Calibri" w:cs="Calibri"/>
          <w:sz w:val="22"/>
          <w:szCs w:val="22"/>
          <w:lang w:val="ca-ES"/>
        </w:rPr>
        <w:t xml:space="preserve">, </w:t>
      </w:r>
      <w:r>
        <w:rPr>
          <w:rFonts w:ascii="Calibri" w:hAnsi="Calibri" w:cs="Calibri"/>
          <w:sz w:val="22"/>
          <w:szCs w:val="22"/>
          <w:lang w:val="ca-ES"/>
        </w:rPr>
        <w:t>el ..</w:t>
      </w:r>
      <w:r w:rsidR="00A90C1A" w:rsidRPr="00B83AE5">
        <w:rPr>
          <w:rFonts w:ascii="Calibri" w:hAnsi="Calibri" w:cs="Calibri"/>
          <w:sz w:val="22"/>
          <w:szCs w:val="22"/>
          <w:lang w:val="ca-ES"/>
        </w:rPr>
        <w:t>.</w:t>
      </w:r>
      <w:r w:rsidR="00943CC2">
        <w:rPr>
          <w:rFonts w:ascii="Calibri" w:hAnsi="Calibri" w:cs="Calibri"/>
          <w:sz w:val="22"/>
          <w:szCs w:val="22"/>
          <w:lang w:val="ca-ES"/>
        </w:rPr>
        <w:t>.</w:t>
      </w:r>
      <w:r w:rsidR="00A90C1A" w:rsidRPr="00B83AE5">
        <w:rPr>
          <w:rFonts w:ascii="Calibri" w:hAnsi="Calibri" w:cs="Calibri"/>
          <w:sz w:val="22"/>
          <w:szCs w:val="22"/>
          <w:lang w:val="ca-ES"/>
        </w:rPr>
        <w:t>… de ….………….</w:t>
      </w:r>
      <w:r>
        <w:rPr>
          <w:rFonts w:ascii="Calibri" w:hAnsi="Calibri" w:cs="Calibri"/>
          <w:sz w:val="22"/>
          <w:szCs w:val="22"/>
          <w:lang w:val="ca-ES"/>
        </w:rPr>
        <w:t>...</w:t>
      </w:r>
      <w:r w:rsidR="00A90C1A" w:rsidRPr="00B83AE5">
        <w:rPr>
          <w:rFonts w:ascii="Calibri" w:hAnsi="Calibri" w:cs="Calibri"/>
          <w:sz w:val="22"/>
          <w:szCs w:val="22"/>
          <w:lang w:val="ca-ES"/>
        </w:rPr>
        <w:t>. de 2020</w:t>
      </w:r>
    </w:p>
    <w:p w14:paraId="00FA7F79" w14:textId="77777777" w:rsidR="00A90C1A" w:rsidRPr="00B83AE5" w:rsidRDefault="00A90C1A" w:rsidP="00A90C1A">
      <w:pPr>
        <w:pStyle w:val="Default"/>
        <w:jc w:val="both"/>
        <w:rPr>
          <w:rFonts w:ascii="Calibri" w:hAnsi="Calibri" w:cs="Calibri"/>
          <w:sz w:val="22"/>
          <w:szCs w:val="22"/>
          <w:lang w:val="ca-ES"/>
        </w:rPr>
      </w:pPr>
    </w:p>
    <w:p w14:paraId="31E6EEB0" w14:textId="77777777" w:rsidR="00284B17" w:rsidRDefault="00284B17" w:rsidP="00A90C1A">
      <w:pPr>
        <w:pStyle w:val="Default"/>
        <w:jc w:val="both"/>
        <w:rPr>
          <w:rFonts w:ascii="Calibri" w:hAnsi="Calibri" w:cs="Calibri"/>
          <w:sz w:val="22"/>
          <w:szCs w:val="22"/>
          <w:lang w:val="ca-ES"/>
        </w:rPr>
      </w:pPr>
    </w:p>
    <w:p w14:paraId="24F8E87A" w14:textId="6E987360" w:rsidR="00A90C1A" w:rsidRDefault="00284B17" w:rsidP="00A90C1A">
      <w:pPr>
        <w:pStyle w:val="Default"/>
        <w:jc w:val="both"/>
        <w:rPr>
          <w:rFonts w:ascii="Calibri" w:hAnsi="Calibri" w:cs="Calibri"/>
          <w:sz w:val="22"/>
          <w:szCs w:val="22"/>
          <w:lang w:val="ca-ES"/>
        </w:rPr>
      </w:pPr>
      <w:r>
        <w:rPr>
          <w:rFonts w:ascii="Calibri" w:hAnsi="Calibri" w:cs="Calibri"/>
          <w:sz w:val="22"/>
          <w:szCs w:val="22"/>
          <w:lang w:val="ca-ES"/>
        </w:rPr>
        <w:t>Benvolgudes/Benvolguts</w:t>
      </w:r>
      <w:r w:rsidR="00A90C1A" w:rsidRPr="00B83AE5">
        <w:rPr>
          <w:rFonts w:ascii="Calibri" w:hAnsi="Calibri" w:cs="Calibri"/>
          <w:sz w:val="22"/>
          <w:szCs w:val="22"/>
          <w:lang w:val="ca-ES"/>
        </w:rPr>
        <w:t xml:space="preserve">: </w:t>
      </w:r>
    </w:p>
    <w:p w14:paraId="698F1A0A" w14:textId="77777777" w:rsidR="00284B17" w:rsidRPr="00B83AE5" w:rsidRDefault="00284B17" w:rsidP="00A90C1A">
      <w:pPr>
        <w:pStyle w:val="Default"/>
        <w:jc w:val="both"/>
        <w:rPr>
          <w:rFonts w:ascii="Calibri" w:hAnsi="Calibri" w:cs="Calibri"/>
          <w:sz w:val="22"/>
          <w:szCs w:val="22"/>
          <w:lang w:val="ca-ES"/>
        </w:rPr>
      </w:pPr>
    </w:p>
    <w:p w14:paraId="7BFB478A" w14:textId="5A232EBC" w:rsidR="00A90C1A" w:rsidRPr="00B83AE5" w:rsidRDefault="00284B17" w:rsidP="00A90C1A">
      <w:pPr>
        <w:pStyle w:val="Default"/>
        <w:jc w:val="both"/>
        <w:rPr>
          <w:rFonts w:ascii="Calibri" w:hAnsi="Calibri" w:cs="Calibri"/>
          <w:sz w:val="22"/>
          <w:szCs w:val="22"/>
          <w:lang w:val="ca-ES"/>
        </w:rPr>
      </w:pPr>
      <w:r>
        <w:rPr>
          <w:rFonts w:ascii="Calibri" w:hAnsi="Calibri" w:cs="Calibri"/>
          <w:sz w:val="22"/>
          <w:szCs w:val="22"/>
          <w:lang w:val="ca-ES"/>
        </w:rPr>
        <w:t xml:space="preserve">Pel present escrit, el/la sotasignat/da </w:t>
      </w:r>
      <w:r w:rsidR="00A90C1A" w:rsidRPr="00B83AE5">
        <w:rPr>
          <w:rFonts w:ascii="Calibri" w:hAnsi="Calibri" w:cs="Calibri"/>
          <w:sz w:val="22"/>
          <w:szCs w:val="22"/>
          <w:lang w:val="ca-ES"/>
        </w:rPr>
        <w:t>…………………………</w:t>
      </w:r>
      <w:r w:rsidR="00DA7AF9">
        <w:rPr>
          <w:rFonts w:ascii="Calibri" w:hAnsi="Calibri" w:cs="Calibri"/>
          <w:sz w:val="22"/>
          <w:szCs w:val="22"/>
          <w:lang w:val="ca-ES"/>
        </w:rPr>
        <w:t>......................</w:t>
      </w:r>
      <w:r w:rsidR="00A90C1A" w:rsidRPr="00B83AE5">
        <w:rPr>
          <w:rFonts w:ascii="Calibri" w:hAnsi="Calibri" w:cs="Calibri"/>
          <w:sz w:val="22"/>
          <w:szCs w:val="22"/>
          <w:lang w:val="ca-ES"/>
        </w:rPr>
        <w:t>…………</w:t>
      </w:r>
      <w:r>
        <w:rPr>
          <w:rFonts w:ascii="Calibri" w:hAnsi="Calibri" w:cs="Calibri"/>
          <w:sz w:val="22"/>
          <w:szCs w:val="22"/>
          <w:lang w:val="ca-ES"/>
        </w:rPr>
        <w:t>..</w:t>
      </w:r>
      <w:r w:rsidR="00DA7AF9">
        <w:rPr>
          <w:rFonts w:ascii="Calibri" w:hAnsi="Calibri" w:cs="Calibri"/>
          <w:sz w:val="22"/>
          <w:szCs w:val="22"/>
          <w:lang w:val="ca-ES"/>
        </w:rPr>
        <w:t>.</w:t>
      </w:r>
      <w:r>
        <w:rPr>
          <w:rFonts w:ascii="Calibri" w:hAnsi="Calibri" w:cs="Calibri"/>
          <w:sz w:val="22"/>
          <w:szCs w:val="22"/>
          <w:lang w:val="ca-ES"/>
        </w:rPr>
        <w:t>................</w:t>
      </w:r>
      <w:r w:rsidR="00A90C1A" w:rsidRPr="00B83AE5">
        <w:rPr>
          <w:rFonts w:ascii="Calibri" w:hAnsi="Calibri" w:cs="Calibri"/>
          <w:sz w:val="22"/>
          <w:szCs w:val="22"/>
          <w:lang w:val="ca-ES"/>
        </w:rPr>
        <w:t xml:space="preserve">, </w:t>
      </w:r>
      <w:r>
        <w:rPr>
          <w:rFonts w:ascii="Calibri" w:hAnsi="Calibri" w:cs="Calibri"/>
          <w:sz w:val="22"/>
          <w:szCs w:val="22"/>
          <w:lang w:val="ca-ES"/>
        </w:rPr>
        <w:t xml:space="preserve">amb </w:t>
      </w:r>
      <w:r w:rsidR="00A90C1A" w:rsidRPr="00B83AE5">
        <w:rPr>
          <w:rFonts w:ascii="Calibri" w:hAnsi="Calibri" w:cs="Calibri"/>
          <w:sz w:val="22"/>
          <w:szCs w:val="22"/>
          <w:lang w:val="ca-ES"/>
        </w:rPr>
        <w:t>DNI …</w:t>
      </w:r>
      <w:r w:rsidR="00DA7AF9">
        <w:rPr>
          <w:rFonts w:ascii="Calibri" w:hAnsi="Calibri" w:cs="Calibri"/>
          <w:sz w:val="22"/>
          <w:szCs w:val="22"/>
          <w:lang w:val="ca-ES"/>
        </w:rPr>
        <w:t>...</w:t>
      </w:r>
      <w:r w:rsidR="00A90C1A" w:rsidRPr="00B83AE5">
        <w:rPr>
          <w:rFonts w:ascii="Calibri" w:hAnsi="Calibri" w:cs="Calibri"/>
          <w:sz w:val="22"/>
          <w:szCs w:val="22"/>
          <w:lang w:val="ca-ES"/>
        </w:rPr>
        <w:t>…</w:t>
      </w:r>
      <w:r w:rsidR="00DA7AF9">
        <w:rPr>
          <w:rFonts w:ascii="Calibri" w:hAnsi="Calibri" w:cs="Calibri"/>
          <w:sz w:val="22"/>
          <w:szCs w:val="22"/>
          <w:lang w:val="ca-ES"/>
        </w:rPr>
        <w:t>....</w:t>
      </w:r>
      <w:r w:rsidR="00A90C1A" w:rsidRPr="00B83AE5">
        <w:rPr>
          <w:rFonts w:ascii="Calibri" w:hAnsi="Calibri" w:cs="Calibri"/>
          <w:sz w:val="22"/>
          <w:szCs w:val="22"/>
          <w:lang w:val="ca-ES"/>
        </w:rPr>
        <w:t>…………..…….</w:t>
      </w:r>
      <w:r w:rsidR="00DA7AF9">
        <w:rPr>
          <w:rFonts w:ascii="Calibri" w:hAnsi="Calibri" w:cs="Calibri"/>
          <w:sz w:val="22"/>
          <w:szCs w:val="22"/>
          <w:lang w:val="ca-ES"/>
        </w:rPr>
        <w:t xml:space="preserve">, </w:t>
      </w:r>
      <w:r>
        <w:rPr>
          <w:rFonts w:ascii="Calibri" w:hAnsi="Calibri" w:cs="Calibri"/>
          <w:sz w:val="22"/>
          <w:szCs w:val="22"/>
          <w:lang w:val="ca-ES"/>
        </w:rPr>
        <w:t>us comunica</w:t>
      </w:r>
      <w:r w:rsidR="00A90C1A" w:rsidRPr="00B83AE5">
        <w:rPr>
          <w:rFonts w:ascii="Calibri" w:hAnsi="Calibri" w:cs="Calibri"/>
          <w:sz w:val="22"/>
          <w:szCs w:val="22"/>
          <w:lang w:val="ca-ES"/>
        </w:rPr>
        <w:t xml:space="preserve"> </w:t>
      </w:r>
      <w:r>
        <w:rPr>
          <w:rFonts w:ascii="Calibri" w:hAnsi="Calibri" w:cs="Calibri"/>
          <w:sz w:val="22"/>
          <w:szCs w:val="22"/>
          <w:lang w:val="ca-ES"/>
        </w:rPr>
        <w:t>la seva</w:t>
      </w:r>
      <w:r w:rsidR="00A90C1A" w:rsidRPr="00B83AE5">
        <w:rPr>
          <w:rFonts w:ascii="Calibri" w:hAnsi="Calibri" w:cs="Calibri"/>
          <w:sz w:val="22"/>
          <w:szCs w:val="22"/>
          <w:lang w:val="ca-ES"/>
        </w:rPr>
        <w:t xml:space="preserve"> </w:t>
      </w:r>
      <w:r w:rsidRPr="00B83AE5">
        <w:rPr>
          <w:rFonts w:ascii="Calibri" w:hAnsi="Calibri" w:cs="Calibri"/>
          <w:sz w:val="22"/>
          <w:szCs w:val="22"/>
          <w:lang w:val="ca-ES"/>
        </w:rPr>
        <w:t>decisió</w:t>
      </w:r>
      <w:r w:rsidR="00A90C1A" w:rsidRPr="00B83AE5">
        <w:rPr>
          <w:rFonts w:ascii="Calibri" w:hAnsi="Calibri" w:cs="Calibri"/>
          <w:sz w:val="22"/>
          <w:szCs w:val="22"/>
          <w:lang w:val="ca-ES"/>
        </w:rPr>
        <w:t xml:space="preserve"> de causar </w:t>
      </w:r>
      <w:r w:rsidRPr="00B83AE5">
        <w:rPr>
          <w:rFonts w:ascii="Calibri" w:hAnsi="Calibri" w:cs="Calibri"/>
          <w:sz w:val="22"/>
          <w:szCs w:val="22"/>
          <w:lang w:val="ca-ES"/>
        </w:rPr>
        <w:t>baixa</w:t>
      </w:r>
      <w:r w:rsidR="00A90C1A" w:rsidRPr="00B83AE5">
        <w:rPr>
          <w:rFonts w:ascii="Calibri" w:hAnsi="Calibri" w:cs="Calibri"/>
          <w:sz w:val="22"/>
          <w:szCs w:val="22"/>
          <w:lang w:val="ca-ES"/>
        </w:rPr>
        <w:t xml:space="preserve"> </w:t>
      </w:r>
      <w:r w:rsidRPr="00B83AE5">
        <w:rPr>
          <w:rFonts w:ascii="Calibri" w:hAnsi="Calibri" w:cs="Calibri"/>
          <w:sz w:val="22"/>
          <w:szCs w:val="22"/>
          <w:lang w:val="ca-ES"/>
        </w:rPr>
        <w:t>voluntària</w:t>
      </w:r>
      <w:r w:rsidR="00A90C1A" w:rsidRPr="00B83AE5">
        <w:rPr>
          <w:rFonts w:ascii="Calibri" w:hAnsi="Calibri" w:cs="Calibri"/>
          <w:sz w:val="22"/>
          <w:szCs w:val="22"/>
          <w:lang w:val="ca-ES"/>
        </w:rPr>
        <w:t xml:space="preserve"> el </w:t>
      </w:r>
      <w:r w:rsidRPr="00B83AE5">
        <w:rPr>
          <w:rFonts w:ascii="Calibri" w:hAnsi="Calibri" w:cs="Calibri"/>
          <w:sz w:val="22"/>
          <w:szCs w:val="22"/>
          <w:lang w:val="ca-ES"/>
        </w:rPr>
        <w:t>dia</w:t>
      </w:r>
      <w:r w:rsidR="00A90C1A" w:rsidRPr="00B83AE5">
        <w:rPr>
          <w:rFonts w:ascii="Calibri" w:hAnsi="Calibri" w:cs="Calibri"/>
          <w:sz w:val="22"/>
          <w:szCs w:val="22"/>
          <w:lang w:val="ca-ES"/>
        </w:rPr>
        <w:t xml:space="preserve"> …</w:t>
      </w:r>
      <w:r>
        <w:rPr>
          <w:rFonts w:ascii="Calibri" w:hAnsi="Calibri" w:cs="Calibri"/>
          <w:sz w:val="22"/>
          <w:szCs w:val="22"/>
          <w:lang w:val="ca-ES"/>
        </w:rPr>
        <w:t>.</w:t>
      </w:r>
      <w:r w:rsidR="00DA7AF9">
        <w:rPr>
          <w:rFonts w:ascii="Calibri" w:hAnsi="Calibri" w:cs="Calibri"/>
          <w:sz w:val="22"/>
          <w:szCs w:val="22"/>
          <w:lang w:val="ca-ES"/>
        </w:rPr>
        <w:t>.</w:t>
      </w:r>
      <w:r>
        <w:rPr>
          <w:rFonts w:ascii="Calibri" w:hAnsi="Calibri" w:cs="Calibri"/>
          <w:sz w:val="22"/>
          <w:szCs w:val="22"/>
          <w:lang w:val="ca-ES"/>
        </w:rPr>
        <w:t>.</w:t>
      </w:r>
      <w:r w:rsidR="00A90C1A" w:rsidRPr="00B83AE5">
        <w:rPr>
          <w:rFonts w:ascii="Calibri" w:hAnsi="Calibri" w:cs="Calibri"/>
          <w:sz w:val="22"/>
          <w:szCs w:val="22"/>
          <w:lang w:val="ca-ES"/>
        </w:rPr>
        <w:t>. de …</w:t>
      </w:r>
      <w:r w:rsidR="00DA7AF9">
        <w:rPr>
          <w:rFonts w:ascii="Calibri" w:hAnsi="Calibri" w:cs="Calibri"/>
          <w:sz w:val="22"/>
          <w:szCs w:val="22"/>
          <w:lang w:val="ca-ES"/>
        </w:rPr>
        <w:t>..………………….. de 20....</w:t>
      </w:r>
      <w:r w:rsidR="00A90C1A" w:rsidRPr="00B83AE5">
        <w:rPr>
          <w:rFonts w:ascii="Calibri" w:hAnsi="Calibri" w:cs="Calibri"/>
          <w:sz w:val="22"/>
          <w:szCs w:val="22"/>
          <w:lang w:val="ca-ES"/>
        </w:rPr>
        <w:t xml:space="preserve"> . </w:t>
      </w:r>
    </w:p>
    <w:p w14:paraId="71F47FD0" w14:textId="77777777" w:rsidR="00A90C1A" w:rsidRPr="00B83AE5" w:rsidRDefault="00A90C1A" w:rsidP="00A90C1A">
      <w:pPr>
        <w:pStyle w:val="Default"/>
        <w:jc w:val="both"/>
        <w:rPr>
          <w:rFonts w:ascii="Calibri" w:hAnsi="Calibri" w:cs="Calibri"/>
          <w:sz w:val="22"/>
          <w:szCs w:val="22"/>
          <w:lang w:val="ca-ES"/>
        </w:rPr>
      </w:pPr>
    </w:p>
    <w:p w14:paraId="4BD84EC4" w14:textId="74495506" w:rsidR="00A90C1A" w:rsidRPr="00B83AE5" w:rsidRDefault="00284B17" w:rsidP="00A90C1A">
      <w:pPr>
        <w:pStyle w:val="Default"/>
        <w:jc w:val="both"/>
        <w:rPr>
          <w:rFonts w:ascii="Calibri" w:hAnsi="Calibri" w:cs="Calibri"/>
          <w:sz w:val="22"/>
          <w:szCs w:val="22"/>
          <w:lang w:val="ca-ES"/>
        </w:rPr>
      </w:pPr>
      <w:r w:rsidRPr="00B83AE5">
        <w:rPr>
          <w:rFonts w:ascii="Calibri" w:hAnsi="Calibri" w:cs="Calibri"/>
          <w:sz w:val="22"/>
          <w:szCs w:val="22"/>
          <w:lang w:val="ca-ES"/>
        </w:rPr>
        <w:t>Atentament</w:t>
      </w:r>
      <w:r w:rsidR="00A90C1A" w:rsidRPr="00B83AE5">
        <w:rPr>
          <w:rFonts w:ascii="Calibri" w:hAnsi="Calibri" w:cs="Calibri"/>
          <w:sz w:val="22"/>
          <w:szCs w:val="22"/>
          <w:lang w:val="ca-ES"/>
        </w:rPr>
        <w:t xml:space="preserve">, </w:t>
      </w:r>
    </w:p>
    <w:p w14:paraId="445286F3" w14:textId="77777777" w:rsidR="00A90C1A" w:rsidRPr="00B83AE5" w:rsidRDefault="00A90C1A" w:rsidP="00A90C1A">
      <w:pPr>
        <w:pStyle w:val="Default"/>
        <w:rPr>
          <w:rFonts w:ascii="Calibri" w:hAnsi="Calibri" w:cs="Calibri"/>
          <w:sz w:val="22"/>
          <w:szCs w:val="22"/>
          <w:lang w:val="ca-ES"/>
        </w:rPr>
      </w:pPr>
    </w:p>
    <w:p w14:paraId="13D65DEC" w14:textId="77777777" w:rsidR="009E3931" w:rsidRPr="00B83AE5" w:rsidRDefault="009E3931" w:rsidP="00A90C1A">
      <w:pPr>
        <w:pStyle w:val="Default"/>
        <w:rPr>
          <w:rFonts w:ascii="Calibri" w:hAnsi="Calibri" w:cs="Calibri"/>
          <w:sz w:val="22"/>
          <w:szCs w:val="22"/>
          <w:lang w:val="ca-ES"/>
        </w:rPr>
      </w:pPr>
    </w:p>
    <w:p w14:paraId="21DDE8C0" w14:textId="77777777" w:rsidR="009E3931" w:rsidRPr="00B83AE5" w:rsidRDefault="009E3931" w:rsidP="00A90C1A">
      <w:pPr>
        <w:pStyle w:val="Default"/>
        <w:rPr>
          <w:rFonts w:ascii="Calibri" w:hAnsi="Calibri" w:cs="Calibri"/>
          <w:sz w:val="22"/>
          <w:szCs w:val="22"/>
          <w:lang w:val="ca-ES"/>
        </w:rPr>
      </w:pPr>
    </w:p>
    <w:p w14:paraId="5936C233" w14:textId="77777777" w:rsidR="009E3931" w:rsidRPr="00B83AE5" w:rsidRDefault="009E3931" w:rsidP="00A90C1A">
      <w:pPr>
        <w:pStyle w:val="Default"/>
        <w:rPr>
          <w:rFonts w:ascii="Calibri" w:hAnsi="Calibri" w:cs="Calibri"/>
          <w:sz w:val="22"/>
          <w:szCs w:val="22"/>
          <w:lang w:val="ca-ES"/>
        </w:rPr>
      </w:pPr>
    </w:p>
    <w:p w14:paraId="2D0FF8A3" w14:textId="40E993E1" w:rsidR="00A90C1A" w:rsidRPr="00B83AE5" w:rsidRDefault="00284B17" w:rsidP="00A90C1A">
      <w:pPr>
        <w:pStyle w:val="Default"/>
        <w:rPr>
          <w:rFonts w:ascii="Calibri" w:hAnsi="Calibri" w:cs="Calibri"/>
          <w:sz w:val="22"/>
          <w:szCs w:val="22"/>
          <w:lang w:val="ca-ES"/>
        </w:rPr>
      </w:pPr>
      <w:r>
        <w:rPr>
          <w:rFonts w:ascii="Calibri" w:hAnsi="Calibri" w:cs="Calibri"/>
          <w:sz w:val="22"/>
          <w:szCs w:val="22"/>
          <w:lang w:val="ca-ES"/>
        </w:rPr>
        <w:t>Signat</w:t>
      </w:r>
      <w:r w:rsidR="00A90C1A" w:rsidRPr="00B83AE5">
        <w:rPr>
          <w:rFonts w:ascii="Calibri" w:hAnsi="Calibri" w:cs="Calibri"/>
          <w:sz w:val="22"/>
          <w:szCs w:val="22"/>
          <w:lang w:val="ca-ES"/>
        </w:rPr>
        <w:t xml:space="preserve">.- </w:t>
      </w:r>
      <w:r>
        <w:rPr>
          <w:rFonts w:ascii="Calibri" w:hAnsi="Calibri" w:cs="Calibri"/>
          <w:sz w:val="22"/>
          <w:szCs w:val="22"/>
          <w:lang w:val="ca-ES"/>
        </w:rPr>
        <w:t>Rebut</w:t>
      </w:r>
      <w:r w:rsidR="00A90C1A" w:rsidRPr="00B83AE5">
        <w:rPr>
          <w:rFonts w:ascii="Calibri" w:hAnsi="Calibri" w:cs="Calibri"/>
          <w:sz w:val="22"/>
          <w:szCs w:val="22"/>
          <w:lang w:val="ca-ES"/>
        </w:rPr>
        <w:t xml:space="preserve"> </w:t>
      </w:r>
    </w:p>
    <w:p w14:paraId="58C24F51" w14:textId="77777777" w:rsidR="00A90C1A" w:rsidRPr="00B83AE5" w:rsidRDefault="00A90C1A" w:rsidP="00A90C1A">
      <w:pPr>
        <w:pStyle w:val="Default"/>
        <w:rPr>
          <w:sz w:val="22"/>
          <w:szCs w:val="22"/>
          <w:lang w:val="ca-ES"/>
        </w:rPr>
      </w:pPr>
    </w:p>
    <w:p w14:paraId="3169C8EB" w14:textId="77777777" w:rsidR="00A90C1A" w:rsidRPr="00B83AE5" w:rsidRDefault="00A90C1A" w:rsidP="00A90C1A">
      <w:pPr>
        <w:pStyle w:val="Default"/>
        <w:rPr>
          <w:sz w:val="22"/>
          <w:szCs w:val="22"/>
          <w:lang w:val="ca-ES"/>
        </w:rPr>
      </w:pPr>
    </w:p>
    <w:p w14:paraId="424DA7D4" w14:textId="77777777" w:rsidR="00A90C1A" w:rsidRPr="00B83AE5" w:rsidRDefault="00A90C1A" w:rsidP="00A90C1A">
      <w:pPr>
        <w:pStyle w:val="Default"/>
        <w:rPr>
          <w:sz w:val="22"/>
          <w:szCs w:val="22"/>
          <w:lang w:val="ca-ES"/>
        </w:rPr>
      </w:pPr>
    </w:p>
    <w:p w14:paraId="382C3C4B" w14:textId="77777777" w:rsidR="00A90C1A" w:rsidRPr="00B83AE5" w:rsidRDefault="00A90C1A" w:rsidP="00A90C1A">
      <w:pPr>
        <w:pStyle w:val="Default"/>
        <w:rPr>
          <w:sz w:val="22"/>
          <w:szCs w:val="22"/>
          <w:lang w:val="ca-ES"/>
        </w:rPr>
      </w:pPr>
    </w:p>
    <w:p w14:paraId="1411DFA4" w14:textId="77777777" w:rsidR="00A90C1A" w:rsidRPr="00B83AE5" w:rsidRDefault="00A90C1A" w:rsidP="00A90C1A">
      <w:pPr>
        <w:pStyle w:val="Default"/>
        <w:rPr>
          <w:sz w:val="22"/>
          <w:szCs w:val="22"/>
          <w:lang w:val="ca-ES"/>
        </w:rPr>
      </w:pPr>
    </w:p>
    <w:p w14:paraId="0CBD5A9E" w14:textId="77777777" w:rsidR="00A90C1A" w:rsidRPr="00B83AE5" w:rsidRDefault="00A90C1A" w:rsidP="00A90C1A">
      <w:pPr>
        <w:pStyle w:val="Default"/>
        <w:rPr>
          <w:sz w:val="22"/>
          <w:szCs w:val="22"/>
          <w:lang w:val="ca-ES"/>
        </w:rPr>
      </w:pPr>
    </w:p>
    <w:p w14:paraId="574A102D" w14:textId="77777777" w:rsidR="00A90C1A" w:rsidRPr="00B83AE5" w:rsidRDefault="00A90C1A" w:rsidP="00A90C1A">
      <w:pPr>
        <w:pStyle w:val="Default"/>
        <w:rPr>
          <w:sz w:val="22"/>
          <w:szCs w:val="22"/>
          <w:lang w:val="ca-ES"/>
        </w:rPr>
      </w:pPr>
    </w:p>
    <w:p w14:paraId="4F5B71B4" w14:textId="77777777" w:rsidR="00A90C1A" w:rsidRPr="00B83AE5" w:rsidRDefault="00A90C1A" w:rsidP="00A90C1A">
      <w:pPr>
        <w:pStyle w:val="Default"/>
        <w:rPr>
          <w:sz w:val="22"/>
          <w:szCs w:val="22"/>
          <w:lang w:val="ca-ES"/>
        </w:rPr>
      </w:pPr>
    </w:p>
    <w:p w14:paraId="0225DAB0" w14:textId="77777777" w:rsidR="00A90C1A" w:rsidRPr="00B83AE5" w:rsidRDefault="00A90C1A" w:rsidP="00A90C1A">
      <w:pPr>
        <w:pStyle w:val="Default"/>
        <w:rPr>
          <w:sz w:val="22"/>
          <w:szCs w:val="22"/>
          <w:lang w:val="ca-ES"/>
        </w:rPr>
      </w:pPr>
    </w:p>
    <w:p w14:paraId="014352AE" w14:textId="77777777" w:rsidR="00A90C1A" w:rsidRPr="00B83AE5" w:rsidRDefault="00A90C1A" w:rsidP="00A90C1A">
      <w:pPr>
        <w:pStyle w:val="Default"/>
        <w:rPr>
          <w:sz w:val="22"/>
          <w:szCs w:val="22"/>
          <w:lang w:val="ca-ES"/>
        </w:rPr>
      </w:pPr>
    </w:p>
    <w:p w14:paraId="0EC78E4B" w14:textId="77777777" w:rsidR="00A90C1A" w:rsidRPr="00B83AE5" w:rsidRDefault="00A90C1A" w:rsidP="00A90C1A">
      <w:pPr>
        <w:pStyle w:val="Default"/>
        <w:rPr>
          <w:sz w:val="22"/>
          <w:szCs w:val="22"/>
          <w:lang w:val="ca-ES"/>
        </w:rPr>
      </w:pPr>
    </w:p>
    <w:p w14:paraId="18AA9CBF" w14:textId="77777777" w:rsidR="00A90C1A" w:rsidRPr="00B83AE5" w:rsidRDefault="00A90C1A" w:rsidP="00A90C1A">
      <w:pPr>
        <w:pStyle w:val="Default"/>
        <w:rPr>
          <w:sz w:val="22"/>
          <w:szCs w:val="22"/>
          <w:lang w:val="ca-ES"/>
        </w:rPr>
      </w:pPr>
    </w:p>
    <w:p w14:paraId="644C195E" w14:textId="77777777" w:rsidR="00A90C1A" w:rsidRPr="00B83AE5" w:rsidRDefault="00A90C1A" w:rsidP="00A90C1A">
      <w:pPr>
        <w:pStyle w:val="Default"/>
        <w:rPr>
          <w:sz w:val="22"/>
          <w:szCs w:val="22"/>
          <w:lang w:val="ca-ES"/>
        </w:rPr>
      </w:pPr>
    </w:p>
    <w:p w14:paraId="56761035" w14:textId="77777777" w:rsidR="00A90C1A" w:rsidRPr="00B83AE5" w:rsidRDefault="00A90C1A" w:rsidP="00A90C1A">
      <w:pPr>
        <w:pStyle w:val="Default"/>
        <w:rPr>
          <w:sz w:val="22"/>
          <w:szCs w:val="22"/>
          <w:lang w:val="ca-ES"/>
        </w:rPr>
      </w:pPr>
    </w:p>
    <w:p w14:paraId="0A58A43D" w14:textId="77777777" w:rsidR="00A90C1A" w:rsidRPr="00B83AE5" w:rsidRDefault="00A90C1A" w:rsidP="00A90C1A">
      <w:pPr>
        <w:pStyle w:val="Default"/>
        <w:rPr>
          <w:sz w:val="22"/>
          <w:szCs w:val="22"/>
          <w:lang w:val="ca-ES"/>
        </w:rPr>
      </w:pPr>
    </w:p>
    <w:p w14:paraId="05A1699E" w14:textId="77777777" w:rsidR="00A90C1A" w:rsidRPr="00B83AE5" w:rsidRDefault="00A90C1A" w:rsidP="00A90C1A">
      <w:pPr>
        <w:pStyle w:val="Default"/>
        <w:rPr>
          <w:sz w:val="22"/>
          <w:szCs w:val="22"/>
          <w:lang w:val="ca-ES"/>
        </w:rPr>
      </w:pPr>
    </w:p>
    <w:p w14:paraId="1C5D8162" w14:textId="77777777" w:rsidR="00A90C1A" w:rsidRPr="00B83AE5" w:rsidRDefault="00A90C1A" w:rsidP="00A90C1A">
      <w:pPr>
        <w:pStyle w:val="Default"/>
        <w:rPr>
          <w:sz w:val="22"/>
          <w:szCs w:val="22"/>
          <w:lang w:val="ca-ES"/>
        </w:rPr>
      </w:pPr>
    </w:p>
    <w:p w14:paraId="4A393BCE" w14:textId="77777777" w:rsidR="00A90C1A" w:rsidRPr="00B83AE5" w:rsidRDefault="00A90C1A" w:rsidP="00A90C1A">
      <w:pPr>
        <w:pStyle w:val="Default"/>
        <w:rPr>
          <w:sz w:val="22"/>
          <w:szCs w:val="22"/>
          <w:lang w:val="ca-ES"/>
        </w:rPr>
      </w:pPr>
    </w:p>
    <w:p w14:paraId="10B83850" w14:textId="77777777" w:rsidR="00A90C1A" w:rsidRPr="00B83AE5" w:rsidRDefault="00A90C1A" w:rsidP="00A90C1A">
      <w:pPr>
        <w:pStyle w:val="Default"/>
        <w:rPr>
          <w:sz w:val="22"/>
          <w:szCs w:val="22"/>
          <w:lang w:val="ca-ES"/>
        </w:rPr>
      </w:pPr>
    </w:p>
    <w:p w14:paraId="06550CD0" w14:textId="77777777" w:rsidR="00A90C1A" w:rsidRPr="00B83AE5" w:rsidRDefault="00A90C1A" w:rsidP="00A90C1A">
      <w:pPr>
        <w:pStyle w:val="Default"/>
        <w:rPr>
          <w:sz w:val="22"/>
          <w:szCs w:val="22"/>
          <w:lang w:val="ca-ES"/>
        </w:rPr>
      </w:pPr>
    </w:p>
    <w:p w14:paraId="07D94070" w14:textId="77777777" w:rsidR="00A90C1A" w:rsidRPr="00B83AE5" w:rsidRDefault="00A90C1A" w:rsidP="00A90C1A">
      <w:pPr>
        <w:pStyle w:val="Default"/>
        <w:rPr>
          <w:sz w:val="22"/>
          <w:szCs w:val="22"/>
          <w:lang w:val="ca-ES"/>
        </w:rPr>
      </w:pPr>
    </w:p>
    <w:p w14:paraId="3489B6FF" w14:textId="77777777" w:rsidR="00A90C1A" w:rsidRPr="00B83AE5" w:rsidRDefault="00A90C1A" w:rsidP="00A90C1A">
      <w:pPr>
        <w:pStyle w:val="Default"/>
        <w:rPr>
          <w:sz w:val="22"/>
          <w:szCs w:val="22"/>
          <w:lang w:val="ca-ES"/>
        </w:rPr>
      </w:pPr>
    </w:p>
    <w:p w14:paraId="223E11DB" w14:textId="77777777" w:rsidR="00A90C1A" w:rsidRPr="00B83AE5" w:rsidRDefault="00A90C1A" w:rsidP="00A90C1A">
      <w:pPr>
        <w:pStyle w:val="Default"/>
        <w:rPr>
          <w:sz w:val="22"/>
          <w:szCs w:val="22"/>
          <w:lang w:val="ca-ES"/>
        </w:rPr>
      </w:pPr>
    </w:p>
    <w:p w14:paraId="423FC165" w14:textId="77777777" w:rsidR="00A90C1A" w:rsidRPr="00B83AE5" w:rsidRDefault="00A90C1A" w:rsidP="00A90C1A">
      <w:pPr>
        <w:pStyle w:val="Default"/>
        <w:rPr>
          <w:sz w:val="22"/>
          <w:szCs w:val="22"/>
          <w:lang w:val="ca-ES"/>
        </w:rPr>
      </w:pPr>
    </w:p>
    <w:p w14:paraId="22EB1A6F" w14:textId="77777777" w:rsidR="00A90C1A" w:rsidRPr="00B83AE5" w:rsidRDefault="00A90C1A" w:rsidP="00A90C1A">
      <w:pPr>
        <w:pStyle w:val="Default"/>
        <w:rPr>
          <w:sz w:val="22"/>
          <w:szCs w:val="22"/>
          <w:lang w:val="ca-ES"/>
        </w:rPr>
      </w:pPr>
    </w:p>
    <w:p w14:paraId="3061C687" w14:textId="77777777" w:rsidR="00A90C1A" w:rsidRPr="00B83AE5" w:rsidRDefault="00A90C1A" w:rsidP="00A90C1A">
      <w:pPr>
        <w:pStyle w:val="Default"/>
        <w:rPr>
          <w:sz w:val="22"/>
          <w:szCs w:val="22"/>
          <w:lang w:val="ca-ES"/>
        </w:rPr>
      </w:pPr>
    </w:p>
    <w:p w14:paraId="3209F758" w14:textId="77777777" w:rsidR="00A90C1A" w:rsidRPr="00B83AE5" w:rsidRDefault="00A90C1A" w:rsidP="00A90C1A">
      <w:pPr>
        <w:pStyle w:val="Default"/>
        <w:rPr>
          <w:sz w:val="22"/>
          <w:szCs w:val="22"/>
          <w:lang w:val="ca-ES"/>
        </w:rPr>
      </w:pPr>
    </w:p>
    <w:p w14:paraId="12E77FFE" w14:textId="70C560AE" w:rsidR="00A90C1A" w:rsidRPr="00B83AE5" w:rsidRDefault="00A90C1A" w:rsidP="00A90C1A">
      <w:pPr>
        <w:pStyle w:val="Default"/>
        <w:jc w:val="center"/>
        <w:rPr>
          <w:sz w:val="28"/>
          <w:szCs w:val="28"/>
          <w:lang w:val="ca-ES"/>
        </w:rPr>
      </w:pPr>
      <w:r w:rsidRPr="00B83AE5">
        <w:rPr>
          <w:sz w:val="28"/>
          <w:szCs w:val="28"/>
          <w:lang w:val="ca-ES"/>
        </w:rPr>
        <w:t>AN</w:t>
      </w:r>
      <w:r w:rsidR="00B65C63">
        <w:rPr>
          <w:sz w:val="28"/>
          <w:szCs w:val="28"/>
          <w:lang w:val="ca-ES"/>
        </w:rPr>
        <w:t>N</w:t>
      </w:r>
      <w:r w:rsidRPr="00B83AE5">
        <w:rPr>
          <w:sz w:val="28"/>
          <w:szCs w:val="28"/>
          <w:lang w:val="ca-ES"/>
        </w:rPr>
        <w:t>EX IV</w:t>
      </w:r>
    </w:p>
    <w:p w14:paraId="5625E83F" w14:textId="77777777" w:rsidR="00A90C1A" w:rsidRPr="00B83AE5" w:rsidRDefault="00A90C1A" w:rsidP="00A90C1A">
      <w:pPr>
        <w:pStyle w:val="Default"/>
        <w:rPr>
          <w:sz w:val="26"/>
          <w:szCs w:val="26"/>
          <w:lang w:val="ca-ES"/>
        </w:rPr>
      </w:pPr>
    </w:p>
    <w:p w14:paraId="074BA2D7" w14:textId="2447A4B8" w:rsidR="00A90C1A" w:rsidRPr="00B83AE5" w:rsidRDefault="00B65C63" w:rsidP="00A90C1A">
      <w:pPr>
        <w:pStyle w:val="Default"/>
        <w:rPr>
          <w:sz w:val="26"/>
          <w:szCs w:val="26"/>
          <w:lang w:val="ca-ES"/>
        </w:rPr>
      </w:pPr>
      <w:r w:rsidRPr="00B83AE5">
        <w:rPr>
          <w:sz w:val="26"/>
          <w:szCs w:val="26"/>
          <w:lang w:val="ca-ES"/>
        </w:rPr>
        <w:t>Protecció</w:t>
      </w:r>
      <w:r>
        <w:rPr>
          <w:sz w:val="26"/>
          <w:szCs w:val="26"/>
          <w:lang w:val="ca-ES"/>
        </w:rPr>
        <w:t xml:space="preserve"> de dade</w:t>
      </w:r>
      <w:r w:rsidR="00A90C1A" w:rsidRPr="00B83AE5">
        <w:rPr>
          <w:sz w:val="26"/>
          <w:szCs w:val="26"/>
          <w:lang w:val="ca-ES"/>
        </w:rPr>
        <w:t xml:space="preserve">s </w:t>
      </w:r>
    </w:p>
    <w:p w14:paraId="7BB2BF6F" w14:textId="77777777" w:rsidR="00A90C1A" w:rsidRPr="00B83AE5" w:rsidRDefault="00A90C1A" w:rsidP="00A90C1A">
      <w:pPr>
        <w:pStyle w:val="Default"/>
        <w:rPr>
          <w:sz w:val="26"/>
          <w:szCs w:val="26"/>
          <w:lang w:val="ca-ES"/>
        </w:rPr>
      </w:pPr>
    </w:p>
    <w:p w14:paraId="13670169" w14:textId="69857172" w:rsidR="00A90C1A" w:rsidRPr="00B83AE5" w:rsidRDefault="00A90C1A" w:rsidP="00A90C1A">
      <w:pPr>
        <w:pStyle w:val="Default"/>
        <w:jc w:val="both"/>
        <w:rPr>
          <w:rFonts w:ascii="Calibri" w:hAnsi="Calibri" w:cs="Calibri"/>
          <w:sz w:val="22"/>
          <w:szCs w:val="22"/>
          <w:lang w:val="ca-ES"/>
        </w:rPr>
      </w:pPr>
      <w:r w:rsidRPr="00B83AE5">
        <w:rPr>
          <w:rFonts w:ascii="Calibri" w:hAnsi="Calibri" w:cs="Calibri"/>
          <w:sz w:val="22"/>
          <w:szCs w:val="22"/>
          <w:lang w:val="ca-ES"/>
        </w:rPr>
        <w:t>En</w:t>
      </w:r>
      <w:r w:rsidR="00C14C50">
        <w:rPr>
          <w:rFonts w:ascii="Calibri" w:hAnsi="Calibri" w:cs="Calibri"/>
          <w:sz w:val="22"/>
          <w:szCs w:val="22"/>
          <w:lang w:val="ca-ES"/>
        </w:rPr>
        <w:t xml:space="preserve"> compliment del R</w:t>
      </w:r>
      <w:r w:rsidR="00B65C63">
        <w:rPr>
          <w:rFonts w:ascii="Calibri" w:hAnsi="Calibri" w:cs="Calibri"/>
          <w:sz w:val="22"/>
          <w:szCs w:val="22"/>
          <w:lang w:val="ca-ES"/>
        </w:rPr>
        <w:t>eglament General de Protecció de Dades (UE) 2016/679, del Parlament Europeu i</w:t>
      </w:r>
      <w:r w:rsidRPr="00B83AE5">
        <w:rPr>
          <w:rFonts w:ascii="Calibri" w:hAnsi="Calibri" w:cs="Calibri"/>
          <w:sz w:val="22"/>
          <w:szCs w:val="22"/>
          <w:lang w:val="ca-ES"/>
        </w:rPr>
        <w:t xml:space="preserve"> del Conse</w:t>
      </w:r>
      <w:r w:rsidR="00B65C63">
        <w:rPr>
          <w:rFonts w:ascii="Calibri" w:hAnsi="Calibri" w:cs="Calibri"/>
          <w:sz w:val="22"/>
          <w:szCs w:val="22"/>
          <w:lang w:val="ca-ES"/>
        </w:rPr>
        <w:t>ll, de 27 d’</w:t>
      </w:r>
      <w:r w:rsidRPr="00B83AE5">
        <w:rPr>
          <w:rFonts w:ascii="Calibri" w:hAnsi="Calibri" w:cs="Calibri"/>
          <w:sz w:val="22"/>
          <w:szCs w:val="22"/>
          <w:lang w:val="ca-ES"/>
        </w:rPr>
        <w:t>abril de 2016</w:t>
      </w:r>
      <w:r w:rsidR="00B65C63">
        <w:rPr>
          <w:rFonts w:ascii="Calibri" w:hAnsi="Calibri" w:cs="Calibri"/>
          <w:sz w:val="22"/>
          <w:szCs w:val="22"/>
          <w:lang w:val="ca-ES"/>
        </w:rPr>
        <w:t>,</w:t>
      </w:r>
      <w:r w:rsidRPr="00B83AE5">
        <w:rPr>
          <w:rFonts w:ascii="Calibri" w:hAnsi="Calibri" w:cs="Calibri"/>
          <w:sz w:val="22"/>
          <w:szCs w:val="22"/>
          <w:lang w:val="ca-ES"/>
        </w:rPr>
        <w:t xml:space="preserve"> </w:t>
      </w:r>
      <w:r w:rsidR="00B65C63">
        <w:rPr>
          <w:rFonts w:ascii="Calibri" w:hAnsi="Calibri" w:cs="Calibri"/>
          <w:sz w:val="22"/>
          <w:szCs w:val="22"/>
          <w:lang w:val="ca-ES"/>
        </w:rPr>
        <w:t>i</w:t>
      </w:r>
      <w:r w:rsidRPr="00B83AE5">
        <w:rPr>
          <w:rFonts w:ascii="Calibri" w:hAnsi="Calibri" w:cs="Calibri"/>
          <w:sz w:val="22"/>
          <w:szCs w:val="22"/>
          <w:lang w:val="ca-ES"/>
        </w:rPr>
        <w:t xml:space="preserve"> la </w:t>
      </w:r>
      <w:r w:rsidR="00B65C63">
        <w:rPr>
          <w:rFonts w:ascii="Calibri" w:hAnsi="Calibri" w:cs="Calibri"/>
          <w:sz w:val="22"/>
          <w:szCs w:val="22"/>
          <w:lang w:val="ca-ES"/>
        </w:rPr>
        <w:t>l</w:t>
      </w:r>
      <w:r w:rsidRPr="00B83AE5">
        <w:rPr>
          <w:rFonts w:ascii="Calibri" w:hAnsi="Calibri" w:cs="Calibri"/>
          <w:sz w:val="22"/>
          <w:szCs w:val="22"/>
          <w:lang w:val="ca-ES"/>
        </w:rPr>
        <w:t>le</w:t>
      </w:r>
      <w:r w:rsidR="00B65C63">
        <w:rPr>
          <w:rFonts w:ascii="Calibri" w:hAnsi="Calibri" w:cs="Calibri"/>
          <w:sz w:val="22"/>
          <w:szCs w:val="22"/>
          <w:lang w:val="ca-ES"/>
        </w:rPr>
        <w:t>i</w:t>
      </w:r>
      <w:r w:rsidRPr="00B83AE5">
        <w:rPr>
          <w:rFonts w:ascii="Calibri" w:hAnsi="Calibri" w:cs="Calibri"/>
          <w:sz w:val="22"/>
          <w:szCs w:val="22"/>
          <w:lang w:val="ca-ES"/>
        </w:rPr>
        <w:t xml:space="preserve"> </w:t>
      </w:r>
      <w:r w:rsidR="00B65C63" w:rsidRPr="00B83AE5">
        <w:rPr>
          <w:rFonts w:ascii="Calibri" w:hAnsi="Calibri" w:cs="Calibri"/>
          <w:sz w:val="22"/>
          <w:szCs w:val="22"/>
          <w:lang w:val="ca-ES"/>
        </w:rPr>
        <w:t>orgànica</w:t>
      </w:r>
      <w:r w:rsidRPr="00B83AE5">
        <w:rPr>
          <w:rFonts w:ascii="Calibri" w:hAnsi="Calibri" w:cs="Calibri"/>
          <w:sz w:val="22"/>
          <w:szCs w:val="22"/>
          <w:lang w:val="ca-ES"/>
        </w:rPr>
        <w:t xml:space="preserve"> 3/2018 de 5 de </w:t>
      </w:r>
      <w:r w:rsidR="00B65C63" w:rsidRPr="00B83AE5">
        <w:rPr>
          <w:rFonts w:ascii="Calibri" w:hAnsi="Calibri" w:cs="Calibri"/>
          <w:sz w:val="22"/>
          <w:szCs w:val="22"/>
          <w:lang w:val="ca-ES"/>
        </w:rPr>
        <w:t>desembre</w:t>
      </w:r>
      <w:r w:rsidR="00B65C63">
        <w:rPr>
          <w:rFonts w:ascii="Calibri" w:hAnsi="Calibri" w:cs="Calibri"/>
          <w:sz w:val="22"/>
          <w:szCs w:val="22"/>
          <w:lang w:val="ca-ES"/>
        </w:rPr>
        <w:t>,</w:t>
      </w:r>
      <w:r w:rsidRPr="00B83AE5">
        <w:rPr>
          <w:rFonts w:ascii="Calibri" w:hAnsi="Calibri" w:cs="Calibri"/>
          <w:sz w:val="22"/>
          <w:szCs w:val="22"/>
          <w:lang w:val="ca-ES"/>
        </w:rPr>
        <w:t xml:space="preserve"> de </w:t>
      </w:r>
      <w:r w:rsidR="00B65C63" w:rsidRPr="00B83AE5">
        <w:rPr>
          <w:rFonts w:ascii="Calibri" w:hAnsi="Calibri" w:cs="Calibri"/>
          <w:sz w:val="22"/>
          <w:szCs w:val="22"/>
          <w:lang w:val="ca-ES"/>
        </w:rPr>
        <w:t>Protecció</w:t>
      </w:r>
      <w:r w:rsidR="00B65C63">
        <w:rPr>
          <w:rFonts w:ascii="Calibri" w:hAnsi="Calibri" w:cs="Calibri"/>
          <w:sz w:val="22"/>
          <w:szCs w:val="22"/>
          <w:lang w:val="ca-ES"/>
        </w:rPr>
        <w:t xml:space="preserve"> de Dade</w:t>
      </w:r>
      <w:r w:rsidRPr="00B83AE5">
        <w:rPr>
          <w:rFonts w:ascii="Calibri" w:hAnsi="Calibri" w:cs="Calibri"/>
          <w:sz w:val="22"/>
          <w:szCs w:val="22"/>
          <w:lang w:val="ca-ES"/>
        </w:rPr>
        <w:t xml:space="preserve">s </w:t>
      </w:r>
      <w:r w:rsidR="00B65C63" w:rsidRPr="00B83AE5">
        <w:rPr>
          <w:rFonts w:ascii="Calibri" w:hAnsi="Calibri" w:cs="Calibri"/>
          <w:sz w:val="22"/>
          <w:szCs w:val="22"/>
          <w:lang w:val="ca-ES"/>
        </w:rPr>
        <w:t>Personals</w:t>
      </w:r>
      <w:r w:rsidRPr="00B83AE5">
        <w:rPr>
          <w:rFonts w:ascii="Calibri" w:hAnsi="Calibri" w:cs="Calibri"/>
          <w:sz w:val="22"/>
          <w:szCs w:val="22"/>
          <w:lang w:val="ca-ES"/>
        </w:rPr>
        <w:t xml:space="preserve"> </w:t>
      </w:r>
      <w:r w:rsidR="00B65C63">
        <w:rPr>
          <w:rFonts w:ascii="Calibri" w:hAnsi="Calibri" w:cs="Calibri"/>
          <w:sz w:val="22"/>
          <w:szCs w:val="22"/>
          <w:lang w:val="ca-ES"/>
        </w:rPr>
        <w:t>i</w:t>
      </w:r>
      <w:r w:rsidRPr="00B83AE5">
        <w:rPr>
          <w:rFonts w:ascii="Calibri" w:hAnsi="Calibri" w:cs="Calibri"/>
          <w:sz w:val="22"/>
          <w:szCs w:val="22"/>
          <w:lang w:val="ca-ES"/>
        </w:rPr>
        <w:t xml:space="preserve"> de </w:t>
      </w:r>
      <w:r w:rsidR="00B65C63" w:rsidRPr="00B83AE5">
        <w:rPr>
          <w:rFonts w:ascii="Calibri" w:hAnsi="Calibri" w:cs="Calibri"/>
          <w:sz w:val="22"/>
          <w:szCs w:val="22"/>
          <w:lang w:val="ca-ES"/>
        </w:rPr>
        <w:t>Garantia</w:t>
      </w:r>
      <w:r w:rsidRPr="00B83AE5">
        <w:rPr>
          <w:rFonts w:ascii="Calibri" w:hAnsi="Calibri" w:cs="Calibri"/>
          <w:sz w:val="22"/>
          <w:szCs w:val="22"/>
          <w:lang w:val="ca-ES"/>
        </w:rPr>
        <w:t xml:space="preserve"> dels </w:t>
      </w:r>
      <w:r w:rsidR="00C14C50">
        <w:rPr>
          <w:rFonts w:ascii="Calibri" w:hAnsi="Calibri" w:cs="Calibri"/>
          <w:sz w:val="22"/>
          <w:szCs w:val="22"/>
          <w:lang w:val="ca-ES"/>
        </w:rPr>
        <w:t xml:space="preserve">Drets Digitals, </w:t>
      </w:r>
      <w:r w:rsidR="007C62F2">
        <w:rPr>
          <w:rFonts w:ascii="Calibri" w:hAnsi="Calibri" w:cs="Calibri"/>
          <w:sz w:val="22"/>
          <w:szCs w:val="22"/>
          <w:lang w:val="ca-ES"/>
        </w:rPr>
        <w:t>t’</w:t>
      </w:r>
      <w:r w:rsidR="00C14C50">
        <w:rPr>
          <w:rFonts w:ascii="Calibri" w:hAnsi="Calibri" w:cs="Calibri"/>
          <w:sz w:val="22"/>
          <w:szCs w:val="22"/>
          <w:lang w:val="ca-ES"/>
        </w:rPr>
        <w:t xml:space="preserve"> </w:t>
      </w:r>
      <w:r w:rsidR="00B65C63">
        <w:rPr>
          <w:rFonts w:ascii="Calibri" w:hAnsi="Calibri" w:cs="Calibri"/>
          <w:sz w:val="22"/>
          <w:szCs w:val="22"/>
          <w:lang w:val="ca-ES"/>
        </w:rPr>
        <w:t xml:space="preserve">informem que les dades personals proporcionades seran objecte de tractament per part </w:t>
      </w:r>
      <w:r w:rsidRPr="00B83AE5">
        <w:rPr>
          <w:rFonts w:ascii="Calibri" w:hAnsi="Calibri" w:cs="Calibri"/>
          <w:sz w:val="22"/>
          <w:szCs w:val="22"/>
          <w:lang w:val="ca-ES"/>
        </w:rPr>
        <w:t xml:space="preserve">de Xarxa de Suport Veïnal </w:t>
      </w:r>
      <w:r w:rsidR="00B65C63">
        <w:rPr>
          <w:rFonts w:ascii="Calibri" w:hAnsi="Calibri" w:cs="Calibri"/>
          <w:sz w:val="22"/>
          <w:szCs w:val="22"/>
          <w:lang w:val="ca-ES"/>
        </w:rPr>
        <w:t>amb la finalitat d’establir contacte i atendre la sol·licitud de col·laboració voluntària</w:t>
      </w:r>
      <w:r w:rsidRPr="00B83AE5">
        <w:rPr>
          <w:rFonts w:ascii="Calibri" w:hAnsi="Calibri" w:cs="Calibri"/>
          <w:sz w:val="22"/>
          <w:szCs w:val="22"/>
          <w:lang w:val="ca-ES"/>
        </w:rPr>
        <w:t xml:space="preserve">. </w:t>
      </w:r>
    </w:p>
    <w:p w14:paraId="71ADC4D3" w14:textId="77777777" w:rsidR="00A90C1A" w:rsidRPr="00B83AE5" w:rsidRDefault="00A90C1A" w:rsidP="00A90C1A">
      <w:pPr>
        <w:pStyle w:val="Default"/>
        <w:jc w:val="both"/>
        <w:rPr>
          <w:rFonts w:ascii="Calibri" w:hAnsi="Calibri" w:cs="Calibri"/>
          <w:sz w:val="22"/>
          <w:szCs w:val="22"/>
          <w:lang w:val="ca-ES"/>
        </w:rPr>
      </w:pPr>
    </w:p>
    <w:p w14:paraId="3264CEE2" w14:textId="189C81FF" w:rsidR="00A90C1A" w:rsidRPr="00B83AE5" w:rsidRDefault="00A90C1A" w:rsidP="00A90C1A">
      <w:pPr>
        <w:pStyle w:val="Default"/>
        <w:jc w:val="both"/>
        <w:rPr>
          <w:rFonts w:ascii="Calibri" w:hAnsi="Calibri" w:cs="Calibri"/>
          <w:sz w:val="22"/>
          <w:szCs w:val="22"/>
          <w:lang w:val="ca-ES"/>
        </w:rPr>
      </w:pPr>
      <w:r w:rsidRPr="00B83AE5">
        <w:rPr>
          <w:rFonts w:ascii="Calibri" w:hAnsi="Calibri" w:cs="Calibri"/>
          <w:sz w:val="22"/>
          <w:szCs w:val="22"/>
          <w:lang w:val="ca-ES"/>
        </w:rPr>
        <w:t>La base legal p</w:t>
      </w:r>
      <w:r w:rsidR="00B65C63">
        <w:rPr>
          <w:rFonts w:ascii="Calibri" w:hAnsi="Calibri" w:cs="Calibri"/>
          <w:sz w:val="22"/>
          <w:szCs w:val="22"/>
          <w:lang w:val="ca-ES"/>
        </w:rPr>
        <w:t xml:space="preserve">er al tractament de les </w:t>
      </w:r>
      <w:r w:rsidR="007C62F2">
        <w:rPr>
          <w:rFonts w:ascii="Calibri" w:hAnsi="Calibri" w:cs="Calibri"/>
          <w:sz w:val="22"/>
          <w:szCs w:val="22"/>
          <w:lang w:val="ca-ES"/>
        </w:rPr>
        <w:t>teves</w:t>
      </w:r>
      <w:r w:rsidR="00B65C63">
        <w:rPr>
          <w:rFonts w:ascii="Calibri" w:hAnsi="Calibri" w:cs="Calibri"/>
          <w:sz w:val="22"/>
          <w:szCs w:val="22"/>
          <w:lang w:val="ca-ES"/>
        </w:rPr>
        <w:t xml:space="preserve"> dades personals és el consentiment sol·licitat mitjançant el present formulari</w:t>
      </w:r>
      <w:r w:rsidRPr="00B83AE5">
        <w:rPr>
          <w:rFonts w:ascii="Calibri" w:hAnsi="Calibri" w:cs="Calibri"/>
          <w:sz w:val="22"/>
          <w:szCs w:val="22"/>
          <w:lang w:val="ca-ES"/>
        </w:rPr>
        <w:t xml:space="preserve">. </w:t>
      </w:r>
    </w:p>
    <w:p w14:paraId="6061943C" w14:textId="77777777" w:rsidR="00A90C1A" w:rsidRPr="00B83AE5" w:rsidRDefault="00A90C1A" w:rsidP="00A90C1A">
      <w:pPr>
        <w:pStyle w:val="Default"/>
        <w:jc w:val="both"/>
        <w:rPr>
          <w:rFonts w:ascii="Calibri" w:hAnsi="Calibri" w:cs="Calibri"/>
          <w:sz w:val="22"/>
          <w:szCs w:val="22"/>
          <w:lang w:val="ca-ES"/>
        </w:rPr>
      </w:pPr>
    </w:p>
    <w:p w14:paraId="2CDDC4BD" w14:textId="4733D679" w:rsidR="00B65C63" w:rsidRDefault="00B65C63" w:rsidP="00A90C1A">
      <w:pPr>
        <w:pStyle w:val="Default"/>
        <w:jc w:val="both"/>
        <w:rPr>
          <w:rFonts w:ascii="Calibri" w:hAnsi="Calibri" w:cs="Calibri"/>
          <w:sz w:val="22"/>
          <w:szCs w:val="22"/>
          <w:lang w:val="ca-ES"/>
        </w:rPr>
      </w:pPr>
      <w:r>
        <w:rPr>
          <w:rFonts w:ascii="Calibri" w:hAnsi="Calibri" w:cs="Calibri"/>
          <w:sz w:val="22"/>
          <w:szCs w:val="22"/>
          <w:lang w:val="ca-ES"/>
        </w:rPr>
        <w:t xml:space="preserve">Les dades proporcionades seran conservades mentre es mantingui la relació com a voluntari/a, que serà pel temps en què es mantingui l’actual situació d’emergència social pel COVID-19. Les dades </w:t>
      </w:r>
      <w:r w:rsidR="00C14C50">
        <w:rPr>
          <w:rFonts w:ascii="Calibri" w:hAnsi="Calibri" w:cs="Calibri"/>
          <w:sz w:val="22"/>
          <w:szCs w:val="22"/>
          <w:lang w:val="ca-ES"/>
        </w:rPr>
        <w:t>podran ser</w:t>
      </w:r>
      <w:r>
        <w:rPr>
          <w:rFonts w:ascii="Calibri" w:hAnsi="Calibri" w:cs="Calibri"/>
          <w:sz w:val="22"/>
          <w:szCs w:val="22"/>
          <w:lang w:val="ca-ES"/>
        </w:rPr>
        <w:t xml:space="preserve"> cedides a terceres entitats que col·laborin</w:t>
      </w:r>
      <w:r w:rsidR="00C14C50">
        <w:rPr>
          <w:rFonts w:ascii="Calibri" w:hAnsi="Calibri" w:cs="Calibri"/>
          <w:sz w:val="22"/>
          <w:szCs w:val="22"/>
          <w:lang w:val="ca-ES"/>
        </w:rPr>
        <w:t>, sense ànim de lucre,</w:t>
      </w:r>
      <w:r>
        <w:rPr>
          <w:rFonts w:ascii="Calibri" w:hAnsi="Calibri" w:cs="Calibri"/>
          <w:sz w:val="22"/>
          <w:szCs w:val="22"/>
          <w:lang w:val="ca-ES"/>
        </w:rPr>
        <w:t xml:space="preserve"> amb la Xarxa de Suport Veïnal</w:t>
      </w:r>
      <w:r w:rsidR="007C62F2">
        <w:rPr>
          <w:rFonts w:ascii="Calibri" w:hAnsi="Calibri" w:cs="Calibri"/>
          <w:sz w:val="22"/>
          <w:szCs w:val="22"/>
          <w:lang w:val="ca-ES"/>
        </w:rPr>
        <w:t>,</w:t>
      </w:r>
      <w:r>
        <w:rPr>
          <w:rFonts w:ascii="Calibri" w:hAnsi="Calibri" w:cs="Calibri"/>
          <w:sz w:val="22"/>
          <w:szCs w:val="22"/>
          <w:lang w:val="ca-ES"/>
        </w:rPr>
        <w:t xml:space="preserve"> amb l’objectiu de donar servei </w:t>
      </w:r>
      <w:r w:rsidR="00A90C1A" w:rsidRPr="00B83AE5">
        <w:rPr>
          <w:rFonts w:ascii="Calibri" w:hAnsi="Calibri" w:cs="Calibri"/>
          <w:sz w:val="22"/>
          <w:szCs w:val="22"/>
          <w:lang w:val="ca-ES"/>
        </w:rPr>
        <w:t>i acompanyament a les persones i col·lectius vulnerables.</w:t>
      </w:r>
    </w:p>
    <w:p w14:paraId="1A809D5D" w14:textId="52D153B0" w:rsidR="00A90C1A" w:rsidRPr="00B83AE5" w:rsidRDefault="00A90C1A" w:rsidP="00A90C1A">
      <w:pPr>
        <w:pStyle w:val="Default"/>
        <w:jc w:val="both"/>
        <w:rPr>
          <w:rFonts w:ascii="Calibri" w:hAnsi="Calibri" w:cs="Calibri"/>
          <w:sz w:val="22"/>
          <w:szCs w:val="22"/>
          <w:lang w:val="ca-ES"/>
        </w:rPr>
      </w:pPr>
      <w:r w:rsidRPr="00B83AE5">
        <w:rPr>
          <w:rFonts w:ascii="Calibri" w:hAnsi="Calibri" w:cs="Calibri"/>
          <w:sz w:val="22"/>
          <w:szCs w:val="22"/>
          <w:lang w:val="ca-ES"/>
        </w:rPr>
        <w:t xml:space="preserve"> </w:t>
      </w:r>
    </w:p>
    <w:p w14:paraId="5321AAE9" w14:textId="79F869A5" w:rsidR="00A90C1A" w:rsidRPr="00B83AE5" w:rsidRDefault="00C14C50" w:rsidP="00A90C1A">
      <w:pPr>
        <w:pStyle w:val="Default"/>
        <w:jc w:val="both"/>
        <w:rPr>
          <w:rFonts w:ascii="Calibri" w:hAnsi="Calibri" w:cs="Calibri"/>
          <w:sz w:val="22"/>
          <w:szCs w:val="22"/>
          <w:lang w:val="ca-ES"/>
        </w:rPr>
      </w:pPr>
      <w:r>
        <w:rPr>
          <w:rFonts w:ascii="Calibri" w:hAnsi="Calibri" w:cs="Calibri"/>
          <w:sz w:val="22"/>
          <w:szCs w:val="22"/>
          <w:lang w:val="ca-ES"/>
        </w:rPr>
        <w:t>Ten</w:t>
      </w:r>
      <w:r w:rsidR="007C62F2">
        <w:rPr>
          <w:rFonts w:ascii="Calibri" w:hAnsi="Calibri" w:cs="Calibri"/>
          <w:sz w:val="22"/>
          <w:szCs w:val="22"/>
          <w:lang w:val="ca-ES"/>
        </w:rPr>
        <w:t xml:space="preserve">s </w:t>
      </w:r>
      <w:r>
        <w:rPr>
          <w:rFonts w:ascii="Calibri" w:hAnsi="Calibri" w:cs="Calibri"/>
          <w:sz w:val="22"/>
          <w:szCs w:val="22"/>
          <w:lang w:val="ca-ES"/>
        </w:rPr>
        <w:t xml:space="preserve">dret a obtenir confirmació sobre el tractament de les </w:t>
      </w:r>
      <w:r w:rsidR="007C62F2">
        <w:rPr>
          <w:rFonts w:ascii="Calibri" w:hAnsi="Calibri" w:cs="Calibri"/>
          <w:sz w:val="22"/>
          <w:szCs w:val="22"/>
          <w:lang w:val="ca-ES"/>
        </w:rPr>
        <w:t>teves</w:t>
      </w:r>
      <w:r>
        <w:rPr>
          <w:rFonts w:ascii="Calibri" w:hAnsi="Calibri" w:cs="Calibri"/>
          <w:sz w:val="22"/>
          <w:szCs w:val="22"/>
          <w:lang w:val="ca-ES"/>
        </w:rPr>
        <w:t xml:space="preserve"> dades personals per part de la</w:t>
      </w:r>
      <w:r w:rsidR="00A90C1A" w:rsidRPr="00B83AE5">
        <w:rPr>
          <w:rFonts w:ascii="Calibri" w:hAnsi="Calibri" w:cs="Calibri"/>
          <w:sz w:val="22"/>
          <w:szCs w:val="22"/>
          <w:lang w:val="ca-ES"/>
        </w:rPr>
        <w:t xml:space="preserve"> Xarxa de Suport Veïnal</w:t>
      </w:r>
      <w:r>
        <w:rPr>
          <w:rFonts w:ascii="Calibri" w:hAnsi="Calibri" w:cs="Calibri"/>
          <w:sz w:val="22"/>
          <w:szCs w:val="22"/>
          <w:lang w:val="ca-ES"/>
        </w:rPr>
        <w:t>,</w:t>
      </w:r>
      <w:r w:rsidR="00A90C1A" w:rsidRPr="00B83AE5">
        <w:rPr>
          <w:rFonts w:ascii="Calibri" w:hAnsi="Calibri" w:cs="Calibri"/>
          <w:sz w:val="22"/>
          <w:szCs w:val="22"/>
          <w:lang w:val="ca-ES"/>
        </w:rPr>
        <w:t xml:space="preserve"> </w:t>
      </w:r>
      <w:r w:rsidR="007C62F2">
        <w:rPr>
          <w:rFonts w:ascii="Calibri" w:hAnsi="Calibri" w:cs="Calibri"/>
          <w:sz w:val="22"/>
          <w:szCs w:val="22"/>
          <w:lang w:val="ca-ES"/>
        </w:rPr>
        <w:t>i per tant tens</w:t>
      </w:r>
      <w:r>
        <w:rPr>
          <w:rFonts w:ascii="Calibri" w:hAnsi="Calibri" w:cs="Calibri"/>
          <w:sz w:val="22"/>
          <w:szCs w:val="22"/>
          <w:lang w:val="ca-ES"/>
        </w:rPr>
        <w:t xml:space="preserve"> dret a exercir els drets d’accés, rectificació, limitació del tractament, portabilitat, oposició al tractament i supressió de les </w:t>
      </w:r>
      <w:r w:rsidR="007C62F2">
        <w:rPr>
          <w:rFonts w:ascii="Calibri" w:hAnsi="Calibri" w:cs="Calibri"/>
          <w:sz w:val="22"/>
          <w:szCs w:val="22"/>
          <w:lang w:val="ca-ES"/>
        </w:rPr>
        <w:t>teves</w:t>
      </w:r>
      <w:r>
        <w:rPr>
          <w:rFonts w:ascii="Calibri" w:hAnsi="Calibri" w:cs="Calibri"/>
          <w:sz w:val="22"/>
          <w:szCs w:val="22"/>
          <w:lang w:val="ca-ES"/>
        </w:rPr>
        <w:t xml:space="preserve"> dades, així com el dret a presentar reclamació davant l’autoritat de control, mitjançant escrit adreçat a l’adreça electrònica</w:t>
      </w:r>
      <w:r w:rsidR="00A90C1A" w:rsidRPr="00B83AE5">
        <w:rPr>
          <w:rFonts w:ascii="Calibri" w:hAnsi="Calibri" w:cs="Calibri"/>
          <w:sz w:val="22"/>
          <w:szCs w:val="22"/>
          <w:lang w:val="ca-ES"/>
        </w:rPr>
        <w:t xml:space="preserve"> </w:t>
      </w:r>
      <w:hyperlink r:id="rId11" w:history="1">
        <w:r w:rsidR="00A90C1A" w:rsidRPr="00B83AE5">
          <w:rPr>
            <w:rStyle w:val="Hipervnculo"/>
            <w:rFonts w:ascii="Calibri" w:hAnsi="Calibri" w:cs="Calibri"/>
            <w:sz w:val="22"/>
            <w:szCs w:val="22"/>
            <w:lang w:val="ca-ES"/>
          </w:rPr>
          <w:t>femxarxafemsuport@gmail.com</w:t>
        </w:r>
      </w:hyperlink>
      <w:r w:rsidR="00A90C1A" w:rsidRPr="00B83AE5">
        <w:rPr>
          <w:rFonts w:ascii="Calibri" w:hAnsi="Calibri" w:cs="Calibri"/>
          <w:sz w:val="22"/>
          <w:szCs w:val="22"/>
          <w:lang w:val="ca-ES"/>
        </w:rPr>
        <w:t xml:space="preserve"> , </w:t>
      </w:r>
      <w:r w:rsidRPr="00B83AE5">
        <w:rPr>
          <w:rFonts w:ascii="Calibri" w:hAnsi="Calibri" w:cs="Calibri"/>
          <w:sz w:val="22"/>
          <w:szCs w:val="22"/>
          <w:lang w:val="ca-ES"/>
        </w:rPr>
        <w:t>adjuntant</w:t>
      </w:r>
      <w:r w:rsidR="00A90C1A" w:rsidRPr="00B83AE5">
        <w:rPr>
          <w:rFonts w:ascii="Calibri" w:hAnsi="Calibri" w:cs="Calibri"/>
          <w:sz w:val="22"/>
          <w:szCs w:val="22"/>
          <w:lang w:val="ca-ES"/>
        </w:rPr>
        <w:t xml:space="preserve"> c</w:t>
      </w:r>
      <w:r>
        <w:rPr>
          <w:rFonts w:ascii="Calibri" w:hAnsi="Calibri" w:cs="Calibri"/>
          <w:sz w:val="22"/>
          <w:szCs w:val="22"/>
          <w:lang w:val="ca-ES"/>
        </w:rPr>
        <w:t>ò</w:t>
      </w:r>
      <w:r w:rsidR="00A90C1A" w:rsidRPr="00B83AE5">
        <w:rPr>
          <w:rFonts w:ascii="Calibri" w:hAnsi="Calibri" w:cs="Calibri"/>
          <w:sz w:val="22"/>
          <w:szCs w:val="22"/>
          <w:lang w:val="ca-ES"/>
        </w:rPr>
        <w:t xml:space="preserve">pia del DNI en </w:t>
      </w:r>
      <w:r>
        <w:rPr>
          <w:rFonts w:ascii="Calibri" w:hAnsi="Calibri" w:cs="Calibri"/>
          <w:sz w:val="22"/>
          <w:szCs w:val="22"/>
          <w:lang w:val="ca-ES"/>
        </w:rPr>
        <w:t>tots els</w:t>
      </w:r>
      <w:r w:rsidR="00A90C1A" w:rsidRPr="00B83AE5">
        <w:rPr>
          <w:rFonts w:ascii="Calibri" w:hAnsi="Calibri" w:cs="Calibri"/>
          <w:sz w:val="22"/>
          <w:szCs w:val="22"/>
          <w:lang w:val="ca-ES"/>
        </w:rPr>
        <w:t xml:space="preserve"> casos. </w:t>
      </w:r>
    </w:p>
    <w:p w14:paraId="4DA69A57" w14:textId="77777777" w:rsidR="00A90C1A" w:rsidRPr="00B83AE5" w:rsidRDefault="00A90C1A" w:rsidP="00A90C1A">
      <w:pPr>
        <w:pStyle w:val="Default"/>
        <w:jc w:val="both"/>
        <w:rPr>
          <w:rFonts w:ascii="Calibri" w:hAnsi="Calibri" w:cs="Calibri"/>
          <w:sz w:val="22"/>
          <w:szCs w:val="22"/>
          <w:lang w:val="ca-ES"/>
        </w:rPr>
      </w:pPr>
    </w:p>
    <w:p w14:paraId="0B7BD273" w14:textId="34F45098" w:rsidR="00A90C1A" w:rsidRDefault="00A90C1A" w:rsidP="00A90C1A">
      <w:pPr>
        <w:jc w:val="both"/>
        <w:rPr>
          <w:rFonts w:ascii="Calibri" w:hAnsi="Calibri" w:cs="Calibri"/>
          <w:lang w:val="ca-ES"/>
        </w:rPr>
      </w:pPr>
      <w:r w:rsidRPr="00B83AE5">
        <w:rPr>
          <w:rFonts w:ascii="Calibri" w:hAnsi="Calibri" w:cs="Calibri"/>
          <w:lang w:val="ca-ES"/>
        </w:rPr>
        <w:t xml:space="preserve"> ⃝  </w:t>
      </w:r>
      <w:r w:rsidR="00C14C50">
        <w:rPr>
          <w:rFonts w:ascii="Calibri" w:hAnsi="Calibri" w:cs="Calibri"/>
          <w:szCs w:val="22"/>
          <w:lang w:val="ca-ES"/>
        </w:rPr>
        <w:t>Accepto</w:t>
      </w:r>
      <w:r w:rsidR="007C62F2">
        <w:rPr>
          <w:rFonts w:ascii="Calibri" w:hAnsi="Calibri" w:cs="Calibri"/>
          <w:lang w:val="ca-ES"/>
        </w:rPr>
        <w:t xml:space="preserve"> (marca</w:t>
      </w:r>
      <w:r w:rsidRPr="00B83AE5">
        <w:rPr>
          <w:rFonts w:ascii="Calibri" w:hAnsi="Calibri" w:cs="Calibri"/>
          <w:lang w:val="ca-ES"/>
        </w:rPr>
        <w:t xml:space="preserve"> la cas</w:t>
      </w:r>
      <w:r w:rsidR="00C14C50">
        <w:rPr>
          <w:rFonts w:ascii="Calibri" w:hAnsi="Calibri" w:cs="Calibri"/>
          <w:lang w:val="ca-ES"/>
        </w:rPr>
        <w:t>e</w:t>
      </w:r>
      <w:r w:rsidRPr="00B83AE5">
        <w:rPr>
          <w:rFonts w:ascii="Calibri" w:hAnsi="Calibri" w:cs="Calibri"/>
          <w:lang w:val="ca-ES"/>
        </w:rPr>
        <w:t>lla)</w:t>
      </w:r>
    </w:p>
    <w:p w14:paraId="48E92A0E" w14:textId="1BC4AAFE" w:rsidR="00C14C50" w:rsidRPr="00B83AE5" w:rsidRDefault="00C14C50" w:rsidP="00A90C1A">
      <w:pPr>
        <w:jc w:val="both"/>
        <w:rPr>
          <w:lang w:val="ca-ES"/>
        </w:rPr>
      </w:pPr>
      <w:r>
        <w:rPr>
          <w:rFonts w:ascii="Calibri" w:hAnsi="Calibri" w:cs="Calibri"/>
          <w:lang w:val="ca-ES"/>
        </w:rPr>
        <w:t>Signat</w:t>
      </w:r>
      <w:r w:rsidR="007C62F2">
        <w:rPr>
          <w:rFonts w:ascii="Calibri" w:hAnsi="Calibri" w:cs="Calibri"/>
          <w:lang w:val="ca-ES"/>
        </w:rPr>
        <w:t>, i data</w:t>
      </w:r>
      <w:r>
        <w:rPr>
          <w:rFonts w:ascii="Calibri" w:hAnsi="Calibri" w:cs="Calibri"/>
          <w:lang w:val="ca-ES"/>
        </w:rPr>
        <w:t>:</w:t>
      </w:r>
    </w:p>
    <w:p w14:paraId="2069234E" w14:textId="1834A285" w:rsidR="005D2703" w:rsidRPr="00B83AE5" w:rsidRDefault="005D2703" w:rsidP="00F02AC0">
      <w:pPr>
        <w:pStyle w:val="Textoennegritaazul"/>
        <w:rPr>
          <w:lang w:val="ca-ES"/>
        </w:rPr>
      </w:pPr>
    </w:p>
    <w:p w14:paraId="3EEB291B" w14:textId="77777777" w:rsidR="005D2703" w:rsidRPr="00B83AE5" w:rsidRDefault="005D2703" w:rsidP="00F02AC0">
      <w:pPr>
        <w:pStyle w:val="Textoennegritaazul"/>
        <w:rPr>
          <w:lang w:val="ca-ES"/>
        </w:rPr>
      </w:pPr>
    </w:p>
    <w:sectPr w:rsidR="005D2703" w:rsidRPr="00B83AE5" w:rsidSect="003537A1">
      <w:headerReference w:type="default" r:id="rId12"/>
      <w:footerReference w:type="default" r:id="rId13"/>
      <w:pgSz w:w="11906" w:h="16838" w:code="9"/>
      <w:pgMar w:top="1729" w:right="726" w:bottom="1729" w:left="7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08880A" w14:textId="77777777" w:rsidR="00CD23BB" w:rsidRDefault="00CD23BB" w:rsidP="00F02AC0">
      <w:r>
        <w:separator/>
      </w:r>
    </w:p>
  </w:endnote>
  <w:endnote w:type="continuationSeparator" w:id="0">
    <w:p w14:paraId="74D8F4E6" w14:textId="77777777" w:rsidR="00CD23BB" w:rsidRDefault="00CD23BB" w:rsidP="00F02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3434"/>
      <w:gridCol w:w="3585"/>
      <w:gridCol w:w="3435"/>
    </w:tblGrid>
    <w:tr w:rsidR="008F67A0" w:rsidRPr="00306174" w14:paraId="6D10E292" w14:textId="77777777" w:rsidTr="0079071F">
      <w:trPr>
        <w:trHeight w:val="627"/>
      </w:trPr>
      <w:tc>
        <w:tcPr>
          <w:tcW w:w="3596" w:type="dxa"/>
          <w:shd w:val="clear" w:color="auto" w:fill="auto"/>
          <w:vAlign w:val="center"/>
        </w:tcPr>
        <w:p w14:paraId="31BE5626" w14:textId="5E69C984" w:rsidR="008F67A0" w:rsidRPr="00306174" w:rsidRDefault="008F67A0" w:rsidP="00F02AC0">
          <w:pPr>
            <w:pStyle w:val="Contactos"/>
          </w:pPr>
        </w:p>
      </w:tc>
      <w:tc>
        <w:tcPr>
          <w:tcW w:w="3597" w:type="dxa"/>
          <w:shd w:val="clear" w:color="auto" w:fill="auto"/>
          <w:vAlign w:val="center"/>
        </w:tcPr>
        <w:p w14:paraId="6DFBBEA0" w14:textId="185727E8" w:rsidR="008F67A0" w:rsidRPr="00306174" w:rsidRDefault="008F67A0" w:rsidP="00F02AC0">
          <w:pPr>
            <w:pStyle w:val="Contactos"/>
          </w:pPr>
          <w:r w:rsidRPr="00306174">
            <w:rPr>
              <w:noProof/>
              <w:lang w:val="ca-ES" w:eastAsia="ca-ES"/>
            </w:rPr>
            <mc:AlternateContent>
              <mc:Choice Requires="wps">
                <w:drawing>
                  <wp:inline distT="0" distB="0" distL="0" distR="0" wp14:anchorId="62A2B856" wp14:editId="178698E8">
                    <wp:extent cx="165100" cy="165100"/>
                    <wp:effectExtent l="0" t="0" r="6350" b="6350"/>
                    <wp:docPr id="4" name="Forma" descr="Icono de correo electrónic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2E65C5D7" id="Forma" o:spid="_x0000_s1026" alt="Icono de correo electrónico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+IRke6wMAAPULAAAOAAAAZHJzL2Uyb0RvYy54bWysVl2O2zYQfi+QOxB6z1qU9WdjvQHaYIsA QRMg6QFoiloJkUSB1NreXCtH6MU6JDWSqHU2TVA/yKTm55v5ZkjN7ZtL25CTULqW3SGgN2FARMdl UXcPh+Dvz/ev84DogXUFa2QnDsGT0MGbu1e/3Z77vYhkJZtCKAJOOr0/94egGoZ+v9loXomW6RvZ iw6EpVQtG2CrHjaFYmfw3jabKAzTzVmqoleSC63h7VsnDO6s/7IUfPhQlloMpDkEENtgn8o+j+a5 ubtl+wfF+qrmYxjsF6JoWd0B6OTqLRsYeVT1M1dtzZXUshxuuGw3sixrLmwOkA0NV9l8qlgvbC5A ju4nmvT/55b/dfqoSF0cgjggHWuhRPeG7IAUQnMg6h2XnYQN4VIpIYlogFP1z7eu5tKwd+71Hpx8 6j8qk7/u30v+RYNg40nMRo86l1K1RheyJxdbiqepFOIyEA4vaZrQEArGQTSujU+2R2P+qIc/hbSO 2Om9HlwlC1yxClf80sHSAMKKMNOYoa1VL7XBPxdRQACmgn+HAXqeehKH5vdzRjTMf8Uqha7+b1hA xpyagqqse1wFBHr86Hq8Z4NhxORlluR8CCKaGoqraQXkq0dzkj98QY5aeRKfpbUaDFlJThPLVrbL kpGuWafprurSmEbbURlV+OOx5r+Lr98xiJN0jNvB7nJXJBqnkS0TpGEl6ZZC55ouQYnhxXOOkM6A JjSCrFcWqONbokWcfAedJimFG846W4W8FM3p+/4RFXHQ2YJcVMH/UTVMt2PadJeuufV1r5UMNXgj tbAnZy7iiGBrZjLLaPyjSmdxlrmumHURAv8xcDgVVnWXhy/H7bpmFQF6eyFwc+4sgr3doRvm1Hz2 XURxPlZw/Bi4t84DyHbLNhz7xiKMV4XXadf8jzZpltOlqwnWnUJbgzVFk+hZS18DogDh2nSyw0My nnTTpus4FqKfSmu2W5M0x+Exau9Dry5+Ei9UNIvj1FouL5KXq0pnmyTKvbuEpnG8c+7SKLc9iDxR q2uPM4qeUY8d6IqVxjkWePQFBqjiJ+gMki11R4UiAoLHW7yX1hHPksVF6jtHSAcyGWRpvD5kvt1K 36az6MUp2iT2mZryRsEPeJqZXRhg0NdCmquEBsjTXNp1tLNkkbfvHCFd3rPBsrNQBzsSUjOfTDt+ TJ9Rm+88gmjZ1MV93TTmU2mnV/FHo8iJwdw5XHCw8LSaznyEaZSNk0VbDzAKN3ULs5ibAdwV08Aw YocpNz+ZSeooiycY25p3HYyC29xOSsNyo5ab43LDOl5JmOtgiLNfZOMOZkub3DgHm+F1ubfw87R+ 9y8AAAD//wMAUEsDBBQABgAIAAAAIQAZE7oZ2AAAAAMBAAAPAAAAZHJzL2Rvd25yZXYueG1sTI8x a8MwEIX3Qv6DuECX0sjJEIJrOZRCSKFL42bJJlsXy8Q6GUlx3H/fazu0yx2Pd7z7XrGdXC9GDLHz pGC5yEAgNd501Co4fuweNyBi0mR07wkVfGKEbTm7K3Ru/I0OOFapFRxCMdcKbEpDLmVsLDodF35A Yu/sg9OJZWilCfrG4a6XqyxbS6c74g9WD/hisblUV6eg2tu2bk7jkd7ovXvwh7BZvtZK3c+n5ycQ Caf0dwzf+IwOJTPV/komil4BF0k/k73VmlX9u2VZyP/s5RcAAAD//wMAUEsBAi0AFAAGAAgAAAAh ALaDOJL+AAAA4QEAABMAAAAAAAAAAAAAAAAAAAAAAFtDb250ZW50X1R5cGVzXS54bWxQSwECLQAU AAYACAAAACEAOP0h/9YAAACUAQAACwAAAAAAAAAAAAAAAAAvAQAAX3JlbHMvLnJlbHNQSwECLQAU AAYACAAAACEAfiEZHusDAAD1CwAADgAAAAAAAAAAAAAAAAAuAgAAZHJzL2Uyb0RvYy54bWxQSwEC LQAUAAYACAAAACEAGRO6GdgAAAADAQAADwAAAAAAAAAAAAAAAABFBgAAZHJzL2Rvd25yZXYueG1s UEsFBgAAAAAEAAQA8wAAAEoHAAAAAA== 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6DCD039F" w14:textId="18509776" w:rsidR="008F67A0" w:rsidRPr="00306174" w:rsidRDefault="008F67A0" w:rsidP="00F02AC0">
          <w:pPr>
            <w:pStyle w:val="Contactos"/>
          </w:pPr>
        </w:p>
      </w:tc>
    </w:tr>
    <w:tr w:rsidR="008F67A0" w:rsidRPr="00306174" w14:paraId="0742041F" w14:textId="77777777" w:rsidTr="002D3842">
      <w:tc>
        <w:tcPr>
          <w:tcW w:w="3596" w:type="dxa"/>
          <w:shd w:val="clear" w:color="auto" w:fill="auto"/>
          <w:vAlign w:val="center"/>
        </w:tcPr>
        <w:p w14:paraId="3BD0E5F6" w14:textId="77777777" w:rsidR="008F67A0" w:rsidRPr="00306174" w:rsidRDefault="008F67A0" w:rsidP="00F02AC0">
          <w:pPr>
            <w:pStyle w:val="Contactos"/>
          </w:pPr>
        </w:p>
      </w:tc>
      <w:tc>
        <w:tcPr>
          <w:tcW w:w="3597" w:type="dxa"/>
          <w:shd w:val="clear" w:color="auto" w:fill="auto"/>
          <w:vAlign w:val="center"/>
        </w:tcPr>
        <w:p w14:paraId="5812EFFF" w14:textId="77777777" w:rsidR="008F67A0" w:rsidRPr="00306174" w:rsidRDefault="008F67A0" w:rsidP="00F02AC0">
          <w:pPr>
            <w:pStyle w:val="Contactos"/>
          </w:pPr>
        </w:p>
      </w:tc>
      <w:tc>
        <w:tcPr>
          <w:tcW w:w="3597" w:type="dxa"/>
          <w:shd w:val="clear" w:color="auto" w:fill="auto"/>
          <w:vAlign w:val="center"/>
        </w:tcPr>
        <w:p w14:paraId="698DFD79" w14:textId="77777777" w:rsidR="008F67A0" w:rsidRPr="00306174" w:rsidRDefault="008F67A0" w:rsidP="00F02AC0">
          <w:pPr>
            <w:pStyle w:val="Contactos"/>
          </w:pPr>
        </w:p>
      </w:tc>
    </w:tr>
    <w:tr w:rsidR="008F67A0" w:rsidRPr="00306174" w14:paraId="024DD5A4" w14:textId="77777777" w:rsidTr="001A379F">
      <w:trPr>
        <w:trHeight w:val="136"/>
      </w:trPr>
      <w:tc>
        <w:tcPr>
          <w:tcW w:w="3596" w:type="dxa"/>
          <w:shd w:val="clear" w:color="auto" w:fill="auto"/>
          <w:vAlign w:val="center"/>
        </w:tcPr>
        <w:p w14:paraId="0AA4C1BA" w14:textId="4AF05CA4" w:rsidR="008F67A0" w:rsidRPr="00306174" w:rsidRDefault="008F67A0" w:rsidP="00C16742">
          <w:pPr>
            <w:pStyle w:val="Contactos"/>
          </w:pPr>
        </w:p>
      </w:tc>
      <w:tc>
        <w:tcPr>
          <w:tcW w:w="3597" w:type="dxa"/>
          <w:shd w:val="clear" w:color="auto" w:fill="auto"/>
          <w:vAlign w:val="center"/>
        </w:tcPr>
        <w:p w14:paraId="6DA8B357" w14:textId="48FCB5E9" w:rsidR="008F67A0" w:rsidRPr="00306174" w:rsidRDefault="008F67A0" w:rsidP="00C16742">
          <w:pPr>
            <w:pStyle w:val="Contactos"/>
          </w:pPr>
          <w:r>
            <w:t>femxarxafemsuport@gmail.com</w:t>
          </w:r>
        </w:p>
      </w:tc>
      <w:tc>
        <w:tcPr>
          <w:tcW w:w="3597" w:type="dxa"/>
          <w:shd w:val="clear" w:color="auto" w:fill="auto"/>
          <w:vAlign w:val="center"/>
        </w:tcPr>
        <w:p w14:paraId="7BF50856" w14:textId="4C1BF570" w:rsidR="008F67A0" w:rsidRPr="00306174" w:rsidRDefault="008F67A0" w:rsidP="001A379F">
          <w:pPr>
            <w:pStyle w:val="Contactos"/>
            <w:jc w:val="left"/>
          </w:pPr>
        </w:p>
      </w:tc>
    </w:tr>
  </w:tbl>
  <w:p w14:paraId="7F099492" w14:textId="77777777" w:rsidR="008F67A0" w:rsidRDefault="008F67A0" w:rsidP="0079071F">
    <w:pPr>
      <w:pStyle w:val="Piedepgina"/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C08FC5" w14:textId="77777777" w:rsidR="00CD23BB" w:rsidRDefault="00CD23BB" w:rsidP="00F02AC0">
      <w:r>
        <w:separator/>
      </w:r>
    </w:p>
  </w:footnote>
  <w:footnote w:type="continuationSeparator" w:id="0">
    <w:p w14:paraId="74600C69" w14:textId="77777777" w:rsidR="00CD23BB" w:rsidRDefault="00CD23BB" w:rsidP="00F02A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24EE28" w14:textId="5E63821C" w:rsidR="008F67A0" w:rsidRDefault="008F67A0" w:rsidP="00543F82">
    <w:pPr>
      <w:pStyle w:val="Encabezado"/>
      <w:jc w:val="right"/>
    </w:pPr>
    <w:r>
      <w:rPr>
        <w:noProof/>
        <w:lang w:bidi="es-ES"/>
      </w:rPr>
      <w:tab/>
    </w:r>
    <w:r>
      <w:rPr>
        <w:noProof/>
        <w:lang w:val="ca-ES" w:eastAsia="ca-ES"/>
      </w:rPr>
      <mc:AlternateContent>
        <mc:Choice Requires="wpg">
          <w:drawing>
            <wp:anchor distT="0" distB="0" distL="114300" distR="114300" simplePos="0" relativeHeight="251667968" behindDoc="1" locked="0" layoutInCell="1" allowOverlap="1" wp14:anchorId="36581439" wp14:editId="79E10661">
              <wp:simplePos x="0" y="0"/>
              <wp:positionH relativeFrom="column">
                <wp:posOffset>-3810</wp:posOffset>
              </wp:positionH>
              <wp:positionV relativeFrom="paragraph">
                <wp:posOffset>-1783715</wp:posOffset>
              </wp:positionV>
              <wp:extent cx="6644640" cy="11383009"/>
              <wp:effectExtent l="0" t="0" r="3810" b="9525"/>
              <wp:wrapNone/>
              <wp:docPr id="2" name="Grupo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4640" cy="11383009"/>
                        <a:chOff x="0" y="0"/>
                        <a:chExt cx="6858000" cy="11383009"/>
                      </a:xfrm>
                    </wpg:grpSpPr>
                    <wps:wsp>
                      <wps:cNvPr id="20" name="Rectángulo"/>
                      <wps:cNvSpPr>
                        <a:spLocks/>
                      </wps:cNvSpPr>
                      <wps:spPr>
                        <a:xfrm>
                          <a:off x="68580" y="2788920"/>
                          <a:ext cx="6781674" cy="699894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alpha val="20000"/>
                          </a:srgb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1" name="Rectángulo"/>
                      <wps:cNvSpPr>
                        <a:spLocks/>
                      </wps:cNvSpPr>
                      <wps:spPr>
                        <a:xfrm>
                          <a:off x="0" y="2811779"/>
                          <a:ext cx="6784975" cy="6935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1F497D">
                              <a:alpha val="30000"/>
                            </a:srgbClr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2" name="Rectángulo"/>
                      <wps:cNvSpPr>
                        <a:spLocks/>
                      </wps:cNvSpPr>
                      <wps:spPr>
                        <a:xfrm>
                          <a:off x="0" y="2773680"/>
                          <a:ext cx="6858000" cy="38100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" name="Rectángulo 5"/>
                      <wps:cNvSpPr/>
                      <wps:spPr>
                        <a:xfrm>
                          <a:off x="0" y="1310640"/>
                          <a:ext cx="6854825" cy="14757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Imagen 6" descr="diseño de burbuja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066" b="58197"/>
                        <a:stretch/>
                      </pic:blipFill>
                      <pic:spPr bwMode="auto">
                        <a:xfrm>
                          <a:off x="0" y="0"/>
                          <a:ext cx="6854825" cy="2799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7" name="Rectángulo 17"/>
                      <wps:cNvSpPr/>
                      <wps:spPr>
                        <a:xfrm>
                          <a:off x="0" y="11134724"/>
                          <a:ext cx="6858000" cy="2482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ángulo"/>
                      <wps:cNvSpPr>
                        <a:spLocks/>
                      </wps:cNvSpPr>
                      <wps:spPr>
                        <a:xfrm>
                          <a:off x="0" y="11090328"/>
                          <a:ext cx="6842271" cy="4571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" name="Rectángulo con las esquinas del mismo lado redondeadas 14"/>
                      <wps:cNvSpPr/>
                      <wps:spPr>
                        <a:xfrm rot="10800000">
                          <a:off x="274320" y="1310640"/>
                          <a:ext cx="885825" cy="857250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Forma"/>
                      <wps:cNvSpPr/>
                      <wps:spPr>
                        <a:xfrm>
                          <a:off x="502920" y="1592580"/>
                          <a:ext cx="448311" cy="43053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7011" y="6372"/>
                              </a:moveTo>
                              <a:lnTo>
                                <a:pt x="19825" y="4715"/>
                              </a:lnTo>
                              <a:cubicBezTo>
                                <a:pt x="19091" y="3632"/>
                                <a:pt x="18173" y="2676"/>
                                <a:pt x="17133" y="1912"/>
                              </a:cubicBezTo>
                              <a:lnTo>
                                <a:pt x="15542" y="4842"/>
                              </a:lnTo>
                              <a:cubicBezTo>
                                <a:pt x="16032" y="5225"/>
                                <a:pt x="16582" y="5735"/>
                                <a:pt x="17011" y="6372"/>
                              </a:cubicBezTo>
                              <a:close/>
                              <a:moveTo>
                                <a:pt x="18357" y="9940"/>
                              </a:moveTo>
                              <a:lnTo>
                                <a:pt x="21600" y="9940"/>
                              </a:lnTo>
                              <a:cubicBezTo>
                                <a:pt x="21478" y="8602"/>
                                <a:pt x="21172" y="7264"/>
                                <a:pt x="20621" y="6117"/>
                              </a:cubicBezTo>
                              <a:lnTo>
                                <a:pt x="17867" y="7773"/>
                              </a:lnTo>
                              <a:cubicBezTo>
                                <a:pt x="18112" y="8474"/>
                                <a:pt x="18235" y="9175"/>
                                <a:pt x="18357" y="9940"/>
                              </a:cubicBezTo>
                              <a:close/>
                              <a:moveTo>
                                <a:pt x="15665" y="1019"/>
                              </a:moveTo>
                              <a:cubicBezTo>
                                <a:pt x="14502" y="446"/>
                                <a:pt x="13278" y="64"/>
                                <a:pt x="11993" y="0"/>
                              </a:cubicBezTo>
                              <a:lnTo>
                                <a:pt x="11993" y="3377"/>
                              </a:lnTo>
                              <a:cubicBezTo>
                                <a:pt x="12727" y="3441"/>
                                <a:pt x="13401" y="3632"/>
                                <a:pt x="14074" y="3950"/>
                              </a:cubicBezTo>
                              <a:lnTo>
                                <a:pt x="15665" y="1019"/>
                              </a:lnTo>
                              <a:close/>
                              <a:moveTo>
                                <a:pt x="11198" y="18287"/>
                              </a:moveTo>
                              <a:cubicBezTo>
                                <a:pt x="9117" y="18287"/>
                                <a:pt x="7159" y="17331"/>
                                <a:pt x="5813" y="15738"/>
                              </a:cubicBezTo>
                              <a:lnTo>
                                <a:pt x="8567" y="14081"/>
                              </a:lnTo>
                              <a:lnTo>
                                <a:pt x="0" y="8920"/>
                              </a:lnTo>
                              <a:lnTo>
                                <a:pt x="0" y="19242"/>
                              </a:lnTo>
                              <a:lnTo>
                                <a:pt x="2998" y="17458"/>
                              </a:lnTo>
                              <a:cubicBezTo>
                                <a:pt x="4956" y="20071"/>
                                <a:pt x="7955" y="21600"/>
                                <a:pt x="11198" y="21600"/>
                              </a:cubicBezTo>
                              <a:cubicBezTo>
                                <a:pt x="16644" y="21600"/>
                                <a:pt x="21172" y="17204"/>
                                <a:pt x="21600" y="11596"/>
                              </a:cubicBezTo>
                              <a:lnTo>
                                <a:pt x="18357" y="11596"/>
                              </a:lnTo>
                              <a:cubicBezTo>
                                <a:pt x="17929" y="15356"/>
                                <a:pt x="14930" y="18287"/>
                                <a:pt x="11198" y="18287"/>
                              </a:cubicBezTo>
                              <a:close/>
                              <a:moveTo>
                                <a:pt x="6914" y="4779"/>
                              </a:moveTo>
                              <a:lnTo>
                                <a:pt x="5324" y="1848"/>
                              </a:lnTo>
                              <a:cubicBezTo>
                                <a:pt x="4283" y="2612"/>
                                <a:pt x="3365" y="3568"/>
                                <a:pt x="2631" y="4651"/>
                              </a:cubicBezTo>
                              <a:lnTo>
                                <a:pt x="5446" y="6308"/>
                              </a:lnTo>
                              <a:cubicBezTo>
                                <a:pt x="5874" y="5735"/>
                                <a:pt x="6364" y="5225"/>
                                <a:pt x="6914" y="4779"/>
                              </a:cubicBezTo>
                              <a:close/>
                              <a:moveTo>
                                <a:pt x="10402" y="3377"/>
                              </a:moveTo>
                              <a:lnTo>
                                <a:pt x="10402" y="0"/>
                              </a:lnTo>
                              <a:cubicBezTo>
                                <a:pt x="9117" y="127"/>
                                <a:pt x="7832" y="446"/>
                                <a:pt x="6731" y="1019"/>
                              </a:cubicBezTo>
                              <a:lnTo>
                                <a:pt x="8322" y="3887"/>
                              </a:lnTo>
                              <a:cubicBezTo>
                                <a:pt x="8934" y="3632"/>
                                <a:pt x="9668" y="3441"/>
                                <a:pt x="10402" y="337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5D11658" id="Grupo 2" o:spid="_x0000_s1026" style="position:absolute;margin-left:-.3pt;margin-top:-140.45pt;width:523.2pt;height:896.3pt;z-index:-251648512;mso-width-relative:margin" coordsize="68580,113830" o:gfxdata="UEsDBBQABgAIAAAAIQDa9j37DQEAABQCAAATAAAAW0NvbnRlbnRfVHlwZXNdLnhtbJSRwU7DMAyG 70i8Q5QralN2QAi13YGOIyA0HiBK3DajcaI4lO3tSbtNgolN4pjY3+/PSbnc2oGNEMg4rPhtXnAG qJw22FX8ff2U3XNGUaKWg0Oo+A6IL+vrq3K980As0UgV72P0D0KQ6sFKyp0HTJXWBStjOoZOeKk+ ZAdiURR3QjmMgDGLUwavywZa+TlEttqm673JxnecPe77plEVN3biNx46Lv5EAgx0wkjvB6NkTMuJ EfWJWHaQyhM591BvPN0k8zMTpspvqZ8DDtxLes1gNLBXGeKztEld6EACFq5xKr+cMUlaylzbGgV5 E2g1U0enc9nafWGA8b/hTcLeYDymi/lP628AAAD//wMAUEsDBBQABgAIAAAAIQA4/SH/1gAAAJQB AAALAAAAX3JlbHMvLnJlbHOkkMFqwzAMhu+DvYPRfXGawxijTi+j0GvpHsDYimMaW0Yy2fr2M4PB MnrbUb/Q94l/f/hMi1qRJVI2sOt6UJgd+ZiDgffL8ekFlFSbvV0oo4EbChzGx4f9GRdb25HMsYhq lCwG5lrLq9biZkxWOiqY22YiTra2kYMu1l1tQD30/bPm3wwYN0x18gb45AdQl1tp5j/sFB2T0FQ7 R0nTNEV3j6o9feQzro1iOWA14Fm+Q8a1a8+Bvu/d/dMb2JY5uiPbhG/ktn4cqGU/er3pcvwCAAD/ /wMAUEsDBBQABgAIAAAAIQA9jUcy6QkAANonAAAOAAAAZHJzL2Uyb0RvYy54bWzsWl1u20gSfl9g 70DwfWI2/ylEHniTdRAgMwkmWeSZIimJG5LNJanIntvsEfYMc7H9qqubIiXZcTyTYAZJgNgku7q6 6uv67fbTH2/qyvpYdH0pm6Utnji2VTSZzMtms7T/9e76h9i2+iFt8rSSTbG0b4ve/vHy7397um8X hSu3ssqLzgKTpl/s26W9HYZ2cXHRZ9uiTvsnsi0aDK5lV6cDXrvNRd6le3CvqwvXccKLvezytpNZ 0ff4+pwH7UvFf70usuH1et0Xg1Utbcg2qJ+d+rminxeXT9PFpkvbbZlpMdJHSFGnZYNFR1bP0yG1 dl15wqous072cj08yWR9IdfrMiuUDtBGOEfavOjkrlW6bBb7TTvCBGiPcHo02+znj286q8yXtmtb TVpji150u1ZaLkGzbzcLULzo2rftm05/2PAbaXuz7mr6DT2sGwXq7QhqcTNYGT6Goe+HPrDPMCaE F3uOkzDu2RabczIx2/7TTI2D2HHOTL0wS1+QhKNA+xZG1B9w6n8fTm+3aVso+HtCweAEeRioX2Bd v/232ewqyWApMkKKMOnbVzL70AM0CDkZoZde0xzhF5K+tgWc3CiOE1eb54hkFIsw8hnJMEnixA9o 4RGNdNF2/fCikLVFD0u7g4TKLNOPr/qBSQ2JklFWZX5dVpV66TarZ1VnfUzhK+LaT6LnPLdqtyl/ hcdhO5hPz+Rq+X7Kp2qsPRi4EUiJb10OcPGqrJe2T/MNg6rR0DAahMtK5reAuXrZYOu8WNDeD9OX bvqymr6kTbaVcOxs6JSA2hbIhr+GUYgvZhTaIGIhokj7zcQgsEuBMQgv8CMDrrEss9uPMojbfrQH hNxc7m2rSvsBH5f2tfpnbOG+/Z8Zh7aa+4wM8WG0kTuN7JswqjEk/+GRxkSZyAsRceDQ6WI0qmnQ ZR/8sjFGh5P7TOhb2G248UlasVR8pwiG/DOm4DvzB++q8IRDCfd4V/3Y1aFC+FEQMcXjcweKJpU6 rHVVonBrUN7ZVieH9+WwVZkTOUDF/02P3EMWtumtViKwc1pQJV4xBpjhRlUckGfTT4mRAygc0Kcz M+hztat/kjlHlFARK83xmaoLlc1U3jGxikpLWldlLlpMrallrMrGSql2BZZ9llYFKiPBUA5lVZAj sr0a9ZUEyGTpopGUSXn0TG7rh9uqYOpfijVKLtRG7jm90iwrmoGx67dpXrAOgVEN4o5IKOGrBgyJ 8xrrj7w1A6MtMzG8WUpNT1MLVSuPk88CPp88zlAry2YYJ9dlI7tzmlXQSq/M9KYAYGgmFQDsiLeg za5LlDKvkHbepB1Kc+wL2o3hNX6sK4lCQ+on20L+//Xcd6JHJYhR29qj1F/a/X92aQdz5UIjET7V p1xo+EGEusviQkOPcKGhR5pd/UxShQQDaTP1SPRDZR7Xnazfoyu5olUxNK1M9MuzgVsQ9DVZcXWl yNAPtOnwqnnbZsZzKHm/u3mfdq1O3wOC9M/S1KXp4qisY1raj0Ze7Qa5LpWxHnDVeKNGvnzaltkC /3VTgaeTYvnTzRdmDTsCkhu4+kE86rT7sGt/YH3LVVmVw63q5WAyJFTz8U2ZUQ1NL4e6OzTx8WWd borGwnte9BmAzMu++O1/Eq/Watetdv9OezIzM52ZoTYuM1WRW418toWPF1d9C3fW/n0xJ1evM0lW CHPk4GdjHA1qECDQUXN2Bkdu/J7LbFfD17mT7YoqHdBG99uy7WFRi6JeUfjpXubsyykV4gh11+WN ldYQfBrWSALa+b7LKEhZEANpACCtlnYQiyTiINYPXTFkW/JCUtgoxWhRIW6t9lgCbWAKA1JObErJ e5u8ODikFzdKEofLisenF4qgZ2IqCc39gpIfr1+pwheRsb9JMWbhK6D83ASNLtiPXJ935Gzd5QLN +A9t7uZ5YLVhk5rmzoQyDMl0kmBmFfwdG0MYHBq578nO/p7s/kTJjqzzi58MeWcixFF4UBH68w+G UEWowzMncTw3Po4bvutGqEbofA01ilCHBI8PvDNnHwtNLh8PRfqM6ls88RE4hzvt1zLZ0BGJVaDC LBs85EVl1WVfS3zOpdUVuWzyIs0xBA6fzB1UbFAip2NQ3QXpNOxGvkeFKtnFuYYvRhtv+r0YNW1g QrtJ58cnQ3LX5O5bnABTflOJ/6i6pHNFZb/TTv3IQCiv6AwypfqeM9bfG6S/WoP0VXKGgAtzGLmm O65PRwTyQB0CAselOwIVAoLEpbsD+N7hJM/3Y0+YxOA5gWd804SAbMe3BTTJODvOX3K+K8C3rXnK bhp9QIInc0BC03CgQxc4+xxnlQhFW/xm/wcdjY/kgT77/6xJs8D34KVEqO4p+Azj/llIkwfVOuqb ju4JO9VArRhY9OeEiFIBj3TN4QocOeHoYXxCOd/t6Db09Qdq64m2xhHFO6lmDQSWiBzaFsAVepHB 60BUNTPiRIVxyu2RMB2BIcl2qzL7R/HrfIKTMHcv9BR37BKvG4sINQpYuWEUapW0RMLjEZEII9Gc uVlSswoCn3fcj/HAW25I5hP1hBCVi1o7cJGWlJ2aESQqHom8+cg5nObMs0r2hWJ2wM8o6wVo2aBs koxHnQciIysT612cExuS+Ypmgh/hZhsT4tCZgezinobVidxQt3h6jhO6ettBozGbMzdLahWiOGQV oggb9wCQcUnEa8c+7gmnIMcusFVoCFwYzUbO4DSX6h6QgzBktsIZ684DyHM2WikfYUtJgmvhmSAe Lj3VwBw2IZKEbdNUMHO2R5iN1J4XGZANyXyilseNXAbZ830VIEd38XznDkfyHbqGxe57aJr1xsyZ myX1IudwMiT3wAvdGRKB4wCjzf34JmRbJNo4xeiD8JHwSORxKjAjOB/S3h9EnmovKC7OYosRlvWJ A22Ywndik1UMifnNpJyfzGU2+Jph83tKJhL3JJrM6Vxce2sl/MCIakjmIjNjPwlwCAY8kBPQJU0s P0oCtl32/smIGHEfh04AObeWoL914MVUWpiwPIQFhAdn5puH4COwQ8onTlYzGrJOIjY+O51haM5K FiWu3vzAAyATyYSfeLqIMEZm7OKAw2hMJ5Ldbb0hTs8VGL6+uMbcg+0aaVmjwMNxGFut/6BddWOT yThfGZE9TwckaKkbZV7BDWHztIIfBsZi50gdSUThiehDz3mIREGsQwJcaBZgQw/xjBgdJ75z+Mwl uhtb4fg6ik7C3F3gHohNrDKqzpdjoA4BBHFxYidRrBP4UdwOIw3sJAXM+ZrVmD/YcPz34jGkGYr5 PE2feIzfcTmThNhhAvYkcJ8DZ87aIAuTpKJOnXmO1Z2y8UNlPDvqOOp3/xoHIuqvpPAHZEpN/cdu 9Bdq03c8T/8k7/L/AAAA//8DAFBLAwQKAAAAAAAAACEA6L2eO5PKFgCTyhYAFAAAAGRycy9tZWRp YS9pbWFnZTEuanBn/9j/4AAQSkZJRgABAQEBLAEsAAD/4T/+RXhpZgAATU0AKgAAAAgABwESAAMA AAABAAEAAAEaAAUAAAABAAAAYgEbAAUAAAABAAAAagEoAAMAAAABAAIAAAExAAIAAAANAAAAcgIT AAMAAAABAAEAAIdpAAQAAAABAAAAgAAAANoAAAEsAAAAAQAAASwAAAABQXZpYXJ5IDMuNi4yAAAA B5AAAAcAAAAEMDIyMZEBAAcAAAAEAQIDAKAAAAcAAAAEMDEwMKABAAMAAAABAAEAAKACAAQAAAAB AAAJI6ADAAQAAAABAAAI7KQGAAMAAAABAAAAAAAAAAAABgEDAAMAAAABAAYAAAEaAAUAAAABAAAB KAEbAAUAAAABAAABMAEoAAMAAAABAAIAAAIBAAQAAAABAAABOAICAAQAAAABAAAzTAAAAAAAAABI AAAAAQAAAEgAAAAB/9j/2wBDAAIBAQIBAQICAQICAgICAwUDAwMDAwYEBAMFBwYHBwcGBgYHCAsJ BwgKCAYGCQ0JCgsLDAwMBwkNDg0MDgsMDAv/2wBDAQICAgMCAwUDAwULCAYICwsLCwsLCwsLCwsL CwsLCwsLCwsLCwsLCwsLCwsLCwsLCwsLCwsLCwsLCwsLCwsLCwv/wAARCACcAKADASIAAhEBAxEB /8QAHwAAAQUBAQEBAQEAAAAAAAAAAAECAwQFBgcICQoL/8QAtRAAAgEDAwIEAwUFBAQAAAF9AQID AAQRBRIhMUEGE1FhByJxFDKBkaEII0KxwRVS0fAkM2JyggkKFhcYGRolJicoKSo0NTY3ODk6Q0RF RkdISUpTVFVWV1hZWmNkZWZnaGlqc3R1dnd4eXqDhIWGh4iJipKTlJWWl5iZmqKjpKWmp6ipqrKz tLW2t7i5usLDxMXGx8jJytLT1NXW19jZ2uHi4+Tl5ufo6erx8vP09fb3+Pn6/8QAHwEAAwEBAQEB AQEBAQAAAAAAAAECAwQFBgcICQoL/8QAtREAAgECBAQDBAcFBAQAAQJ3AAECAxEEBSExBhJBUQdh cRMiMoEIFEKRobHBCSMzUvAVYnLRChYkNOEl8RcYGRomJygpKjU2Nzg5OkNERUZHSElKU1RVVldY WVpjZGVmZ2hpanN0dXZ3eHl6goOEhYaHiImKkpOUlZaXmJmaoqOkpaanqKmqsrO0tba3uLm6wsPE xcbHyMnK0tPU1dbX2Nna4uPk5ebn6Onq8vP09fb3+Pn6/9oADAMBAAIRAxEAPwD8u7rRLqG286ye WGVPnDxuVYfiK4fxFqGqQayJJby4dpPl3GQ5I9K9nvrRbCyLS7vlUnnkHivGtavZNV1eEKgVBKSS DnPWgDt/hfq95JbKkrzTORxuYtx+Nes+B9VNrNHIVICnDDFeYfD5BY3ce/lG446j3r2z4c6C/iLU zFp1tLKzAEIq7ie3OKAPcfDnhvUtD0K31zRnTG0FwMH5T6io9c1G48QXfn6mwZyMDAwBWZoHinV9 E0R9EuiUhX5HV0+cD0zWraToyp5yjjBIPegDkfE+jlFYOhBIypxXA+K9Kk8R36mC3bzI1IwvzFvU 19K/tB+LvCPiPwTpv/CE2rQajCB54EZXA5zk9CenSvnnUfEzaLOZ9M2CVQRlhkHPqKAPFPHuhp9p kLLzyOleEfF3R4fs7bU5XoR619L/ABVsPs3hmDVoJ4p0vi5kRTl4WB53egNfIfxZ8VTXWsyW8TbY l9D1oA0vhS/ge2+D3xLPxGa4/wCEmeztI/DSIrFWmM+ZixAwMIB198V1n7YC3/hL4WfBvwfrWhXe iPoXhyS8m+02TW0lxcXVw8rk7j8+FEYz/LpVv9jJ7L4lXmk/CP4h+KNB8B+DviT4mtjq3iTVLaMJ pi26MyMtyxzECzhTkbRuBJxmtf8A4KnftCeJf2jf2ur7T/GfjvRviBaeExHoOla3YQQW1pdRKFzI WhASRtxIaUcNsyMCgD2f4i2kn7KX/BNL4X6nq3iPwjrV94n8NajbWHhPWtKnnuLQ6nciWa+tSVRY ZoYVg+Zi4ZbgFRhxXwLBD/ocspdAIyqhS3zNnPQdwMHP1FepftefGDxD4/8AHll4Z8TeOdQ8d6F8 N7RPDeg3c0wkt47aBVjb7Lj/AJYlozsY5YoI8ngAebX5t4tAsI0tZI7x3lmlnMu5ZoztVFCfw7Sk hJ77h6cgFFmyMDvXoOqeK/Gfxh1zVvEvia78Qa/ceG9JSza++zTTCzgRBBFHJJFgQqEL4ZjglTnO 454TSNKudd1a1sdFt5ru8vZkggghQvJNIzBVRVHLMSQABySa+qX+LfxC/wCCevwK174V/E74e6da aj43luNWtNSvZpRPaJLAbKQAQSeVcLsD4jl3eW5ztBJDAHydX2H+y9+z74Mt/wDgn742+I/jPxwn hzX7i8ubCC1kvpdPuCkVqWt/siBCL4zTSSRugOEVckggmvj6KJppUSIFmchQAMkk+w6198/8Fcb+ D4EfAX4SfA/w14w8KeK4PDWnx3FzJZ2SR6rHGYxNAl4yqDCQ93dAQsDJgBmY5FAHwMJjjLZz1r9a P+CRtpoviT9mDWfgn8R/Clh49h8TWf8Awncd14f1KF7izTfHELe9VyCkiugIxnALAjoT8Rf8E0P2 Pb/9qX4/6Zd654W1bxF8PPC1/bT+KzZcNHbOxwgJ6s208einkV+lvibSf2Wf2KvGvj61sPFKfDnx 9YrFLZsIGgfUtPkAKxJ5OQTwysMhsgEg0AfFnim5eYmOH5UII5FcPq/hSESW4hAUk/OR65r0O001 tXnYvnAqvqfhtY5fLkTgDOcUAR+DfCuyCDnewIHI5Jr6b8HeFdU+E1vp+vS6eGtZvkbB25U9BkdD XlX7OHw3h+IHjKHS9SuntVEZZP7zfQGva/GvifWdJ8/wfqtzBdWunur+aifM47bj2NAFrUb9vG+v zag1ukBuMYRTnGPU9zXQWfwt1DWfDUl7p1rJJHCSNwB+YjkgVzfgyNwuF+Ypz1r274VftS6h8K/A Wp6Db6VYalaX+WVp2KtAx69B8wyM44PXmgD55vdX/sDUDLdwLcRhWR42Hr9a8f8AHivZiSSVGijk y6DBAK57etes+OpnklupLrDPKzSHAwMk5OPxNfP3x0+KFz/wjkqXcpdtNjKxKqZIj79OuKAM3QP2 19L/AGf/AAJ4+0XWfB+keJ38Y2C2Vvc3TlZdLcbvnT5TuBD8jK8qOa+c/wBpb9kj4hfs+fFHRPDf xP0SdNY8UWtvd6TDbnzzerOQI1QrwzliFKjuR61wHj7xVJ4l1iaQuxQk4r+gz4U/s8+C/wBpX9iv wtomgeFPivpXxD8HeHfC89hoI0GKbUfB17IjINas52YtdRPLbyyHORGZUDKvAAB8LftVQ/AT9mb/ AIJTaV8NPHdnd6L8eLnQbZbvwpNoAe7g1X7e7S6s2rLlPIaGMoIQxYEBSo5x+YNo8kD+fCiuISCd yB0GemQePzr6E/4KfWfxqb9q3X7v9t/U9d8SeIkuZ9Ns9fv7QQQ6xbW0zxLLbbFWNozjflOpfcSS 2T4VrWizeH9IsE1jTb6yu75Ptscs5Kpc2zgCJkjKg43LId+SGBGAMZIBlgZ4FTahIJLo7USMIqx4 TodoAz16nGT7k1P4dW1OswNraTSWcRMkyQsFd1UZwCemcYzzjOcHpVIkk5PU0Ae9/wDBMbwXP4x/ bm+Hs1tLqlpH4d1NNekvbKyN2bE2p82GSVNr/ujOsCO21yBIcK7YUv8A+Cjn7TsP7SX7RWrnwbpu haN4P0C+vINEstI0yTT4FWSdpJZTFKTJvd+Tv2nCqNiYKj0H/gmZ8RvFH7IXgb4nfGnQ/AOueItN j0KTw5Z6rZ6klgum3Es0DSyHcrtNEqGNZAkZK+dGQ8TFXHyho+iar4519LTw/aahrOq3zsVht4nu Li4c5JIVQWY9SetAH1F/wR0/Z58Z/Ff9qy18Z/C3wloXjPT/AIT+Tr2s6bq4la0uInkEEaMsKPJu LyAhwrBCoYjAweE/a18aaz+2f+2tqUXgXwX/AGPrWo3yaDZaFZ3b6jMZIT5ID3DgNO5KnLkDgegr 9U/+CcvgX4LeFfhb4c+EvwKuoPGvjHVfDN1qOr+IfD2sXuh6neapdeT5Wi3KiFQJY5GmjMLSj93F u2kmvN/2P/hh8K/+Ce/j2Hwp4ntLvS/2utN1yTWdHn1KyN1pEFsY3aNTO5DIqBJUkztd8nHUYAPk 74u/8J9/wSj+HPh3Sfgd4i8T+F/FPjmylXxdf2d2Psd2UbAsvJIYB4ST+8GD8x9Tj5G1uTWdct21 vxLNeXov5irXdxIZXmccnLMSSete+/8ABS7/AIKLeMf+Cg/xd+3/ABL0zwpolvolxcJBa+H7ZorW WVnxJOS7MzlyoOSe/qTXm/xL+Pdl48+CPg3wfpXhbTtGl8L72uNQgfMmpOwxucYGCc5OSeaAPsiX w1ceENbe0vyqsAGDKchh6it258Cyx6fHqYeOdUxK8Z7qPeuPvfGVz4qv2u9SkDTcLgDAAHYCugtP EE7aH9naeTyX52buKAN/xp4n0+afS7jw3DLBdwSZaRQIyox0DL/Otjwpqsl1qkskpMjTqCWdizE9 CST1NcQtp5siMOQDnmu88JWHkTQzFcoBzjvQB7H+z54g0Lw74o834iWst1ZyRFAEGdrepANS+KJb JtXvToqtHZvIzQo33gpPGa5fQrJZJ2KqVXdlc9RXRXOjP9nEjhirjIPrQB578QsS2jMgxxtP1r5t 8eX2i6N410u7+IkN1PoEV4g1SK2k8uWS1LBZQrdjtJP4V9YandSzaBqmiPaRym/Alik2AyxunOFb sCM5FfJXx90E6laSJGpCtnqKAPGvEH7Et18Rv27YPhL+y1djxTY+Kr7zfDF8AQL3T3jadZueTsiS TPGSYzgZOK98h+BHxX0DXP2lNR+MHxd+IWma3+z94Vg0PSL572+E97byyK1tZiWMt5Ub26k+SzDA lyflR8cf+zx8NPjr4g+D/jHxJ8BvBPiHxGfAenjS9E8S2VysE3haMzfarkWSAB559pLboz5kQJZS M4PcSfsh+J7P9mP4a/2r8RPHuo/Fv9qbxGkmqeFf7amFj4j02KQv5t/MNyyOm9G3O0jq7yp5eUNA H0Rqv7QXhrxB4j8Efss/8FDF8P8Aj2PxH4Q0y/tfE5sT4cvtHvpLVJbaxujLLDb+c0UUcK37Avma NZDIgavzo/b1+CumfDD9pW58LfCHW9f8V2GmaZbCO3v72LU77RgsWXsnmtiYnEIUn93hVVgCAQ1e xfFX4GeAfjn+1L8ddX+Heif8IN4J+Enhm4W6s9VnN6G1GJTZxqjQzn/lr8yhXcHyN235iizf8Ea/ 2mfBv7OqfEweJPF2lfDnx1rFvp39heJdV0mTULNbOKdzf2DeUrPA86PCVkxtJhKkrkZAPiaFvItp 8jDPiPlenOT9DwPzre+D/wAJdf8Ajz8UdC8G/CywfU/EPiS9jsLC2VgvmSuwAyx4VRnJY8AAk1+v 3xz1r9nT4ufsua3490ax+CniXw34g0O8vPE+vvcx6d4ut/Ey74gtrYSqZow/l28sW3asu9i6/M4H h37HP7cX7Plr+y/oPhSf4O29r8X5IxoVtptnotrqEHxDuJI4oLRpdSaSO40xvtfmPKB5hYS/K2Aq KAbPxx+FHirSf2TvCH7K37Cui/ErUPFd5qdpD4/sX0FxYx6hcxxpN/p8jPiGe4gt3QQCFTDAPODM MD0X/gk/+x54T/Y+/bV+HfhDXdd0G4+LXi3wzrl1qMmtNE/hbWbN0aGLS9Pmdo5UvjNC2ZuNoRgu 7OK47/grX/wV5+M37O/7QWp/DP4B6ZqHwfh0yS21m4+1Nbahq0F/KEnLWd2Yg9pAgIgSNTlo4/mJ 3YHwL8aP2hfih+358VtS8ZftG6v4g8e69YaW5kuo4UT7FDGGZcJDGI4ow7MxAVclic5NAH33/wAF Bf8Ago8P2HJvHvwN+EPgzwoniHWdVbxTceKdL1lm1PwvqN6qtdWizW52TtGyK0blsxbwOdtfL37H 37E3jH/gpzY/Fb4leOfijb2uqeBrRL69udb1JptT1Aur4YM7bigCEE574r5i+GXw7u/ip41tND0S 606zur3eVmvrgQwLtUsdznOM4/Ovqf4d+Ov2fvh//wAExvEmjfELwX4rPxx1fUZ4bHWRbt/Zt3b5 /dmK4zt2pgZUdSCec8AHx7PB9muJIy6ybHK7lOQ2DjIPoakvLwXjoUjSPYoU7e/vXov7HPg7wx49 /ae8E6X8a/tn/CH3GqRf201sjO8dqD87EKCdvTcR2zX17/wV2+Gf7PA8eaLpf7Cmp6XqcdnGv2xr F1dIPlwUd0GM5xweetAHHaX5i2xbcB1J966WCRYbOHypcsSAQTnPFZw006d4SSWZEZigJ2jkZPUn 8agsdSaW6hLp5kKN82DjgdaAPSvCti2oFBIMqOTjvXuFxqmmeI9M0qHQ9Hj06W2TbM6kHzTgf/r5 rA8XeO/AWufD3w9B8NtLubPV4Aou5XUqCMcg5PJ+ldF8N9FNzbxXTqTHuCZ9KAOosvB00Lovl8so YY5yK6Sw8JXtzpUsjRSNb2hG89Qmf8a6jw7oKw2kMgjO2RflbHXFdt4J8A6d4rg1SPV9Vg02aGDf bwuGLXjc/Ku0HJGBx3zQB4joeqP8NfHNh4hsNO0/U59Lk8wWt9D5tvcAgqVdfcE8jkHmvFv2vPgR qfhvxPP4l8W6Ba2Gj6zqby/2dbXat9lJPmtaOVy0L7CQNwyOuCRX1b4J+FVt4v8AH1vZeK7nT9Mt VVriRL+7WzW52AN5IkdlCMwzgkjocc4Faf7SGo6V+0H8IbDUvj7450WPRtK1eSe6XR/sS3txMbhr VBNbRRi6upfs6pN9rYMvlu2Mv8pAOW+Gf7QvwJ+FPg74ev4o03xL8I9LktNe1zw3Z2PiFWhji/dS ebrNs8YSSQyp5lu+CkiMEOCwNfnP8cPjZefDn4jeLv2hf2dvgnb6d8LfiNoT+E9H1DWIYraezuZI Ps9xqK29nIFtZLh4ro4UeUwd0DE7ifp3UPEWqeG/AfxJ8UPrHjLW/CEGiXPw98I3U3kTGyjlKvHC 8Nwcwx7RDygLBcjbxmPxnwncw+CpPBnw9/azudEufhna+FpNVt9GvbW7sLe6uZZZZLaDU7uKE3Jj i86do/LzCsjJjGXegD4U074wXXg79n7VPAlnpvh6aLxVeQapc6kI2OpW6xEhbcvkAKSu/bg/fz1P HcfBT4T+HW/Yt+Knjv4h6RqF7Pb3dnoeh3VrqaxLa3T/ALxvOt/MUunMJyVkBAYBQQXTrP2oP+Ce PjG2+LkWsfATwRq6fDbx3qEI8J3c0o8opctGkSO0reZEhklAjM4RnTa3PNdh8VvBfg3wo/wq/Zxg 1zQdIfT9ai1Lx/4ovdIMj6FeSKiyZuMKklqiytzgrtWNnkAJWMA+ePjXcfC7UvAvw7tv2fdO8T2n imPS/L8Wy6qyiC5vm8vBtv3jfJu80hsRjY0YK7gzN9OftPfFf4N6B+1x+z54R+E/hTUrXwn8HpbW 18T20lva2+oX1yL0XF0j3tu9wt24AIE/KH+FAM58g/4Ka/GVvi9+2t4m1aw1Hwn4n0/RY7bT7a/0 OzEenXUUca44WaVXKvI8ZZJGjOwCMiMIB6X/AMEOPhz8Jtb/AGjPE/jD9sXVvC1t4V+H/hu61GLS 9Yv47N9WuXUxJ9mM37qWWLcZPJbJfsrc0AeE/t6/HvQ/2of2v/Hnj/4c2mtWOjeKNSN7BFq04mvO VUM0hUlV3MGYIpKoCFHArX/ZB/bX8XfsjfD74qab8LdU0KxX4gaLHpV5b6ho630l0gkP+olP/Hu6 h3O7kHPQ8V5b8X/E+j+Nvit4k1n4eaMPDug6rqdxd6dpYcONPt3kZo4dwAB2qQOABxxX2x+wr/wQ 01v9sT9g3XPjhN4gk0/TYb+702witYkmWGS2j3u93k5jQkhQfcHuKAPkj9mv9ljxn+1n42n8P/BX SX1O+tbY3UxLbIoEBwC7nhck4r7I/wCCuH7eFh8SPgr4K+Ctz8Ebb4WeKfBNpaw6xNHcxzQXbRJh ZLfYOVfGcnBxkHJ5r6t/4NptJ0b9lL9jH42fGr4mTeEtf0TWs6Jf6Fe3KW13HDbqxE0UjA5VzK4I 4yFyDkV+W/8AwUG/bAT9tn9pbVPGumaFD4a0xoks7CwSXzTFBGTtLvgbmO4n24HPUgHOfs1LdaV4 h1PV9I1K306bTrRgDKoIk3c4wSP7tUvh3qB1vUruW9JuJ7yczSYGDuYkljjoMmsnwtqulWvgrVYN QtLmTUpxiGZMhV44BOcDnOfWsjQPFl14bt7mLTyF+0Yy2eVI7/rQB9oalHdQ6TCkQlZY2B2EkrxW BqWpXP8AbUXkRSxxgAsMHDH617m/w+jigRLhWDyDIBXGagu/hvDIMOi4HbFAGd4P1NJNKtPlIcDk 17n8LPEf+hrCrZTIOM968g1f4ZX/AIa0+zu44JYYLld0RZcK49jXsH7OF9D/AMK08Yx6np1rLeW0 CTwzuP3kODzt/L/9dAH0D4W8RmfwhbPOzGKGZogTjAJGcV3Hwp+IWieFb3ULrx9Z6vcaXf2j2Aut Jukgv9PlYqyzQGQFSw2lSGGCGPevEvAl3L4h8A3cdukoCXMcpnAZkiXBDEgeg56GrPhqabxr4usd NtJoLf7VMlpEzyCONcnG4lzgZ68nvQB7J8YtB8O+LvjTNKLi40LwdfIktlf6lFI32pEgQ/MwQ5d2 BBIBUE+lcCmjy/Hjx74g1zxDpcq2c9oLCOx0F7fSxqKGVEbY104QrGCJnQEthMhcKQPSf2gNWh8X +AruXSdB/sw21y+pXhGrTXqvFE32HdYqU8u3tvOODHvc7uAcAZ8513xDqPiz4TPcXFpFY2B1C2h0 WwtbVZLWCSJi7tucmTJbzTtJcZkb5VDkkA+eviP+ztNB8br3wtZ5vBY6hJaxTLtj+0wRs371GbCn dGGZW6Nn0NcN8e/EviXTNK8R3Pha41ZtF8U27aCsmpWgcS2cYJZFnQhHYSSyZUq2ch2+cAj6m8ea dD8WPBlpOkGj22p28XlSl9SnM06CV3cv9sLKqK80QUrOSQwG0YwPEfGXw8vvEGnx2Egm+zWzN5UR HEZJOe2TyW69MnGMmgDyb9m39p1tN8Rf2B+2DeaV/wAIFf8Ahl7O2hutIaSz1WeGaK3t5NTWxX7T ceTDbTRxPhmSRImPGXr1fw1+wlovxB/Zj8fat+wr4C0DxVefGjTLkaJb6jqM9nrWkWkN5PbXM0s9 4somVZNsreXPASYFVvNGdzPix4D8Rt8HvDOh6wssWkjTzahFsPJiuI459yLvYtvIMaSEp5YLMSVZ mZm5P4rad8TP2Uvhb4Ch+EvxH8Z+H7DVgviqDT9Nu7qyt9PvVlBRzGW8uV9oik3BSpDKTuBBoA8l /aP/AOCJEP7Of7EmgeMNT8ZW2tfFDX5rGO00bStTsryy1Oa7vDbx6faxI32mS5Eeycvt8sq3HrVD 9rrxha/sH/8ABPHQP2ZpNDtX+IXjC5/4SrxzPqWjqLjRnZ0EFtZ3iSbZk22ybiysUbzQGGSK+v8A 4B/Gb4F/tqfDOz8P/tu+I9T8JfHHS7dtZb4gaq1npsd5fWd2s1tLbatGnm2ci2oWJbcRrGPIOCSQ Dxn7cP8AwQb+Kv7W3xp1Txx8NvjlY/G+W/FrCmu3063T3hmG61jWW13IoZDnBVDnJxzyAfkPomkX fiLWLTTtCge6vr+dLa3hQZaWR2CqoHqWIH41+iv7fHwsf9j74bfCH4F/Ai3+Kfw18a+NNPt5PH+n TapMunanNIqo8rxQPtmUFt2SvCDHTivSP+CeX/BFbxz+yZ8dZPiv+05oul+I9N+Gl4Vt9Bsp9897 qPlFogyzKowrZ+U9WAPbn0vXtK+K/wCzD+0xfftV/tiWHhzxb4g1a4XSD4H1aRhB4e0y8kjWF0mk DCMx4G75dpUuAe4APB/+C4H7Gc/7Dn7M3wj8FR+OdJ8Radpi4torXYJLlZIyzO+3BwpHQ8fMDya+ Jv2Qf2LPGX7Z/jttH+F9uIoLcBru/nRvItlJ4zjqevH61+pv7d3/AASM0TQ/2tfhx44+LV7Dqmne NNetZL7SLO9DWkdmwO5IlYAqE2AkD7wBwOa+8f2NP2of2Lfgl8dfHHwXl1zw34S1ma1hkhOoSi2i cGLa8EVwwCiReGCE5w3GaAPwK/b8/wCCZnjP9gfRtOudc1K313QtUxHLcwQ+WbeTqFcZPB7HNfLA fJr9k/8Agvn8bfgz4H/Z7k+HPwX8cQePNcvb/dE8dyly0MQk3mRyhIQADaOck/jX40jrQB+yepaB danqEUc6RP5SEgKMYyf/AK1c9e6W0V3IhTkk8CvWrnw/Jo+rzS+XNHBjiTy2w3fr/jS/Dz4Jal8R dejTw5ALl5ZAq7mCgFjxknjrQB2Pxf0jRvH3wC8Ead4a1P7Xc2KASwG12uny4O5u2PT1rtv2Qf2F 7XxL4Fm1/VbbTNSafU49PmtLzUhZ/ZYGGftDKSPNTPBAyevvXpWj/sx3ng/wzcprmnzWs3h8RA39 6yx2geQjlf74HQ+nSur8F+LLq7+Id1b/ANsWbtc2Q06KXSLSDyJXbJK7ZSPmIAw4PBoA+avjZo2p aR4t1e78P2ei2mga3BNY2KaROzx3EdvJzNsBJGducsMYxWX8Cfhzo+pJrXiL4nXTWuhaDbqS3k+f 5s0jhVTywck7fMK8bdyqGIBJrtdX+F9z4L+JVvo99BHBKtwBIshVifNGMSMpBB2vyM8Hmnv4K1b4 v6VZ6dpWiadpmm+G2mdJ7a2YsfmGVeQlg+3cuWwAF+ZzgZoAm8B+JNI1/wCEy+Btamv9Ljj097+5 hjtru4SeRYnlEqwpIQsyssLMwjYMhkAAwBWDZ+GG0vVvsuqSygaGvlQbbvynVsbyYiyh8kiSTYF3 DGDgKWGZdeObrxv8VLTV9faO3jhmRUa2h+z+VGHLAkQgEElmLFOeTtHCgdXPZXXkw3N9ZwaTDqMI klW0e4ksmkLEkxtKokcH5TuZRk5PC80AYnhXwUst/Es5mWFcySoriPzCRwuXOwZxtDNgAsSeBmtm 0+FSGexvb3TrzTNNvU3KtzKhdX2t+6aaMOgO9SpcblHJ5wa6XwdpRNsDPAzm5c7pIkijSIYJG5cg nPC/Kp9W7mu50HwNbao7rb2lkL2Z4Le8lZobeSSEELHM80sqrttwZNyKrO6yLjJSgDy34i6T/wAJ +YtD0SwnuftM9uiRi7luFkkjhECLBG/yw5BO7y1AdjuwM4rxf9tf4UR+JfHlnbeHBrn9iaVp8NnZ QajMJPs0YXcoiCu6qhUoflIDHLYXO0fZHh/wEnhrxJdXdwNNuZNHY/J9sVFLFXAmjcSKXCMFOYyW BK4B5xy3i/wani+WW61cyXN3cSGSSWVy7uT3LNkn8T2oA+QvgD+xzph+F/xM8QeNPh1aeN9Nt9HN jFNdXIhXS7iTLBwpRg5KK390jAwcmvkP4X698ZP+Cd3wy+I7/sofE3xp4Ku9bls3TSdK2G31Eo53 StvVtkiKfldcNjIya/Wbxv8As66j4U+Ei64VuYNM1cNIgQHyLgI/llXYHAcEkhWHTmuP1P4MaNe/ srXH9r+Dg2o6pesYdXk24aMMANoIz8p44PfnrQB+X/wE/wCDib9qL9nSLx6mueIbDxlqHjcxvcz+ J9LW5lsrhE8tZoShjCMFxwQQSAcZzn6F/wCC1f8AwUC8dfH/AP4J7/CaL4heP/hx4h1LxbZWja2u h2Hk30qom8eau84AbqABzuGF6V1PxM/4JM3HjL4Ny+LNP0pZbe4uCLeNISWnCn5gpxjd1IB6180v +yBp2ofF7TtH+ItlPaWX22C1uftUIEsMRcBz07Ak0Afp4vwp+DHxw+Fnwv8AE3jDxZpWvJ4J8Ni5 tWsb54pLWTycFlCMSp2bgAR8vKmvxP8Ag3png39oT/gp5FB48a41PwdrPiC5Lteys7TxKHKGQ/eY EqOPTiv1A/4Kx/sZ/DT4Yfs6WGl/s+6rbLe39nEsUmmzBJXUsCyM8Z+dSADz618P/wDBJv8AY8gg /bf06X4oWqX2labZy3MQ8kyMsuVCuB6gFvzoA4D/AILN/Cr4dfCD9qW20j9nKztbHTzpkc1zFbAi MOTxgHpwK+SAMdK+wv8AguBouiaL+3DqSeBYvLtvskfmHn5m9QCTj6fWvkKzs5L+7igtQGlncRoC cAknA5PuaAP6evAngHwxrPw0s518VaNHootj9s84Dzd2BjnPGPmyCPTFeS3XxYi/Zolk0n4bPpmt nUWeVZpE3NCrY2gqD16Y6cg1y2lt8P8AT/hdc6d8Q7u9h1N3PnCLIJbsT25+XHtXMeDPh1D8Mnst f+JaXX9gXJZraZFO6Q4O3cPegD6f8aeMtV1z4F6Lb6payXGq6zMgvLiS9eVYwDkNsIwuTjk5wD1P bU8H6dbaVqWi+F9YgtZfNV7m4ctFDNkqxVFmbcqneARu46A1wninV/F/iH4FC7u9KsVhvTD5ky2j JO0Bf92quTtZuBnGT9M1U+Buuro1+us6jFfbtJb7QoEIZHZPmCuGGG+YDI9Ac0AafxS0O38OeLry OTZawRy/JmVbgkeuV4bkEnGBmvPvEPivSLrT9Y/t2bUZtXkkBsUjiC2yqcc43gJxnjY2RtAxgmux /a0ludAv7CXUNK/sW0YyWEenwaebCK3li2vMI9wzIu+bPmAEHdwcAV4/PZCUWtwmX+2R7gg+YowZ l2+5+UH8aANjwrHFfaoi3IuGQK0ri3gM80gRSxWOMEF2IBAUcntk8HtNJg020v5MBbee8kRfPmuQ hupVUqkIty7HzfKSRzs2pw2SWBrj7HT4NF0svrPlNd3J2xQ/aCssAADZZBGw3HdH8rtGcNnPPHZ+ D7e/0q3SePdZ+fA5gmlt/tEZypwxhLoJABk7S6g9c9AQDsPCcscF7H9paNFk2RtKUxtTPUkDJAyT 36n1rtrC9SPR7l/Jsw1yyYVZ0lNq2wlgvGWA8xl3qQpwevFc1o+hvDKJNRsrpIrna8REax714Yrh wwVWXrg5UEFW7nVt41ie00+5itleJ0jln+1OqSqGc9yUQnzCC4XJCpn7vIB3dto2h+JLHX5II/Gk +pWmntdpo8NvHdRWTwRxxyNAVxKU3LKzxFXcmQAEBKw9J8OtbeLBp/jN4tMSAF2FyWjEhA3CMkBi hbpkjgnmud1Xxwbj4iNeIdb1AJE8FuW1PbdIdhCkTKMED0AAI+tdD4I+KeifFay1nTvixY2ega1Z 2KmDxLYWEsoMsUYjiW/hjOHBA/1g2nI560AZPxgvIfFGo3J0IXiWBbMMM8iuUA4AyoCnAAG7GSBz Wd8SvCkfhbwRo2naZ4li1axdRcLawzllt2YEsrxn7hDfz6Zr1rSPgzrdhf2es/C99C8R6ZNpQ1Cz mlniZLtjlXhaBm3Bx1wfUDOciuHsfhhqkPjrVpPFHhuW9udKkV7jTUAhRAyZUEN1GMEbc0AV/BXj rVv2e/A1jdfELRL3VPDziS4j064TYpSTjfGx4POcrkfezxmvnrwx8KNK/an/AGqoL/WrJtL8Pocy 7jkQgZKB26DJ4yT2617l8WPFPiX403baDf3CaPoWnhkgsZXB+z7eke7GewGD7VoeDYdK+BXwfubn QbuFdevlMd5Z3CckEMMjv3GOxBoA+bf24fhDoHhXxw1j4SkgufsuU8yMACRccEgEjPbPevGPhTBr nwe8Tz+I/CGlzTR+XskdPlIwc5Bx+dfbvgr9kSPVI4Nb+IkCLZX3ziRJBhGIyqkH1GeaX4weJfBX gjwLe6D4fs4prkJ5au0ILZ/vBl9ec0Afn1H+zF4L/bP+JGv+JfjorQ39xIREkYBWPjOWJ69f0NfH Pxy/Y5sNM+J+p6P4UnCadp8vyzJ3weAp5xX3N4r8INa6jczaQ0tqZixPlsUOCenFeJeOPBM1ldTy WYZncksWJJY/WgD6O8SfBbXINBOpawRNd3B86WPaTIoPQscYHT9K17Xw/qPh/RrbUv2iL64m0LS8 G00iW4w92SMDYO4Fdj8RvjL4n8V/CNNPezgsopVDXU6LtaRM9ueFPH61xfw38F+Ifi/4it9U1sTa zY6EwDLN86AAZK44GMdSfagDuvjv4J1rR/h94T/4RbxE1zp015i0sjqQkhtFkXcrk9EVThQT68cV 6T4m8X3z6Vp3gSxvLXRDJpsV34j1U3bTW6CNGQRqORH5vzMx6kVwfj/xle/F/wAAW+mWOn29hplv c73McEcfmxxjEanaMkLuJ9MmtHTfhwmi6fF4e8AapFM2rxn7fNaTPGLtcFhE4bCkgBvlHJzjJzig Dz/xj4f8R3eiWWveJ5L+50sgwWtzPMXBj3v5flozFo4yBldwUeme8mhakz6faS6c5iu7G5DJGE3J tKg7uc5O5DkHj5hgda9X8e6PZ6p8Jr2S30nR9P1CbydMvLiK6uWluja+UkXlW7boIVcR+ZI8TKGe LkZc7vPvDejtZO63EaxJN91UyEBzkepIB45yaALcWiTay6S6pLLNJ0XJJ2gnO1R2GT0Fdv4e0W1l gjfTE0+R2+Wae0IPnOnyHe4dg7LsCk8HK9qzvD1puU7ZXi3IdkiRxSNGePm2THa2M9DkkZwCcV3e g3UcE7Xd/udYB50hcltqA9yBnA4HAH0FAHQ6Pd6dp51iWx022trvVn+1XtzdXr3FuDsZHRIZiY44 XWRwYgCvzcDGAHItpqMl43iHUdOs5YjEyowcJNEQdxhMKMu5V2bUIVSDjIxUB1K3tU1Oz1zS9P1X T9UhNpfadqEbPDcIJFcK21ldWWSNGDKykFfTIrR+JXh+11a1udT0vVfDU0LtZxWdrpsE0LWkTQBS k6ldkW2QLEgDMXxuzyaAMT4M2yTeINX1LVY9Du7HTrB0uLPU7r7MtxHL+7Zo3yCHjDb8qQwxxk1y tl44LfCjxz4jTTDB/adzHYWz28rrDAB1XlssMY+9nPXrU/xZ1ifwB4C/sLQ9Z0e/TWHWWaKFVklh LRKG3F0DQEZKEAncFzXkvxJ+MFlqPww0Hwt4Zt5If7Ld5b6V1X/SJiTyrLyV9M0AUtE8fahpGpRT Wdxco0bbwYXKMvuCDxXpup/t1/ETxt4t0i4utZkup9OkQxoyBROqchZduN4xnP1NeAQ377HctIvG 0MOhP1q14R8QroGuLdTwi4EanCk9Ce9AHsHx0/az1r42eN7SVdI0/R7q3uY2ZYOfPlUgDdwMg4Gc 5z616F8ef2j2+Ix0TR7/AEO20/UDCkLzxuGG1iO+MnHPB6V8w6Dra2/imLULqEyKk/mmMHJ65/Su w17xb/wnXjiPUdODwCJRtDY+Uj0FAHvnxH8Wa94K8IWOhvqzXVhJGNkbqpaPA4AYHkfXmvINWhEy OZPmJ5OTnNZms+O7rUtR/wCJnKGMI2rgYFMk1t2g3kfKeh6ZoA5/XtEhlSUsikk8givLfFHhKO5u j5aZAb05r1fVtSW7Qhse9c/NpqPLnAOTQB2fj7xnqvj74badZ2j2Ea3rKJI7a3K7lyMbn7LnHHtV aOzf4feG/wCxLKS5t57siS8KXH7uUdACF/rXOePPG7yaTp+j6RPMbeAAyBYwikjGBnGTzj8q0Ph/ pcniC/WN8vgb33OFYjI7sffvQB6dpesatH8PRpiWNvFFbxxwTT/2ftnEUhMiRmYjo23dgc4HNR6a trHpAW1u5ft9y3lPb+R8hUsMHzCemOoxnPtVgT63rfhwDUbxLrQ7QTyJM9+u23ZMRooi+87PnC8H jJyKqaTAlnbG5uBpU0bLLHNb3krrJtMfymONAC5YsVBDDbjJ9aAOh1CWy021njvdJsY9XsrJLUXa XDSl0E7HcyJI0O7L5DAbiNm4nGK4u9kW3mMrklgdwOerZ7/zqee4ub19nh3W10TUDcLNIqaet150 G12aNFDDyn3BCu4GMjcG4Armta8S7Jpk1BWinLktHJndGSc8k9Tz/WgDs4r5rXUCZfvSASY7ruGc exGcY9q7TQdSk0u0W4t7iO3uwwIMcsiXMRyRhdoC7SDyd2e2O9eU+GdUa4txdLdRpLbyhkQuRIQT 99c8EBh6574xXVQ+IjqGoW0ERs7Zp3WJdqR20Me5upChVUZYknjqSaAO7sbq7RlvNNMge3cSCUcl WHOeeuOvervgXxbrul+I7+40ezXW7O8gKarYOGFvdQHgCRY8FQpIIK42kZ4rl7zxLpGlDTY/Evh5 m17QluPs1wuobI2E2P8Aj6hjLLK0eCUIcYD4ORXPz/EddA0q9YW3nPPH5Uc3mMhhODnpw2R2PpQB 6L4t8B6D8cPCen3Xgi30Lw/cSm4tpreTWGe5tZE2hFCyDc6tgkEnP518xeOfhTqfhfV7uK3he+ht W2vNCNy57jjqR7VveOra+0CCwOsx+T58XmRHncQec/8A6q7f4V/HvwfaeGfDOh+PtMEFxb3kkUuq JIcLG5PzSrnnB284OOTxzQB4vda9PZeFU0kRFFeTzpA8ZD5+prGt7xhDKU5J46ZzX1b4sHw409tY t9W8X6beXPmGXTpUVAfJwCFbkgnqCeOxxUl/4G8GeDbS01L+1tMvNAvLcuTkAo/Y7hxtI/WgD5j8 N6dfXLkx2c7jHBKkA11mgeD7q2bfq7G23ZOBwwFexQeO/hjfeGbkaLqVqbzTpPMjBnG84OQDn7yk cVw/xp/aP8I+L9Bjh8OqpvIdy7hFtcjH3d3cZ70AcBr8iaZflI5vMDcgnr+NdLpXxE0v/hFTbakq h1TaVK/eOOo/nXkcut+a24uST61dTUIJ9OBYDdjr3zQBp3euBpmMJyCc0R6sGIx+dcXNrDK7bT3q AeKnhk2lvzoA9D1vWdJtbu3OhC6vpPNMsjTnCIvZFGOnfJqw2v2iWM32XJvLpxv8tcRoufug9TXE wa3caeVltmUSOCmcZ2j2rU8Axf2v4lggvCxR9zHBwchSf50AesaFc3MfhUTMnh5NOW1LPdB835l8 w7LfZ1wfvk9AByegKabei6lBczNGCDK6IZGRcgFsDsM+w9SK5zXL3+wby/0iyigMO9v3zrmf5FjP 3/Qk5I7kD0qlBeSSGOEsfLYqSPUnv+tAHSa5eR+ILNrbXTd3dqYGidLCSWOdFA3FrUYchshsKc56 bTuwOL8baeumXAktILnT7IQRTWtteKyziFgNiuDyX2/eJxkhunQL4R8Qz+I/CthqF4lvFcXdkk8h hiEYZggxnHJ4UDJJOB1qp41v5bjRrZbhy4QybQe2WBP6mgC/8ItcvPE/xCstP01ojc6hIYVRmVUI KkbAXyq5HyrnoSOa3/HN/d+FH0+PVrS90iW9gF01heODcQcsF81cAoSOdpGea8h0bxlceDr64l0+ C0na6i8lhPGWCDIbK4Iwcj6EZBBrqfEGoNcaFPZSJDs0q0tJYJAg83dLgvufq2Sx6+1AHVWHjczj Zbjcx6Ad67bUfBjWN7okWt3Fk1tdyxyFlvUMdwjIHOMZKlfuncBzXhnhLxje+FryK90ho1uYm3I7 oHxwQRg8EEE5yK1bX4lar4fa91Swkg+1XuYpN8KsuG9FxhT9KANL4seM4tX8ZXS6S8rWdu3lW6vN 5m1Rxwan+MHhrT/Bvh3RJrLzhd3kG+ZXXHPPevKYtSlub3MrZLsSfxNdF8V9SubldPF1PLKEgCrv YnaPagDlbjUMy/NjrVi/1Z7PwtiSd9jH/V7jgZ74rH0wfa9Ytkn+ZXkAYeoqz8akWwms1skWJShy F4BxQBmQazHngirNtrgMnyN+tcbFcMD1qa3unV8g96AO/j1jcvWpP7bOzAJ6VylreyNEuW61oiU8 fSgC5NqTbie/1qlc6hk8npUcshLKM9ap3P3xyeTigD//2Q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/+EQIWh0dHA6Ly9ucy5hZG9iZS5jb20veGFwLzEuMC8APD94cGFja2V0IGJlZ2luPSLvu78iIGlk PSJXNU0wTXBDZWhpSHpyZVN6TlRjemtjOWQiPz4gPHg6eG1wbWV0YSB4bWxuczp4PSJhZG9iZTpu czptZXRhLyIgeDp4bXB0az0iWE1QIENvcmUgNC40LjAtRXhpdjIiPiA8cmRmOlJERiB4bWxuczpy ZGY9Imh0dHA6Ly93d3cudzMub3JnLzE5OTkvMDIvMjItcmRmLXN5bnRheC1ucyMiPiA8cmRmOkRl c2NyaXB0aW9uIHJkZjphYm91dD0iIiB4bWxuczpkYz0iaHR0cDovL3B1cmwub3JnL2RjL2VsZW1l bnRzLzEuMS8iIHhtbG5zOnBsdXM9Imh0dHA6Ly9ucy51c2VwbHVzLm9yZy9sZGYveG1wLzEuMC8i IHhtbG5zOnBob3Rvc2hvcD0iaHR0cDovL25zLmFkb2JlLmNvbS9waG90b3Nob3AvMS4wLyIgeG1s bnM6R2V0dHlJbWFnZXNHSUZUPSJodHRwOi8veG1wLmdldHR5aW1hZ2VzLmNvbS9naWZ0LzEuMC8i IHBsdXM6TGljZW5zb3JVUkw9Imh0dHA6Ly93d3cuZ2V0dHlpbWFnZXMuY29tIiBwaG90b3Nob3A6 QXV0aG9yc1Bvc2l0aW9uPSJDb250cmlidXRvciIgcGhvdG9zaG9wOkhlYWRsaW5lPSJEZXcgRHJv cHMgT24gU3BpZGVyIFdlYiIgcGhvdG9zaG9wOkRhdGVDcmVhdGVkPSIyMDE1LTAxLTA1IiBwaG90 b3Nob3A6U291cmNlPSJFeWVFbSIgcGhvdG9zaG9wOkluc3RydWN0aW9ucz0iTm90IFJlbGVhc2Vk IChOUikgIiBwaG90b3Nob3A6Q3JlZGl0PSJHZXR0eSBJbWFnZXMvRXllRW0iIHBob3Rvc2hvcDpV Ukw9Imh0dHA6Ly93d3cuZ2V0dHlpbWFnZXMuY29tIiBwaG90b3Nob3A6Q29weXJpZ2h0RmxhZz0i dHJ1ZSIgR2V0dHlJbWFnZXNHSUZUOkFzc2V0SUQ9IjU2MDUxMzYzMyIgR2V0dHlJbWFnZXNHSUZU OmRscmVmPSJGYUg1T21XVldRU21mWnhmdEZnSzJnPT0iIEdldHR5SW1hZ2VzR0lGVDpJbWFnZVJh bms9IjIiPiA8ZGM6c3ViamVjdD4gPHJkZjpCYWc+IDxyZGY6bGk+T3V0ZG9vcnM8L3JkZjpsaT4g PHJkZjpsaT5EYXk8L3JkZjpsaT4gPHJkZjpsaT5ObyBQZW9wbGU8L3JkZjpsaT4gPHJkZjpsaT5T ZWxlY3RpdmUgRm9jdXM8L3JkZjpsaT4gPHJkZjpsaT5Db25uZWN0aW9uPC9yZGY6bGk+IDxyZGY6 bGk+RnJhZ2lsaXR5PC9yZGY6bGk+IDxyZGY6bGk+QW5pbWFsIE1hcmtpbmdzPC9yZGY6bGk+IDxy ZGY6bGk+TmF0dXJhbCBQYXR0ZXJuPC9yZGY6bGk+IDxyZGY6bGk+U3BpZGVyIFdlYjwvcmRmOmxp PiA8cmRmOmxpPkFuaW1hbCBUaGVtZXM8L3JkZjpsaT4gPHJkZjpsaT5DbG9zZS11cDwvcmRmOmxp PiA8cmRmOmxpPkNvbXBsZXhpdHk8L3JkZjpsaT4gPHJkZjpsaT5BYnN0cmFjdDwvcmRmOmxpPiA8 cmRmOmxpPldhdGVyPC9yZGY6bGk+IDxyZGY6bGk+U2hpbnk8L3JkZjpsaT4gPHJkZjpsaT5CYWNr Z3JvdW5kczwvcmRmOmxpPiA8cmRmOmxpPkZ1bGwgRnJhbWU8L3JkZjpsaT4gPHJkZjpsaT5NYWNy bzwvcmRmOmxpPiA8cmRmOmxpPkVudmlyb25tZW50PC9yZGY6bGk+IDxyZGY6bGk+UmVwZXRpdGlv bjwvcmRmOmxpPiA8cmRmOmxpPlNoYXBlPC9yZGY6bGk+IDxyZGY6bGk+V2V0PC9yZGY6bGk+IDxy ZGY6bGk+RXh0cmVtZSBDbG9zZS11cDwvcmRmOmxpPiA8cmRmOmxpPkRldzwvcmRmOmxpPiA8cmRm OmxpPkludHJpY2FjeTwvcmRmOmxpPiA8cmRmOmxpPkJlYXV0eSBJbiBOYXR1cmU8L3JkZjpsaT4g PHJkZjpsaT5OYXR1cmU8L3JkZjpsaT4gPHJkZjpsaT5Ecm9wPC9yZGY6bGk+IDwvcmRmOkJhZz4g PC9kYzpzdWJqZWN0PiA8ZGM6Y3JlYXRvcj4gPHJkZjpTZXE+IDxyZGY6bGk+TGIgRHJpdmVyIC8g RXllRW08L3JkZjpsaT4gPC9yZGY6U2VxPiA8L2RjOmNyZWF0b3I+IDxkYzp0aXRsZT4gPHJkZjpB bHQ+IDxyZGY6bGkgeG1sOmxhbmc9IngtZGVmYXVsdCI+NTYwNTEzNjMzPC9yZGY6bGk+IDwvcmRm OkFsdD4gPC9kYzp0aXRsZT4gPGRjOnJpZ2h0cz4gPHJkZjpBbHQ+IDxyZGY6bGkgeG1sOmxhbmc9 IngtZGVmYXVsdCI+VGhpcyBjb250ZW50IGlzIHN1YmplY3QgdG8gY29weXJpZ2h0LjwvcmRmOmxp PiA8L3JkZjpBbHQ+IDwvZGM6cmlnaHRzPiA8L3JkZjpEZXNjcmlwdGlvbj4gPC9yZGY6UkRGPiA8 L3g6eG1wbWV0YT4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8P3hwYWNrZXQgZW5kPSJ3Ij8+/+0CbFBob3Rvc2hvcCAzLjAAOEJJTQQEAAAAAAJP HAFaAAMbJUccAhkACE91dGRvb3JzHAIZAANEYXkcAhkACU5vIFBlb3BsZRwCGQAPU2VsZWN0aXZl IEZvY3VzHAIZAApDb25uZWN0aW9uHAIZAAlGcmFnaWxpdHkcAhkAD0FuaW1hbCBNYXJraW5ncxwC GQAPTmF0dXJhbCBQYXR0ZXJuHAIZAApTcGlkZXIgV2ViHAIZAA1BbmltYWwgVGhlbWVzHAIZAAhD bG9zZS11cBwCGQAKQ29tcGxleGl0eRwCGQAIQWJzdHJhY3QcAhkABVdhdGVyHAIZAAVTaGlueRwC GQALQmFja2dyb3VuZHMcAhkACkZ1bGwgRnJhbWUcAhkABU1hY3JvHAIZAAtFbnZpcm9ubWVudBwC GQAKUmVwZXRpdGlvbhwCGQAFU2hhcGUcAhkAA1dldBwCGQAQRXh0cmVtZSBDbG9zZS11cBwCGQAD RGV3HAIZAAlJbnRyaWNhY3kcAhkAEEJlYXV0eSBJbiBOYXR1cmUcAhkABk5hdHVyZRwCGQAERHJv cBwCUAARTGIgRHJpdmVyIC8gRXllRW0cAlUAC0NvbnRyaWJ1dG9yHAJpABdEZXcgRHJvcHMgT24g U3BpZGVyIFdlYhwCNwAIMjAxNTAxMDUcAnMABUV5ZUVtHAIFAAk1NjA1MTM2MzMcAigAEk5vdCBS ZWxlYXNlZCAoTlIpIBwCdAAlVGhpcyBjb250ZW50IGlzIHN1YmplY3QgdG8gY29weXJpZ2h0LhwC bgASR2V0dHkgSW1hZ2VzL0V5ZUVtAP/bAEMAAQEBAQEBAQEBAQEBAQEBAgEBAQEBAgEBAQICAgIC AgICAgMDBAMDAwMDAgIDBAMDBAQEBAQCAwUFBAQFBAQEBP/CAAsICOwJIwEBEQD/xAAeAAAABgMB AQAAAAAAAAAAAAAAAQIDBAUGBwgJCv/aAAgBAQAAAAHy5ahtPkaUWGZZcEIgQCg1GGMZM7LYdlIl JlTJCYEtUlx+TChh552S+H5to/MkyHnXzEhp086y5ZSX33W6xEDXjBoQbbYiuMJjoDUNlUZUOztG q9l7D8cbdadiSINhEgprq5mAUK1qCiO0zbRwotbQz6ipS5GNDjYACs8iUlfFCQLH006etvK7lcAA AAWP0ib91Rxv5U6v7GyzTHNSAowYAAsGIwAAABEAZEbf1qcqckdsfNqoADpr168RtSAAAAAAAAAA AuvfUvyl6V2zz7p/nfEgAHmXkBSJS7piEzsrvH0jzfHNNcrcY68v8tiEHXTg1qaGVn1pPSVVX4FB XEyS4fFHUOQ8slLvriW5JecJTcZ+Ut119yZJtJpyJUs7CObanJW0bR9q0ZdYgFj+CKUUOUlpKIxJ bKMhppVfGbu7JiNXSIOHVMmJJDRtx24sStqnoqIzoh06ob8aMINTUV7MeEA2AAAreGPx8AhBIG0f aduq8tuaQAAABffV4nRvLfjD3V6X8tM+YmqAZhQAAlxDIAAjIAEAAj61Ns4V82nKYAAAAAAAAAAA AAABP9ycn7L7b8vqJQABmaDCiIG4tzZvsJ3pMg6c4J4CodyQIjD6DsqxmvhpiNTL5usqqqzx3K1Y nYvHONi4euLJ1+zkqmS3YjjrrjxyHZcmwsnXpM45MmMgOOTNk5GuQuLXHF1xAmxlR0qDKENMhmKg iRATWZW6Sa+pXitWlLy2ESYCISa+CVC1Mer4iWhXsJr2MdhlBjJrUAnmQtC+v5+IctggQ9AfWLYH Jvk9zeAAAAY+hvqjmHyh40+n3rLhaH468pAwFGABMhgAjIyIwCAUlG8e2+JdGmAAA60AAAAAAAAA AA722zxKJsJSXAAAFpCTAAB9o+z2/wBgYTxbyXPpOf41oaJQZYrIbbzMOTRuzKt6Fa45OE2LPjy4 mQzLpx6zs30zlMy2JbzjxyH5UufOkTHjdmSksNG+vNsjs34kZOD1JIejMyGSbcjojLZKK2/GjMV+ SPxXoVCxTwWScDEiKmHFgNQo1dJkMQ2WmK8RHYCIGOx6WTXR2UEAAWz+zp2uuHGwlSfb7bO5eEvP znMAyAAC/QXf/nLpGw+x+8511D89+rQAYUCNSTBGACBkACCQd9QAAAAvVPTfCBgAAAAAAAAACd7P WnjrikQBRmAApIMAgpIHoH7R7LS3E0bybgVVx89GlLq7CYzQsRjZr3WrCnrTl0hyZAtEEYmZPPS/ LtF2cSyrbNMp1bxyJLlq/OsZS31TCmtMx5RHPvrI66nrn0qbfQypUd9hhltLKWn48aBGmZHDJcSB iEdhBhMY34dWwxDjtu1Co0inbJmIhhOOMFW19SiI/FAWgu9+2ss5m84tbGQL3hzvM+NPOfSYMgAA Nl+3+deYHn2n6b+qdDeaPkcYABmDLIaAjIGCAIJUACBX9AAAAC9JOCcSAAAAAAAAAACd39o9NxNC +e2tAajAAMgAAAAOvPc3dbYTUc/aQzzyPhuqdW0qvQ3Cg2FeqAcGkeFoKSxkyoyZaZ1hkqnLBybK S4tarAPqU89YnLtLGTJeclWCDRVPuOOKKQycpCmybUl1pC4hRA2lpJIhnUs5FbBt7EsQaUw8yg4z kSPXIjVsREpLMOvYekQHqJuodxQq+rYZVFcaAneuG+bjTHnfzGpIL1V9ENbcE+cDIBkAAOvvYLLf KTzsPMu8dTcctgAAwYGV4oZkAAErIAiIAbh08AZAAKSAAAAAAAAAAE9VelGdwWs85m8iMbBqAMAA AAAAZt7YehEhtJ0lDTeCAbeDbyTZYrGVRVLh11O7OqBX5LFYt667q7WXOyCzkvTCYZmyWZkxxU5u QJ9geQ2KZM2xlKjO1bS31SFk+yFsA1EttTBsCKwa4zTaUwI0aNk1uMfwlIC4YU5AKNWMtsE1XBLF ewGokKZAra+Xjj2MrqWExwkzk+1+8sk5g8/eTTNOU+ifV3P/AJa48AAAZAdLfQtqry/88sxqccSA AZGQMHmuFGZEAAZAECMjLJMbMgAAZpAAAAAAAAAALMPc/bWmdRQ8r3b5G8oAAAzBmAAAAB1l7P8A UTpNIx7HPAVYebjuzIbDMZIRAfp52JmuNJq038GWF2L0ibauz7J1mQ3PDkqcb4fW65LsJt85azLU mUS4tM6bxuOykoNtRBEpMNbTbTCX4L0NcA0QGYkZcdgm2ViOh0m2YkKGw3VqSmts4MKDHdrJVIxA rGY8OsjIFY4SCHvpv2ZyV5Z6BALrP0J2Zo3yy1qYIAGQuPbvJsBwaLcYj59aiAAABgjva+GYAIED IwRgJErf3O4MgAW2tZQwAAAAAAAAAC7U+iyD5keVW2t0918M+aJgAAGAojBghc2DPV/qv1jfHB17 rvxMZs2XVwXW66xiQTlQEx6mplRIkhivvnkSq+W9kEHJH3rJBWao9ktmydlqfdUuY/NurjJXbC4j xXYlQw2+T63TbDazVHWbqG0sJYbbjBpDSYUduHDlRkm2TKG1CM3GiV4r3YLbKIDtaptqJUqqV0Ui LRMQ6edAQCFt6u9Rz+S/LLGQC7c71z3l7ze1mAAQBl3N9GmqeJNk9ccxai8zOQjIyMgDIW9SaVAw CNJhIUEgTMxwIAADoz6aPmJ0CAAAAAAAAAAn3B9bY/A/mRnW1uu+DfK9QAAAMgDIzLavSS8W5qv+ 4e5dy0OncT89YbinX1OMQ3Ydel6IlMRGOIiNR75bq4b7si8csys27FifNVX2TUiXYokvGHpNk5mW XT7S5snabHqmPDJx2QSTUlpxRNrUIzrcVEeMpuKlhDDMVENK0xkqjvMsGmIxFhRiisKRCbZjJhIo xFhR65WN1V7TVsQ3WUiV69WV/wA08A44Rlun3Br/ADX4NABAAAvYD6A8Q4zzTqvT/Lfgdo4wQABk Zbf1AZpNSTMgDIERgX+4+fAAALzuPgNAAAAAAAAAACPoL9JomMed0Ps7GPKbzQUAAAAZAADcHozs G20vx7y3mvoVtqxxyk5WKS1PhzoDq6iPBdZahLTAk49IqQ9JYlS47c64TZylyrB6W1HmHJkvOzjk OuNypVpneUX11dOyRiFJWRqeQ6t00nHeIiJyNPZQ0IbDLaVRFREQozIajmoKjE2hlMWJWtRCZco3 YkZUCJOiwIdUuvjVkCpXBjx34ZJBdxd24J5883mRlsm62BzJGBggAAXo59PGAcz4R2bzlxb4MQwD BAyB7P8AT7xxBgGRkYBAjIAZExSAAAGQAAAAAAAAAABdw/RlcIxG4x3mf57tcGAAAADIADuf0jzi h05578m97925tBw7GuEWXHnybchPTYeOxm5dNZ1sFVM5X1OTRXnWVuTLymyOQ49JsLA2GnZxvy1S HXSlnMd2Rlt/b3ZymnsUp4WMFMbkSIZIUiQTLxBKmWma9QZbaYOE7Xx2ksocSthD6K6MmBGTXNQ2 UqhMuQ4ddJpmqtDJVFIqoizqmMCSAnOY+GqIFY+jGxGvPHUhkDIwRlmP0mdL6N4d5nvvPPBQYIzB GRb/ALLm8gAAZAGQAAAtUVoAACkgAAAAAAAAAABfqZ7W5qMJ548H+aVAAAAAAAKT0n6v7Wr+b+Be bPZjrbMomK475FzVLq3nCVW3rNNQyGYsYRFV6cckRr9Z190iyskFKk2VpYuzmoEKYpywVKeecC5j mx8jyzJXisFW+PUVJisd55xSUg0oCApLrLwhw4kiC4yhtpiC3HVGJqQhm6uXsRoa1MKG0VfHDCIQ RXIrHKyEuFVRayI5ErGYjrIAAIAImeiXTO0NYan85tcGAQAEj203JhOT7e8IebgYIwRgAC9oTAIA AAAAAAC0OqAACJrkAwAAAAAAAAAJW7c36G3FgHPPJmPqAAAAAAAAFh6E9sly1wXSe2fYuaPVeu/B rMmK+yZDrLhSIWPxH644zTECwxZhVo6mFbpuJDpzJVzJtHg9IqVolrnnLUb5qPZGXXVzcNWdhZUl FSY/VPPtms2zJtbYfI5M1UWvgV8dBNIVGr11cpliNJatctto0XAsYrmm4jKWIEcQzXj6IqYlfLqj o60QKg4kN5hJHaWuNsgF1n7S1WpJNPw7wMZpMgB0/wDVZyZ539m5X80OPAgYIzBGk8sxMlJMjIAG CAAAHSWi6EAF0j7Eb0vuAPH3FTAAAAAAAAKZ6M9Z5XJ0x5YaoMwAAAAAAAAArbOR6eorf2Z792aq s1r4N5bFbnMsKQDkRayLFprKqKFLp62tkSLK9o506HazH03hTp1lIaU83WuTJ0qVPZjvJmXWzri1 srCznWNJjsDEKyclS1gJQhp5iUmbbumK+pgVDCmXKxUJuKhkg4LzMVQotLgFZGhCPFFeUaLJpWq9 KILKqGPXNwMfnVDJG2RbP7RrNE85xAn3A9S8z8oN7Y/yn46qIgDI/WH6RNL+RPoDpH5q2DBAyMlE AvIMcIAGAACMgAABsLXoALd304aH1livTXJPhYYAAAAAAABdy+sVNpGr3Xxr5bIAAAAAAAAAAMgA fdnrN0Nf41r3xLlpjNWMRRBl06OVVVkd2O0h2jw26yBuxiyVt2k1Td/ZxbWXMUFyIUK5mSVLmOMx 3Ze25WR2Mm7u5FLTVmG1xyVB1tD8aWhqIdnkUx8m0VdHV0zUd6sVFbaJhuTERlmWRokV/XmDtSK9 TMaPFEGM1jjaCiQxQzaCDDjRIaTaByfWvqwuI+F9RG39L3o/knnRsLUHJ3iGZGDSZepX0x1mocU8 yvCJRAAyBgwLitYBpMAgADIAAAZNjIAT7898eUmM7hg99fLthoAAAAAAABfRZ3lzj5Cxu08Y8dsP MAAAAAAAB21y0saoUjKul+3+q9h1eEeRs12NZVshp5qSp6iiQ6dMB0q5tnEn8oNizXGun3ysbK3b VYy3EPTI8C0sFFKlOuxESL7aFvOl2tw5XVdNrqS85IWJDLjbKEG1k2aW85ish1uOU9BXMpZSUFlU c0ohXebHCcja3xqE02hDZU79ZBqXIT8Cuj1EWlmxKKvVHbIyGxfcHbGc8LcAcnKR9EXsHF1hpbUH mP5YqIwCMso+rXrDn/nr5p8PMjIGCMAjyPGzMiMjBAAAAAAWtUAJX17Zf8iuuOnp30R/NDpAAAAA AAADKvrH2lj/AJc6/wCwdCeImLGARgAAAADJuhttZG1iWhdNbD6N2jmuXZZCo+OHEyWg9HlJC5FC 5XU4hR4YOiqLiQ+4c+RW5KHo19evurkOzQ+3AsJElxFxHm2FG7NyzYlvKvJbdZH19USFB6QT7QW0 ZoY2Fm2RXV2evqPFMYwqoDUds24rKlNHEb2e4xYYVrurhxAhUImGa6BXV6I8UqVFZjp15QlQgQAz j6BZeV8aeeHMpp6/+svC9Oax1x85uJAjBGBnOX79quOohAAAyMGkxneCGkKBAjIAAAAAbB18ANzf YjS+QvlH7keU303/ABva7AAAAAAAAlfTR2uxiVDqjhXxLSAAAAAAAMg783Ndxyx7U+GbT3Bes1KY 8TlKLLkLQlpyQcORHg10Wjccq3GKOrbyaWiY8iTPgXMa4tXrGQ9MltvO1kt2W8J8xFnTomu3+e5X ZqiR8OxyxamRpj6HFoNDxMsbhzHILrNZmNazxDHMDwiOgRlJTDSDhtQbrYEiPrnCHI0WEtLLde3F qWypSoYEWK3ijkOC24wAS0J9suvdccmeUdQRF3V7FTuaPGDWZkQMjIdH5px6CBkADIGZEMi2Jpky MEDBAAAAAAZLjQAyv7FMzw7wo6A6XrfmOUAAAAAAAAnpv6L+hC03zD4O6XMEDAAAAAHefe9xU4pj crELra9yKXDsQy5XEQfly4xRUqdYbVR4vaVtY44imoK29mzjtJATObsQrJrZb8lxcmTHjnLlPyFz Jc+LAluSF2l1ParIkqQ/ISU5BqjyFpdTH3NmVxf5tFXq3HsNwHV7rBRW2jNtUF2FHZp7CFWzm24s FtuNTya6NWvVkGDVR8XlUlPMpXUtAAACx6tjc04+E5LfVeHEagCABgFmdhgTIAABkYIyMvf7mnyY BpUkwACAAAAAzvBAAn0v+kOXgmccz/K7gIAAAAAAACc03HuztFPF3F2HqAAIwAAABk/uV0TkOGc6 6G281uXPLVOB6J0vsvI+GZkOVJUER2lNJrK2rZbVGdrsWrWLS1uJEpTzsK0lR139hcNyjsZFgxj0 6dLmzDVPlw2XmLiPYxXJjjy3XpD7UlTyEvtqJcPcWwpt3k8uNrKrwzFtJJVHZjutGGWUFFr3KlDr q5EClqjhKqkx4cBFfQ1FKhilTWkhsEAAWWbj1hr8BPTndN3g3IfKoBGRAAAZ/wCgHAWvQZAAAAAG j6evni1KRkZAGQAAAAAGZYaAE+pXJnp5nPH3mPWmAAAAAAAC2f6Y7yuoPOXnLqkAEZGAAAAB0p72 9HWOLcq6NyFHS2f5bX675m5e3JN4KEht10P1q0RGWa7FqiS27VMycQfk3djHtpUl1pciO+vM7RTt ulEkUc2zctTmFLmsVh2y1zWn0TVm6t6RKZN9AS+8ySMy3y/KvbODg9RjeB6Zejtxm2Q0qOUZDcWP GKPKnNPNYpjr0aLCjogRKSjcxBFY3VKaUbYAAHSWSWXHjI3R7FW95h+pPKvW4BkQAUkes3op4Dc/ GCMjIAGQFl9FXzhGYIyAABkAAAALGuAGaehfl8ZGYAAAAAAAAf8AX/sGk1bI2bxF5XpAAIAyMAAF 1p739IRTxDR2kbjpHaxFX6K1fhOKcEvBUY7WIpKJGOopMRixYr1euDKqbTJpDs2HNE4OSUnZ3dpZ PSyZriK7kTJ4ds5EWGUl5csw/KI3TddkuuPRnzSthbrPR+R2ci6qMYqYPPuIwoRvQ1Q0NlFNqHGO ubiXMhF1KxnD6VVTGKuao2omKUtdKoUoBpIAGRdQVeUclm37Uel+rNDZxQeZHCZKBAEZFvP1+ufC HFAAAAAADKbOpDBGAQAAAAAAAyjFwACMAAAAAAAAAAt7/TDlnCHnnm3Y+DeNuCgAEDIwAAT29PcX umSzC0joiu6O3SgiqNOaPw7zqckkhESXIDpVeO4/U1U+liTFRMdt13WSMSnnWZblhFddkWgtp0iI b4eXfT7NTk5qrlG+p9UhKn5LrDjj5Puuma0Gtp5qZ0jkdkiqo0ay0M/XQ0xg0mCGpESGcRmG1Dt7 Cbn+UVGptWRCp0N19XQv4lW1CIKUmkjSYBFuzfuj9DGj6zu0NA+RPeOLefHkooiMEYK2+kTCPBbB VECBkAADIZZjDYIwRggDIyAAABbb1KBmPoN5jmAAAAAAAAAAXpv9FieXfKhfeemfFfWAAASZgAAj 2Vtfsb0y6Ll4npHRGtNt9qZFHKt1FpnAfOdbiGgw7FaUdbSVtG2zFrZokUIvGLyxatVSa+5beanC 2esCkNyJjixLn3VvLYeSlhaUy1yzW43JW6S1OyHVmCCiaE3b+aSI8PA9KxI0GGIpVS3GkMxkxXGG otazc5rtJ2ipdMYnWxICa2HX1EPGqqKqISTBAAjIPsAP/ZX0c1wZuHm3y78qVAiMyI+gPqD5x+cj AADBGQAAAGw9eAGCAAAAAAAAE31M8pTGb+g3mCYAAAAAAAAABek/0eCNyhkmM8l+FFEAAEqAABWO +eic8h5V2rvOHrzRfnZuH0z6htIGvtPae1txMhTsd5tUSsmQZNNjNRHkULwso9W6VtNnPTRKXHtU RZZXcl96QUx96fAnTJVxKmuvSKqruVNOLkLOS6AHDktvTSW2pIQgRpdudVQEcCtisxTREJyMwkoq 4bMJUaDt7Y1fWL0vr+CwzU0citYpsYq265bakgAEZAyMEn6cPWHHtO6oxT5stAAAyNIHfv0Z+HHk qYAAAAAAMs6wUAwRkAAAAAAAAJuX38LV6gAAAAAAAAAAMx+lft5LWrOf/HHz/UAAAAACsO4OjMme rsW6Q2TkzmgePOXd8ej+9HMN1dqjTmmRMSw03LrkwZtbWY7ArI6ZkN+C5GujnqRYzmJ0azbksvyb F+wScxx9xM21yGysJjhSo1FGD7khRLmtSCfaeM0rdlBh1mU1FNLTbb8dqBGr4sQRnmW22mUpiPwo sc63It9ojwdQ65qVVsGJjYi4YxCjwgREZAEZT+ka/nNsy3X9XuyNKl4NebiglSTIwn3L7n+ePmsA gZAGQBkNg7+5AMjAIAAAAAAADKfZ/wBKqrLsE+bTnkwAAAAAAAAAC2x336/7x17xx5X8KKAAAAAA HYHpjl9RisbJ925LktHprkzz30Rsbq7dmIaQ0FrrvOaJceIk2YjCK6kg4y46mJNahtPRr98SJKpj c6bDlk/JkWjsxUlc+PJk5LmUy8v7egro9DSVs5uxNUmNZNOqfQzIbfcYfSk2345NpSRxSVFpqqNI jR2zjE2IrSUxGYqIO98lVjmhq6ooJdTVsVEDGLPC46HWwQAIyG1Nov8AOdAkyybtzJeO9NKIwQIy Mty7f49IgAYIAyAB+ifNWgDABAAAGQMgABI+iTq7n/Bsb39ZfL5FAAAAAAAAAAT64+gMzXvkrxvF UAAAAAAJXuR2FsDHNVVLWx5Uus0hyDwpo51IJJn3yt02Xa5lbMCG1AocZiFcxZdZZQ2hJyKM4/NW /Gu5dO/bmqXOsTlvJlt2mcZNkOYWkx6mxGno8SkvW0V54Gt9qTJbaDS0BToQppDLrCHY5txITVRG EJLZiO2I8FKY9a9Fbzy01y7lZ4ZrKFErIeKIpqyRHhqSAAAQ2ptOfytAWCIgRggZAAyUtsEZGQAA AAAzjBwAAAAAAAAZAF6DfRRwBTFYYx2389XHZgAAAAAAAAO7v797bl80+OuDmAAAAAABnP0H9i5q 1QaM145Nj4fpDl3ztpVOsAgffS5YTDVAiqjQij4xTwQqyhtPtQI13OfVOXbR3lPNTmZUmTLmvyJS 5KJ+zLnKMpVaP3eI4fS4MJ7S5hma3FmbzjLKHDOJJUcNSEqajvIU9V19RHrkuqhtNiAiG9EaiMvR Klu/3vnM3HNLc50EGmexldRFEYAAjBGm67kqdTWXPlCDIERkogDIEo0AwQAAMgADGa4SAAAYBAAA AABP0S+znzt+Prvc+c+xXkp5QmAAAAAAAAD7k7uy7K3tMeRGqwAAAAAABde/PoLm6aDT2q9ear1j gfP3JeOO36adkgO/VMzYsOTCDS4MOtx6FGRMQpEePIYauI0+ZPefkHa1jtlFetLJ+6s5LEFm22Nk GR5Imws32MVxTBociQbhPpecNx42XG2UtJloBONtJaaNmTdWcLHcVpGCSxEkMJjQUR3YrTMQN1G/ +oJtFG1jzZza8vCJ9DFhkgEARgJ2D6S9Dy7hXJflxUABKkgwRgELaqIAyAAAAAMsgRRAyBkAAAAA AAE/Vj6FeIvilhPqlxD9E3lx5HmAAAAAAAAW9va/NsR1/kGZefXmQkAAAAAAAeiPs/0DJxPSuvNe eb/A7Bg51nXWNbAM/QN0Vs1EeMllTFFTx4KZ0aM8zHkQ4Ut6M9bWVo6h5yczLZkTpuRWMxciZU0u 2LnKL1drMs5OF45hFBPeWtxAcfW6YW2gmm1NNuOBtcVyJFbzO8kFB1/hseIytqKmGlCI0FtMVEIq X0g6UzjDdb6j0J5+tRm6upgmhpSQAAVr6pduZuhcjAfHXkMwARpABhbeX9j8HNGCAAAAAAPJsYAB kAAAAAAAAE/ZJ0hj/wA/EX3K+ab63fjc5TAAAAAAAACfZ312xbzZ5k2x1HpXx1xEAAAAAAATfSv0 zzDE8D1dw3wzTgBZyr9zFGwfoM83DaXDhOqioqWsccjXK4kGKgm4c6vsRYzLNyc5MiHOfK3yBNrM kOS7nCMyyi8yC5tZ17GwrH8Jp3iddU1JWapTUhQEeMptKkBtUFZRGmM9yiufiUetKNLEFt9mO21W SG6+VVlFGOeye09v7i4n0jonyyTTsU7SEQyAABGns/2Uz13F7bItccdeL0cjIAgYIwW5dvceGRkD IAAAGE+p3lioAAjIAAAAAAAvX/6R4GmvA7pv1P4j+Y9QAAAAAAAAkfVF3DF8suFdndi6N8T8EAAA AABHf3uJwdib1pNZa6gGAAswCCQfoGtptMSJUsTojtbFr3kz1SqyrTSzmjkyaidcz3JT1gT7QkW2 WOOyX7JLkui2vKyWyvMglVWLVetITspajcDyjVJcdkNswmSbaJyOgo5MwWM0yYzri15iCYZR2Gks iCbENg0QU619zs92HsPmrUmgfJaPBhwn6MLbAABBP0E+nWnOCmcrzfdmuPnw1EACBkDBGFoIAyAA AAABzPWPyOMAAAAAAAAAAB/3O93LM53kj821GAAAAAAAABL+r7sZrBOC97YLyl4V1IAAAAALqLtT KdA8C40QAAAAUojCSJXoOEtsw4cWEiXUqajvQ5884VRVIEG3mY1emudYyZs9p9Dkk9hGiVYpmSHc UzDYdrldrKmUdFjOBuPSTS4pT8eUsrRuW0lukdJlLQjxlMNnXZbfKTKja9wxuG3FVGiyI7aIcB4q Mq/AvVHuO8Gn9b8h+X9k1RwFVxAAAEQc+xTsji75jtn9KZt6d4b87vL5kZAwCMgbjRgAjIAAAAHk NPFAAAAAAAAAAA2N7Z9l2XI/BnJ2g1AAAAAAAAABPsV7+yk1elOffJrzWUAAAAAWaeq29E6788eV yAAAABqMiIwr0MihlqExTg0soaacZfnSomKNMsuO2sZ6YvIEOPPOiS4yM3smTtXZ6naupzTZOT5B MgVNPrJEgnZKXlsym3DfszQuOcKIloopkUEosUPbAfK0xzWdPXE22zHciRVorUw26+qVTVft7ufG 9fa08Z0Qcbqado2yABGQGXfafurDfmb6H6I5u9ldY/MLzERAAyAACySAAAAAAZADYevDIAAAAAAA AABf0J9RahouhPmz0UAAAAAAAAAABbe4HsBmOqObPLfyxYAAAAAK76p762JNwzzE5gIAAAAAyAMz P0MisNtQ4TTTEyLEjqacct4c2hpXWDlC0Ub1hZORnnJKHkzbXJ2bCfOaZnU1fKmZpk1kzU4eJ0hq Y4TpPB1SHLZLqoy00yGWXYzTDaY0IocvYF3TYDh1hUNpOII0aOUWK3FqUV8J7E8R6w2zr/iafdYc vDozII0gjIyGS/atvA+QOTM73buHWXx+YURgjIAABxBAGQAAAAAAzPDAAAAAAAAAAAOhPtI8IfJr pH1J4N8jTAAAAAAAAAAAG7+jcX5y1soAAAAArr0k33tpdDzv5xasMAAAABSkgBQ9AHYkNcNmFBem V0iIyuRJkqiYtIixokvJzQc2W/LkIizJgWk9jFJn2RyI2JFIeW8UiTKelykPOSApSnWXisUuvtOs 1UMMoKMTDLLlScCPY1MlNMcA2HosWMlhqGisgV8eLWnU4/SVUi+ak4/j9IpABGAQI0fSj7RILGMg osB8uPm4MAwRkAAa2wAAAZAAAALz7XwBkAAAAAAAAC9Pvqg4D8CeyPQPzZ8bjAAAAAAAAAKbv/bd Do3VzJgAAAAAF0B6VbYiY9x9xjrdQAAAANRgAjSrvp6PDr3YLbMmRAScZa31qXiyI7kGddhuadpO VLOOuekpjeTZu9MlS1wsPjTo8opFgma847JYffN8OJfXJatmrF44FVUxRBCG2XIkaKURDbjUKLJr Ik2Ew3HjwYblPGiwYNVElY/Y4xja48yr2NufBueaIAAgkzIbT+wXpksCmy+Ufkn1wAAAADBLJIAA AAAAAAyKLTgAGCAAAAAAAHR32XXPmRvHp74x9FAAAAAAAAAC/wDRTqTOo2McK8HMgAAAAAWfZXd+ zZOjPKTVYAAAAAUoAAjA72TFQ5Fhky+yxZwwpp9uRDx2VAeiu5CuPYyTsH5EqCt2Q+VnkFvmGRNr hVcLGQp5x87JL9gpxuRIU4+EySkxrC/yqGuuqavHqqZAKMk4kZhg61ADDcOOTKYaGIsBirrIjsGo h18N/HotNBpo3R3cWSU/NPD9eAQBpLPM+19297l9jYzlvlR89OvDIAAAAAPsAAAAAAyAAGYYeAZA AAAAAAAAAvRz6IN+83/NnxEYAAAAAAAAA9B/Tqxp6ufrvyJ0IAAAABK6L6H2V0TsRfOPm1z4AAAA AFPqaSAAO9hDCUQgIxKdJhxxc2sgVMg2CfmSVCZJat5z0ZqxaekZbk2R3OX5BX4rFrMdogcmS45Z GJMgiensy2prUlgXma27hQKmmx+griTVPNNRUx4xQmHq+QIEduPHQ3XsQIlGxUivKmjV1bVV9U5S ew3a0XVGnfNDSZgjJA7F9B8w13Yaz4KxXA8dMyAAAAAClNgAAAAAAAAbM1mAAAAAAAAAAAV7v+m0 5jqjAAAAAAAAAGwfo/3npjgei6Cynzh8+wAAAAfSXZW2MstMkpNS868C4+AAAABk2fS8Cx6ERgd7 NR25EFNNPbOvlyGF2MYqtUFCGzh3sqQUqZJVYSWEzULnZxk2R59k8m8rsExujwyKa3nbaPMflk8H pDhPvKJqxz69n15BmoxOpxlhpqE2huGSGYMNba4zsKNXrgoj18ejhQGINO0zXYhFhQYtnG+ivdXU PNepvNvy/WCBFu72wzq/xfUnnJxQgAAAAAAABaSAAAAAAAAA2PrgAAGQAAAAAABbV+kjZjHP3zc0 oAAAAAAAAALtT6mdg6V8SNZd05Fwz5NgAAADZ3qZ0Te10NpOLaj4c5NSAAAArZ2xcwwvV2BgAegE VDbUYRESGIa2yWs46mGSCIjc25mpctY1m9MjS0G5J2Tl2UZfe2EizqsDxTE8NnPtTX7AjkvOunLX LMyUMt2LkM6hr3HmcYwzE6ByoWgRY8Y4zMGJMbv7+nw6mhnCjM1EOvra2vqpGMsMYozXhkfSjsLd OG6s5c8YddqBEXtf6saE5j3XdcI+O5gAAAAAAC83zzUAAAAAAAABmdPSAAAAAAAAAABP0NdmcG2X Yvh957GAAAAAAAAAXo39RU4cE85dSah84fKcwAAAfqD6Q5gnANBY9sm31by557VIAAAFx0VZMUus teGAO/4D6qxDSIc6PElMyEVb0tlIYhyYS5IvzVPRYyH4Dr0xqTtrKrnPHLi7nua5xHHNaqmPqmql uSSkPSHH3lG7HG09s5BZ2OO46/V1GC4ZrFSo0YR2hEKDWtHmGw5EfWGvI5Qq86qqookSuqIjFEmg rTjMp9avV6thwdE8W8d8814SX1WelXJnjR2pvnkT54FAAAAAAADc22uPwAAAAAAAAMyw0AAAAAAA AAACV9umCfHT1h6x8x+LRgAAAAAAAAFvb6s+k2Vad1PzV4m8kGAAAMm+gjr3Y9TzJxfie6Nia55p 879dAAAAZTunJ7ShwHSQAHfbSob8GvklEkEqK9ULelLjqjxooWuNYXUx6wkKYr5U919Wy86t77J7 WXfzdc4ZSawfDrkpNg3ah5bshyQcptpre22Mnyq4ydjRlDiMHBud58Yo0YIhIhiI3VbSy06yFqvF jq4QjUNGjFo7dNiyqeKKiU3Gld9dqdVZ1jWo8W5e8uMTe6L+lf0Li8U7l5/4E8ADAAAAAAADiCAA AAAAAAAzfCAAAAAAAAAAAMi+33YvkJP9Ivm+8pTAAAAAAAALZfQh9de4G86nm3S3k15bqAAAA6M+ jrq3JY+nfOLnTsaTrnmHzd1eYAAA2B09ktXX8q4cAB3pIYEWMmPJXBS6uOH0R5a6yJKQ0EMy4GST 5wDbzsqa+xmG3ncqvrm5tTwjDqTU7stLr0pMue6HlTZYkJcOJurd+X5DkmYJ07hGH1uF8syGiQus JDMRqLFhbLzKChOpcJabg1VfXM0lFV1tFTsNIpyWSU3/AKad27gfaxvEuA/Kvanotv737rNaayqP m14iMAAAAAAA1IAAAAAAAAAXmWFAAAAAAAAAAAI9mvpNJ7ya+YiEAAAAAAAAN5+mO3r/AFFzJtHY Gi+O+e1AADMts5hjPR/uN1mwlPM+tywjVfJvmLgoAAAy/svdOVYDzpzjhoAHfsNtqHIr5EWW60uO hapEB2NLRFXEcaQoWqJonuJnHaSFvbayXIbHILe7j4xjGEa/liSycySLJ95x5Ex+WhS42yelsov7 6/XrfGcVxzBOT5MdbbbCEw2UMQmb/YiX6bVGFoDVfRV0Ogo62kgU7D1KqMAC7Q9iNp5HicG/w3T3 iLnfpTzpvb2ehY94CeaCgAAAAAAA62QAAAAAAAAGQVEYAAAAAAAAAAF1r762WV80fNxHAAAAAAAA Fj7q9P4drTJOfeCrbLdVc3VgAG++sdq5bT0vp/3AaWy0ppvANAcTeajYAAE70A6P2gjF+fuC9bAy HepNphII5D9W4iUGXAHYaHWziyaKWiSuVKkvoVNsnp4cLceXS8ts5Makx7UMGYp1sLumJskS3HHp EkOIKR1xs6XkVlIxDFMXx7R/PUpqMsNsnBhJhx40HMsuXgmERoddFqqNGLxqWlxurWVShkEAj3v9 KqbhikyG96Fgcv8ABN5yxzZa5rg9aYAAAAAAADrQAAAAAAAAAyrFQAAAAAAAAAAB9W2QeX2yO+Pn 44xAAAAAAAAHV305bZ4u8x+t8mw3E3aDi/z/AGgNvemG65xwsG3X6RbVjphaS0jp7Rnj/qAwAANr +k21swq8Y1NwhoVIA7ziOkwyDQ9EfdUiHIkHAmw3GYrhsh43VypSlIurG+slJbrM32Td25JxzWlU bq0PCca7VUtx9MhxcxSnq/YXXWV3NpVVuEM4NxvixMKbIIYjR2oJ11VUW0RTTOPs08SmiY1Cq6mH Dx9uOGyAKR9cHamrPl8yLetv6abvwzgvyb5RIAAAAAAAAADLJuDAAAAAAAAAFcU5gAAAAAAAAADY /wBwXP8A8mXWPs543+YpgAAAAAAAvRH6oL3EfOjKM/ptXaky/QfkrowP+wncV9i2uixnUfSnfm1a rWWk9Laz8jec1AAADb3o1srOolbprgbQRKId3GxFWybkllQW06cSQ8KoSmG5CnIyjjy7BSo83Kck spDja4NTHyTJVQqNan30OtCZNbtm7V5uSb0lqybcYgbK6czCTApI9XyPq56I023IZYiqahCqbra+ DaR0w6zH4NBHqYNZUUVXLq6xCEAArr7Neo6/5ibTsbl32R3Rpvjryc500HCAAAAAAAAAT7y8gebR gAAAAAAADZX1QfJFCAAAAAAAAAAGbfbNtTzgzPrj48+TwAAAAAAA7vfvT3/3AeqOYejc+xrjDWOn /Lvj491fRL0ZsXV/n/fW2iuVm+/duYDzzy1wtipgAyAGTeke1Mmn1nNHDevTML7rjnHlQCftIz8h 1FW4zNjRnBFS6pRxXEyU2TTyMjzC5yPI2a9ithUVVMenS1KamOLfSg7UT1SVSmX3TfdOM7Xzt3bF vSwDnTCnorMYgSW0xIsaDFr4Kal+VGKDg0auapoeP1mEPMJgNpAAEj7IeyBzZwmxubrnONQcXYTA 4w8lacAAAAAAAAI+lHxT5dAAAAAAAAA292B5vqAAAAAAAAAACPV76PNqYT873jSoAAAAAAAuyvRT Nd3d6XHOPI3XfWtrzZyDzn45ae2L3z7h9KZJF5r0vrDU3IHmKqVBrgoAAAGRjons3PX9c8h81tqB jvCDCmmk7B6TCmIcIoaUHXCQzPituJUzJjW8eVJy7M8qzjLLWBryop8fxKzlzA6SX5TAkrmlLfmP rWEuOLkNSWlRoCEsRbFtg69lIXXMJKtXArIUWnFZPsY03AcOq4MRiiqsep3CryAAI2/eb6DyPHlN Shw3gUpWBeUnmgYAAAAAAABkRgAAAAAAAAva7yMwUAAAAAAAAAADan2DeKHmfrDEVAAAAAAADZX0 KbE1Hp/NMA83+Y/cj16zbm7hfy44mzvqPc3tR1zblgvKmk9N8ucm4DqanAAABkZBRDIttRtZ4uDB mfdBxnmkuyrBh9xLyA2yzHKOppa3QiO7FsWbZFln2V5psHIo0+Tq3HMdw+ns50sxIbVNUtmaiyTM fTLUzJblLWyttJJVGcYS3EjNxIkuKdeiNGqSp01casdydjH4OtmqWPTUERigKOwpIBGk8r+snv8A KjxK9ueLtCVkfKbvQHz1YoAAAAAAAA4ggAAAAAAAAE+k/nAyAAAAAAAAAAAfoFpPmcwAAAAAAAC9 JvpK2BwF5zdoc7eM/U3oLt3YmhPNHQu5tiXmEelHpXsR3V/NWj63ScXlrgjHAAAAZGaTMyIA0qBm O4jjKeMpb9mYNKW5KKZIYJTjpRlLJDjsk7jNMvzzO7GwXc4zgWK4nh7z1lJceakqecEknXVWhuKT IBuIcURMSWWFttIjnUxktpjpZYrotTChIrIFRlrcKFgOKVtZU1jFIcFt1oAAESdnfQR6t0+RWlN5 r8oN5hB7rkfOfx8YAAAAAAAWgAAAAAAAAAXOV67AAAAAAAAAAAFuxXGAAAAAAAAC9Uvp4tcb5A1r yv4m/QJ1lkvI/Mupns5KNpfR/c3o3N1vz/r3DNqV2mPLDXoAAACgAZAyMglQM09wqU29JasnyfQ4 ma00lmBDBmmbGJMV5ixiWD0zat9muf2N3DnP6iocc1TY2z045TMtspCZhuyZM6Qoo7iiOQ4yqK4h DrYSiNAaiw3Y5NxEVFewxCra2vS1bxYWA4djiK9FTXwY60AEYIg/0TbYZsRj6JPR7xl+ePZPYEj2 Q2l89fnxUgAAAAAAAyAAAAAAAAAG3NTtgAAAAAAAAAAI9aT8llAAAAAAAAAdAfWD1IxzZy15/wDk Z9MnUG0uPtUUeOwaLE9BebOFdDbwwjS3RHoTtKs5+8qNWgAAGDAAUQAQZhKlI7ujutSkKtZDhtSY y3SRAjx3Izr8V6vkpjyZLMmQ3tDM82vc1unpDGt8RxnU1q7NnKmsSZbShMDrtpOcEoq1TrKnGFqN K2yJLMNqvTFEeOTMKqXX0qa+LV11O5PqabDMaxxeNz6wmFJAAIE56KdgZ5pfzt50+1bpDnP5qN4e gXkl9NecfL75yM0oMAAAAAvQ3gerAAAAAAAAALbWpTAAAAAAAAAALZvrt1Lc+YvmHFAAAAAAAABd h+926OZeF/I/FvZf00z/AEvmBUuh6i/0d5tcokBd+t3aV9S8XeX2swAADJQMjBggQIwSh29LfSlx cyU6/Hkw1vFIYqq2U5CcmREsvMtzJLLrWUbdyTMMoyOyOkwOk1xgb0q8fDyJKbNcYzlOXctSxY18 NToEGU6SiCHISGI8GMuHGTHTEjwoNXFr62BDpRYVdHQ4Lj5Y7KaiEoiIwkh1R7rngzfNXjP9hXaw 899G7mwr1Hr/AJAvSKxwXza5CMAAAAn/AFi8oYoAAAAAAAABbK1sAAAAAAAAAALj347o1rW9J+CH l8YAAAAAB5xlGN4K3IyvHa2RtXIezLvqb0Z6Ch8C0VXqDzj4NAG4fRzfewsW81eGSAAAMGYBkDIG STMgfc4YlLbdkTrEws32G34VG6SWJkdMaXIKSpttlUDb+0Msyu/smKnDcc0LW5ZZ2di1FiSRLeSs jXksuPYkt2oBOuMrcDqY7DLTsFUaEUFhLDceur2qSLBgxKeBR2ibpGl9XR36tKkgAjJJp9j/AG52 T5TdLaK8BPRP6f5DOs9iSnPITmf0nwBrWfgPzyZgAAba9+eB/KJQAAAAAAAAGb7U50AAAAAAAAAA L0Y+nzzU50yvc+Y/LMwAAAAAWT+gnTudUvH3nbVgs/7k3xkeP8w+gnrtt48I5J0ppPzg4KAGd+iG z8yxzzO0QQAACgDMgYBAjBAGfcrrEopJKsLZagTTMqTSxEqhzWkIbk3DqjeratMSJuHe+VLv4VJV 6c1Rd5JaS3ZBsxZYefjiW7frfkKel446k3GlSUsvRhXpXFRHFO8xXklqtiVlSyxTxRT0ELLLfGIm gMfq1NpABAAkn66/Q9mWkNY6D+cHWv0We38hl0+EfnT+svzG5d2p3Txd5qcy6JMAAvcr2o5A+UtQ AAAAAAAAG2dUJAAAAAAAAAAT9BfvZ4k/O52/2V6R/JrQgAAAAF6P+jWYSpOAeTfE4t/TTqfYVwnU Nn6Z9DXuAcn6G0T4/wCiAA51T1xlum+AMQAAMGSiMySoGAQAIlH3KpuU0uY/MFmuVGffYGNqTGkQ 5Aej5HbWlqKWrrYcCNAzjaeZy1U+B43j1llDrk16W5CDqlOLcftJsjI1TY+IMvRpK0OvspbbhEpC U1debTDDTFVFqWY7VTVVMWkq5Wd0U/mjD22iAAIEQBbM+wPJ9Ya88/8AwaNXo164dhYJ5ReM3q19 QPjD5Q9fepNdQ4r893MpgAu2Pd/xA4HMAAAAAAAAFtbVJgAAAAAAAAAJ+nD2G154Zby7Ek/HEyAA AAC279Iu2tA8lbJ2Txz4/wBX297F5tj+rbV3njenfOT6y525/wDLfkgwABlUzEowAAMwYIwBNyuo jVJINRAF3Wo3m1vSZwU5NdTMrIrcOTGlRSU1bZtc5Cy7KxqhqcTiy3plm+5XXD+NLzNZ2K5sqAUo JlE8beWZZa2dhRVGIwZAJxTpxXYhRFv17R0yIqYqYDFWxFq26uLBoqNGPbddgc366ZJaAQI0gEBu z1nzjmryfqQH7OjJQ9Qvq3ouD9r684xyfevKnzvpAAzKnpDAAAAAAAAATnGEGAAAAAAAAAAnuX66 sn1VPzT5qvHBQAAAAL0r+nbO+JPGvePUXMXiTi/0SegGa8veeGZ7s0z54ze2q3lnj7XBgAAAAAAG ZkZGaTPZGOVEyqZIGRkO6ZCSNx+exPW+9FkxHDrVsOnDkMyMky3JVxH3pNdjWK4mV7LmCYmZcYfF yq6i2csWNfVzHpqDXKl5ll+SpjP12K4cw+4RvNpbjtNtiSzWsVqIqYUMoLFXDjw66vq6esplZRiZ 6FiMBSSBBJgEYSAYA6Z37xBhAFj9bfoZj9jyF8i/fvpf6Y/IrTaDxww8yAAAAAAAAABvHoXggwAA AAAAAAAnPtydM+ufaGnvCvy2UAAAAAXq79P11VeYmz9f8eeFF79Wvc95rnxiy7auiPO/z7SklAAA AAAAAGYUQBkV1dxX7HEqsJMGQ7vbExhUp5+JNbnsyXWihvxmlOMFKyfLsgYZOczYYpjeAKsJ+VRm H7KXQU2W2KJs+ZJqIrzzryX28u2hmGU5U9gmPUOu8dlIN01IjsssJU8SI2PNIixF0KYMRuqrYVQ7 S11LimS7eyPUfLlWZEQBAAgAAAAXYG9+A8FALIfX7oP1a3v5GbJ7eg8c5ZoD5pMbNbYAAAAAAAAA GwdeKAAAAAAAAACfRP3DuZHB3h3rxRgAAAOZa7hW/Prq6NFPoXUfDfjTpb6ofSY1675r05y/528C yISQAAAAAAAAoGAAAHs0j2NLBrYwIwSu6HXkTIQfsFHKNTSlCvOQ2tt2K1m2T5GwYcftccw/XgmX F0tmyXIxirvMsdfs5cKrTJNyYRLz7bmVZflM2Jr7DcG1rIcbMlxZEZpBJkHEramO0y1CgRKl+thV 8OHXxaSjwjf/AH9sfnXhzkcyBAgZEAAAAAnfe3eLWwACL2B+nEBHGfFmT9Q+Cnn/AHWvWzAAAAAA AAALaOrjAAAAAAAAALeH0e5Lrap3fwj4FKAAAAsfRHpuHxJxP3/9I3R2NaN07z3hPkF259FeyBh/ LnP/ACd4244MKSAAAAAAAAYMwDBArHL4i4VRWGRGAXeiVhbaJFu3IQpa3I9jTGHWFKbYyXM8onoQ bk7DsYwWA/b39pMJqsrilTsgkSmmVJU++9NaLYO577LbqTc63x3C9J2LbEthlxpk2GyfFQzHr2mo MZiFFrTrIDcalp66Nq7vLuLa8PgLyQhgiNIBAAyAAAyH3jyjwv1EYBKJHoZ6b656C6f+RL0O9L+w 7aTz985fMxgAAAAAAAAs0wwAAAAAAAAAJ9qvo+8WPPDcnUPTXynUIAAAL0x9k8F1vzr40WPo76B7 Jjzsmw7iLyN9jPZS91hztz/4pYhl6dRUAAADlrdQcfaABgwoAgADusivMdw1kwZEod6rYYs4a5sh SpBCZEtkVt1AODHBRJey8ivXCEw8Sx/V6FWcic8/XyFxTvDnSJCnXWJj0ha5Nr0Zc3GUSpGG1WC6 KtYpk4CJhuEw3cwq862AmKzAYqzrY1c0xTRaytoaTpH0E6Ym6b8KefFpIEYBDpTs3hjQoAA6q+iH JPCDztUC609T8Q8s+djT9Qvrn43dLX8rlaT0DtT49NZAAAAAAAAC9Xj4AAAAAAAAAR9PPsD5cfPN 330v2t8k2MgAABP0b+vV75+8b+HXof6c5RjmI1GW5LgHll579Q9dUvOvLdTL2NRYakAAXfR+5ciq 9Sct0RAGZkojIAGACMiMjBj0epo0d5pc1x9+dWz21yo8+3TIqINZEkU+ZbHkWU9SIdNrvEmVy5kl Fq1cVkV+4uIVicqRDU5JW/MWW+M8yW2lRq6DpTX70V1lx1tDZMRSQ61HiVzENhusah1MaHCixmaG PTY9g/q531O15xJ5N4aCBAjIe13UXJ/jjWgC19vu5rHj3w418NqfT7jT+oPm+rC6c+vnbGD+fe7d YP6j3x5neHxgAAAAAAAb60IYAAAAAAAAAzf6ZPVuH5Q3XoTxT8kwAABXvo3376Xbh4Q8+vJL6NOo onFPLx5Z0/U8k+LNcAYNwgSAALjvHpDK4tHgvMHJ9UAZhRAAAGAACBkDBenDMLFo8eVaNunZuPTY 1vJtluKbxysr6hp+62LaySZiUmqXG4lpYPSLB+onwBY20xT78gmpKnZBTY9hu3aeSohRcD0vDeQH W0qYJuKiG0bKosKLDbhN1EVqtRCi1lQiog0eL6r9zu9NpcBebnnq4REAQyT2p6M4I8powBeg30/e dOjOxPFfzoHr/wDTT8qPTXrN8k2nwWbdj/SZxn5G6A9Kdf8Aq5M+SFQAAAAAAAGztYGAAAAAAAAC T6g/R2N/AaP+Tnj0wCf2JsPsv02b5ouOcfNbe/1Vbox/y48nNo5/283zz4ZYqAADU4wAAO4fTPZz +Ha3wbRHC+qCUlQMGAARgAEDIwDL1mpIGOQKGY9NdZkuJkyLXJpy2RGkQsdxuI7IZyO4fr6GFDhr jSbGRLlM2bEVwZFKbsnFLZkuiQ866bl3tTJGMTxGEpKWwS0suw4xQSalNVx1URqPEgtV1ZGhVxQ6 2pgVuJa49Y+7Nw89cF+UC0mQSOjPVbZWYcf+TWEAF6mfVZqTlHMvDnykHq99TeiFVvxYY6AHfuR8 3/nu156wc/8AT3oD8xMjDSAAAAAAAz7AQAAAAAAAAnqXqfS2utPfQ0zy55Q6vUAMq9Tuqcpy3cWG eCHIxj1q+mbJRy34z41vDtHXXK3hbVgAAAAADKveTrbcNjg/O+mOf+BebEmFAAwCBgAAEYAAHsTF xWkx7G7ElTFmH3Zd7fPPMGG7DGscxSXNn1ldZtPNRI0UTrJ1+Q6myr5EkWrk6S6yHHpDMpxS3rOM 9ZWDaWoijJEiO1GJLTKYslg6yNGr2a9hNNFhxIkWsgwqeBhdJv8A9oMj05wD5uxjSAWTe5XVOe1G tfObyhMDOPsT33oHU3yt60Fh9K/p9pz5xfPYwBN+6PMvG/xn+of5bvrU8pPnVvMlwZgAAAAADKIN KAAAAAAAAXYPvnmV55YeKHcGh9JKAAmeqXf22HW7rVPh9yOB6dfUbloZ4y5b7c19oHzd8hwAADIy AA3x9CPRO5s0LinmLmjijjcEolAAEDAAAIwADIevlpjtLTYIp9l4SHG7Kxu7xwgh1RIx7AlWs6OT KmpOPwlFJnznmpEqbVyTmz58huS6286t2Wg3JLVhMkvuFGjMOB5lkNpaIqyNNUzFgxYrIoW41ZFg xY9PCqYdTjFbq/ePSW9KvmviMECT6K/Q5qfgDZHTuo/nUwcFun1H7d0r4U6yMusPZGm82vPpYABe 9H0I03h5sgej3xq6nAzSqoSAAAAAzDDwAAAAAAAAj6uej/Abq3rP5a6cA88y3GNe9afQVsLnvXaN lZjwB4psjaf1idvEBQat0pzH4E88gAAGRkABsn6N+ndlbCxTljlXmLhPltQMAAyMEYAAABkDI/Xy W1jtFhVY+DlKdOQ5m8qQ8ptCylYhh7L9w00267CpW3m5E5UtxZ2URxxd8/IUt11t6W3KCnGpKp9g tbiqkLjvIcjE1HbU1HXJrnK6ujIhVbdfFTUVtaxWVDWPY9XYljtx6wz2/H6AaQn3B+irSnzl9Ien NT8uWjRP+kfaWLT/ACs8wzT9Tu+vPLqr5S1AACT77+591P4f+Xfm4wBaZa/rVQAAAGQ48AAAAAAA AS/t+3F86XXe5+OtEeMb/pX6F5Uz5X9C/QqXkVw9mW9+ntG+BGHAu4Pp36bWzq7QWufFzzGUAADM EQBlM9uvSbYOU0HNfLXM3mzgCgAZgAEYAAAABkAPXaZZYXWYliktE5DzxFNySytJ7SJkNZUeu3XW npL8B2vRFdWzZSUWUV6ew9ITfHPfOVIqZwecccbUb9pJfDy6yOlwINJJEVpqGic2leNwUVTcatrV VkeDTRYtLX49QYpSx/Q7fOFeZ2KGQR6zfUkObTna6+P7EB0V9pnAvkd6/cKfP+pP0s+y+u/MT5jl AAAKzjpfCOY1AAAPerNz53acZMwAJsIAAAAAAAF6I9v5N7vw8X8P8hwLwY7h9oswrMj01t30+Hlb 4idfdL9d88/OBhYCeifaX0GRqHk3x/5eUAAAowSTBKTtX2z7NdwrSHMXnZz0ojBkYAAAAAAAAABe vMmxxGpxTF0T25i2VTCt7y4mzgmEprFcViTVsw7KO6yqActqXYIdkSVxZTjtnKdXYLXDdEh1bMxp 2Sq4WS5tCt5tDrRtMKjSq9UM8hSKXEF19A7VRY0esiVkOuq6GDiDGOxIfop2vz/5m64NMzJfrT7u xzA6rxW8JzG0PuCu+c5vjd4QKGYe3mO+NmEAAABSQAAAA/7I+8FjrCbw54wcmQmh3fjPGwAAAAAA Ii9L/c35TPRLpvN6bpTBfJb129G/O/zt6k6V2p3ymg8qtQ+q+nuPvmtZAAK9yfEqdQAAACyNIAIG LXrPoah0BzfjyjIAAwACMKJ92OTYABhXrzOZxiuw/HETY8wkTSn1ltmd66t2NXR9fQ3nnmlw5DD0 eqniQ4/OmRLFiXGnsXU1yXLeZjPIVLZsI0oOSJ8k3o0dpbTpIQFNMJTHVF2JZvY3q+hjxoUWGxFi QIuNwa+pqcej4ZArvXvs2w8sPPQZR6x2Hm77N9nSfJnx/YAT7NfRFifIPy96zAc6o5SMAAALNsAA AB/6avTjSnMbWt+uNyfJvreRSS9VMGFAgYIgLvsXpDaHLvALO8/Sv0WvcPy7D+xt98w/P76Fbt5p 9kcsKJDxHm3w18qjABggAAADIGoAgACXnGRyMUxKCZgAGCBgABedbKyWQxi2t8GQFraL2AOsqa3U zqnXTlPKWycp+/t7CTDrsLjsqD8yG60Sq1xTzFu68maJKodhKXPnuyHI7Ryg5LalNSjW5MedjFHW 4ltoMux3GThCP0DsZFLzrrKFBjwohV9WiphVlHXY5DhYtEqPRz0arPMDg4dM+3G8PILy3IGYAAyL OtUsGC3p6EeQSgAAAtJAAAAvbn244uLDMjka16gk/Iez1n9A3VGJay4O8H88utkcqs9z+pF15zdx +keCRNz8T/Mt6K+/mr+ayVu/rnolOlrflX56e5PoEyxjSWtfH/xMZIAwAQAMjIGCNQSRmUzoTpXM p2J6W5exIjBgAAAEL/em4cxsp1Xies9I65QakF64R49LglXHUtqZHmSBIeMSrAn4MJuPKIkPNzks NtsSlFMkLsItjJbbeasbCRJnPVwAnpffYkOympgW443XOvoDaZcRh6PHbbZ6D21R1uj9GQojUVli LUtY8KOnp28VqaqmRE6iTzpS2vQvr5mPln58AjIAGpJAAZJ7Vdb8MeT+AgAHlXqT5hYQAAAJ/wBk 3NPQOR6Eh2EHnH0P+ep76cMf5gw2N3Pxx8q1EBtH6p8Vw7eOJs64ppXXPiHvX3+43+aPYG7++ldx dL0XPnlv4AV/Xfo9kulODeXjMgZgECBggYIwoBJgK667o2LMxnGNTc18mxwYBAyMATuteiNp3kSq qMV17qDReAtKlK9Sk49gte/LgzowdbmPy0OKlpdQS62QG23I75NPxHo8tuVJVMntPKWiSp2deu2Q k0tbPefdOYy+6SpJupaSp0kGwllCSajpg7d2tOptUc/CscgtQGK2FBrK/G3Mcr4NHircONk2da29 Yt/8pcKaXJJkDIiUAAE+6nrXpHYvCvzqGAC98/R/xk8iDAAA7c+vHyk0/wAE5b6jcjDZ97lnofob UOIWGPWfe3lT88ii9mfpR+RrbHvtiPCKplb1vlPNHr7hHy09H23proL5ufSG15Y4zaMiAMyAMgZp AUkAwYIwogRltT2P6JzSm1xr/XnOfCmuVAAAjAA6F9AN85dJrsS1zh+u9U6o0FXLspvblcQdNZMv LJ1x5u3irmIkmQYjqWHFtOQguPIizEyly5kt9xUV8LtblNo68ePKmuyHZcJ91SnErWTBpdWpDAZb ixVsxHd1bEo9WasxZqO3XO1lIzFx9mox1EGmpaqNRQrnY730U9X8G+LnKQIgA73F2bj/AJzaDMDL /t+8Nda7Y9b/AI5NdAAdeerfhhrcAAGn2D+nXzB4t8L63Y3rhqXdPqhmGjqbaunIGaYLq31I+RDl svbb6Q+HdW+lmAfHrq7rbf8A3x2b5ae+Y554D7V2n5XfNgZgAAwAAQB5/u3V2qEEaVEDBkojCTIv SH1435sZWqOS9R818Xc4AwRgAAT/AFU7d2Pnsqi13rHVut9Hah56xi2kK7AbmKjqnxlvNx5JSZCb EPt2ESSiGbDktoiZeZS7GKUp+zFg25OaS1MK3uWZ02cMcamuLsG3yKezLW2tL8OQ2YlRo8avSUc2 62Ln9zXr0ucJusixIcWgi0sSoqIVNDXTV+MpzfJffnfnJPhVrIiBAurffbadXzz87WEgdK/bH4cc ev8A0x/D7qgAH6Qb88YgAAAXr79PHKPyzU2mc49cONdnY19HeEea9BjnWmk1Se//ADi+fo8n+of0 xgZRXfNb5l+x/MvsFf8AyvfYF1ACicv/ACl8zGDIyAMEZpMK61yR3kHHgRgEYAURgiUn2X9UtubW yrWvD3OHMnB2gTAAIGAW/fZjo7amb3dljfJ2jdO6L0pz/g+wMZkdTnNivMzAsIYcdlLmKccdltk2 STDi0xnAGlojy1OPzpKpL62m5zrttMVbsWNHElPB2U+mUUlLjpERrWwpgCC0zWuw2ih55kmPP6nr lRolVCgUbdS1RVkOFEYxfGks0bnQ+DbT0lgBhCiCPp06y8dugu1PDPzZMXv2jdA6Xy7ij5LSALoP 0p5384mQAAB6jfVlyB5L8+QOePUvgvKfor35jHzX8Wc29Kd9SeifYPxM8CzCc27Y+uV/XPjX0zV+ nPkb8ye0vo/9AdT+e3h3pMwADIwADCTMdLyM45LxwEDMgYAMAgafVP2c2VsnJ9Q8octcucH6cBmQ ABGXYHtFvXYWwcgyDBebOcdD6W0zzHV0sJHZcd90hPjy2g28TqnZZuuvOtKjSYbNi1MabQkn40ph 5x2ccqYHGX5bTmSLYsbEY0847ZLdjTn327JkEFiFIRJgLjNwAy0zDXXydpHSavqV1DUFitiVVS3V wqsY8xh8imp40XK7HCYJGRJAT9o3QPy39Qe1Hhf4omaehfoP6Y4H+f8Aw0ENv/YTorZni34yGCAA zT7bdr8WeT3Bnsn2P5kV3u1eP/HDrbRWyPUbWetfVflTxXAAkfUl6vDUEjausfjp5tt/qE7Y8V/E +kAABkYBGRgyBzt6Y5qAlGkyMjAMjAIy6c98N/5nYar5v5R5U8+ogABAwAOq/bzoHN8ry1OH8+8/ 896f0ZzPUSlTeiiMSGJsqFMZS42qeuwZny2FMMJElqe08CIR4kg1yWZVhKfmNTIyp8V128XYKr4T 0orpp6SHXw6tag5FacJlSIaGUNRWIKmIVxkMCnxGLFjQ4serhY6qvKkjVh0kHHKOPVN59Z62jAiS pG1/pL9V8MTW/I3xkac47U88TMzIH7K9seP+6vV75SFEZAwXqr9TEryKyPxj6ap/b3zx9vo3hhzP xltv0C8hfYjtH5k+dAABe+8XtDsan89/nL5sNPqj6aeYXl4gAAyM0qIzIlBKicbIzAAMjIL2xujX GkYJhXoD7DbboNac78leeWHAGDIEYCd4e2HV2b5Zkydd6c0Pz1pjnzS0ZqwyPbRmmVJWp2M4xYtC PbvrTLWbQQ06TktDyCbkQmp5TWE2sh2U8Tq3mZDrpySdcKWorNEh2UbwkKU82ybLrBstQ2mokVEV yJHlWMV7DIlczWLrYtbXs0lccWsFHX12Frray26k11odRkRby99s47KzPTng95RqHTPvzsvyB8oD IAF7MfQV4P7XzT5slAjIwaPVf6Udo6z1BsDMfmv8x/t22ZE8mvML2O7I8WumpfyuKABkpFpnmKYy oXXobvuu4S5bMEAYJSVKSSiMCZuiLgGKkCMGCAPoX0Azap4x4saMFtfsXZen+ftAMgAAAAEYt/W3 0W2ddT42Eam590ZprlvH7evnK3E1HsVWLEuUGFsLmE7MVIlE3JYiGbbsk2LGM6y+kB6WLNqe4qW2 h2W1IE5Dj63BKN16Y+pchqU408ohHZadim21GXVNMN17asgnOa9x9msTGjRq6urmKZpisgs0ZYzi 9Xtn0e9FNJeS3LFUCT9HXZ/mTva1+dvBgHPq6h430T8wnMSyBJ9HPqRi+cPzi63BkRgwbfVncna8 Pj3ys12XsF9N0jnHnzzL2XlXtZ8mvnqZAAGRkAB6X+smQSdY+DHPAURBSTMAAyMhcZ/lWK6pJRAG ARq9Gdy5CrVPnZghgAJMwAAAADICTsfZPph2hmkbHMG1fpPRPGdbZzWbGfsUopW0ibFn185t9qHM kznEInQ3ZNa486lbEx5pQBG3Mckz1rFsbxSnGCmk43YuNSCmTmpKw+b7TtlOrn4SgcAkNsKg15Rm ih1OTbco6DTMWM3EZg11fFh07lIuvgVdS3rnu72A6WzbXuN8p+GGjemY302df/Mt6FekPyN8ymWe /df8xXOn0q/Px5jAGXbn1C8L7L+dDmoyMgAZGnYGvwDUCT7BfRtsDG8L2hinzaeQiwkGPaDkDh0G RlefWnvjyMT1z5W+UwMA0hRkAYASbuz7KDqgAjABgDuPfmSyNRedlGAAAAAAHWgAABm9vPyfqbq3 YdHrbRHNGg8kvLKBaMP7WitSFOzGnXnX2ltPS5C33ozj0ZgKXJfkks0srKfGUHJk2Q7ZSGXzbVIN b7zk1l9t92S+Gn3Fuv3lpDl0tal2GqO2ltqLEEBEKNYbJx2w0/Tx40SJGjRKyshw2Y1PEZocF7M9 qenK3WVPtfMuHfnQ9Lj6T988Zhcx/HfTATvtE3bgt78Y2lzAL3ZzvyS9TeQPMsjSZkZGE7Q1iCME oldhdw9rI468odTrIGkH1xgugAAZbo+1vNfMPBOrvILxNMGkzBKIKIADJ+0N1WfKvKNGDASoEZbS 7j2A1xRzUjMt17AttY6ZwJIABkZAAEe/N45S5qfVDeGUVRKuM8v4Vk1ITspiQzYJnOmlca3aEaxl OOKC0LrbGM+JaXJMeellw1IOUJ81N467BnSG4M+UuU/KiOSA9JJ5l11FkWUuCQ9h5paNuEpEWLGE GKcOFt/PKDTmrSiOxoldXRIcCuarKlScNl+7fZDGmayUzt3JvHjzTsdQ+8Ha+nPAbRJhPvhkW1C8 VeRFKAL0R+r7k5HyY6yBGAARps+iOZDMgYAsqwgFGRGAQBGYSBbfYP22nFNN/OT5nGCWQAMAyAE3 076xySr1bxTxAQAAAAGRbGw/CD6C6l2hlR4xqTmLn0kgGtBAADLu0cjU3BwvnvV0ZVvYXuROruqu 2z+OHJinJpyEOxnkLmSosp5t0MqSiYJypEaS44uGb7U2PY21nLmoix35i4kxx+Yt1JvLfJ2M9OKS pOTHax7TX86HIbjkmI3HRBjR4rFduPb7WMaY02hiAiLUt1UaFCrmEV2E9iexGxZOBR3aXVHVeu/m Y1mDQagQl/cfW/PV5GGogSitPS+287NcGZAAjALvnf3kQYAADqUAyAMgAWf9Sal55bMGE9pfSfvr lPyx8ZmQAAYAAMlJLsL3G3Dhen8G5U8wsMMEYIwAABuLv/oLLp9bi2t9B8U60AAD6GzW2N7dKpsX K+Ly7qAnJWezpWOS7Ni03XULXOfTKRNcjPRkuidKAkyG2mlk4xfsLbfeD0CUuSYv7+VYPXNXjUtx gpVg1OU6pxmYmSt+KUhbotLezj1lStmdGKOhcNEJmLDKsyrr+5xetwXlzCGEQ48KEihahRanCUYP 7x+zHnXzRqfrDX+PZ71VnfJ3M/ktoxQAT2p635Jx94505ggaPRX1W5u8P6gAGkwSVAbea1IZgGQc U2kAyMgBkf0CdARfCDkAwlVh9M/UfG3kbw6sGCBkYAMAgj2k9iei7zkzknkHy80wYABGRgGU30q7 /wBmvVOuaHB9Jcw8cNktButEFBO+Nv5lkVtQa65Uw5xVhl9o1AkxrBroGrnsT1pckNyXoqUyHVKX ZoSqA5aRXDsXVOsqnx4y5rM6y2FlmTZZIxehxDHH0SlSJK33HG1PrUS0TApMo57rCzQHGjCGm40S MzBZpeg+49n3Wj9JcqczWUOHFiw69iuj47lu7ZPGfvZ6/wDkj438D7s9I9W+jva+HYNkG4PmQ4mM DOPq+RjW0Pll57BgF0h9cXMdfwz4PKBkACIwLimMEaVAlkQIwYIwn0r+pvxy6P8APLxDUDK2+pf0 F5Q8TPK0zBGpJglEZGRp9mfaLcexeZuJeOPJvXgAAAAAA2t7udS7mma+0NhmutGcrcIwjMEpKwlI 3pvgT3o9HypiQdv5OTOMFJm12741q1YwCmmhmRMTBdlpsGhIdrZ6TkE9IkPOOCc3BcXKmZFsbYmU k9e6zx7V5TTkyUz5xog2ykuMOE4p59t50rGO9HejNyUpKKhmGmHDq9selV7ujTetPPDmaVWwYrUG Gw1SWvo/uyz4h9E/TnyW+fPW031O0D66bQpl6h9WvG3xI03FL1C+lT4898fRX85PAIMlJ9Z+3vC7 fHtj8sKgZAyMgSJURSgQMkuNrMAEZKTsf0Z+oqPpDw08VlpAyX2x9OcR478i+VVEZkSiAAMjCenf pV3da6I484I8viAAAUkAzT1378dB7vzCu5+5J1Zz/wAw+f8ASrbMlEl9kFufcmUFIGn+ea8P29hk S5FzXz6besCLJentNS0SG49iiPdibIbr0Tam1J1505jkk58NhyQ5bMZvsnPMjYdyHD8C1tFkuuqk SlyHVBuTFdcSU9biFSHAtyO8262UZ+M20UFDNVQenO8c5fq/InliWmvr2IjESHhHov3nqW8wnp/0 Iq/M7wR6s9cfIz6ffnw4A7dqfefh3xJ4/wANL1E+rPyLzL0Z+MzmUwRjvD65/GjeXBXiCojAIAGf vV6eYX4jeYKiAyH6H976G8CNcLIAAt5/QPsbauxvFLxmqjSpPq/64YXjmV8beF8cGQMBJmARgJ64 9hNraR4E866swAAAAAB1v9FO+NoZ47obkDRHPPIXBxhtBlIZTJjO2+S7O2fV6k1VUG+qwtL6ZIh5 DMs7WcHpTr7sKYUWbDOfb28Z2VFr4b7U+PLS/LcdU1OWt920duNqZ7laJlrhOHa2gPvN2RynVuIk k40b5qfUhbokG3MSxJZU2GUpaZaTCYqce6F6627p3SnAKU10ZiNCZrdRfRf6AeOVX1pzz7LTKDzB 0d7NeUPsl4Z/Pv6i1n1KcsfF2sw/9LHr5VfPl4hrASoSvRL0i4c8qGyMyBkYT6ae+en8H6P+SXXY IvdX1Q0FsLRXzEuGQAR7vep/J1Lurh7wUWCM/r77V4O8o/THSHz9a9UQABkADIyBpsLCjbUAAAYI GSkq3X9DPY2abCq9J8085c6cJcsB1IQonUpSrIrhhUGvjw3TdXnF9XzU2C5Gw452S3VOMtWsNUWR d2AXKbcdpYRyXGJ5zG3nZq3nX1SZqdp51lFtKPHcc0vMXJkonSXXnEpfdiSDWFvtvyEhxaXCWbrU YNNtxZMM4TNTj+U9wPaa4enQUU6GapKdZ+yPtJjmrNceM/bvr4KnzV3n0Bs2r8GPW3It2eWXyqLB BFyKZYUkzTtPVhGojAIGCNH0K5p87/a3sJ4tcQktr7cPKPzO6U9/fihrTBKJf2hdIfJ9mHpTkny8 xAAX2Ed3V3IUrjD5u6IjAIyMEYABHKsEQ4gC0AAAATreliyfW32O2PZR9Rc789crebVHJQySw40b ZztsPqq4I18aZESwmbHr7qNNrJ+wTKymsy47iHzk10i6mOOh9qQxj4KcUmVNhzykvPuyHlzHT27n Fq/CpdV10tUopVk+86cOQUllxExtbrTriVSn2pcduzhPx2SjKjpQiHEbqKCdm2u6qAxDfpokVMGr 1Z9JvS2DcsfOXmvtd7F2gAr51FjGxtffIbx6aFBJmCMGBaTMeMAEYAAI0+4/vZ86XQfpj8hWujKf 9ymk/Gfo/wBIvisdIwQkfbjvzhrkD1587/lCWZBPrV9NORa25s8SvJtZAwZEZGQMAj6F33gXMWMg ABSTICfautRaa99QfUjYuH600fxH5+UqozjjDrZmoNZhvPLbivwPTWEnLtWIk/Iru0lVcpWyjKe8 3NZsDRW2cVdrcRUPnLbcxmU81NTOeW4qeRqt2LdYls399IZpGX356SsZj0g1JMG44hx1TUglKRYu KdaeS2RRCZSwthqMzGiVleFV9AVcuoEaK1WYvqTPrLm/1r7I514X9J+pMovOWpmd7/5O8FMBga1N IIzABgy2Br4wAAAACMFdfRT6M6p8AfPRYCPYX6Wcef8Aly8yVAwQR7X/AEfS01Py2+WSgAV92n6O w+JfN1oGRgEYAAAAznuy1uuJ9BgBSTIAynR7uJDivtbN6SyjWuhddGo3g0pkyUS7zpMNSo8TU2tB YPPzVWqMhtoqk7XkMsWzTllTWZOshrIJrLkhC1OVUJU4OuzVx5U5KpT8ie649LZlvFNblLlvPuuX FmmCwJJtzFGhx6OU1t1dpGmQFSIUqGbUZLTRGwzXx4FVOZXQUFXW2EYUtWqDHoaTZHu9zVmWnvBz B/qLwzzX9evC3iVRO9pcoYuAYBGRgpVhTEYAJRAEDIhfY2tSgQCN1745s1ioGlQIN+iXpFrnzX46 WDIK9eti+X/PZqMAAAjIwADIbB69vZnJejAAAZAwM62Zaw8KpsPjxjCTcJbLi0GhaTdi7F3jaTSr MQxPTrchWTVk3LJ9M3OtbrPQHlWMhtxYQmC9ezw2tLryMYnIelPy5JPHNYtbGQceVIJU5UopMxoP SJJ3ORyX4jNTIUp51Kw8lL8mMHbWVWNrSy2wRRo8iGaIaIEGlc3puSNFo+fOf5sKBXNwKwsM7m+k jypzXN/l40p9h/TGtuhPlZ8ymYwyTONPmowARgJ+kLDPnwUAAADIEZdNfUdI5S+ZOoMEDJ+OZkZA AL3xiWrTUoEZAek3SXnhysYIwRgAAAAEZWfU+5G+HsKQAAHG1JX0BvDd2bCnpee+T8PdJuSlpLji HEsuEhOddTS1sxIWk9QNHKs8mi2K45Iya22ObN0ic0H3WpTMYNW2QwrCM4McTPasmJgnLJ92fIi3 kp1kT4NusphyUSJgObaXMnIIb+ILclonsTWXwHFJbzGZBi0rkMjgvR4UlEUm2q5DVNtjqLLjcGG8 F6IIosCvjwMWqvr5yPWfJ3y1zusPqI3h5h/LdWNpa7h9rEcyeJ+AmAAA52vrXm0wDBAAwQb+pPC5 O0vLLyUMJUFBtaTAACfTz1j5b8QsDMAgAnYGUaYMyMEZGAAAACMB3LMcggyDjZkAM57+3RtDIbCn pMB0Fwdg0d0yfjPoST0V5txG3t6SrBCsd5uwVxCk5NkTbak5ZMn55FkWrkwEaokilffmBb9lKXjz El0NyZk1U9anpEx12yVJhHYOPqeXMasGbJEjJsgjWq7DXs1Uia1ITKJt1th2x2fa1tdh2NSCVFQy 03HZjOsNsVNh1VtjL8Kr83wPQnBrLTTFbExbYXamR7D5L8x4t1r2iyLHZsOAjsD62OV9Q7qsPkRx wAAFsrXjBgAAAAABr7P/AAY5+7KsfFAGEmpJgjASo0fS56+8G/NLzmZkZAXnZNhw7WAGCMAAAAAg DWhSQAAtADiLHtjsHcGeZW5X12C6N5d4Wop0BSzlIYS4FxnmNubTkXbDFHzXVBwJtbaOxcz6/Ycz YqCsXCksTEPnFqLOaiSwpItcfccOTMesimPSXrBD8h+Y7CXIkzXHJKQ5PclHc5NItn63ErVbc2QU o0LbdaTabLvml6yxI0xBFfYiMhAagtVW8+9MK5QmSbLozW3ltQQ1QI8XB/V3ouHifnHwZkOo9o57 zRk54dGpvpb6CWnTeyvMzxwIAG9s7VJgAAAAAyWz75+4fPcb5StGgECdaUACUkwnpz2Y4y8poZKI yMldW33HsQwRgEYAAWgAGQAUkALQZOk1vf0O7D2mcJTEDHNTc0cS87h2MpK5cJ6VEadVH2pLzPKW sb0nRxAHW8hoLHKdjhdpjezo0+U2666Tbgi19xKlNKmNxXWUFLkJlWbzj6ZVyUiVIlNx5EpZuyJZ OTHpa5bt5czSx52bKcej2CJL8QyJLeysksKXW+PHFkR2ITkdUZppTUfC/Qf0j078pe39ybm9WKDx pwFhpqHF1r9ZvA3kh7NaH8GB2x7Ur5I+f3JsXcw77FfNXw39McG+kbzY+cNYAGzdfQwDIAjAAAAb 7i3P5968M0h7rjrrzN1wZkaTMjCTMyMjIF2BvjlPnNQAAIwARgAAAKNK2wAAABYeg/qNvPK4Wt8L t2Mbwjnnk7hUAm32XCbU61LiSc/debIUWGEAHJUfZGy4kSofzq2jz5an3WQJ0GM8uweWgOITTSnn 0zJ87JreW3WxZUiROZjqmSHpilqdUq4kSXJzjs92QiS866tyaTjbZtORzyZ+ppQTLBw24b7KGmzi sYl6Beq7XgdC2ZG9fsD+fDFIzTMeJo/6/c84/wBy+fPzzUn1V80Y71v41+d8+j199r/MPzW+mXm/ 9O2jPnH1mAHNpapMgAAAAAALH1izbyt1MoBDvvx6w6zzf5UOZTIwFIWQAAAMEXRO39P87GoAAAAA AyAAIzIAAKCTNOX+1fpHtS2xTnLkmVuNzEtF81edVSpyIiQQYdehumdhmV409j+CRAAZHlG6K1cZ cZexzs37iROr3aN+RViVMTIBQbCJHkIkSitctz+0llW1eKszJSHhKkrmpORIKTOm2Lst2dJceQuT JVLbfktqDDgBRnjOA2bURlpDQZZNiO3S7B98bOh5Xt9y5RrP5nL46hUaLrTqz6G5PO/zT0eEfbr4 UcJe9XmP5AOWOI+2/wBA3nZyVnnqx8dkrFOcjPZGEQEAAAGQAADX01djaW6D+QTWiiT0x9cnmc5v Pnf5wlgjABglEAAAVv3B2nX6W89tbmZGRkYBKSZkAAAZAAyBgbb+jDt3cWRUvKvAWK9FTNf6N5e8 3KEjStDzbrTiXIqpb2SCqq2Y5ggHc/yFaLiproe8nbS8lKCpLFfBjMWAspdY9HXXvsy5D6M22BlG UTVFTYdr6TKTOcOTIdkuLdXOsDtVyrJ9dg6tia8iaTinjjustSI65SGojbCG4zLZxopOQ4zOR4v3 x6YyGoT2LeFXJF/HhREVeX6f0xmmBZ7kHPv1H+hGK4t8oeqG5VNpb6GPXLbfH3zMcdekXSHiQYzj CzBkAAAARgZz9rHzXb57R81PJ8wn1g+pb5LMP9Duo/lYWARp6OveVFkoERgF6Meme0rvEuMfF6lA AAAIwRgjABkAAAFJCuh/pG7h2CsY95uYD0Fr3A+f+XPMyhCm1nLhSI76W02+T5+zhuPY+0AAAMnz c4dmqli7xfyW2W+FQXJlHUnZSqm6DkQ48Se467d7izbMdp5fT4DT4FrbDrWwcKS4VmopD0qwmuyp EufPKwcakNTHXXkLfaNxlTS40t6MzFYcjNJZbYiGyzDzXbeIaU3j6Q7BzHRvjRy3sWFBYiUVzmuA 42zFqkYBqH2OzHy/1bmbDdFvL1w428oMUWFe3HsRe4j49eJwIAyAMgAANyfcJ8t+9+lPMXzVMJ7M +xbV/MvYHgl4ZKIEovQDc3lA0DIGRDZn0p770fjua6c8VuTlAjAAAIjMjAdk2VAQABmkDc/0f+iO eGBVad0TiesebODfPkPNthQMzdjrLbG1pDtbiGo6RgAADL8pDlTJoGulpeRHOjtTZ0STjlRNNx5S w5HjOIXZTs72tsHYe1ZtnQ6wxDWGmLNNkJ5lPW4/IsJEmc7YSJdo3bsKVKW+1IUzIJ9kiMRbqZUw a9QaVAaaYinGjV/X28NkcW8x6NYrcy2nhuCQzpLvdkHnPHLmtZqI2Le4O/dPeFOv8oirx/oL6kfI XwWkQsb+kX0v4txnTXqp4++CKgAAAAAAne/v36k4H58/MnEAJv1U9zcl8pvB6MlSVJVkGSa5WCIw DLv36sMt8vOEe98b8nPOZRGAAACMEYBvNSopEAAA43lPvp7CbRUBW6U03rnT3NHmJzabCm1oWDNK XM131XsvyaPBdUpWEAB/O8lqqKuk4v1Y/lcmWxMdglYQsfecbbkIdQbZSFv2uy9rZ3sbZj53OqsA xbm2ZYhMmYt6W5PlqkTHbVyVZvzHw4h+U43NQa21MPBpdplF45TawjCImOcRKIbEam6k31lmlOVt T1HXHSLGOax4605s/wBFM/jc5eay2osfWPpB6O6ovMd+cjZiVVuG4W1kFdWbq+mBzG8Z2Nxl6Z/I XqVIABkAAT/tV1hxL5YzdauGATeRwalSiBgEYSoEpKjII9BPrmnYj599Scx+IHnkZgEYJSQYIGTm 2N2ZtjOntKwwAS05B191j6+9r2ALFNI6l1Jo7g3zFbCkkAS0GuTD2/smBZzK+LgmmyAMgDsc2tol XhkPrJ/ILZywSy8zNr8YeckQnElY11fMelvWGyN25zm+fWFkescTwrnN+TIcnJmOWT7thLZdlzZ8 qbcJkk4spYcKQpJpDLjc3PE5EIeH69WbLDUdgMV97tyw2FW88aKZ2/2XszX6pWo/L30s3fzfleee YupIsdGifpr0D4S9t/Qf8Y28Kxceicp8frYvqP6p+dXLnpVyB1TlXnb5cAAAAABHun658lbv8z/C 9YBFuv2a2jyZ4+Y8QMABQSYAMjIZL3r9Ne8RjOk+Ufmh1QDIGCMAAACb2X19sOxqsY0NwhrkAB/s LtXaex+5Op3sR1dqXSGL+f3lrEIlofQ3JjqDZq2LtQn7iHBw3SIAAADiCfbbPsZm3tZLhKjTZOK1 j8mOt15EdUYkWUu7HSudZ5mc2fX4lQah0tYyZMlyQixkvSredHemy5dwUmRbKQiSl0SXkE802bTO wti09bkUOl04htgo8co9c50FsG4xfXWgMOrO9tw61h0lll/mx7mZH8pfcPt95AcQTWIeoPbr2E4t 23q35MtztycIrchxSsiRPUT6HPk24/6B6tv/AHh+ebzZQpIJwkgBr7OPG7Hs19Rvj/cIyy76ieit C7y4G+btRAAGpJGYCXEmPVDuHeHe2eaF5B8QeIFkYAABGAAR9idu7u2VaRsT1TyV584yQGx/WrrD MWMDybfU3ANHcl+fPOSCUEvMAOBtSVO57tqM64+Wk8IIAyIGRgAF2Cq4yK/CIlYKahW7KTaVbiSa qLFxyxnW2V9L5XkeSM1GKVXNMOccqcuYp+ymqn2TcuU9OsRcvpmrQb6lvNm/FlMpRE6G3dd4ljNX T6CpmFIhNMN1Gy+ncXw65yLU3H0n3kY+Z/YO3Nx+knnn0D6k6GtMn+eLnp5iHT6T91e/uX/nhtbK ZhW7fevmv53NlNV3YX1Z+DHEcLojV/1R/JN54JUkEZAyDP23eWnJlR67fJk4QL0b+n3x7usq9CPk O0cAAFECAMAwnfX0s7M5fornkLxgoVAyBgEYAIyPYvqf23ncZ2NjmD85edHMIA7z9i9+bUa0xobD 9cc88mckJBkDMLbCiSAFWGy84mona11E0QC0AAAAAdfXuTWb7pWVFhWPSVTJTS1NsNQn4bNzYTVP ZZu/Ydi/R4ZpyI9LsXpUiWHrWXZPzYMuxkzJ8ty0kSWw06+tTrb5EYjw+iuhpmd4Ng9dyBRKgHFQ 23jna3YmlPF/rTt7FPNKj+kq/wDlqxDdfSftF5zeCn0j9LVnj55lbbjV2FdA4vwTeZlmM5hjTP1B +SnfXkzoQk6n+rvqfzL8/wDpPP8AJPOrkTnybABGFNoT6mbj+hzScn5gOGVAJ91/of8Akcw3ef0f fHFogAAGRkDIwYL0/wDqGynzA5b7M5R8HtcgwCMjIwFIMF2d7f75yLXvN1rkOI6d4b87mgPZL1S3 1tjJ8H5V0LrLm3lLhSMZEZpNSQS0kZBx7IsziYljxtpBAyAAIGRdj5hckH2q20rajDrYPEEpg5I0 aVtIlSpLFje3L8FKnpKpUt56dIPJb56wjU9hLkT5suZNekymW2rRsPKWTsZcdOQdpZWqvxfCeQBD dRFRkUfAew/TSz4B2Sil8baf3i6h11xDmm794+Jnnzh0Nq3zRFfhHrH1xTcoeNWdrgENPfTsxtH5 jIlBCoehfWP121Q15J+CNZ1FX881z5EJg+ij0F1H84erN380YmsAF6hfVfo/kTqNj4qIRAAAAAGA ZD0M+t2dWaj05wx87NSlQBgAAEYIF7De3+5LXmvzYj9EFp3jvzPxU0+xHtLtLYmUxuYOUNU818O8 dBJBQSAApIcQQfYN9lYlR2AAACABKSO0sot5BMsLg3ePYe1JJxt6ruLuIyFWCGJEpV689MWaXEzH LEp0t6bk1s9ZP0qXbCXPsHplpJKMxYNTGjekxnFx0lV5V0Hl8LHOcqI4jZyJ1lW4rB9othUmuKHj jz6vct95M+Socb/PVsptEFFezHsvoM8edj+gHz40k6G6VPoX1E5A1PsChjVA1DF2FrK3x71098ZK fJjwSp+muarj1b9l9CYrnHypLBgjAf8Adz3aynk/5b+VFpAAMgAAZGSr/wCsT0SiaJ558WvLRYBg jBGRgAAvoL9n9juVXlvzr23gGmeNfJ6nBeqnuVtnPMmwnQvMOkeYeF+aQAAZB1sgZpAAWbcm/lVb aa5tABGQAAHa+VS1SX4SCkQ8DejP1V3WIyOVBNmaJNHZzrCW689PU7WTnJ8s50tywyvJY9zb1eI2 8s7WZJsr/KotHTTXpESQ441DsIwQ7DqBHyyXAocszHXNJdWMDFsPt+5dpROSuLMjnUFJ6X9C59iH iFgdrGYitlBptk/Tv8rFr9LXzEa6mvtY0z6x1PkBcy66NS5XiLDdRRd7/SLxDqnGu2eXfN31U8xf MX6NtI+P3RP0w/FQ4AQMgbdxfYY2ZkBYb50TWAGQBkYLNPY3rHSHAHACACUZAwCBmQCfcv35zIDG dU6q1pzfwd5UArzuP1m7kvLfCdQc/wDPPJ3m5DMgAAZAAAGSnTW1comUFnXvV6QCAAAA7SustaN9 onXKXBI8mdVKTJtAl+usY2SUDk+ZbrnOsWT9c6uRJky7Ru0yzLINvdQsLnS5s2RPzSVZTGcRaOdG krU9HbdjtyWI0rbOat12JtRq/CaZdXXpqcfqYU9qUyutxfE8GzLY+NTISY7SmaDZP0J7XRyF8uO9 HZLGu/p55vi9GfJ5uKjw/XJ3t+pOofp+g9SaKn8x9veL/anhlpH3M93fHTcc35anAAQ2/wBt+cNG aSBAAZxvDV2qAAAAZXeyo2roRmogDMAAAGRkDLv/AOnLoJQjaS01qvkny/4vNe8uwrn0I61PVGp9 HceeeNEAAAAAZALQAMlsYl89jNZHkQjigJMyBKBF2bbZJZTK4FKjYrjE1mQtNNYSXpSVRptlQzrB 20sXXjkJjSXJjq7GfJdyLOEWljAxx+U9PnWFzklms8KdeVGefJqygLJcNJ7dza1m01baa9w/Cqdt pNMy1EgQtzZ/j2hMdkIhYr1FV81JbVAbqpDnPnUs7iDctlaIrt5+hvFWxOs/I3SmB9T+7FD53+MO wq3Tf3FeKvlF1Vs/c/f3OG1/k+kSfcjvjmDwNwMwASfqj7C+XPigBINIAVl2JIAABkNxeo28T5z8 p8JMgZgGAaTMgYICw91vdDL42OaU0ZqHzw8nIpbn9AekbLRMau1NrfnrVYBGAAtAAAAI37ytlZAz l+NYZEmtE0gjBGkzIx2oV5kD7r8RqjxhgruVYV5VFdPWSlza5ybKdtJ8+YBUzrCPMmvPyp7l7k1g ct/G5c2VPnLybJM2mY9gDi1HIQp2JIjkZRMz2DmmS0Fc5icDSlM6UFDMWNDpNjdN5PhWueW3q5i0 9lpfkXpBs1VE2dhLlfGNDNqKPqj1C+VfuP0t8ytfah+pXUmFZT5BceS9I/b74Z+XOtvVznD1+6hz DkLwO53pibNxsAiyDt/sHxtxIJIyAAMEAAABO9suzrabq7zT8yzIwRglKSogDIAGU/089p9hYhrP S3m35yVxzvULqjdd7VedvCWkwARgEYAAAACkqcsm7aazl1HhLbRoSRpMjMAEfXdw3JtLN6vrIVfF yC0bgvmuoqbN6Q0zW28yyXZt2sxlbonGue/MlPy5mT3Ml1ionT5EyXIu8nuJ0XHYcpoSGkvrjrUy 7W7qzSsqaWuuckxPUNaEtQ2YbEbGvQ3PvKfrfbfBtBErMb7i3h5jVTqYcDsjW/McRyGbTq58HSv1 VaxstWfNVuXYfq14E9r7P394aW+v/pL9LvHvjj1A83/oF+Iv6y9H8ueFNicQ1wwWy/o/6Yg+QvjE 4kBIABkAAAAB1f8ATrtbz4w/ZvHPiTVmQAcSCMBRAAFYbAl4fB3rluH6Px9QGZ+ue0drOHxZxTyy kAAAAjAAAIyMOZC+dnMtsfwqGtQZIyBGYACey3LsLgPkiuXBu3bCukxnnMPrnFVc+zs7WTKkZDJu 2q6NIEx5L9nPcmLyt2RYyK6bJemCxsMjulWWPxFOtOGg3VNKbaidy3upuB7XJr/qZGktSunDbOCi sw/2k6T83Og4PlHjcGvjYzl99rtZJSzjciG3DiNt3rDdPr/e1byJvxjGPqd+ZvtpPKvId/R4z9Zm 8fPuo66+cnhTpz0H9t+J6fw55NRcbO0/nHu36MaBX1B8xXDpkQIAGCAAAAHo59V2XaK5RkcW+A9Y ZAyCiMjBkYItmdibal4NzhzBCAM0nZ+tOw92X1VxTxXzqYAAAAABAwARi3eXBkWbMvDnm0kARKIy MEB2VerCHXIAr4D1tLkVFgmtkY/WnDelW1hYT2sis7OdEsYdacqcxKmWBzbC2mSbCVCflSXX50nJ Mhs4FK3JIAPEk25UaJJ9VMlwb5Rui8v6R9VabmTlqzVFYjIbq4PWvpeeC6F8jrdLERqDnmp7JxNl jRQobUY4Kn31Y9mWJw1wIvMnqn7V808feIuzItfG1J6P9dal8q8amd2/S9qHR9j2988XMPpL3J84 eIfZH5X8vbS645h+d1RAiABkAAAABuj7Jdzq52518svGhRBSQYNKgAZGnKPTLpW7p8Q09wlopRpB kXZXdOeP635K41xIyBgAEZGAARkYJU4MqnQSiGQANJkCWAQHZ9o/LJlqMdXVnk7jFklqAnEknXWD z9jeidk81UuVMLHLAxNmuzZ7k24dk2NnFVYok2L7k69uo8BMxEhlxiUk22JFa16x72Pz647ynefa NPyXxnKSTcViui9FT9U5hXcs3rcKNDxbfHYOreUdU501DiHAbr2GZEevx30j1XwFtWM3Us23GcHM NgxoSI0PWm+ufba3wr7ENNxdfWtF6P8AmnzR6bfKfsH7VvKD59evPazkb5wlpCQT10xTGAAABvvr Xtf1kZ0bxt4O63AAAMjAMAAF3b6/7vgaL1lqzjXhZsGQuuh9wbu3NV6H88sDMGARgjBGCMgYAAEq W8K2KZGQAIAAzASrtZVu/XS3op0lNEvrB9o3X6zD2G1SHLG4TMmZDcybRh6RjFq8birh6TJky7B2 3blTXJS5clnJLfI5ESgalOmtIQFtJboO9e93UaosMhqIXllqmWySIFe7sratby3jTrkcq+NW98eh OrsM2PzH5V3TEVmRFgNky9qT6TueMl548mM7hR4WFz01dK/Gx2RS4FuLWsdu7+0vyg03tenwr048 n/FXHJF59ofRfAOx+o/lG82zNJL7h9Wc5lcreROnQAAMt9xN3Yvqnkrj7TbAAAABgjIwQA93vRLo La2q+C9B8YebleRld9nbz2Lk6MU1jo7lDFQAAZAAAGQMIUYfaSAARGCMAjSYMAEXdJWEZxyNIbo4 lQ9IyQPrqMdrEKXFtoN9Mk2l7dTJT8+pqpzz8lUqZMfnSpDk2zcdnLddnuZHYXZ2uGPhyQaDJpki VEZ9NunGnKq1HInlpmSEMiE90Hm56O5vtG4bTLeO9d99aZ0q1mPYHmHyLYNJhoYOK2jIu+/PuV7B fNz0dR6ly7FMhq2zpkxa2s1v6G8COV+2Pte8DfCjIfRrFvoZwj589l6i4S379I/ZGufA7yTcIEnu /wBtd207snmD5ysMAAL0y+gTbvD2McCeOAAAAAAMgDIwC99fRvZm1aPhXlLifzliAy6l753VlzUL HcC0tyDzIkAwAAAZAEF5ZuXZ1nU640liwBEAACMECM1AgfZl444ZuRodPDkpiCZJqHp+KOtoRYzj mSLuda3Fyo6FD898312M5yTLnyF2Tq5MuRPNyzze2lQ8Plh+RHcaU0ltwnK+D2H07kOcXmk9I+fF ugRVU2/tpacyi65IoUMqhoxj0IzDJtb2uCUe+fH67djw0qJmLEyb36+dfL/Y/wCcve+ovYDNfHrF o0ShbjOU7utdu6inrtvtw5o8CrHrLS30OfEl7Qd5Q/LXxkn0qlqBGWXfQB17U4PV7Tq/GPzPMAF6 0/Qbu3XnBvnl4vgAAyAUkAAAAy9LvcbMc+wzk3kPhLiozLI/VruDYr9Drilw/VPM/C+OGRKBGARg FabH39u/ZllOi41q/i7TgSSgAACBBQMAH2jaNy3XSixKhivlmxIjW0Cvgqobu2ivOu3zd3bPvWKU OTXnFvuWkl6VLkqm2BWZyZD778+2vLdrFLBS3gQjtmcmLc1sTG4uS2XdnSHOHnwphQg0nqzuzwW7 B35x3pxEBpLVN9GXkx5Ndd3U3pv0i+elmLJhRFLTGXoD019FNaeC2Y3Oivb2f4rTIVZEiQ4KKCFl 2DpcwD6C/bflDjnoDdflf4mfbL85/Wfqx5g7986fI3UBkkh1t9XOZ+OtdfZH1pxf86KgBlXrJ7o3 2seMPHPiowAAAAAAAAAeY+43oDX655q4/wDNXGzBdEe7fQu5rnV3NlThel+cuBdbGaTAAMED2h0t tvZ2xcpurCupNdab4f0YARkYSojSYCgCV3O4S2jDcSKiE++wTaip2IVtWHZqdsLKfLt3Jy58eO49 axLaQc+Q7NmOv3DjhzZMlM6VkFnMjUM6Qp1RtNuMrTOiMm2lMbd/QVFzXrh4My4XpH17jevNW+Yd CUeO7Dx/6XvBPwQd9UcG9avUv5Utjm2whBOYVV714UgbA2zYMY3jGiNz5RRNQK6K1VxdeZ5jsphW rPbn212xr/xP8HZ/21r5szPU8XZGF/LPqnZ/pZtp4voRe+Y3j/pbdnrRzt8rZgpnXvpbtXW/IfJf NhgAAAAAAAAB7ofqTKNuZronhbnyOYI+9/c/e+5M9r+ZtAYDozlXgbToNIMwACkb36Z3TnGdbKyW YUamw7U3PfEmnQSiAMERkYWQBd0GJiFLar4zTcZLUtyurSjRnZsea5JnSJN89ZzHEqYtY0gWbp2U iWuwkTpipkiRIkoW9lewrijwcSFIdUI4SLa0bx1lDDzGbda0fKFE6iNNfpO/do4xxFztcxWyEbF/ pKx7wa4g9dOT/oblfONjxiMbRVmae2PO++Pna2ZCW3XPUkGFGp0FjxwavUnf/CGXvMdTcEUmQ0Fv nuK7W9+ug9NUVXN6D5K5y6c6WgSMl7PHKHkHuTsDpDyd+d5T3ana+0OhNb+K3NRgAAAAAAAAADfX pluCxw3ANDcQ6qBkB3d9AG59l5/Za34005o3k3z61eAAQMEZ7q663FsTOM7zW/kriVmLap03zbxN hqTIwCMgZGZgj7sbsTQ8wzGajwrKvbN2IKavix7dF6y7cQruynS5iLCMqQuSxKkWLr1ouyesHZL8 2Q8l1bma32bWGq6t5qSDEUhZ7jt6bWeIyGzNvajerKR+zyHHo8XH24U2W2wzVRs31T3l7A4h5Hdf a09KuUPn+2SqO0hZam9Y+XdvV+Icnvs4trCHs5bVFJp4EWBCqdrfQJ8ref1q7HHruuYkpj6O+p30 J8Ym76J2f2hz5ptWAU+fd27AGm5Wx9HfL5wafXvqvvXJMM0H4wagAAAAAAAAAAD3sl6AbRxzn3B9 KcQcfEYJ3f30SdO7BzCdqLnrQ2iON/PGmIAGkzI9kdhbo2Vs3YWT3+SziiVWJ6+1To3mrjmqAMEY BAAKMF3jLTJSlLjMJJxohNzozNWpk4NuUScqXOl3jkpc1BFZIfQ85OfnSbSZInSBLk2DAktbNm5P JwnD7GS0gw80u22jCscM1k9JScVnfu1oeDYni1LUE9HqWI6GoWy+xpGlfMr0n9csqGv/ABF5g3To q8yFsNnpP3w8LMZ3jnumZWF7m9b8G8s9AZTW0qWY9VBp8t9yvmU3TDtKyvlMMS8fkac+z7p/5V+G +qsi9rOgMH3f5BVN/sDevTHQScT114CeOx2H0F924JpfY0Xy78oFAAAAAAAAAAbA+jzpjfOec18Z 8/cJcDEStj7+zb0M9JsrdGB6G0BzjwRy0DBGkyCsk606D3Pt3P7u4tLnJJNNjGM4nq3Tmh+R9FED AIyBkAoKLvlE00vIkwWWmWnoDrjJSal1shXLmCTFyOdLU7MiPTiN2WRyX37afIdtZcW1sTcfNF3u PMaHXWFyJwWluNfSK/Msjj61gPtvP0/TPSN5j1NF5v0s08zFagpZFP3dkOG5TzDyfh294HJXsv3p ofZ3kloTKWifxO7+ibSun/B3esfU/wBAmkaPbHg5mMSDCgRYJ4LuH0T8GN7Yxi9Pn90zJjqa079h XW3HPhT6ncw+5fAHX24fmo4S7a7t394TVHTGI+e+lDVtT67ujuf/AA39MonLvz3mADIAAAAAAAdG /S5ujZmZab4a5Z4H4YI90dc7Uyd3p/sh3DNcaf0hwPxw2kyMErIchjdEdL9D7xzjInYoRIuCo8Yp 8A1VovlXlmvAAMgZAwDB+gTqFPuMPQkR3nIKWZbiK2xRVSWlVzMqa1PkTn3ZMWW1ZPk3Mj2c59Nt eT5ccWU9b8lh282BlNriWopMyJNbJWyWJWqEyDdEiTFy/rHPsGwbKsiwflKlklHrYTRxtuexfypW 3srM85bKLXdGd/c4QS7g8IrEKrrjBNA2DG/Zkab2R4/dY9C6Q1W21TirZxqq+gvbHFXgvf8A0i2P ze2tnUuA9f8Af30/zOWGN72Hyn/UFtXn/wAdPTvOta+C/meakGtOcfaNvdHIN/onzV8SFAAAAAAA AADb/enq31rkVtojjDlfz85VF96S9R5ojE8Oq88xfSGkuYdfgyMHdbR2dtmNM2L0B01srIL6Himv Mfrpt/PhVeH651DzXxXhxkAYIAAGSh6DpW6DlLrWpMZLaw43Oh18+C/HJyNWWMh6UHX3m3XJjUqZ CnzESTzHNMgkxsOVZynTfZyLJp2WVeqUKWtTtjkmMZngDDhSzW/UdB7arMfj4rlN/pPWCyryiwmN p9x998Oag7z88vP24awb1T1fz301zzuaHxPf4H3ByHIERLDaMP8AoQ+aHvjo3xu2a1HqRAZ0D9H1 1pPbvFFP0Zi3A3PUpmQwmVoH0m+hbc56i+cPyx93voIXh2UM+cnhP0V0MzrTzt5eNv6Jfc5nX/MH O/gBzwYAAAAAAAAE3177e2h0Dc0eleM+OPOSjHb/AKm7ry2g1DhmvND8Uc+gwQBq2jvXa2w8ghW+ 6ej9m5dlcypwDTWrqhi82HLrqHAdR6F450kQAAMgDIAH6IRpQU8zNhpQ6ho3FvKhkiAcmM+0REU9 mTHta116xbcekKlPFmOzth5jTVeFYNYy331MvbEyQYPiktINxq4kXNNSKXYx5CZlH6b5j5j622Fj 3UXS3NnJt/CisV2yOl6nnjdPqTdcV8zdC+TmUaf9xfK3w09DKv2RufNvIcn9UfMvWqWUNrGr99+o OovO7nnYda1Hhph6R+wf5Xelrj1D+fb6jNd/LjsGcmvXBkY5Wae3VM55nX2sfaT3ayzG/Pnyj6b7 eummtZeGfKh2vtl6kYjyv5F8bqAAAAAAAAAG8PfTpTdOwePNN8t+avLkUP8AuF3BvvZt1oXl7XXN /KnDUQAAK2P15u3M76fDvugOjdmZDdNYxrfQPPGMuSto5eihwjVmkuRObSIyMjIyABkPReQqFPC3 a5bTzkBx2QlMR6tkoMmm5CIVm7GkMoJM0npqn3X5reyt1bgza51xr/QQnzFPkzleZ2VTrZqQ2hey sqxzXcGWw8TkmSqm92s1+cTyb7jtvUv0C5A4AvzjRa/0W4Q32fnzJna69DaHl3Mdb+kPp182Xov5 E/Vh4bczZ/tHlfIcojHBSxIRh2lE7YvK+PXoZgo0D9pXzAbk1h6H/PfXWG58kDMdliZG9HOTudKu LVNYFiNTmNNiXpr6ubPjUWd4nwh4WspKRPpzMAAAAAAAAAH2r9AewdmTeWfPfirhNsC1+hjrHbW2 M1puEefufeIOK44AB3XdnWe0shm02I3fW3SmdZLfIwvUnM3KusbaXuPPJdbg+l9B81cjpMjIyABk AB6LPSDU460Ud5omZDqxCEmvdZeAYCHZDTDcWQZtvPvqfsHnZGzdw7GzG9otf88snYygb229k5Xi 2kcGkMOX+z6bO9IUzgDpSFlC9wdvao8YupOTvYzdPnf5+XTUFN17tctX/O/m3klfW+zmBeSOTwtL e9fUfG/YPOStY86+c+3m1wmG40HZmvkpixIcZFO3ChjTPox72YPq75rs6lx4cVL1etgoGxdYw4ce pqqaroahqp+j30J1JwSjZe+NEeMDtPp/WwAAAAAAAAAAA6W9EfTfO8iLlfgbhjk4gb3vD6C5nsnM 8B5g5o0Xz/xnR4/jccH0B6n9EbNyWrxLXWQ9WdGZbkUpSMS5E4u1dItN/ZlUYpiGptCcdcpkAZAy MjIAz9IIk6c4y+cOUyqFNgW0YMsKIzZQ1PYlLYkRmG4UclyH5DqH5EtzN9451sWfVa25st5M2W64 9sfKcsf03rSRJYsM/rMk1cyoSAtxx/Ge3vUqRQauzvKK3w0xWzoLGRc7r65wjzQqZjfVUvkKqvGG tP5/s2t9r+JMLzXrXwX2kzFRErJEZxh1iNChoiRYdQqLqfF9saF6Kv7GO1FiJJ+rtZOU6cer01NF AVjlbX4x9h/VuoPmd2zvH0noOI8pxfEPPPiSERgAAAAAAAAXPtR2jvzonRmteTfPbgzEwp5vvj3P zTLrHCdI6Y1xojXtyzr3mrTLXpl6J7m29nORwOZMQ6e6MzGYYCdScb8z662H1QeOYhgepNL8Dc0E AApIAAAA9MFymnZDsSZWMSAzIhOm622omTbkNmh5Ul6uiwYcacxIbdfdmvyI28+l9mPYZzPra2m2 Djy0Z9kGawNNVr6XESbmkhWEWcpTZqmZJV9jei1tBuNb+UvNWUo2TlWo8fxugbyOXjfYO7cZl+cu RqOfVYp2NteY7rOow3RTjKIruxdKWUZt+GdfFjQExqyVAxTOMO92PEPKocNIYdgNUTcVMlmkZq2K 2to4Wvvsa61LzL4d9ndiae4qzaNg+keGbrBtY884IYAAAAAAA2V77bo3zkvOXFfntxhCFj0TLxLV Xqp6r2FZi+udd4HgGYMYrhGn+cNE+zfdO1Nk57mmT88c1dA9L548AA1pblDCd5SccpcO1fqjnDzn 02AAAAAADA9M7BxqQt5oo8uK5ENTsETYqgmLIZEllclLMiuRSOIizCalvLXOk5xuq9TlOB6hkSHJ kqSyra+yqDVGKykXrrdC+l05CVSH4ucdHyOWKzemyazk7FsiWN/2PK8lurkGWsfos+avCvpe8Mbg 40+PrH2x8buJfTDnfurYvCtzCOsvomMSYxMtpZjxCjMOwcC9Mel+DOVbNcaIhls0Umz+28R8+K5d TFYpGGKuJqv20+glxuns4WmeUtLzc4yvU+upGC6B8zNUGkyMAAADIdyZ/wCyGX7Kyvmrz68+tTC9 7x6jzvXfBXMHQPoJsNNu+U2yq4OE6h5/459Y/SHYGbZvlC9P6I2f1HtewAAJGPavwKhpsfwrUGgu fvMfGjBAAAAGRkr1AMOiacSbGebbhPiQiKmS5GJbEuG/CkHMXHRWtxoSWZKUJlOWk3ONuZfKzfU+ h7ops2RIE3b9nkGHaRkZ5e41XYyUlTolKWbmRdCYpqTHxTz8tVh8W+hRmwhtCXdcex3U2KYX4U7D UiQ3qz2q8xPGLv1nrfJdMXlc2qHTWEePAWUCQ0CJEV7RP0v+cWQ+dd21AiOxYMkYp7FNZPyz5oXE GNQPRaRNTB1t7/ez1Dh2JbGqsG8TLD1g3bh3JbtPhHInMu3a3GsU0VoRrJLGkoRtft3bpb/6mhYZ zFwvxFZ7o7a6s2TjeO84cfcs49a+hncu48lhYRjcPBda6E4W679qtm5XmFkzp3R9115v7KFgEQpt a4HiuNUWtdMaN434AIAAGCABkAPTqzYuW5TUA3Iz6aizW/XOLS+hluZGakxUyZCFtrrax+AyTK5s K1kt5P0hsnLqPRumbl56fIsWrTN7LNML1FnW0Mjx7RlU8ch9uStaLDdGxq7S2DrT0xvYR9Lci2EZ aCbbNnHbDojIeMM2nk7EXj+yPoB8YKPSXvz8qXVE06axpEKgmUNJoYlmSmVY7r7pbnTZTUGLBS4i Ezs76TPJbKKjxWyhVdUkisqW4dRqjoHuGfof6S+gG/JrA/XO4oeKOPOg9WVeLbXj64xrBcF1/sB/ HtBc5989Y5U/iNdN5b5F010P0lkXS22bqOrSnm/zJiu7vXzoraub0GmsGqcG0zoThd/3V6jvskl4 7q3nPAex+y9vXBgJTiWs8KwvGse1pornzy612AADIAyAAUXqSJyZ7RNIhvKEqunqOvecgySDTT60 R57dicKDHihMVqA4JcluTlW9NpHL1XqqM/KsFz7CNY5k7h1Dsm7tF6HkrKQ4JTqYO9Nv1kqq5bi7 867xTA88ybjnQdgppKEGrsnYvJWjMlJLeSY8D1Puv1a2rpbmjp/yPr9e1O96VMUohONsG2l0OqOL 17nXnxJjxY0NoMJc1z9Q2Wc3+X/AtzWQHMcDVY9EqHsQqamr+v7r84utbvNiwjxa6iweLKz57F8d x+HjtfdYNqkuwN95LiOsMD0bzdyJtnrHbN9tTYU5THPnC/nXTeivqxufdWd5XqzQWtsO0lyVy/ln bXoPt2HiuK6+5y5yy70H7h27dKTGpcN1xhOvqbEdSc6ecXN4AAAAAAAMlepMk7BMVTLKpTkJ41zD ihoNmh1hiU25LurWFFxOGpBMIS2ESkTM32vmJ7E1vpKtXLtlKsmbrYtpjGC5W9JxzH3HmnnXjcbh elu2/Ojq1PBETsO8xhWA5nN4lmrQSix7rXeeutj8Jw46xkWHPKkUuG+i9XZ6W6v88PSWs5G402k0 y6S2UNIlsLejvsZNuzllUdmGyy2tUXXezvQ7QXmjtSuiswoKK+EmuTXxAxq/s36l8vx7SFV1BJu8 M5D1jX59n2j8emzMuotcHjupt27v2ntjXPOmP6w0/rOH0Ht+a7l2V0WP8/clcbc1ennrzszZ+w8i uOcOWsJ0nyvj20Nu723DszAOetM8ucX6W629pO4tp2EGDi+J4ZhuC4bgml/ODmEAAAGACAAM1eqz puOQUw3WlzHkSWpSY7QVHdBR1raaynZUitaocCqGzWwU6vW3NjW++tvZjY6f5esXpEpyZY5Pb5HJ RVw63Fkmsg8FyUjHvTjovIsA1B5ibs9ePIzhTpSq9G+h/H2rCUyBq76I/mc0p9FXHel5AbsK9KVx OicK85OyMT9FtpcoUm/OK8IsZsdJoWIqwpDkiPNlYG8wy1GbZjs0e0/RvMWOZfLy9qChN1TEVmMz WoiRMf1/0960760z5/8Ash2fZYTyrpfde47fjvkTaPamyqrn/nzJ9L9D7M25suu43XhGE1Gx9m5y 1gNJYVtfrrRvFHFPUvvzufL81zio0doHT2qOYr7Yey9pssyuHeTOUKwDaPp/6PbbTR12P4lrvEqL mnzd1wAAYBAyMAjNK0+ts59TFZAq1FPlPIUHm66ewy640uEtyJb7dyxNbUsayw+fBfQhCZSXlwtu 9COx6TRNK85bIe2JlN7nLlvjuNw9NEYQtZLNZR7fufPde8b4H0p7X+X/AMxfqbpP6J91/O3nSkhl 3XfsfvrVfRXgPZiozax1dfwX0bC2r4A9l6n9uedMwyblHuDz02VGdUhDTT6jkrbboO2Nuaq4dxq5 jx24jcTCvWvffj91PujyCrWE18etaq5FccKNEi1kfII+J6Xhb8+h/o7A9D6B9Q+lMg5o8f8Apr0X 2RcaT8ld664Y663FnGH8cVcLCM06Ly68xzQ/LtvtTFMW1NzR5qX/AL8dn51mmS0mtdC6O555h2Ht 3bGyprFBxdxLzu0AFbi7W602NWa8xnE9Dco6dQAAAYIwRkogYCvXKzs5c2qx3EHWF2SlzIgQ04bb puQ5Aaj5fuzN7hjCYeqdTLEeQaTYlLbc2LtgslZ0HjjxyrhGf5UnZKMzxiPqvA5BtgkPAGbpUi1X iHfoFyfh220/6R8n+JOx347b0HOZG3tn8TUGTFX9h0WgagR5ejffDSmj9h778S/IP0FyX0E51ypl 2CtwjfZlLkrrvVfJObc96i8fOeJseC3BGs/ox6B+eH0MyPw9jRoDLcKCxHVAKKKqHX5xd6m01WU4 3Pluqenfqr3K+1yVkPRUpZal5K07yn6KdJbHw3iTj3rCVsPcOXbKj8q+dg6Lr9Z6F4b4oLpz3t6Q triq1xqPRPO/ln1N1XmW08gj4Nx5xtpNIAAI7CwiwWCAAAAAAAMAjJQCvYmVPNbuN4zVSH30SAkR g+w+0sm1sG7t/a+zs/eo9G651RiKmn4wnR32FuZFt6xtMY0tIzDK8jgwsMzC5tegsxxDRGryaNAU y0HyS8qQ64lzCuovYrLa+z5z8PLuWtCirPRjgjoXkTKbc5NP7EYR5XqfjzI2gOmNscSj6S/nJ6x2 fyLbONRHFuuyTeafehdG9BajwVOedi+GWQIh18djBe1PcSs115/eOWViHXQHIrceCqrNurLHqCnq a7EyjMENlfWd2XYnjnPW+8iaY1Fylp3mT0I3Z0Hf675w6B03f7Qts0dovODXu9MI1Lznw/weQ7b9 lOkLbCdY6v5k8ydH7g9SsxypEDTHGvLdCAAADk3U+6x2gipAABkAAZGYIzIz9oyZSLOmxeApyayt mbXx23TWFA2HGpe78+21sJ9vQeusC0xYRVoZktJmSyh5NJOHQ5ptPN8yqaHVOCP7C6HmzuR4LqHG yQbSQ+E5Fk2CuqgZJPc2PnitFawvnW0vCn998L424XvFvO4nj7OU34r33Np6KtpmMYr6v6u5MwHY DSXGpCm5aZSZLNB6T8xWFbN091dzfpY4kGAzju2dx0eB8V5qKlNe5TKVVmhEZ+trN67sRzfyLSVu NMoJHfX1GbHi4noOH1Rq1vC9Dc9cWevXVOxMzNOEaorN2zMnWKrRel8D1HzL50cgjM/Tjo7eu7L7 SHn5zBylheXdadp7QoNX878QYWQAAB5HsnaVmql1Jh+JoAAAMgYMEYMAH7PymXFuVOJw5ElUR6U1 Ip0tpedjSHWiZc3Xs/ct+8eCaf0lgMmvDL7kdb0o2Mky28fgbvy3NIMGJpXQE6dvjNcJ59sJa4jq Vx3YrxwNpdK3nMWrXrDqzdGH85coenXbviTj90280cSNmWC5yt9p+Jt/TrjE1DWO7h05fm8i719l tgsKbS9GdQUk316495/MvwI2l1lce2/EPM6Wq+sZd7ux/wA2SVXNs1rVa9XoDTLkRmB0D0/t621L xf54vY1RhkNdi+3vQVVpniHnP1Oz/BtFcUed30Geomzs/di6709qve+wdgShi+mtHa70vyV5f6oG /vVDau59kpn8Ycf80xdyZrX3UnXPLOkEgAAHsTrLP8riVeB4vqDSlakAAAwQMzIyMAe1QcBQKKjK TMWIxOPUDinEuIQ8EssbL6c2RfP1NfpDk100LiusSHG1S843ZnFpFgbvm5jurmjDNWceWY2zsnXe BVk1LRpnVsmMoqXfvR7XN+rGumujPNrrrYvFfopm+kectEWstCJDr02SHW5S4imEoQrUPanMWYQ5 llRbq03kBIWhsNMuvk/Kj4h7xaR+Wir740f9OXjhUFUxouOZb09r3iSxYgwI6YbMZiMTZmSHe/eo KJqDzh5X6ubxrG2wmVkWYZVqLETVmCcXjjor6WOi8ozOn17q/nnSnqfmTthiWotQ6y5y4c86GRun 1p3PurYttWc38q40rYmXVeuNaa61bytTEAAMm7n6WznO7fBdNal1Tz7qZsGCMEZKIzJRAGPZ2cKt +loknPlrkQ5CYFWYJxLbryWls5X0xt6xXS4PyfiM9o0OEoSI9tne9dkXUx2q2lcs2mu8W575ftrX o/MLbm/XKZhMTIMmKlddvDa+wdM8s5Tj/qP3546du3vLO4eeMw2pwXqazrM3zPT+Tv2CXmsJtarL HkG5r7rrH+cckkWTgjZ3rm6cebjIjpeWtNa5V9aeq3K3D/Y+p+pvCTbi40Sh2b1TkRaL88pUSqQ1 HKvBx2XHGWs29neoNY+e3QfOflpqjEMRo2K0ivc2wGoAAAALcvu93lGhyOVPBzQvt76x2VVjWvtK 6e4x81K0C69rOhdn5rlOO6S0blT208tzrDuM9GaQ5c1GgAA+vOz91bYzPJ061450LpvmKlIAyMAw RgGZAH65S7aNFqDMTpDTkmI7UspJbMyO62aUXW0do549DdwHTuEwZZKM3gGM32PvHMMmkM43Nz93 DsYxThpb69159N5yopKHm1E7Fcr9s9XZRV0XM+qC2D7FZLhXCmf4Vbaxm7i86Mop/YPV3EVBag5W MeksbK/PHHXYUjX/AGDq7VGQSLWRB1r3A/R8o5RZhmG+4yhztq8135wd9+m67Xlvx8z6yinCx3uW 44o3rvTzX11UpgxUsugo6VqiJyL3s2btTnXnnnPys1fXUONYJSyums40DqaMAAAAdqxt7rCv500E ybnWnrbu6Jh3Onm9ykoAH6S+sGwMpbwHVFNmF9c5xkrmiOGtKca6NSABYemu/ttbEz9BQufeJtE8 zY4RAGCUACMwFEB63yWFS4kOYh6UUhD8CHHUyl16KU+I61sLd2wcsy7LNRYBiuE6bmOLU61IasNi bpzbIZuJlZ43jOSah1/rCRIXGts1pKlbE1hyQ3WymR3VY6fttr4bxFeY7cZvo/0b7t+NPsfYvqh2 v8/Oz6LqXJOTchlznCzLpDAdNdL8GZ0y9im19BbIVOms0PrprDmTNOrvJXJ0RmySqT6Ka40j0RL8 xqbPMbgbTWwcJGKe6Fz8tvpd2T5i6Yj1L8YmlMrfYVFcGL+0++sx1DzlzP5m2NJAw6j1j1H3XlDP lrz4AAAAeUnlEPDqkAWvW29sslUOueadIQQBe+nfdfSux6LU2mU7smT8wnVms+Fef+QdBJAAsfUz obaOzMteiRdPcSc184YEQAIwZGAZGYIH7IIpkynK1S5CX2JTRsxmFtMSQ62TjW4t359lO2cv0xrD D63mGctbaTUM06JzTKcO1dawszzRmh5v0XaOKZNzJYpRHJxhKXHKXaHrdi3zk9heuGD+ROV5nu2x 5R7y9P8A52sx5l+gqq+fHfGW1CchfnPFB628lNKwPp+8V90MxNU9Aawy+bMMt+XmG0EpHSPn3lkd 2K7A2tsCja191rxfLN6uEFLTLeEetnW+sEaQ8b4ddGjAMSEORnkKUzBqvRPaOp9EcfQq6pq6Cl03 2f0ver4K40JJAAA8rfazbVtaAfYfofuy417qvEtF8c6lAHSPrr0JtHbeZ4ZyBX7rfVKtazVPE/Jf LWoCAAV6c9d7UzfMZUej0zyByFy1AIjJQBGDMgSgCP2bdo5MnH0LU+s1rZQ3XPJjgKMydRuPeWa5 nsudr/CsbouV35riGZJQdx9fSLnUfAOwbPaHUU1zkfl+8gssype2I9dgry0vOOtw2LT3a2dzdKyH lbytyHsjtbVnB+oPfjYesG9qcAZNrjlvUWVrlvy0tZ96p+U9X1r527Jq53bVFw9d2c2TindfFGP9 HaS0F6VcF7Zguhqj7novnB64sPoA83mHGGYzta/Ccp6D01zHXvB2ojqokQwRpU0p02SQqhxKDaOt Y/BrsRg4V0719sPF/K/k8JIgABLytUPFUgZb7DdW762bN480HofiLmJAHbvrttrbGxc5zTk7Su28 gramvo9Nce8Uc74EAAB2/wCqWyMi2Dc4pgGheWuVuXKAAAlBJqIGDIwB7KSbBUrDYS5BTJiojVSp tCWEKWYSZ5T09nWw7uTAo8V0Tqa2beU0EQ9z+huR3uL+K2Q3fbHWj9D5w6hyR2DAwCdtaXXa0nOo fjhTczOew+wpdHpryNsWsr6QxfnmXjffHTWrsnd05P6n8yMAtVvSHHdcbj6k0tyNtlzDeudT633t pDKZYw30l8hfHLoDqLL/AHe8VuizS0cXrTuH5VPRbk/6WvC/YEV6vRXm2cVqkx+mn3LFVUlXiVFd ZNLK5DTmfbnzSn0xzsxEpaqmqaTEekdpbAieXOhGiIiBAGQBkY3L7p7R2/tfP9FcK6C5F4baMutP cbPs+2VeuYHqa62vlFFpLVGneXvPvRDIAAPrT1d35muQlFwvk7l/lflUiMlEZAwSgDIGR+2wZjvV FO6ifPEmEyVSiO7FJsKTIJp7Z3TWfTw3A0lo22Dz6SUcbdXoVtx3KNJecm7eub1+j8h9hW6MwxvB ed8+s8UgPuuhZsM713DBrdI1ekMpn5F07rbn/PNiafpMS3T21hNC9ifTvnNm4ecbxy3xqXfXLQ1/ 6AfOjvT1t56yeVIxzrXYvhDkOxt9+lHANNJadci609oM3wjOfOvmPJWXYiEJYTWbG24rU2mZkKri 1ESHOYdiurQ461abt27mMnAOUdLsxayppq/Ht1Scwa4d0FHqGgRECURgAj2B7/7PzTZlzq/kvm3k fjGIC2l7vdJ5VneRQ8bwWgyq1lVXJvOnFfFEEAACX3p0b1TuexOvx7nfiDhzDkmAYNKiMgoiJYBe 10Jm8KjqXpNlPjyW0Q8dU1EU2l5K0pD42JunJbOsw/TlvIVNemNVk2Snv7r+5sKbTVdl2UsaA8se 0ct3lonBsO47vpsumeKQbi42c9zYPzf1jyjoW1JnIeotI66snWHqH0axXzI691LsD1Y8Xc9Dr8P0 gxbLfOeQ82VVXd0YJxbtibKcXpP2U2p4/wC9N2+bVxY0E/NatMbVO/M00VW5yIby4QQ3EyXd2U2S uadRyYdPEiVyjaU09GnLibm7WvuUdgXnPnIyq+PRt0lUmNtjH+a8ardf49VtgiAMGRKCvcHr2fn1 hqflfRPJvJJkQ9c/Ta3yOfBl47T22OwIXHfKnJGlyAAAl+jm0tj7Ty2ygYjoTgvnijQZgAGRg0mD AAHtoiXMh4gpiwt5LbCxGxxBw2jbWlTpSJU+TcXmVox+BIeOe5Oo0Ztn8PNu5NrVmFO4PU57XeR7 XamY7JwjEuT9LStvVGCxpbTzpx9p+l+z9Y4pwToOSti5t8Cyh1qU3i3qnQfJ70btjpb6Mfnf3Kao W7MzreZuzOQrx4RNgcr55mk2dKOVSaY39uvCeStneoNfQ0vn1kU51DKX0BDDkd+MTdPunprg2u7D xTk+1jVVZHjxTJmYwH2qz0B6r3TxXiEbV/Fi4cKtgwKmrqCxBvFolNiuIY/UkRkARgAtze3u1Waj VGhdK8EYuYIs69N/Ri5gUGTVUKNeIxbkblLmDUqAAAFd8bwznPMkIUGkeL+fsdIGSiMjABAyMwR+ 3Jut1lQ81Y3DzD5iJhL8dEZtSVCTIsTnTL7JLhuNVItkSVQIuWXueSGR1RlmL4VXz7Xk/l2x6d3P dYrrDlGVlW+LDDuf5aViNJpu6Oi6bn/hi3XS5N1IzprAZK1qqOq/Yzy/icK+zun/ADI2O6eIelnz OZPsD3n8/stbLFeqcP0nlcyTKUmJMr4K3/RbUWgca6Uy7g/IFvgMpbZkISphtOO+kHWvzzar9k8R 4lvWq2JSwlQ34jzi0OVfe/YOcucm6YwLkpUKtbq4MWGzVVdbUVOO4/VY9i1FQhm1qg0tB22ebE7O 3FqzVuiud8bBGQ2nufaPTmbYLlmyMftM1nau5s5p5hwUAAADpXtfJ8zzeXX4LzXxhq6OCMjMBKjI wRkYI/bE4666E4V5ZXQnMY3RUgOMkRlvuzSm2T9reW9+4xjLdk+cXLcisYWRXgw232RfY1qPOIqe Sk1WR39Ri7NpYbpz7R2rLIkSNwZrjHPUSZVW5KZ7W21h9py5pezWy7q/0q9LcJzrkTx52xZuVTHQ Xf8AwzkGjcentt4nsew07sa0fePPtYy3WkSbnZOAXmj+vuXpYdSYDIILZZI8U7N9EsO1Ds7ibjS7 KNCr6s4rK3SSy4WUetDFZy9gmjtbKrGoUGCzWNQGamvg0+L09FWIwmamtp67F3Eytm7MRj9jR6Vj XEZmJJizOoNhYLay811n1r0i/iNLgHP/ACzpwiABkBf+l+6MksJdLrrnTjvXSQZgzQojIyUQMgY9 vYlfIgGlF3eyXoq6LFm2iQhglnNlqsZ7+WbCsI7krX6ZElWxM+uLC6wW0kaizvaWb7sa1NhmsuIJ 8JuNsibiNZU7O2fQ6diJi7U3rltDrfmO5rVCl2j2ty3Y7ZuvPvJVrC8Gqumtd6W35aOwco7t8l9/ bv5tx3YiDawzYmGWOVWDzkJM8iNjYHVfzp7A6Cxb2S4mhrcBpQlDEhBtsVuSOegGaYzqjgy5eTGg woMVBuQHXY7kGTmm44+nsexCVXxE1zFa1kt1V4ThyaujqqejhIpH269vEsEkIY3DmBSRB07SyYCY 1YpO984zLPMvk6F03sTpNel9HaTxIwkjBAxmvUPUm8pVHiGvOf8AkjDkqMiMlAJUDSYAMD3Drq5t MeU9Os40gnZWLUD8VZQpCJUsWUiZMyPZ635kLCE2wc3DnmT3m4tUUGI6skdM5tm8zGdccj89WVei /wB04fcaQrM93XVc8m1I7cjca9J51xvRE2eK+mvefyAbk9xdneK+eOOuLJeSemnj7soHOjVeQSI9 k423VYbldJmd27ZyYW3qLBnQmLnfpz8ZukPRLdvuJ5d7CdYeiSExFIAQy25tC+TrzUthfrCosWtr 20suKbipbJefabelOOwIkZmtiubhzq9gYZpXU7VPX09bDh1cmlj1bWFtPUuY5rOjuxtbNHSWFMla Oq9n5dkGVqwjB9V6SxfQ6QAAQNJHmfZ2/Mt2HZ4tpjTms9G6xIAGARgjBgEAZH7XV1pMqI63579Y /KnLxunZWcYCWl6zVZz5N5mt6p/Ctb5Dse5odmbcvb/KMaw/HtD4L0/0PlMGs534snNM12d5neYV px6bv6t0jmMSy9O9reLvfuceaeAtpFH2f646+1pv/wAsOH8hdMPrm4nVbowjHNx2GOqmzlpbRD2F 2fpXPPPjZrtk+Kli7djyI2s/bHE/GT1S5Q9GvI22s5Tcd4mGw2w4mJsTp3yu3H0ZpUAnIx1VbWKS tDzMZJRp+SvYAqLHYYiQGoGyd75NblhOqOdMdTR1lZVV0JVdBr6uhhRzk5fT4vmlRTm6l6I5C270 fnWS5jlTWD4JiWmtJcxRa4iAAAEntzqXcmb7FvYmr+PNP6a5zpQDABAlAAAGAB7nQ3joK9cmdOdD 7VfiZPRFqBTkz35cmTNnZVcZFPqqPMsoh45Tb7zW6k0tJr3n0stzXYGTak1jQ17TE6jy+BiBnc9E ivyXCtRelG+2sN1n5RWjKQnHOr+3Mx4X4B2U7IcJ52m3Z6v64p818qsRyU5MixizIGEdi41C5g31 QWk2Q+2GzaORT4r6dbjxjkzVu96TmixW28lCoxtIcpuu+3OGl2PKMhx2O5GhQ4DCW1LYTGYlZPiF 7ijUZyFFhJrnurNrz8HWNdc+aaOJCq41HWJjjH4FVXVYhN3y6aBNdTJiLlZnvLbuzsytb2txDF8A 1nzhynR1ZtMAAAZx6Pb42lsDMxXOc9caae5p1+QMjABKIyAMjAHvvj1SKZlEqZbSmZJYFHafCkBU mezOdsn6fI9k5NaW2Q39dVUlNhF9lOU2NHiWALt87hTMiqqKjwuDmiMaiVBKYXt60zHc9Lztpfq3 N8O43anRVsnFw5qvvMwZmBbxO5h6wck6Wqd19heMefvuy5zZO6E9A/mc7K2/6F61tJ8txDakBSgn V1R0LVV+O9Z872BlHU7HNuMYbzb0fg6u0Zz3YKmxnIkJFcycSRHJpyM3ZV1ayGo8SNEhs5L2tsna 9PyjkWtNHaCdagV8OHS3V9Cw7BaWPTTL17HqUkJfW0slbz6R6EzqybooNXjGB6n5v5KrY1BXR0oA BbZ9O93bMzi9THq8D4X5/wCbNaoSYIwZAGCBggD90VMRaNDzc0lokxpLNE0FG4Vm49YCXWZts7M7 KRY2WUV+L4XVVevo1rkVlUtsbJ2PKlcl9GwLrQuLbBEvCMZStJSV7L2RD5/oahlVwSo0ZEfINsak xl6Q4DE4U3SM3J6PYPHnXOv9M2kh2QamNd+lPEWA9Y8t7SlT1trfIEo3HI2wO6vk53luz2g5vwGl s1pS2wa2yPYuV66x+lukLcQ400xVstJIg2bBswibYgphVyWIl/37J2xtflTVuKaI0+3EiwYtY5k0 JlWucFisZbcQIuPYJDtoEtSmsi6Z7V2Tlc6mxTFq6r1hp7TfNWvUYvEpYSGmzLPPW3eefZdeTGaT XHKPIfN+sSMjIGCMjIGARkfusVrjFEkn5SnH3HHqufjtY86alS50t2Jkm0M2yG0afVYXNbrPD8Wq s1v4sqRhJ7f3rYZ9gmPYzsDjDG38hpcXNJBQ2RiOA2Ml1yKh9t2EjeOq+pOgOMuaZK23CmkWIevH n3w36I8YdNz93czXL8tTrZRNI9TZnzBsDJp9R0HZayw20ktqOQmPlHqb8zm5fTuRprcWttEWigaE FFVmuwcI16mwDgNbQEOCy2hkgpCTsV4/jhoqojTbTMD0Itcws9Qa9x3nnFDRErqeIdsiJUV2sUXl zWKXTYDAMSJROZD3x0hs3aOTxtH6bkY9r3UmkOXsSrE4BLx5ipabez31s6lyLNb+DVUGreWOZuVt YEYABGCAMIUYSZ+8ZuUGPtvqtpZWy41RFjUM52PIXKcnOpj7M2RfZLbxq+CLJzB6k5MqJeLk6qaz zq24t51NP1JyC7QssTIaHWW8i3zW6JrSCWXmmyo7PfGsLvMudYinULdOYnXHsV5ceE+8+z8O9To+ pLqQcpqZC2PrN5yVZTY3WeJc1daacqnA+a0I1x6J9Kao5s0Ri2Y9L89Uc1p1hxJ7Gsm8g07j0iQ0 +2bqGmo0NtTJpSled5TYjX+lY0SuZZYdr887exuPiOP6308pCIsKqp7DMtkwsP13pCLkkxVZIrdf R4MmeyqVl/o/vHYuydgZNC5c0XS4npjS3O2q4kekg00GJDpnOqO+OzMoznKbDEdN6I55545J1kAC MAjIAAGQMj+hKupMYqyVMvCOTYVGOxpsyrJ95hc5x6Rl+2clmMVNPIySW+7jLOV3uwqbDJtVoVqd vna1yxYa/wBIqxeNrO1S2w8uMnpyPyrYuIbMnGaHdO6ME5/iUMxKWJLTrj54v373R4r8c+ieCe8X zrbWWqStMCQ9ZJeckWmD9F80bc5C9JdI2yXUPthrW+Vd/efOC5BgPTG4+bryUlhUayzTA6LZGZaP mApCltBtEVuOtLaFIzPYE5tuy0npJMeNGEZNddbzkYzgmJy3EQma2uyXY97mjWN4FqHRcefY4YJW Cg5T6XnL70x6Fz3K81yKbpLnHX+JaW07zHjUVhqtYxaFXwpffO9ui9yZ/YMO635b5w5q5Kw8AAAA EYIwAAB9C9fitHAJNgp2VIbxuuurJmknZJZN0jqWdm7gupcbCdMWWZbEyy2sNfI2FkuTM49j+J8+ 5GnWmYbPyaz15ayq6kxXGH4rC3USt8WOlsEdlxUNSavb3TmNWtVx/iUpppCokt1Ymah9luv/ACt2 luTzu0vs1wpLaetqzk3JZYKVP0569fGJ0bn3vvztbhZGDS5gnsh5F/PJ1V0F7+bi83aSudNqr6v2 94H4/wBydGamiOvtuPIbU02wZRSMP72Rp5u0tJ3NUKAw02g9gZfZRKHW0A5DTNdAt872BkeQSsbw vVuldPXjMOvoalSUvylzYnox3JlN7kdjUaY05rTCNVan50p6dlMGMzWQqKV39uPNtl7JyZNHVcvc mc+aF1+AAAAAACMjAEz3fq3aivbEifEbdtHaKUdWm2yYWuRT6PItoZwWRR8B4Qudj9UbQsmNXQth 5WUPHcc09hGczmjrdh5NbcC5l0nCw/U7jUOUgVG38p0lVG42RxoXX+E41S9NcZU0NS4zb0c7SNc1 Wsd39BxOL8g2DLdWqg7k5TZ6p46yJ45k7Euot566HLeQvLJSHA2vBPWe9+djs5XrxQ+QHpjwBPDF B6Lbt8xOKvVFvk58pCTkoNkkMIkR2yTurfkXgTlfrLLrLVuDorn48DPNl3+VTsPw3ULDUqHEhX23 89s2qyHj2Jad58hVkSvSTBPSGHFzexu+Ni3OVScG11pnWmEak1Po6MUJhqBEiRK1XZe+MxzHLbaZ TUfMXMmp9CawAAAAAAIwABY7q9Xpl1jmPRHZ7dbIsFN04sGra2hysmyy+urnYGz3Uyss89NZ9Q9J X86LpnVG0bRvFavBNSZDsG1sZ2B7x2PkWFTbmj0Fzs+xGcbSrpbdPLGoCQ3By+3jew/iF5/doe4f kPhzjDBmETG31T3mKNeB9TsYPi+eVl3j2n2+yuctzIXIajYnnGwdP59bm3Gt4hOJONP9UF47l/MW cZ7beU1uTVdtj0ULB6Tl7nm3cQ8swkMrZcShUas7W37kvO/kV3rjMPWOv0tQ6+XvXN4eL3+UYFrz CZrDDFPsjee2cj19py3xnF6TWFfW4rgWHShFVIQ/EzjbvW3VeRrPFcI1dqrXGs9HYyUVmsTEhwmq +B0v1Nk2XZVYS4+G868wac0frxtIAACkgAAADJumfTC6crH6eC3EEJcSqcVPlZI1X5RmV/kd9JzL e87H1XEbnTeeX29fXaC062w1Foa2ZY7SuXsb1P0T09JkzMeyLzKokkbAQ91VufS3JTDUS/3ZSYH6 17I5P3Pe+B2TJZZkxysXWjkOBqZrP0l6F53y57zV6P1b3J8+mx/XzjnaThwd67VY5dvpBGa4HoFx piSjdVSUfRGa6R1N1hkWp8NebbRie0N0V2C6WvnHVPKNDrLDiULCIz3VHXK2tRac15iOkaWNBZgZ l0rnGw9SaB2VU6zwKUzCFD0RuDfOZZVynretxhGO0kPG8O1Vqx1UZ4lMZvtaB0H2ffV2EYDheo9Q 6noGIzcJqImoRDrV7a7dyu9s5KGMC0Vz1obQeIx3EJACkgAAAAWHVXqvKKAm4nU9fFbo8bqZa5jN wMyzq9volhc5B0BlECrXSjLJC5+A8LwnKJ1Exu8yvF7CMdK/1jnN+suM9QW5RwyuLHus1wvEnXIH W/UOmNFaa9H9g4J5f01iwUZuQxYPEqYnJtt857u675ZxjDtvdD+eUnYfSGJco7HkSFOdA87V3RWr 5zi2ZEOK5PUaXTt6iFZiPHmSZkJqOIlYiwluqeN032w2bIUECrybNe2Lun0hg+Na30yyivhV+3Op rHbe1OJ8Ii6hw592CVD0J0LsDNcmRybj+OwTjRqPCNc6VwRthtLxXu2oltm+1s2qcHwHTWAxUtsx okdFfHgxol5uLpHoG5uG8WwbXWldM8yaLjV5sgEADC1JbAWh3or1rfm2d3LcnLgMVuL6/oXVSYub bPya+so2LZzkWTb0eqaHGcvdg3c7kznG2CVmHdgV+LZJNijEsukZNiWDFeRkIS2a01OT5PqDLNua byHrKn5D18m8wPJ7JmI4VeU515cezamL15vfb9BV7I86e6ueM9qcKuctkvOoyrmXjGu91tK3q23C N5pTK3GM9srHGcUW42jNskZVTayfbBqNUgpBggokRluRrHPNgatY6PlY3rfX2no7VexFgZF6B4zm N9pLXlRrbEp7Ucqnb/S+bZQ9jOscHkjGo0aqgYPpzTMGPCIpY2peZTAp0ohrxXHHoiWYsOLETBhR kbD3dtLY+284dodP89aT05oPV9ZXVCoYU2+5OyOMacZihIf2L7HZFk+UWLt5Jl09VTUeH4ZRS1yN m5lleS3ex4MOppM3u8ZWiIbeWYdq7WEYOvMpyvZLGUa7uDRqDNcwj1mLwXWEE1DmMswcuy/U25Ns cz6fiqtrHI5GIJjmuO/BeZmPvnHkXVZrf2k+f3n30z5W6D9IPObZjMlZoWtOHes/lfsnY+src23S AMyMWe4PMjdXUGvpJFm2xabAsgy2i0w8ps3HVuqN5DCwyg3IGX7BvdY6lRYnW0rkOPFahNVfYm9q KJhGEYnraufSyhp7tTNLheG6/Rm1FiOH11HBga50vrlRpWqXY5ptnKcexfFKKXjtW0baIsJcWDCg oTu3buyLnMLWSI/KmjNW601Bj1dW1sd1Kbi6rhIgERY4SRP90sgzS+trnKpGLRK+BT45hOKxlO7u 2FPnZLsXK8XxjH4umrnYEelwjY002NVYk89IKPsradjkuxtBmnSm0qyvg11K3GEdtxlKqbZXZHMm h8lwM2FuPtR3FQXXUorpj5Oug3rqr0r7hfO35p+huJ4t9EPl70uaVNPpkb60vrDpnBcH2YtShHtY AeIFsv0X+Yfvns7kmxVKfzbCda2O2Mm17i0hSXW33ZBINBlHJ9ifsrP5uPa71c6xBbg1wrmYrLlR 0buegxfDNc0kt6MbDdRl/dGfxdVU2VZLIqtAa4zHDsexHSusERw5MyzMMyvLe3raLWmBRXGI7KmY 7VU/SvVcHoDamVZNlFw0lOl+b9Yaz1hQ1CKe9TXuu49YuOYvepYpqVlS/dy/zTKLe+s6tso1HSYx WYbjLh7f3nJTbZrf0lDV1ujr3Jc3zLSG1U2lPoTEFSikMZ9vi0spWL3OiienKxWsp1tsOx46lMQd p9RaN5RnNJgJrLJyS7CdjvSopokIsEx1s31IzvH1z8Lajc3Q+Kcl5++oJcxzt3lnffLOTT7CUJDr KM2xyseWSsa9P9gYtw/q2Sqb0BzRqh+ru+ipWt66YZm7KaeS2omW1GrLJtZbULNZVxWIaayPXqis tIrpFozGmyEumqGiOvJN/WuM22e7FynPMN5Cp8QwrGNRazjRoNhe7cyrMrecmsx/FdcYU5CS05AD ceLAagUm7tzOW93lt2y1p7nrXGr8GgWtnerbq5GM43jUNdQ4tNNjkVxr3O2Fsa2sGG5j0JTEDG8D x2qi2GddCZAibcNV1Y1z7kWwpeV7U2rgFZj2M8hMWYfVOyvb2wr7HaPW2v8AdFZztT9F2FVqiZHa Swsjh117jKRGrqPZnTjem9FSZMJ2zrpBofEpRRovSuvcS0b2r6gcM5JrXz26VUbMtD+OWflV6D7e yBc9Tzim9nzMOj0JuR73Adj1dbZFG2l37zD862xt89GbsVBrMKslrcWaTJs0k61kG9J3Iuv9xQbK gEWG1GiR224eQX9jFxfGVvyTU4cOMzKrNq2GL7Z3lk+U3+V6a5kwTC8E1lruFFattqbEzSzsrQRs YxvBtdY4TDKCr1lXCvaoc437An5Td2kg9Q6N17imA2Wbv2LbTDuNYzjOIt1VS1GexSkmRPezauU2 CkVOFPZPdSI8So1Zr93P8iynO7Iq+LEjaY1tv/dS8jynIZkLEdXcw27yZYzpeC59lLussa6J3VbY Nxv2hj9ZzpLchOwjDTUSzbxuE3Cm9q0lXl3KWBiQlL8hKJ8J9Snq7YuvMgVhOqMh0B6CSMBzuwbA k669NKeg4Y2OLFcoGnFOrG+bL0JpvRrzRPoLWEhUbbnobjXySbn7Q3HdYP2VtHz8rLMKfQpKTQFq i7m6B2TivBOwcGcoYiIRQohRomWZHIub2qwzXrchaGZDB1mXOZfklJk2+8hn29fr/R2AYxr3VuDl DXlu5Nu20pukE6PS4HrvX7KUxoaSVWxHINXJ6KsGJltfy8M1pq7GMLscvzS6lQarEmIeJY1huCvV Eelk4a/Oke9eyrewkQ6DmW12fsa4lVkTGtPxclkVdtdJxpyjwQFlPWGy86uJVTheIcgw7BcmRO2b XbKu9UWupI+7eqLC8rsewLS2qlMqbbDC4TdhGpa6BjvRnRvnzk/SWN8v3ER1qU+H0Ep1Sqtioy6y lP4361c+4L0X5x5E47X20PW1Xc7akyJDklwRM6sMQo7MO1XUHXWtONMXW0pv1Rt9W8RdQr8htJfS 3O5y5Pwx43kqCXG1FeZPnHV1jX8167q8UozhRIpw2ClZKUexLNKnAMcfWxIZTFhX2eoUjH+r8vnW ONYjqLD8IwDUtPHZVtLpHOcvtKXANfSVli+Ga3pEsRVpjNRmYkaJFndC3amWGqPWuFwMfzrY2cX9 vIh4FhOCUuEYnhVVSVKI9TbZZde22WZPaXb8rieFvjZs2VIrMT1CGIVMKDG8VemqEi22Jv7bGWsU ukOVjtLBa5eZZxGydVNP0qc3snb6cfpcf4tkA2Yyl18V4kFizMij9HuuflM2r9BHLPA2RqjTFvE6 pKDPDOm+u3OXuX9gY73Rgejq7L+zfPPLK7Pa/EsoJTwW67IeibX2LorbePawdIscvXVSTNVTs/0U tYj7vFkXt0csaf0kcacgBRPNWGS1uMdrZDf621/iWoCQxFQxHjw8q2FEPBIOT5fr7EUSSS2hqqey fJIcPVGd9r2kWvwTBcMwXS+JKZjudRbm2Tm2UWGuuc6NqsocRwXFlwURWGybhNwYr0B7PNjv11Hh uIY8xd7M2XnWW2tsuHr3Q+ucNxDCcGTVQlLyKcv3AzrJ7K5nXGtNJdOzqsSn9eaXt5VXj+AYVjgc eN+aas12Bsi2xXWGtLGyksZjmlzsSbBqJ2oMYVM2bk1pX02tIzTcZSo7MG22vVYDtbnOFufUGdey 7VBP8HI7jjq5IDyVNSsQ9Etp8PTewNGcqVe49nV+Kcw7Tby1Gw7PT2QvAPk686/U785vdwrqzXZm d/BiOpSp06MdD2+d9PKWeH8u6jxvJqXBZS0KCy2NtzBOQti7dzCpxjCWiRFahv1a4O9c9ynIeGm8 zyPCsEKQ2pqOLbLba6RRVGoKPoLNqGiw/Xus4YZglJ663Lmec5HkWY8+8uVdPieL4RRNQ47SWIzb cIo0V2NHVYyKiljy2822rm1/mdsQjowfnLEdcYBg9fHh2+QsNxPcPZ2VWdmpifksatpLeajTcWPi NTVYHptmUTzjV+WfbXzmPc1uGaFccdyPYUKdf5jZYRguLWtftfM8e5H2Xtedg9euEy2zktgW3df4 1nvNyJWGYxt/f0bjeNdvqdmElyQ00HbrbrNDkGi/UDzGwH2M+T2f1rmXub4qd3tavctJCXDUt41y MC9u/ktwPZX0q+f8uFkNnBqJDZocfDcSPj3Tu5ck1nylmcBiVe6+pHltvPp6d2fsHlfWWLIjmsks xkRWER4HWGe3e06fjxk8H142642cAra6v8kssfq6DSeCWM2vq48lyG5Fho7A6am319NscQ5517j+ HU+BVcePEYjmy0hhlhKI6EFBbZQ0Nk7Ly3IcrmtrEKFoXUeHYNrCuiWOX2Tlc/6x7ry62nqfyK4d q8XVPg6FzG31FiGMwdBTVHJNGY5jm2ddJY/iUPGuTZc+fsx6lsLa3kYPjM01dLZ3lfEl30JG5qqG 0Scxi1+Jx59NiWZ0mPx3IKaUrB9b7c9MqOZivsovSdfqDffLWI5NuvmD3P8AH/yY9fpPp/o3TOgd oOh9QDqFOsTdY+wWhOJN5+g3kRn07enkJ6PN0ziVkoKS2iurK5W6scxGqza6YwZ1Dj1hH6j2PmmF c91+NULQEdpUNgorMHorpxmyPR2HVeC6/jPoKPTV2WZO+7kB43j+NYDSmygmxEU3Nut59k5C1Zsw MI1brPGKLGcGhtRUQ2hDDcNhYYZWy0yzBYhSM72srI8ky+akoEDVGiMFwrWNGvZuSphSR3l0ZsW3 upOQO2Eahua6j0RAzBrGqCHq7UkonFh7bGeWWYbUp0QME5eyCdabdnZBt/B4krVmvHwnqHecSXY4 nF4/o7Otyey1FaVkNtqFeRsQaQG2WlpKTPiS3mjbS425lHQ/zV5J2Vsn1V88Npaw9xOYtk4vxrjv X2ptc2DhPIWa1KWzGxP063BgHnFLn5V6jec+8uTWEmA5KlKgVpR4PSGy+PuQJ2xuh8pxPGQ5DsE3 3YMqm1/iGqwCJlDDaIrTEe77kt7rHcKwPC9fYK47GU1hmwdn2lThZZlX4fS67qGYb8YIjnLzC5y7 qjbD8yvodc6vwbHsYxbEWRXxklEKO04/Lmx4kKpgswWWm4mZ7WZn5TktnZvR6TU+pNa4pgEHJMnU 5DSvszYW9cptMtvSYpl2mP8APmFZllEesiYTz81ax3jS5uDbcuXnV9Ab0fjyGIe91zdx0ONZLzXi 8x1nL+r8lj5JkWntT2+sNevW2JswksJoLm612bUVUJ9pxKphOqcNmUzIET3C8XeCvSnS/tL4ab2g Y7s+g6G1xc8IeivOWfmJsOYojUyMgxvB03OwZK8V6Xz/AFVqKwWDbKzfhzscOFTepeccx/OR0f1/ 27G1tj2LTYeLTYw2C9V0Lra0oaWw2iBKlOY5lHWKIeIYZgmAmDTHZl7W21kON8/4tnp4djmK4shM MINqPlub38jLemsmNmg13qnE6DFsKp0tRwzGajuSbeXZOuMVtLSYnEjMRk2+3ZZX+T26w1Q601Vh uH4FZWs+c3CkRuyUZTtbL8uyaNCbJ/l1i+uHI0PG9Rw5CZhC0ye325sLI7dtzDGsfxeFjG8bpdrE yPF+brJTjkmzzra2b60wixssO1zWLjwoyYjFbk+zOejYZJyO+2ZvNzAtmWl5UvW3UnsBwNdz/KDc di4fM/uz8mfSObZJ7Ded+1g4RSiCkOHkGPrlTEyXERY9hMNRtvdBaF4g6w2vgUZvHfVfZbXn1pb0 Ixd3SGL4S9aYdW2RuKfcJK2zKMExLUotblMHXOcWFfQ1TriQlcjcObbLzjJ9Cck7PqcGxvFsMcZi uNojp2rsy4sKWHuHN2cdwzAcWx7W9S2qE9AYcirsrC2srl95inxmkocGYgoSztfNoM6+enojUGvd c4Rh1XenKloNiP2K3HRkG0dgqjMs6L1Xm2YS263FcSRYOuSmbfK8iy3Jb+8pMaybJqKnvNf6ezXc GSTJGJ6WdkvnluWLh5HSV1TNjR6WuZiRW4zEWukZrrNhxpsNE86by3zcchqfVJlYdgW66vS/QNos Ztz562+SPk56pdN7j5ky1S5CHUOrCZTbbi3VyW32DlS0OILIPSOg+e71OynnGPGoN/8Ao69X64k6 31JrrFq+zVb4uph4LWDNK20R1wLmlxy6ptkVWvnXDkIJs2bG36c2HJy2dmGgdA0WHY3g2JtOwTZO PbdAZ3k2WZBgPOdjk7VBhGDUsIOR2YJsMzJ0u3yC4snTbq6TGcbw7E2IhuvbfypyXEcg1lHhGG4f hkm2TPfXDgN9hx1RWLTO86s8a1nh2NRHpLhJfkTTKYMtbyrc2yRWV2KWs+Xl9VpDW0qVdSI8O6kI kuZovXHSmX6Z5kydrqa10VjiIseuQ3WKh5ZjNKpSCU284UxbSnGiXb1VmuwDSpBTGZF7jOuPcfj3 beFNcV5i2tb5tLSbrzaDdkKLauSUkjU0hwyeofUXP9YYfqDlR8MYT0Z2xGxPXWLX7PnhR7X3BYV1 e03YoN5KwlSW2JGz8axzBl5XYa+QADIqqvlL312UTOT1muNP4NR4TrykbYNgkM5/0BmWR2uVZdor mqixaJU0ZvMhlpsp9jYt2OU3E+YiPWxqjG8QxbEKI2iqpefbHW9W1tFjeN4nhLEh+VDtZa6o+s2y aLOsoRDpMaxukq5UUpS5j8uxZcXlNnsPcG1IuK21JpS22/c0WitX3jUmYpdmlT7uQyofaGU0vzs7 y6N9MKHhdiNEixa9hyC1kdPjksRpLb5KkMS2JiHVxlvw3ZdqpaZbTq85xFjQm2IOPZrLzK0JTyBJ aiuT619xMtNtsbFcM3RU68miQdfH6zawXRKDjpi4/KyiJrb0f3Zd+Kmk+gtrzLGkuW3UVz8lLrRG xH2RteZk2ntMZHH11DUlRIOutMtTincO3qiyxzFNZa+xjBNXxyS27AtMi2FvPLrOa3UwNB4NQVlF WiE+wUiXbWcxcrKsmnvSY9LCqaehxDEcQxlLTKmquZlts3T0VDjlRAebNZTYE463r1tt/JsrklXY xQUNdXwzOXIOxdeecdzeXl+zctzZqyo9i0kaPP5M1ZaqmrlS1yEHMkRme7Omk6j5c63XgvnHZRE1 0ONXhMe/axp4kPIfdDsGWy4mQ8Tga9CfOTMAiUJK481No3LxbrjsPk1vlq+lNg3I+W9FYjlfPWMP qqupsK4Zy7IOvtB2LyHBNrK5mWiK3GbtMvex7WPpV0nO1d5xb3Y1VrfY0iLjyrGvkzDJxpFZvrYV 7JueU5mH65hOpdYmTcgvM9v9YxuuY9KxhuAYthmqaYo8hpL+QWuR9FXd/bog651Lr+ppqGCESFTJ pSbK6fyLJru+mWNna6x1VU1GGYxiuDwmiTHfg1bsSMxXwor0Jp9x+HXxZ8vq9gZDn+Urx+KrH8Px VnHCOTIfkuyjmWu1Lhq3zzaE2hlbBl0LUHhuslSJTshyY65JBKXvjvYsflKxDhPUgZjCDUoQli1s MLdcfWpmahCzcjvpdWpVU/Jt3mjkOSoO29fSHkb16Y4wqdp9Bee+WyQw8ncuP6iyze/OUw8Q9V5P xrdxehvpB5tXzxx7a4kQMWiIjCPDy9uVCgbH9QnWdTybnUPmZtvJp1S23a0ZWJthys2T0GMmx/U2 JYTgLSFRMclbM3fEvs+2/wAk4DsC6wuhx/D9eVDRJebK3yawd3bnZ5LKha11Nh9XQ0DMpFrObkWk 50SthZNLk3djeWLOjtRVGOYli+I0xIaYQwcZmGxErq6XWoYmSGKmKT3WkG42XnV06wzAhUeNYbrB D6pLzsyVPyG/zTN5aKDNsmgZJemt7RnMd6qTPfOapx8TGJGwpO1dq2t5U8OamuokaA3GixoN3BlX +vpbqZjhPtPRHo0gSSJjC9+a6qs1Iw45JRdpQ7T5nluPFTbqpsDVISu07Y8Vtw4b6L6BacounvQ/ lzBet+ePP/LUR7jdvJNB0nV4K2tir2h0NjvGu3I2ge3Owquv2hFsuadEowSHMXd0eRw6gRkz4fRe ZIqsAxLAcWWHJ9FabB3izaZDkeD8/wCOUOOVlPCBQ2X7hacuy2eh7a8t+RUYxr3FqLG4U+4sX0uW c6S9FjZ3lt03ImSW3sT0ziOPYnjOKU6WozbSYyGUtVcSDEbjJiFNrWkK6vi7A2llVxLzzPtFU9Uv E+YmKsn35b0nP8zzC0hP4rqeu3xsewXb2OlOe7iUUqY/LKS8/e2rM/atzp1WwsrwfS1HEZYiM19n S7x2Typj2wdfPKclmpJEttcpshHzb1R57yLXPBuampMqVBvINpK137H+FWS7SwW86k1BKfbl2Hr7 8d+TbH+nzyYkm5rzs7o9GlON72Q1W9Mdjeb/AJ+erWNaOUiLA6b3xszQuosD07RZjst/u69tsfxn XPF2k5fR+bqvdWQUWrZKqM1yeFjGN0wiHbZjHk5juKNJtLHCNO4rj2vI0ZLsZcdrIYkjduV3Flje AZJkrVHj2L4xjrAtZ+QTnbW/spjcbHMyzZyKhxyvg0mtNfVWJUGO1TbURTENUWO2iNDapEwGxAQY Uz1BfbXzO5u7jNrnDMShWFFzlheOJbVYv5TmF/tnazWo8W1FicjLsxyer1ZTXxv2a3X3ZC38g2Dn ONZBkdkWrpWVYpzvGZREQ/u+JoHYdLrJ3OaqkkTYkxUiFNJtTc5DuL+h/PGNQ+3OGaR11bkqbvDn LI39AfRR8cfJHoSj2u1jj0h8WmovW3N9L7K1/wCbmwY5nQ18l6+fMRNs+krfPsPn3QbzTdXlfdtx r/UelNfTm24Gyu9JG01xuCfNLMOzs9lTtRuy4dnXy63BK+8yajhtvyLPJLizayjYVe81g2CY/guL oTEnXr9eUmtzXaWx7G8yiHx7XWldQYnQSrB1+2tLC3zK1uLCVKuyqoimokCA1imC4Ph9JBxuHHZj FFQzFbTHYaiRa2RVV8RlUSJX9tzti5vYX2VZM9Qw2r3WGr9W4q9jb0hed22Y7Xyl/BKDT+FW2aZV bHieEsWJvu2D8l4pm0MsTW5zk8nWOGa/3Rn2N6q1dsRGnrPNNf47HeJPXuU8H35qC3DcaMlGTWTb YwrdfP3nt6z8/WKZqnKXKsZzFrBe9e0/m79zPJv3w8O9mOPnJhaz6/2Hq7nXNniStSnIriZJs4j1 bt3HNd84zYkYolFl25anXeDvuMOO1rm6/RHL7ug8fbLsPEs5xfRta84cxykxd6uyG21zCkW2cZXT XUulxTay6WmxjDsVDUWHeW0aLLS9tPaGT5Ba2NtpfQcCnqKmLNK4lTn3cn2PZWT4uZNq/gbJtUMK uxHCMFpKypoIrKILSYzZMslEgRIQiQ40eAVczB72cyTYtplF3OhxHJ9dpjEcdx+vxy6lPT7XLs2y uTi9Hzpk20M/v5MapwDU6pkoSJb7j0vZl9i9nmW19eYtoTYfV+T1eEYzp7BdftJQ+wgmsg3Jz9Yy G3zcSGiM3JWP3HY3yy+iOOemWJ1Nq6UlFizIfM9O+h/blLj3kP0Dg05csg9XN2Fs0me/Sm46RklA eqq5aLZdcwIyYLaoklBJIPKpfT3oqWnGdPVrmR6515yfrXLdyX2QY9gcsrB3HGpkGXsh3EGnKTX+ RWNQ9AgN1qL/ADmY/jeLOltHe11b2siJrrTOIRKelamZFa2LjNdabYyKSpcitj28OrjHR43VUWKY ZWV2O1ghtojR2mI5IhIZhQooqoRP1sKCx31itZtjb+QTGI8V+p1zWVlBEob/ACZinYflZblh45pa Ls/ZGX5RPpKKg1RhFi+p2ycdfTcZNXZ1lqcOocP6I29h2EZMnWfLU1IjhpRjOvSDyusmkyGJzIQi wgLhdIXPo558c4c6+/XgfvaWzMddmw5baK2ViWG20nceZu01rFW++l51UWxjEGn5LAVHKwjsTaCV HjLiRlQTJ6un1dnUETjkDanqLZSMZ1rQ5hPsaXz447y7qffVxRc6Q7OwM4M4mHZ1JjUW6gV6MftZ 8uqh22Q5FnOSxtL4y7ddHX0mfPma30viMClpJOR5ZcyzpYcLb2RKVMj19JX49eTampxaorsTp6nH 6xptiMxKixIwQ1Fhx2I0aJWxHEQq6PF7vp6W925lsOJjR1GJylMRIE/MrqsoMchnlhYnjVTsrZuS 5NbxpEhnW2jkzHJbr8hc2+XV51sOu1fhOdbkqMTB2xczsJU0tAmRY+w8LlymVIeN5k3adjq2Pxwf rVlumPK3blyt9NmzNYlVu3ukcb5Ms5wU1mFO47IUbj4VC6UwzGcLU4xIbMo3SuxNJ02pCYZjgRER peL5HlTVBjkmHIJdHu/tlDWLYbt3L9lX+r/IfavUubZoxyFzvsPKpFFCkoi5S5XYRVZYuKIVEmXM x3OrC1zeIK3XEml3JsW0lRIVHr/CKWjx3Mc8yS9vJ0DDsPz3MzQlcKlxrEcVn3kfHceqq6lpIDSY yWI0cRzjx2A3URWIjDcSEIsOK52xVJTNsKhqgedJmVUjM9g5OzSP49r/AAB1g49tvq0z7JOXck3x nbeD86UtlQSHpyjyiWnI7ayxHWVd1TvbjvX0/Ge5Mg830pWuM+88SPWDQ/CduEOJNLrSbj1W4s2D cecePYxkW2Zjk1LjeG3a8vp+xOd6zq3ki9lEoZBST5gXJkxHKbfuYaTxkGybyjp+ldoYZqzS77DS AwGrDY0nXapeN4ktClOIfh7QDeEdId4X1snX2i9mZHYNvcgzcixjE9H1OUZVsPKGJ+Ha4bTEhR4M OdU5Zaz7ua3W4LXVE3e+eMVFBR0OO4rQwtm7EyfIbazsbLCdWZlIQSI+MYrjGNU8QoNTDq4zKYi4 8dtpqKlTLURpmrbhtsRmYpVsZtnuuKjBHo1g4mJWYE44rZOydgZln1BhePYPpWkUiNlvS13nu3+U 6/puzm635om3OKa+Upb1s7ebZyUqfV2pfUzb3nz4idY9C+w2H+MVqAiaFuqjbOwaNNbJMkKVHp+h L+r1HtDnXKI8gnpIk0+wvQvEkeembXnnm17b8H7MKFb7ty3D8Jwm/EmPabon49qCPKJlQSs49flz eKhUaORBuBkuXXWtqx/GoTSAznFrU4bmVJWzLj002BMPBtU7EzfHW5+AtWdBr3k/nDO+mNw5QrIc n55x+Zj2GVTTU9xN9Eu3EQ4wYiVeT5wxj1TR0OLsr2ptjJ7awmWOWv8APWNZUpNDAxSjqKClGPQW opJahMNMMx22G1slGjIhQ4jUVtkoLDMFqF3XJptQQMnOUK3DYr53+0tk5hmW0arVmG47pTCExH80 62yvJc5y+dBw6TpvRdxkOKY1EoS2RlpXt9Orm6vln0w7Re4V1j1rvzijyhy5kLZkvuGuL0Zz9aIa Ymt43luXc8euPzLdOYJ9B3jDvltbyLM05L6eefEE+3PJT3G8Xd19acM5q1dd5VnPat84dzHc2T+d Mac2DtHRRMrbaCyJgNoIoQjBpcR/ZFrjuNjFqN+Mp3o/K9p6b1JUYcmn2r6HOqxzC6TfmMzI0m+v pqOZvMTaXSm7zckIpKGVRa+1aVxYNY5sWtaU87e2NazXYPAlx2E1te2vZ28LS9tJ9g6NY6mLNixW koa+kr4dHAajIjJbhoTFhphOtNJaabar2IbUJtpooLTBQ+yoKNJw7CU5VxFpkN5FuTOsmy7I6XCK GBzHTNpRd9g7UuMuyiwxighcTw7TZrV0yzaXthlGcUXB2+tkR+H95+peSxZtlrLw+tCcS6l81zG9 g+l3kPZm4lus7X2jiN7pTsrzew/t7zC2oSnnJLtbtQnZWrBdN9hYTx9ueYx07aaI143e9r834tNl 7M4ztcc6oXjSjQ0kIZU202yw0tqGsytrTKzKmx3AWSi23U9/n9Xzhi+tVP1Vj0hk0anwl/ppxi/3 HbzZsvjLF8g2bjKKe0nnOia55ew7bSixqnyGRHsc0y/JJLeFazxt2K83WQ653L+gsmn2lvYKqcD1 ziUS0aqMfhQ6iA0ybRwo0eKiIG2o0ZbLbSIa4DUVhqPEitxlRVp6/YxjSa5bzsdslE3abqzjKbyz h0dZo7Rs5plTW4Oq882YT1Prfi+sjT8y2jGzizg7Gi55sBNKvX2K8H2mw+jsyzPQ3Bs+3ZcfUS0O yGYWVUdpKeRNx/rrAKSq0H1/0NzrwHveQh1t4peP+kfmHzz07Udh68x+FMy11UiwpJ+IXmEWvXmj Zm1fRb5Ocb337w83a4C2DOM607XJZaQmO24w2rYNzicC3n0GHY4y/E6szPLann/BcGfSpusekORX bna8zIuzMrsbyJh2n8OyWRjeE5pl9lellPMfJ+628apsZw/D7rP9zZzsDJ5bOjNSslFr4VbUC131 syyduJpVGHYPiFLX1FXVMMGh2O2uHEQwUJEdqI5DUUVhiO3FQwiHES1CaYUoutK3TeMz5khUBUY5 EU8z2rl9nZ11FqPSslu/yOwq8buOqNiS7DEuFyspLmw7Gt25nDlZS7N6Cj0+PROMNa2NTTuph5BI ZbdcWlYlsyYfck/h+whoj3HbXzZdC+13C03Gcgv4rjja7ODa0fWvOnh16M6x94PNLc70mYT+Zein jpV5A9iWe+kPEtg/6y8qcQ9ddY+YdY+2RNkI7bCGoxG0w221nnTkngLSuZdQHh2unkSZ/Q9jVYXp mKpCo5k+TxGwmT2T1Hdyo2FYRgeKV68Pz/ethZXd1k3P2nKSpw/FMFxFva/SeY5RlN3PyHnPRMON VY4nGzGxt9W82Y6dNjOKY7S1VRjjQhyWlR3IZMtBqMzAYajLbcjsx2a5MZysVHr20EzDKf0BrXEZ tpJXAYmV8ckqTbZTeNwNf1DpZNk+QX0HE8A2DnmV5BzRi1gazurNvqLKLDjp7b3VOwtY6Q0Rr3MN o0mmptgePSEvm8pMhp2qyKHs/DqSRIRJxj314sx/aXjRvIzaWs0Iky0v6Q9+eN9g61qdJxpEl6YH fZ/5fvOvpvbuQetXQ/ndlOJ727hKm4p1nZrQ0+wyciDESTDTSYiGqTqbsLZ/AHk/032E3pjTk1O2 8pha3taGroAy2TMpD5FJEi2n9y7Pop9DhGG4xrvTyc27dzG0vMgqtb6xxKixDENR1TmyOt8uvL24 sLbWWlMKh09LUY6iyTsbd14TRUlDjVJVw8epjYJamQy0lCIyax1mPBS86s4kaLUsRGEpjJq1w4zz asgrjm3EaZGr3GG1EGWyYWy4mNkGa59ZXDOKa2rtiz6apwO0J1xtzNe4b/bHB+gfQTaD/F/LVzJ3 NeVehpexl6mdNbgcWRs9Db54Si730hYoYXSJ6OqOP96zFrVGU0oOvTE1vVnXXFvGj+Y5jdrmyV47 7a8M/PZlHeWpvfHRXNsKpq4Fi1Y2SVJQiJEs3a6IGI5x0MwxU7f9S8ji8LZzI1pzPrZU3pfYOxqv l3HcDwmU0hsJksuvB2zs6uw6Q2NSQKTHMN1ZUPF2XvS9spFPhmssMhYZrXVz6rvsbbt9YWsyLh+s 8BqqekpMVkWbyLnb+YsRKSrpY9PjVUooywhCEpS0220iGwyg1WFWhqMTNPCbiiOw1FihkhLkmi2k E2E1qw3GWEobcjRxsva2zNrztU4br3V+zraNrrAJr7jklzJPRLN5d1rve+CL8nKWzi5zZYRTysor sUmoktuuOR52yNj6LoZmwNeuymlyIsKbJmrlNvm4lAS8qj9DuSNcdpRdpYnoHA752S5h3YnoRztz 3tKs614g29ivHFyG1pcNtk49hn8+XjerYpwkEmJGiMVXqhumNrTEajT3IDKz7SyXOZHLuFapxyMo NRXlJkFMYymdHXCiXE2NjVc+I0LZnb2YuNwMV1/iNDguqqJ02ui+os1tLIY9i2DYPV0dVhtbZWUi bV11zmchmBV1FaFtocZVGJ2OEoRFXCVWlHcZZTKYjNsNVEVlhpuM2xHXGnOtrlSXH2YZNkwEsuoS cBKbXd+V55uOLrujh4ZnJo1RpNp6YoONdxdNO2sNEfjjka+av2qG1ETObjVM1qyivBbuRRsctXK/ bGQaJuUFIalKksy5MoyJ9taX2cd35zHYbU3XpvHuzuSMkmCQ9rrqTuvLD588+O586550JLUtIbfS 0Blk+pts3wzTKkMRkMMQ5eWZL17b4xguu+cMclIHXewLIaM1jqWDGEdl552PLWkswmyZMLGa5qQa YbkZD+cdcZbFqsZxvGcV1PiaykxL/sXdj0uRFw/XOPUlNi2LzbvILF6qpIcd2whx3EqkRm1NLaQQ TGSUZLaIrEqOxHD0GGbaYFezHTFKMUGXBs0MSG5DqX4ZoaebiBbJRE3d5kG8bWZlsGC7qnI8zjUm Mas1LIcefFfedzbEu2azjfQuRW2+Mwh6p1ZJj5js3QLslmSuPmS8TkSVKxv1RxTzK2Eyanm5shbp THXQsNvm/pf1/wDmk3j7++SWGvdt6PzR2QcxNbiM4TcqbmWEQ3kOBS4xR52Q4HjtXtrYelIqI7cS LFmZPk2TJZxjVeDWj7lTtvZnRM3R+CaBxYJQ2FB1LyRLup9xGi4u8IhIEVuRaVzW1s+apaXEcEgE t1mVNyXpnbhxk0uD45S4piK7vN7e2sZ1JiVZXGuA0pSFJZWgkPR2lQX4aY6WWZa0QG4zUZTURyma jsMCK0lLKpLaJt3OtYcTHISFIZXFS2zk1vez9o5RNhsIr4OzZ1PR1Gs9IIaeU7luyd37B2fz3qrm LLI27tqZfh2P6Nx6PvnNOdK19tt/KDxxb6nH6rpnbXm5soKlm1aGxkEKSpx1CnnHDxPNO+6fnPYH gzvz2x88NoSg9JXmOLTm1NOQdi5NqmK4EodS1B3p0D578R5j170pozBw0wiOyzmeRO3y8c1zrspk WL0hkuxcp5kwTVcF2M6UeSRLZlMyruMJEeGwtKVQwmXJhSoTTNWkSiU4TiJ+TvZps+0rK2nxrFah xWbZhf3F3dsQdR42hUeI24CSlCjZNTTbLC4pMw3XiUmvbjxXIsU6tqAlDcdKEJmEzkGU5Ddqbx+k xOkYaXXttNWOb5hsTLMQXWa7j5xlexYXPm6s4XiXE8BZFsjYG19szlap0jp9+861yPkHoDOueNRy custfPoZyu9wwGZuym3sP9RuLtW3yFvzEHaxZ7rwBvJdWaRrPLcI9FetbryTgXbpSzdsG1OpBJu7 vFq8nDClt0XaXXfO/wA+nQvp7nPFGMJZZQinzXpZHn9QdQ5FhWl1tv0/QGzMustC4DrBURDayClL YW07ew3Xo9TMhvqjtGy/cmhFTXuxDSlclpcmXnFo9XySiY2wkpx7Wyu4sclZhljuuYTcBg1raAiq CH2GAqGTUWXWx5iQK2DElGlhFXFRGJhEeNJbXMt83y3IHYdPXY/UYlj01LoVKy3Pcg2hlmt9TYrz HsTqvM9g7F4x6etYtL5eiXOzrbOcXma2Vdovl6zh9C9X7j4X7mtfMzUypFhBQja8TEK8KW+Uo00v o7S+e+ZSClHIdnNSXUyFtSUqUcKHVbcd1XgytrZW64t1jJ6iwbUtl1ppN9YVFEiTIQmFm/qg7pTG bjV/EMxqNCW1SdbdG7Y8q+TvQmXrrml1k1Zdvy+rsG0ljoQSScIAkOoZclrRFUTjShHNqZYS5ldR 1htOJNSZsS0uM0uUlXQ67HkuG47uDM7C3kMRm29fY+1ADbgfjocQlKFNiKcdEURHEm63WONxDjIT XxI6WExgg2XcmybMsisEMUONVMCkpJkzILurg7ByDJr1nEcCwvm7cHZmRZRl+WXeElpnyj2pl2T7 ZzrOMF1R0GzzXpGXD3p3bY5Db4x5DWhUmX5bj+bZHo55xakvnIiT0V+QpdElb1g8p+SiQcd11qQ3 V7f6qkc8aMypDinZBqE/a2mbkEy4aV7ZyiJXWmBYXYYq4WM9J9SYzV4nyXUOrhNoYoesO0MyqeWc s1ZqLlGxjwc22s9jS8ZpsScSlKUKCFMKSTTxqBoQ8REhd/OerY1LXx5C21vEweUZxd5jklRr7Hqv HkuLbsttbHt7S6paiDAxDF2GWlOJWyRmTamHGEJjJNuNEW6pSI8VkqyOmPGSwiOy6yRIzrO8ynCT VYxiLVRCindWOWsQMruZdnXYjhGh8byrufNshyrIrGkh8e855BcxOqM7k7DlYI3xBrBzN9ib/wAo qqXi3Hryl7Z6/p8H1zxni9q28biZJnISjZes7qSTshFhIOUl1xLbyjPJutOLsd7Z5/x999111x9u w2Rq18EQbe29lWMYI1szPNU6trTcjUqsiXisiYww0yw1LzD0hs6/UEHV/MGrZEBvoPbWybLmmk17 rp9lCHDiOtKaN8SaoOutBIIgmyzOzckYxidOzJQJENxFjnWS3uQJtafTkSvgh5zI9h7ZtMlsF4/h EDDsZXGZUmUwQQ5FW2to2o7DaVV7rbU4ojbSosJqNEYZVGXHJUaRH3hm86XX4mU+BUx67CZub5Fc ZBd4TcqxnFsQ1Jh0g+iOjthLnWeP6d19i+IZPV7j3sL+bUYfwBMzzaOcY7g+BYLfvQe6es9U4BYZ Pq/igEiWsk2DE5MLq/myWtyaa5bzctp5ZrQtmHufVdrK8/vWbSdk6c81vLEWU+ybqUZdkkHAsNqs o6An89gnGEuMxwuKCjttSbiw2T0ZBwLWOktVyYsaq7MzrP8AOeZMH1vqiUwbCZCDjkxIvodmnG2w bZLYdjSsnyOa/DLCMbN1pTbkdc/Z9pktpCS7rjETqXlyc3ybZ+bTW3hjWCUNNFhNBZrbCXGSQ24y w7HbYTDfZOLKAgtMNQEssMsONtsPMqT0ZkNgIPN2Y7OtGqmHpWx2hkk/P8h1ThdPqzVlbFcbObt3 oe/loxqqm41qnHKkdRbMksYjySxM6a2HpbKst1JqJ2v332xr3R7rW5bbmrn2yjPuG5NS8l+mu3rW YmS684+sjeYfRJaoOzPE7S+6ulPSTlm6lPuG+a1PsKCSJrKMZxWVh1hV5vtWvwt9tBNGGWXGCYJm nzezsZZ4TqKJKq0sSuptrZLa6L1zrTXrjQbUEG42xbTYslqrhOIUqKuI6nYGRPsz6/XVMUaUGHAi dtm6vriOmnwDF40WQHdi5Fb7EyE2IUDBaShgJCnULZmx2kmlyO2bIbZbbS22mOCaajRmoyWiEZTa Umoun8idnZho1/bNVEh0PKGYbKyG7yCNjOLU/NNcphN/aDYe0c2uOStkbcyKLylqSzB5Bf0+PTp+ Q9j51KyjH+M9Sqa6XbKhjWOF7yc4yuUGH3TlB0bi6J4Bzs5C33n3A6h8KSHKvOvQ3wP7D7X4+TOd eXIeDs+ulMIUh2q6q2N5hYBY3+Ob/wCkNT4agR0uRlMpJttlFZs/deF+ffSG5sU0lUlAKLsLJ995 FU651PqVKVKQZxpDYYu3TbOHTOnGUTL5qza4mOx4mCVSH2A40+h/b9tkFutqnwLEYENx1Gz72xsr +wmV0DCMdjxH3gFkCJC2VJJtJJTBUCQwqMliPHbbjojNMKOO80AS+tLGbLsssyLGMVqoeF8f3m2L zMrurpsW1fqh2CeQ5Qmf01l1vuDjfLN7NR+A9d2iXyeefU1kval/nMTC/Paxbm9V22j7x/BOSfQL sTyRtTDJzCYl2Vhn+cc35ZMEgn3UyHFofU9DxvJtA9kdjZF5/wCr9mKkvrN9nb8fU1iRNpXjHpXv Hwv8sts7hsPRPpnmzWgSGCYUybTYjx4nXG7tm+RG88qxDn/Eibr8k6EzuPgJYBpmO8o1obUtoNOy LmM7Cr4BrZdcZJmVk2ZKQmLrqKZIeQ1Icf2hsKVIZj1WE41SMuA89y6xslk4iuxFlMR5wlAw08lB BBhs44QRV8tuG5DZZRGZTDUTbbSmZLaZMXsCydOblT8LH6GHoLRkzPc8vbOJiuutVrEW32Hm+xcj 2lnFDeSMrpccx/zLtykGqS4JD0nbGzb6l5WZsGbb255v+WjtXOC6K9Z9MeNewHFx0vytq3Wnpp5O GVyG3XXDXJdDgqtndb4NuDzWxN3Yt4+qUt9EtO7sj0XUkENPYv6D9M83fLlvfqiu9s7bzoxtllhb RRFttqYYPH+3Nv5hjWsce1By4iI1S7v3vsfcWl9HYZpSmWkyNYYdSh1Etx2BWLBOJjuA7DNMlyup w2lxKMtQBuNPZjlOwcwySlwLFMRpKRbwVl+xnrCTEbbqscRBdTKJYJTTiSIgSQllCmVRFGmKyzEb aaQhpokmbTM5BF1dYSZsq4taGhqcL5JBM31pMx6hpp8VhGe5zs/ZFzd7MqIDl1FqOMNC5G8FKlSD zyM1KxBiPaqfZvvd+l+Wjiz0zLo32u4Z8zLpdZf5ni2fYJAtrNcrMcUlOoceJTrr7hC47D43oJHb PF16c03DkSFnkmIaz3fSzEBIr8q9VJfOvKOZ9Kbo0jwnf1kbFYxxm22XmiYhV+b9zPU2IYNzrrFD aYG9Ok73NcF0Bg+lqtS0OstqNh1bZLJAUhk1R3xEl5dlmXCxx7V9LDM0qIhabGu7zLH7DHtLUNdH Ww/aTL/Pn35MWnqaturkvuJNDyVEttbbjJKRHNo2mnI7S48eO5ETHRHU00sGbMhmx33kVhaZDbRF Y/qbleKaGYcUKdcaOBJ2FmO0s2NrYlfHUuRzJzxkjpuzWpjWTb32E7hXP0VLZE5O9eOjNd+XfYXn n6z7J+eBTSn/AERxfgi/lzZDzz+yNYZAh1Sg64HZEeVsLnnYsjQewNlyZZOPOPKkV3bfCHll726P Q22l5rH95+iFkl2t09xRPaq7Sy1VWNtk09GaS9Exu628/Q6wwo2a0WGYdY5PJwbT+qNUrkKRHcJQ bUy6lYQ2bjYU2bJztjzbN0rDVeOwDkR3G3SyTZU3ILiKbupcWiQkrenz5D2XWSmauurGEPPKUpRL bcIlBLYShZIaZdXEdiJhGqGwy0uGpQYBusOSrHYmS5hdV8RjBOfsdcQ2UYMSI4NEVzYGaZzmtk1q +Nlu2871Hzjr2a6+8ZSq7aG3tlY9Qc3WKTjKNO5vUHbNbSymvMjiG16w0JrjYWt8mVOOxOYjZGFm l83kOPqakWFT0X588P8AWNP7l+bO1FSlOLddVF2V6HaqquF5SAkIexq137mNlqXW064xOty/Iq3V IjJYVHkXVnYqwHAiZZiohxazdu0sgOJjOl9StyUG+bBIQaguVJr0ojOJdbM0Jl7OmXsJ9OC4zUh0 ONrGQbRk3V2baNcYXBgE6q1XKkOlJQxGZlBanCksvBmQ7GMnAhsMrRXyVtBEZlsjiBlMZwMtqkR3 DJqoPPtjXUDHcUXq2ARsoQ4wtKEw5NrJzHb8/I5OrabN81nSudtZ2KlS33pmQZvnF1h2p4sopEaM IFVmfVOf764915cK5dznTlml1+Y9LTYyDYznB7Va1uoKZKih3KO1PmP9QtTe4HkzuMPCW4+FqrHb yklOLaCX4jsWHHRZT52I0GP5RsbLdXwTjRVMRbvJJdmvVuHx2GK+Myz1FnGzNmcWYzqvWpkl5CiS sibetGVPVSVNtpdJqVHLY95aCG5ruoqZAfafSuRuJyzvAcPFMMrasgq9jynH3FtxHo8g5IUbTpPh kA1G060glstg23ILrEUAMxEKNoIS4y4k3cbZyzYs+pjMYThriGmigSlNJegpuJQyXa13fMY7iOyr +4xzmCwTIefRmSdhTcCkY6UlamjZusByatx3PM3xxkZRUaVsEnIN6Spx+eu36w4Nzhb8NNpOYjvu lpn122Bcau8x9gzlqkqW+uQYW0tLiQhxBmhLapm75fnNDcsOntg6lpRHDWOzMvlSX73ENSKhVtal iN2RK2PdaFwfVutVuIMmlJkIaTaOEFsRY0iOgPMqQ/cZtYxolfjVGUpK1gOI2dkE2c8VfjWNVVc6 Ct7JclDbCGjUh59KnFLZN1TAkR3SJBssrMR0PIhtuNNJkQ0tGRNrJISp7F1WWcXy6LC8UcKMSCYa VIYdhzsluLHNJllfY/iurts5xj2F0SZzUltW87HDMI2Xmeq6SSzIbj3e6V6Gqqfp3KOBNsc9+hNN y+4aieXIW89LVQb31ktl60ajOyyMbQ3XrlzjmXtq3asW3XxJcKTNiElQacZM2FmgN5H6E3viPwhu feHqejj+gajkm42hkHHOud474xfTNZEhRILELeG9bKNrrBNLUDymnHGw28iQxbNPOtMRG34gDcqM akTsgs6+nplJUp5Dr6HVbByV5cKHSVVTFUJ9ndOuwW47MVUeaazW9BntTIK1OMSG1EyEMJadWww4 7XqJxpK4aVsPw3Vx5DEtGKh87JiCCaiFCW2po2327vIpV5fyG59Xh2KOW063sccNwPXmQdCPRtSb ryzj+tlxlS8kzC61Hh0/DPWu8+QzpjJvpF88dEtSGW3GZE05BSBEvKrJWcutNW2jqpNNnGM407sd oLfEhbjr7oInlBaEushLUhgKab9W8m0z41ZV63bY1X5sy1xqfGeht1bW468z/QnZ+BaDpa+HBnv0 NJsbYsPC8IpAaUkh8jcQhx2aUmPDaNgE4ll4JdcJLTbbkpt9qSThGgr/ACtTVbTsQpCnrqwVYKcr 6xpMSQopBoWpD8ScSUKQ80y63HMjQhCnExVtoJbZNINCyQlaQeNuHbS0zn4TFNIj1ceLY1Rtycnv 7XJ0VqY+ujsxa2iybYctX38v6akW17S4DyPcKOJsKa3i1G2jGu+vQvm+uyvNfAvPJDcWQlBTFNIl zY2yHLnTEt2xcdbkYP3x88W/O3cwgm+FvLKUpaswdhY1LCFJQ2tBuNNPY72v2ENfR9kt8wcV3UCd ca/z7se9vOUc1xvUvK7UeNRZ7Zwdc11a6ag4lpRB9hLSzKQ++hEdl0wy240qQp0wuI22+l0OqZfS o3kG66hRvR5FxJU9IU2uqqzkoOU0pxbb4dYNS0pSTrUUnEkH4sdZhLaEBt9kiSEkppxbGMWlndix khuvo6tisiEuvCMq2LlVviM3KG8c1Gcp6RGy2zn2lNTSnZu+cznQKzmyHMM4fUGJeYPam+tBJq3+ xuudi6N8ebu2bNCVRZJMt7v0pPey7WT1/LJ1R3h6i9gvJrcfe/lVsl4KeNQVIezm91bnEfD3nGFk gwlJmxbweydiQps7TfHGRXdUzZnp/wBAMvLBaTEOe9Izq6DeT2H8IpGyUg2yU0akg0qTJW0DNLhx nogcNopMhDMk4zKHJSkGCdQYDyJjRTVkeSyCQ4y4qDAYcNMgE6iQ2pEpiSbchl+MiM0/DmRXkMPM EtsCKsyU0gwkwRPYpd3M6xunqKthQq+FWJbr0pVubM8wynV+U5RXQeYJL5p2ZkM6DHn4KgN2mT2V biYlLcjX/bWV8p9WYf58zzxqFumm5e3bPWwEnFbFds7A1FYIrd/6JtHVG30jqnE3sG66vuOctuFP um4FHJh5Hq3Gqjo+mmE4TDzaUrjuPSckx2NkbWM4xa5dTYhkmX2ut8M6jta/GtX6UeKqkZLe49S4 nXsmyttbYfjhb5NKI1GtoyNaI8lBtoOaROIdZaJZKUszbfUlZmp4luE9kFkZk2qEdMUR9MpBomxz UUh94SAwpSKsMtqciKMR1pdRHVGkkSTIE26Sjqr7KrGW1SsWCKPCqJLsKOEZLvDMbXJtm1GKR8U5 Vt32cmzbL1VmL3tTQGEJkPuumpK5/VWYSneJMTlVe4eiWJ+iucL5ttaDOAfVXKDkkOJoNtavyVt5 6yp0W0luK5YzXFuEtZiQUD1Y+a2tzj2J55gJdYcQA25Gt4bMqPTqJnKM+veI2dw5vZ19NrJLEKrd RVnLROThValg1pSl6E+QS+lQZnvORIgQHlk0pMeUxIcdaeZOOpTpOqQEyZDb0VRm8anZV4/MYcW3 BPH1MOmppbiVvIfckSFBxoosZ1uIypDRh1h0o0gMrbStKWpDZpUtac0u71OB43nk9lWqMHbXEfjr y7emV5Nd5HXVsHnnXlhJZ2vfYxWuWGdV+rp4UDeJbhENVbJz6Rh0CfA2xvjmugyXb3MsNT7UREya /UVtkkjDWW4dOVl1NGkKfcKS86bri2pZKS6rF/ZLz+82e6vSby9M0KI21IJu5wee7k2MJTE3j0Fn nEnHfQOXtQ7Gs1DFQzHRAdsma6ir2GY4TIacQh02lNqU9b38GuKFAJ0jjKktKaVMmxxCJKXFyYsh CXVTHm0vQVpkrN5u0sZQW9HFfWoUwbqFOtyGTkzZ8lwmK+DVy3CVEjuLYeBE2bZkhKXg2pDbq1LL IsxyKZMXj1nSuzOd8CkJNQK239nmYXRU1Xq7SFi7c7JybKuKKLau+NiY3z9YA0OPB9J2eSYpaY8t 14pGUYRiUW3yDZGmrRlVjfY5UB5TBrbM6Pq3lDoPEcWkvKU65JcddWSXidNaVxdj+hltA4e0TdEY BGhIt93V/mL2XmOu44jbN78yFvzaxC3r3bdWO4hQVaYQkTI1TUw4hssraQ4okmZkorPYmX3EDU9X jzrbTzhMLNm4cIpdbAS5IZS44l9u0AWGkstziXJEydIKSmKuBBOMsjRJZdJ5E25s5yZqWKOngxpD kJCFRnltutpIlsB1h1DiTQpSxufKDsYeXS8EpbCq5Yq5MR19CpmyNyXtpHx7Vet7V0843habL0bx t2vvK95x0FatqS+pZKRn+y7zA9LzFpS509xJfvaeovXDzhzuF1XR8r3STXHIm1OqxDrrTmITJbiV Py0TFPBwKcSJTL1hCrYt4w1fIBOJMJEax7QzXUOPY1z462ip9CNpQNV6P5Rw/P8AZqocKHgFSHjg Q6UoyYZMmS2HXg06h0Rs7yfLHZ1JqigituoUG3A7LNqSR1aXFEaXgJkhQBOIQ0puU9LBSLdbTVdD CTJQZeeaDycgsbSauyNJVGG10dcRUZClNvk2CDTkV55xDbT5tPIV0rkLDd7Yx4mLUus9BSACdU7k 2aZHOFLrknZL5bA6Vu0uxttY8xxhiVoRhZkp0si2FX62aktOxM69kfkJ0p03vv1Rq+N+oWOXolm6 2RBgwkSsL7iouVchNQkrKU5IS+sG8ZqLIiagLCnSWl1Bg0oFPv8A2/X4po3BXiTBldTbgrnfPbj3 em6JkibeYnoa3EZOPMRW4zSFMKIwh8w2k2tn5XPmsI1DTQFuJQthxp+2JbbD1W2DcfKXHatXkJlB o48d1a3VuuoloQcZLpBUYSGlKbU9ltpLlvrDJJYwZtmFEJBGsNgAlxXibfIm3TbdD3RGQQbxt5DN HrfnQ0E+iQudcXtzbQcMbEslllHR2yZ6J60aF55tzUDNchJ2Va/FkE445X537Das+Z/0i5V6S5r9 ROc8JaNltSGlSWWkCRS5Y5j9upSXROadmBbgUtxp+X0d4+emmsrALdMOAjSRJKNW3r9VVuqDKI2O dwbqypHCW8qjUmjekLbHNKVkajxWI1EjqiOwH2nWydQmS2lBbRyG4Nmi1vVRnDQ42CKRJU7FJ2ta fcbkG0p2XNWFxUSa1SZQefEyC4ptbThBJOMrJREVnltiuzeCGTRIocRKsagLUGgZAwkKMOISFsLU otwZDdZFVIgFrTnhD76HXm7XLrXMXq2vwZxD7prk55t3J50ev1XqK6DqFrS4xaLslwKt4nHFxJ/c 3WWJa+315K88+8nhTmYbaCCCWDeZJVPtnNeZ8wWS1vk8648sPJdRJZg+k2P6o5fsw8DNSyCSQcdx uMTaQ2cZTcDbncNxmlbQVevuTd+HWaJxOfA1nhBxCJLLjJNOBsOoNSLqdsN9yHh+OVjC1ESwwtFi oltlWvpNKkyXFWMpucIbAqlPOS5VmJUKsky45MkytAI0Gszl547Ik2Cm0x3XIOJUFeiKpRG2tkyQ 8pcV1TbzDiXDDOVzsttK+FIwnTMxiQ0pa5ucZHlGwscxN3WCXDkvKjzbbJZ0fEodsw6kOhxFqzmD OHVt3HfbeDW6cay+TsHXnZe3fPzj/Ko62Y60G2aGw9l2s9v5xy5mbMlakyX0OqlhxaicS/BiybSU DdMEoKbUkmwTaY7YKMyaWKjsDd2WjIqLX2Va4coefaZMaj01SFEfhS4qFssrDhraNGUNqyt7HsUi EZtqM2jW0ibKbQw24l1h80iVOkqWph6simqXPU+spj0CZXRSWGXSCEoN1p/N7R6TIkqbZQ2zjdDX x2FNJUhEhhZhLzTpGlC3GlOJEGfl1hSUVC7XwY0s0Scj2FdZdIra2r1bOUZrOwkLNZqfUCSHCNGV 5VpPHc12JQ1Ti1rG95nPDEOB3TxbUZQ9EbSkmxDlsx4G98a07ZR+i9CWTxPPGJEgzaXPZW7tZ+Rj 2v35TjUgnmTW2ZBLZk2bJMtEcBTUR/ZGaSdvOJl0j2FaTXGaoMc1u/Gp2HiaaaWh+MHWynZW5GhI p4iW3JEUnWQHEy2AqOk5DLZuuGi3KUsKQdawFXM2K7MbyZ9o5tLjDb7KmjIgknDyjJHH3JgfJDMK ixhuvjG0aoynWSQt9wEkKNIND6MMuMovZt/SMw42rA8u4uMyyV67VDr9YraD4eTIVdWVnExyW8ki Q8aC6Ov9FcZ+kGyuO2nVM2tnVwnnHa/I9PZtOdbSIpttk0uj2Jr9R2VHvjRV5JJ8nwFOOqKU8F3W vqLoDE3VAOvskskrDQQtDa44aSluKGjYTAp3ugc1PJIejtTpzu4g02Poj0uEwTS0kMuLbJKp1/MB 1dCyYSG1R3WXEXL8dUeAyslvMrSTtnKjKmtuHUNPOWTkh2XbTrGTASprFK0mySamHW1NXmZokuyl yyinW45RQlQgGmHmHUEHA6h6O+yoAPNLxbNciucqyTF8LUxpNyZczJ869vp8Ovw1EhCw6Uxy2v37 C3xbHw4aFGydh1JnOODO9Z8cXpov9l4xExZ1tvPOtZPnLkbLqDYQhDZpgdWcd28w6nbuEU1mbinC fJRym1PVnWvGfLmRd7UlTIChIUSCQtTSicbSCZaWw1HZRDKWKeJTWO+th2uC8Ct7t3IVXisqOrGN Ttk2ylLqkIQ5eyI13IxWsJtxJAmDMWD6Q2/Bhuk2pCH3WJ8h0SIji2W35VlMkJavps9+JBcTFxBp luUhhBhKyza1KQtxwPRKqiqUQ4SjCGlKbWS0KafjKEgwtxubjua3Ntk9pWQW9d60m2c2yeoMjvK2 gN8SEyW5Aecya/cZmO4zVuuNkuYqHs3dhyaLlF+ShWc4nhtg3MvYg6R03rnJozzbZNpQg2okGapK 4Gz+heKb43jUJDL5yELk0HoTd/OD3B7Zea9UsPONhxIWgjQtACDS02lpDdHNtnX6HFk1vZ2d7Cyb yc1d2pktpRa0q7hNPhOp4SIzy1R3QHbd9MyFXwCeSuMhJIUVqbkdZLpnUOIJwwp+Y6aVvE3PemWd ibMmciQ9XlGdTjtdHabMLOC8las3lSJzLgKNT08BNeTaUB+Ml1haH3Y6nmgFG4tD8DKMhv8AKnK6 qqdZU8bJMuubNMR1OG1okyoUwnhEsMvyWui1d+rFjdNUpTdejJJMLFps022uxvNXTuUeu3GzjTG8 0aOmpIISgMPRmkiMSnTxHobUD1gFOhwzeRJWu4c9Krafypx5kYWbpGtow483GcS6lTCUKTFbgxsi vFxYWBQMe7e3dluR4Hz7m77bGt9Q2sKvxbUdUiREjsFJbC7ZmQtdKQbfhrMkttpsUym1JahBL5Ic jPrRbTXktuvzpkuQ7PIJu4bZRwqCqJjbUYOsOxHGySF5RZzXEiJGrq6NXkTbzCjaMITIW0TyWXkq TLJLVTneWWEpB0msGUObHyB/Mc81XUT9cU6pKm5BujHNp3uuoqXtnXOubUFGNLYIkqeWSmbP091F 5q9pdVeUOUNqqMporJoNmhKDZQbTTCHXU0He2E8pWrynQ4h8pDLly7T1l+qHeug3FB1JKQ8T9cbq kLSgiQiNe35aDybYTutqio292zf3FNrmoznF0w7XRFDiOJ61nTJjMDHKFYNxbspUWOtlh5xkjEQI lSVIfQ1ADjZtOuJnWUqXMk16TtZtiH3JUaPPbEWJITEWnFoMaRGU0pTbiAh6VbTjYjRY9e2zKZSh JqNKUmYUtsOAKDiVzMFyTN8kVFpcVmSq6RsF6ZmrmPtP6UN5Lj7iJ9XluxbnheTP6V3HacqOZLfY 5DdSGXFpkMmbUjsfZMHJ/PzFZDqZPYvBmSmk0NvxiSI6WkMuGuru+k+VrOSoLdM3E51ksfX01a1B agFkswpy6yHJJzWGYOg0EaUkVbvXK8q5HqNtRtVY9Ag9R77cVhGKbMo4F6NNU+GYZXW8xRxGcRwV o2wbi2gZkCaJsKiuOuSVE3EaamR33XRZ3C7F59l2e1Hs5SZjLsdpxxcBlqM7GhVMFkEozYCXW1ma HHCDccNtOA0hTZmlKjS4zIJC1JeUG5Gvcny3ILOz1FlGTKh4xnMm7vm2GdUUcmSQJbrd9tq/2Xxt ztuXv7M9Zcq5PIm4OZPMOpUg0qYtMyrnLHXcG6BEnrzkJ5t6vfiSUusEywwCQcjfy9GsNSCdJ45J 7VyXUmzouqrNxZmSlpDhGWQZre4lX5TfYVrw1NmyYareitkW+R6Yx7D9Q44mLF2ZsAo9FKzi0v6X WuPVGH5LfyW49fVxseppTcethRqhxxuQpbVdMgSYb5pfkklhUuc7Pddn2AlE68pcuctTLMZmRFYT Liqrm2oUuphVMiM5HdU4g2jcWyFMONORFoDbiErWaDIOMrS6pt2LJMLQ6jGM6yq+mZVMx2lkMaXz zLZM9MXAqKTII1KkJXlu9ckiTtT9Q2b/ACJr/MkY5UPuINtxLTqo+XZhWY3Bp5EgkqdVn2mLOZHu 7bD1tvNobZQwzIpOqtbacu9gY4yb60BbtxiOOYz07islTilNqcJSFnOyGwoMKwzLdoZHhuLOqQRs Bq86UlPYJjWKaZiMKkQiiORMf29s56qx3F8ZusxnrVGpob03H7V+rhxm6PCUTpYVCgVIny5bj08Q IrMqW9cWSZylrYmMtSlXFxLVWJg4mpZQXHm6qqJtUOBHJpSHUuqZJZm/HJk0oNlRBCVtvsSkEoEa Q6ZNvJCn2hEzy+uLPLXMJiP0OjMkvbNcejOQ8HlOgGeX9AZPVQLPa2Z6g4ZyOaK12QgloURhi1yT FsdtaPKAtAbcxbZ+6tf4pinZfNunMriSWkpaisuMIzJ/CJ2VJoG3HlupzjvL5td95B6m8m2wdSHU mRKeZsa6FEwiE/kuy8hwklNOpZW1U59mjmKUWC07SbyW3i9UTLEWdkIqsay7bGUxKSvfrBbyYyLK ugNMVUbHHJNlHapKKtt76XNk2BqTVQHH5rjz09iK0HGX7O+vrCfEr6HEsbloKLWMlXNKgwziyGic ZfbAUTrLrJpUwZNPRHUNGonG3UhSHTjuPEl5l8yMlbMyK+kZNX4uwnRePzXnHXpq3xIbecdcdEfd u021XFnW8v0s2zdpXVJWkjS6qDl20/MrYeZdX6PsgHWK3re00HI6EsOFEpmmYS2iCG5Lbbzidg22 qZgKSck/cH5/NWd3+iXkPlrjcgIdQSBIjZxnvN+sno1UOn8xwFlKkKOPFRk1u3A1/TLgXctq0wyA k4QYjx4zm8doZRW4Dzjc7OeyOZXNWcCA3XqmVlMqU3FppRRJ052yJJulAppD7kmxspdfFpmwrJcq vJtlISxhWu48CHAr6ytiNpZbU4lsyeQS23UhxxgmULJLISGnEmRJfaUSnWXUKQtalAOiw2lczpNi 5j9Pq/Xtu8pU5MiQ8tTjwN2TWycwuX5eXQKrXjoyOqjJfDKw62qRR9T9C+QmrfYip4suwh6i6qnc qM1k3pHnMPqbWENIimbRSmFlFzTFJzoXLKk6d7/qqHz5wS6Qo1qbNCkPwOrelucfFvI8rttrddX/ ADa4EtONR7yZj8XK3MHxuPCtWbAY0to4DSG0Qnendl5lf4r59RugLK1n1FXOiREsPA6qtmsQEOJS xYyp5tHYTGMdjxl3t3dzYdVU45SS9h5HaXMqUu3utLaliwYdZU1NQwsicirWkwZoU8T8xLxQYzRx lRnW3WVJSo2TcaURofeiOLS46lQm7FvZNizArdZ4XaPFJOYt+SiYTynXVi+tU1Ne5fvHWnIsqppb bzsd5pwmbPdfV2spe0/NqtlpUxlOu7DBFa8z3fe7+L8hebcaNuFbY3JWaZCDYyaLDdKSqW3XIuos +3ZeMwtLINS6ntTtzG/k/r+hMw7+6u1byBbIAaYlbLyKz5U2w7rzDFR37y2rMSjJbJpsmIzPZexc zucz5n1FmcBN7WYnWmhtu1uBW4U+K2c2tENU+2SqVkEiTRUlInL8ptpr9XieL4a1tPL7J2e6Vhe4 vpDGYLdBWVlPEU2EvRzWDDbyW7VUxwhHW3VxFMtMuhBJSaUPpQpaDDizNpbanru/tXm59VjWEuSB MTKcdlOPrS+uSl20upVXSzhLn5ZIei43TyG1JCluMysuyeVPmTdE4raONuQs84U7T5U21sDhflf2 w0pl6ZDDLhZDKx6jcJalEiZkuLT2nZS3pLpvSGFGUiOppyNIKRH2B6xyuQfNbMtn9gWXK+iLgkJZ bT0c/mVXqCo1zhi4uWNS6vFhHWlhUNxmt7B3la5ROrdW4K5NfqccxXVTuQ5NmmRLrcIwpiwdnzH4 lXXW7kjKrafZRU0OEZlktvYvqRrzVMLOs9lpnIeTYVusMGrYldSVdGwhZLZdYNaTJb5WRTVsxlsK cpWoqo7bi0KBNJfZIAEs1E6hTSnM6t7/ADPCILQ1CqRIQ/IRNEp45S3QEXWexaCvN29yKfXTLSuw oPsyLilYXZZ/VQatiljP2TaWpFftHZnih1VkXNWW9TdYcPZLKjLdJtjb3O96aZDUhDiMwxp05ZuS pbwNwlOtKYXHdSxJyJWB93dpt63ornV2puVZjhttFAi7vzObQYRS6qrorkquuxjLKmg7HDTFXtjs nJ51xiWDYvbZUVbCwHlWgy/dOyb+8kY/z/RXtpktidZV4XV5DbZxcWbhzdiaahZBNnOuz7XAtDz9 oS2HHmnJFJgeH00Stp6rH2ltAKAaW0ta0zJVhHcSiJKS23UNRmwQQoGtBIW0RuIUbazDaz2hbXmX YfWO1Op1ynQqUtycUpLy3Tyiff3ULCqqXJmX83G5VtOx2pecq72Ci0umdaxM3gXtTKbWg0VvQnYv xtZJ15kGQdk7W0JPIml1uwcGiT4htykBmSmwuqJ+Qdit1xwLNxk0pQy7FsJdhBqa/pbeNlPxbQ2l VSH2kiIUGZsWbWU+FYxHM5MpuuqVLNLBNhmHD653xLFDiGLZzmL7mRQuGtFbF6J2Dd270/F+b38t yCykxabVfPuyc72lYG46u8rqiZYuypUTIY+ktfbNyFUZ0mF0mK4tRUzFNSUyQ2EKcaJIMzXMlOSm m1KYUUeFAjk2k3mUusOsSGwkgQW09HcJ09wvZQltI07j0h5T7jrq31S1uKmXcjIr6RR4vUWdPZ3G FxLWDnN/SMWSq5KbJOsak8H6EtmA4k0Kr9jetfAfzz+mFXQfQv8AOpuFDzTVVsKmhNxzWxIjKkR5 Lmb4ZJlPqfmA1OhJkG0lDyDLJkdGHQYkm5t6Gtly0BCksRyjR32axlltl1lEZpTZtgjS3HbXk2/c 6XDxbEc823Kyu5yrWHFGa7Fzqct6vynS+rdkXVleSZGBcZ5NnG0pKSfI4zdxKXLcJxGudazthT2C RHYo8exqrpolFQQXA2pLrKCUpJOInvvrQ426GmUwq1tkIMkLSpLjBhKm0rUyJDS0q3pPtlxyotEz HJJvqXLXLEhQnOM5FOaclsVC6nbGutXTcY2j0TJ01JdZM42y+hPKrSuSdGelvHtBJbQsPQsc7h7g 5yoNedkeKUPI4ao1xsjBaSVBcYQHnG2n42cUmTYnPkSH1OGtZpDSWzJvMLOoblOYm4wYdUtayZJC TjoRCRGjtQnJM2ZBratKHkhCENQ5GX2NrZuYximRdjZpb3tjA1zq0bcJs4J4NrXZmQWk2RJybT+p KfYltFDbUylgZrPDck3qzE9f4xlGck3XsVsGpoKusoKynaCkhCkrJC2n0onuqkkhcpg47MeAzGS4 2G34xuJTHklHkNMqdJt9s2ugLSXFrsaxrF5KJhOuSHpK1yUyJkfPbXUWv+g9iw9RObUy7GPMvYc7 ufoTWnP1gaSXV9Qbuw3yLzz1M235VZCpyM424mDT7R27tTRHE9lmzMeTB7A47fmBpyKt6O808mq9 G1YdxfeOyzfDyXGjDa0MtWmc6jw2HuS3xxxSXFEpbZtk0ttomoccMx2iyKxsU1OL0aHkJcYbZSVz eTolNh9LY9x7vup1jjWHa9x/cdtW0xIxXDdgZ24qRKtKTWGtbPYtbDRDVj1HnGVuIaluUWO4njdL aZi5TMuVNXU1NZTUjLbxSIzrRKSpK2yOXNIPOMvtvRY7cGM22Emy+y7FkR1tLJAYU2tMkg7uLIau ip2qmtkoVMU7IeXIbkS0Ly7LLteG7ldxbROZ7uyaVxxrXePetlxdgUhJrKDuDrjCcYybanDmqLZQ I40SdEKsg4D6rag45sohplO4zbKIKjOOuMGmQnK94YDjFc4++a1raNbbTJCHvLo7kfzP392m7pqy Q80oKMISsIYOMzHbbitRLXKZVmxXUOGx5DKTbaJDt7dxmanE49X0H1zk6Z9ZjeLYlYZ7CpiaqcNy nbdlDtp6aHGNfUGTXtfGp4lbjQ2vbLQERMbx2hoseYupjbEWJCqqqHEeBpdJK2ZCAgLSSblDqnmW hJjlEgx0LhrBJUS2VJVFcQ2kJDiH3UbOt6Skl19SmUFyyeN2WmZPKYM/vpBZW7P0jimc7vu2lFtc 8Y4euVAPm2e3sjbttPavvA6ybN/s/DMfx0mKa51hbG3bSaxx1Ud4NqU1KNBnnOJr7yZ5AqJUgnic bdZQGUlG3T6B3fkhvjbWueW7VwnmXkLZeZU2bCCisR47UdnP8otcaqrzEcMr3gSmYrkclX78Gqo2 hN3/ANCSJ0fHqXGMZGbQjTTUze6shmzbRFBU4rjVU7cY9WMwaXF7rbk510QqSopKOixbHLCfKhuw ShOpdMIcCyNEWY04hIFq61LDSI8xxqHWohyAw428lKDI222kkSVKZWtQ2fZ4e9ErSS9JbekLWpc5 2xbXK2PPVIyWdh+lbW93NswNs55jvIbTqxY1b+VYJKfkVlfcsuOOob2Fz3b3jRLox0PtXU2X8cB5 tiQZJYdTJbWJmQ46F2d9EalupccQhYaZSkJr+79zYbiuMc+69sHEuqMggCM625bSKnD1Rn4MLfV3 l2yee6vHdc10VwlNNpZDsyM3EiNoW9sTdNnGq62nxvVcHa1iuDW4vsHoG5kWKIlJjuPVGH0CRXJq aagk72zJLbMKipKfGaUmFiaxIYeUZKBGptwzDSlsGTq58lZnHVFfagxQylbKXmloQ802SQ22SDQ6 ybg205DlIETHY08G8dxMRVKuEsTM9yqQJOI68nTpGVZ5NTlUPSNJNDc7IbVOM1DTrbxha0KQu24Z x7035d2LWOdmah1nT7sybjGzjBbSScaWiQtGQ7R0u/JfcyOvfJ9bTjkdBxH2FNxJ2zbuLh+JTgpQ WpDrBBbIl3suowiEbTVV0tYXma6xwqk13j7iUupSGI6nzjwiTFlyI0jJ7Ssh0dJDaObIQ03Wbw6A lKVErqWkqsIwCkQgmDjrZzLK3HK2LVVcZSQpbjSZKX2ZLDqyJSkBaTQbShJblyJqIgbOGUQmzYJI WFMuKTHNLbkUJDkd1EzeFY84go1XU2D9ZOuJimo8ZUZVlkWQJqaKNKfkSqLNcBedzW1oHGzuMiTE xE3DWCWS1Nx9l+ifz15v6z+beW411njXM91QZ9v/AJvw5YZWhkETzTtymHIVYiVY29I6uYlJsMpR IjGlamzDk5K3CcMibXGXGeOxum6OkhRIpxNx59OsMaxXHtZVEgCMtl6IpplxgJSbTsiIxEbQqOtp CTUhZxMz3JkteQqaLFsTrUVLC3GydejPOuONEskKU4GxLS8y+tmW0pK0E4RmkiJ5uWG3ZBtiM22l lAJp9oNuIcQRHFW2kKYQs23t0Oy4zBRpNTDVPlzighdW2uxsc4k4/Qw3H5kiLlObcLw+lumcb0/K RYxprMB10GbiFmtsq7LetMf2X5d5YWwOAum8cwDJcCzHuHk2QGSZWmO4I+yeiua8VnvOPHmWy9f4 tMUsBlnZFprOqSiTKKQypb8aUErUbLaScaj2Vs5jWOmRPS522rerpqDXVAlJGS4rkNbCUJUkGpgQ 4yDQps2XErILaJpd5czBXQ66uYajsOpNwEajWag+w4wtLgkINwSCUApBqdZUpJpDb6lmlp4ySom2 Y5rbWlLJraW7HVEeZDkZTKnGiXuklCDVsXLUNm3tryvp8gGGwLGbk95UOYnINyyg5nnWVYHq/qbK ecsWs75OIrS8h8ikIcI0hF/KwabidhOg3+HX+ndq0nBuS+hmo5LAYSySlxre8axqbJdclMdK7H1Z omxkMAmj2LlussTQ9LWFpcJ4OPJQba2SOI4/atUNUEG9e3syAvH8bp4bpk0EPNFGkWLMODDkSTaj oqwhbD7LQZebcUg1sIfnyziR0phRSSps3FGlRh9CTUklpdjTm30utlJDi2XEpdYkMvNpMSWw4lSU h+Iw+ywtLMmOH2lJDYQhTT0ZpxtCzXvBqNX1L1zOr6edkdrYbCxbHLLVFnfXEq4pcSadOSuRsjOC Yzq7ruSrmYbMR1CnGn3DAS4ljJ+es/myYzzES96i+b3dfS+pN4+o/K+mXWYgSlLDOV5zhmKyn3JM xS8s2ts3SurpDa2JLJP1qlS0zHUKIpROoW2uO/HdShxNs7jtI/ElN3wkTnMdwZ5ppsINbCVX9zJi 18PHq+2hsGuJXg4xKUwSXktvMSWBNnupUzAagxFKQSVvJS6iQSAaTMnEuNlNZccJ1xo3zSzISgKC A7IbJTZG4y40SGo6ktPE2HCdaWTDbiTQ0ltaFH0TX6DtMuyS/tKzAL66eyaxo4zGAZJY5DGapqR1 99xT2b5zZZbesanrKONErXwalrMGpxBIq+hJ1nytZxHWIuResvyk81dzbtwn208fdkxGSjkGlQer s446q1vPPvTDcZzWdg5mi5nUBNpeBuuTY8lp1Tzb7rbZk2w7XWF4/Fo6ckwtjZVY45Ck0+toCkNL bWkxY2mRyKuqgRsdKay1GYhtobfZUy4HUsLbU4J0tDJvQ62GxIbSsyWalIJLyTJbbraXkGqQhwpA eYNxSVtGpLchlM6K4HCDaVtINto0NqIlklaUKQtpTJsqCVNH1DY8gy9z7FtZWv8AWWY2Ey7crU6+ mX9zrjMMuGrpby3ZR2GWbDusbxSXIp8UcdQThuk3IW0p2NN2djtlpDIWTSyML9PtveBHemu+8uHe a8qVAabbI2LXKcGrLVEhcwOTHiRl9tkUerxiAygzbJS3pYUt1h1xtwyOOhbRXN5IhYJHaQ7uu7yr ZPPVXR63olJYW0p2JJs8kyAV0ajYp615DDMWERtKSbBJEl1to21WkxpcUm4dayFA1tOodbeInCbM nWlEQcJ56PIeZfMECU62om5LC1uhlaEPsLQcZBBIYClpILbU2DbJIINmhfX9pg1PuqnOboLG8ltH byPBxOBlmQZTg+xWm9J2RyXilypt5j2IzMyvXccbQsnluNgzCjTkGlINxnzS4jAdx21633m9tDzY 4s25GjMNkyyl96nW4+0665MWUwWm8M2qGMkh8942bbkZw3n1pluIVIYUtJFKjNyMlmyHxUa7jtP9 HW1tmWmsWoteY4am1NLSTOb51mVpG11j9HU46/Ij11elUdtaDSojdacbJt2zmpZUw3XVyUuEhwgT 6DcJD5NAwkjUCfJ03SfSFktDjSjZfbdbfSkw5HfadhNIebU2gjBpUQQAk20tulGWsdetz8njwlUH PM2dbuuQqlN/k06fmNWeF66s0yX3369KcNjzGLneNFDdS8FoNQMnEsdL+KO4d27vxwR7XNMWo8Yh 43vr0q8Sbe5ImYZRlol1cZ5LhyESBLW8vc+w63CcWy/amFaKjOxJcdTslCnlNuKacekxjJh61trd wkqotdrLoLYtu7gutsZ1a2iMaTJaZm08hyvJs/0LgdFR4W4aI0IRws22lx1rUS4puvXANom2YFaa UuthQDhEFLI0KaWCQ+kw4pT4S8tIcQpTBhTakykpMwglNMIUTbrC0tSUNkQdDRtmgltgkjrVy3to ZwdKUDqH3kJfnZlbtTZ7sbTji5b5SUUW4sA0VlWJQeyN980MLWDWErJxsyyL0X8a8S9ufKDLUUeZ cu4J3ThMF7rLXtldcb2TTUdLcWyqkMm24lbhvuPpynPJtJhUB/ZubacxwKJtbpOrTIQZnJZUTjTc iyyU3yaWzr+lvLDZmYKx7W+v6laFtEht4i35PzDIX8U1ZV4jhxhqsaS9FbW28y1KQpJkpu1sbSJD YixKpBIMGoBxl8icSlaUqBOsrUTgfND6iS+lREoJJROMolx3SJQJomUERLIghRhIBkg2XIy0uBo+ uWLB1UHWOF2BE+k5NhZZpOo5M6JreLKU+tyXF2htDCfKjYquk++8l8/8gTIQZmAbqWRZ9SVG1OKM Nt2sR9PPn83n2TqaF1xz7rmr6Cg6OsIjUWTMxxlyK8hxtTxCYqPmGW63m0DNe70TjWAuqYJbrgD7 L8V51wOpbegXe05mBaoLa95Cwet2lJsKtuv1zi0pBMKSla2S6MyK6yFGJa5w7HMTS5CKE4wGibfQ kJdcShE+ytlLFRT1UQ1iMowQfQYdaUtCm3UpSHVmHyNxIWHwph0JaW4RBL0d9tTsVxIYI23WkqYk smhtYcSlJGRNGpt3qJ+Mutw7HpKScNZ29wp2RBXFo2ZKJROSw/0nkE7lPWKPRrb3OvKWQJWaHAYU lvOK6HHcp6q4Jim6M2PE4H2BlGgbrEHbHqnn2cw1X7LzzmhxyCGg6ajDUuL0J1BxzoOytFZ90Fqv UrxOtLNM047inY0twwGlxNubiyjEPNPI+rcmp9V5DnF7sWn1BX4JhT8V0nGTZfS3n+5LK3j4tiGG 4JEJCIhxiEdSCWTchiQ2l5dnKemNqxOshJbWlSQ4Atxt0wkMuJZfUATriikJU1MjyEBwiWlBEayM mpCHGyCEpShaFEaFpBoSZhtBPMmbId3sExKiKlRIdSq0sZq62ClLTyZKHCXJdtOhMriVtFsvZUPg SQ8G3X0qUEovsJxdeyoalNNriIaq8iqNs8uXsykzjqng/PYzETrOr5IlwkLhqWH2jlLqexfR7i7w E2b1PvjofZHKvOFqw+ypx0ICgp9mwQbZOQd6dDZ1m3n5E37jWLaG2BnE6+Vq2swPC47qUOKbbW1Y ZjsnLYlbT4bjmBSG0NsoS2YKMttLyTSlVhNC5Ehluoo46GFLZI1A3yMICkvtmTMkyD5qW6280t1b TgZcW0bzINJLOMp1RGwtp5g0oJ0g0siZfaWwbS1qYUuFtuSygmzQ4ys5T71rFqG3VLNCnifUt2bt TZUaLkW1sb5Gxic8mUags1rgbx4C549adXrSyuIYdQpVJ2N5v+YPaJdj+nvjRtBJJx6MtDRNpYJo 3pKktb49eo/g/qHtnY28GOOtVSTU0boWppRg5CZCRb279v2DkEnDMJl1Wvuf873FbSMdwDGNe04j gzcBhnOsxynLMx1LgNHjuMNsmlcJuOZgm2X0vIdjLm2L7RyFwYWPxmAyESGnHktuk6qO4y6ogalE 8pLi1KMnkvtA3W3GXmm3Uk808k0EhaDCAGzUlSFMrSZIMBCW3o7radqm6tko5gpyHmifhiUlSlFI beKQ5JdmZRPvtj2emddxHWnnHVPOB5Ff2bg2O7689MqjIiZW9QxHUO128eofmu6z1P7m6V0tiCNg 4DWsxI7bao6WFAPONTC9MuvML5H28jDNO8uQSNIUHWXCdbdNx41WE95NX0Fud1OM1uJaZwd3ZWbr o8HxbFmltNykIC0ytvWF7luR0Gn6nGMHdaZVDcaaaBx5CYz6Q62UmzcCHxGhUlc0Zk2EyhHkBaSc jvKI2Xm3EyFhbriiTIbDpoU/HdJIaWYClJdXGQhRKbeaI0BYZCmjQFNGEEh4RdrSHY5nCJxVmuDH s69Ti3EhT5OgOGicy7IzXM8ZxyRQA325jD5y2HF7Hk23O9somMxVrfZGDzXGzx3uXZ2e49plhjgu 8gNMxiiRI6oq0IadQd3nNhVdMdHOWGB6A1dpickLQsE4bqGXVPKeTkV0h2uXm1+cWpwXB8jJvKZ1 Hgda7HJbZEEy2o+88hucpRF1RQYxh0VxtBpikwAGClMmSiKZaSmThPxaurhhLBg3Acd5DzqCfjON LNRmp5YCky3ULSpw0EayIAnCWyCeAOMo0qQlMhttYS2ZtuEgm1xzeZXHLbEtSlwYimsgsrDJsPVj kNL61h1JrWqwsVVrEhjOdKo2dtbTUklmp59TNpj+e4ZIgKMnanMebLGu3DdKUuqq8vtNf4XsvNMF vcCSxEKHHOMphl6E4creOTT2tFoyCxon8w1fWB1ceawla0rN8JfJG6snk83Z5bY3ibyoLGb564h2 HR6qqQEk2y86ZKZ2Pse3yNNPrnGMWoIbgcjMtNk0okLbWh1Di3V3DSYbLVVXsGlhbcholrQsnw2S kONPsnIYmE8HAmal0yCmzWCNKZDZmCU2tSQplZKDTgQppLiEsvIQ0280oNLac2rYm2mEwzd38jJJ GHP4OsLDpB1SXr2Yp1uhRk2wNaR+nce51syMGqQw3uAsewMPhpSsc9OfmEz33l4IzxTkN4oLE1NP 09lrXE8xhqLHajBpLaENx8r2pAxDYNPqScaN5bXotG49ACXgCcUHmXjnyI/S2XXdbq+PjupzZF3t O7yDb+kaSt05ijzJtKNK3lpKXuHJZbFfg+KYtXKIm22ySgMpcQDNhdpIsGobj1XCroyIyw00+k0E 4ROGEqAjT2FLSsOrC5ThJcJ5SDIzUaDUskhRpUaEOpQZBAJbTrQW0bZoJBLhiRHU9tt5tD1UxIt7 uXZ1bFficwLQtwydVMtZ8Jomhtme/suPzJUzFg1EU++l0VFICDNAh9o3szkDCpsiDmsPFiCShZN2 9wJRqYjJiNMsk0SozUHoroDz3wXuut58ff2XtS+bxjGNfYet5DTpB5p9y6Q5jfTewcrkavpMN0y5 Ijv9FyMnzLX2KUGm8fbBiObiXVOJj5tnUyPVYXjNbJjIdiLbSyqM404y9FVKsrOztbmFhNZX00cm UGk4shCwhToWtKVxnTShxEhqUlYcU4p9sSGZBsqI3W1uLJJEttakqSG1oNKw2hTYcaBE2aAhlw0B e132iahTZ0+bNTFhYu6YeSt1o1DIcq1IdzsOqqtnubB2zrXneleQsnydmRWicSogmPebMawAYFlj Cn6bW26KpaG0Vt7iNuxHjNRUMRwlko4rukfQ/UHK/S+u+JLDOdy3icffucL0rTvB1AW4289mip+H zd5ZFIxXHtYY3OQzB3bmd5f4xhmK6WYcJCmyeKQgS3L+4aXCw1oVzqGmkIS2pkG0bjRW13OtLJm7 iYDjtdTEw8wSHWHVNuuMyW0mtK0NuJbcUTglqUtTUlLpqS8w6pIeSbzagRGk1gkm2AkiCkpNTBpa akNtmh5CG39nvtNhme5OeCYFO444aUuB8kT85zPlrBOs90aTwi/z/b1XhNbjeNh1TKsvpqx0wAQR s/XWRYg4brUiB0X5PbM7/wBGGSEQ8mx2K00iI0TDDbCksNnI683Nh9Pzrqa7zXYkzHMNsM8ka610 lxp1ZoUb+ZW03GcQt8tEPH6+QCZjT9l38eux3AaYORgbRrcW4ti4yDJZVfS4cyiuXHQppkISpBpS 0o8nuZtq2UiXi+H0lGFQnFiOT7YkR3JUZ421tLacIGDbkgPuLdcQ4kwHSaeI1STSps3Gw4aEBsBT jaUGkwGzDKVNAno7MpEnYS0NTlnGOM6y26tTkd5akJfXmeZX1C/s2fyXEyjbKsLh2sbEYshR5lO1 1NQFGTiCwzDNddmURLadg5h03aefGWoI4h9maG04G48YmWmUMxn2ibZl3suqo5djsHJMJh0kTKtk Ybg0J5txZKOSH7pumbASQeEg3nKpiSuPVxEuMvMSYpvMS1LVfz5V5a4lS1ECrCEm2QJpaGA80wrL sjmT4zJT6rAKKqbIkKZWRG5XzyBuNuAONE5GdcZUp9RtzFKcSt2RCWo0G4twKNqQ2sjBJAaWEkam VrYJKkEaIk2MbZLCNnRZJ2EdxFWiQaXkiQlsEqQUjZOYQabY1thPPGVZC9rjGswye7qauXCsZ1Q8 uPLiyVIi7U1D5X+mu1sdCiiz8bssayQwERIeytboDTbdeqIpiRDEN2TAQlAsFWXSs/mnG24uzN84 jp7GpjsOQh5QeUyQkR5bMtmaw4i1lPUmPCDYQY0eRGmQXjdNNiiVkdtPddxumi0EMyMmYyQ8wTrC 4Fg9k93Is0RihIwapq4JLOK8uBPjSJEZtxD0ae2TaEyIc9KVGh19h5Uh1p5sPk26mW268akE9EWt MiJISxJbWgq996HMJbbMtEJx+FJq3lGi2//EADkQAAIBBAICAgAEBwACAgECBwECAwAEBREGEgcT ISIIEBQxFSAjMDJAQRZCFyQzJVAYNCY1Qyc2/9oACAEBAAEFAu0UjSLDswFHYxhjQg1LcbFRAF/1 ghRMhcRNbZyLsl0slSTCjOopbgCpZmeiacnpNMwpbxjUmT7T28soUSmR9/Z1FBwV7NSz/a1yNwJ5 Mq1JdxkLewtX6lQv61FX9T2r2UxKqnXSj5XVb2oYqHIIQSb2jCP/AC+KX1MrEuy1sb2BSqaTddtV o6UIKAoapS5okMF+4rr8nqWCnf7vjpwSU+QAaMbIV+KPYvGOtDYbvsuApYALJ1Am+0kv1GwQoYkx qKbez7aUg1phTDVMpcN+5J0QRXXbOv2IIVtGnZVr/wDGXmlUNJM5Ou8YDL1UBjumBYmIU6SNHKvr Ydw2gH+ejqoEDl06sCewpVaiDvTBtd2dUFSKnYoEj+BH2URvEGpLZEEMe0QRso6hAJNpNG8SLMbd I+tTXFvFU7AUbW3ln7rLKeyuexkt5BOZ4rqRW/x/dQR7Pil1+QRiv8o1sW3sr+Haklt3E8o0/wDL Zw/qLvDYf9Mtvm7m3FxndWPkLkd7eS/2rOD9TeYPj9tYY7BWFm55fhcVbHM20bVzcRrnra3lu58D 45H6U8OsLWuRcYuUgYFW/twuqCSR5T/omvFGAXjHjLzPwVszh5PHWS8c8F8hZF/DPgv+bxT5Dk8b cozX4pOA2thzfmeY57yL/X8T3vHYb+84ti7m28iwPgst485XzSGwynmLmmMjuvxGcvZcl5t55kI8 hyDOZVv5dL+SlAfjVEHZBB+oi9paredesr+0vIxR39lceEdcJxcTSYnERon8Piq+sgBk7QBc83WP MZo2o/8AJnjWO/mlSWb1L9Y4pYlK/d2ZetaBG9p9tPa01uK6sWtcnPA8N9GYo5twP+8bNNU0oUtI 3RpUU3WRUXftZZGAJe5uFks8j71WaN6W6KL+qEbT3D0806osvsqECBvkF+3dVfaP2lSX6fZ6WNVI 2hDxqzFUCM+g50+6UAnQUilAFLvsfivuobqK7gyRsKH1odgewFBvnqANdqBoJ9WUtS11HfsdqoYR SCJ7S5SdCqqdI9KG2R2ptA/HYkqd/B+tXTdK21DtXUUQevYUWj031DdBTEb+HphIhPft/lTgAk7r r0p9igAx38jTD0J1YIKJLT9SldB0HwB+7KwPvaOrnoRLGyEONMi13pT1qZ5UqMjSqFdvTKZRJRRq 9BATpIGVkWcKaZDIgchGiURt640k9aLubuiR6Y/pY/XHHCJPS0gUMbgyVcRyTxon0uow0LyW23Nt 6e5SmEwr66X4ZtUwA/sLvdtZyFLwIZhbz++5aN5f5eG201zyKHEFEkxhaTLW6x2XObC3tP7eKk9O Vx9lFdYKFjbpya5edMmsFtZ5m/OUyfhfhH8Ra7wTCC+jc3F7hO9lzDH/AKDLf2z/AE/y/b/S8a8v teb8LvbD9bCLDA8Ut/MPk298o8t/n1/sxlg2I8mZLC4jkOcueQZDhvMHw1zlb7DXuPyj275D+b/m zXU9fz0KP5fNbpJHSiC57priYllvuA4jqLa19cbRrUsA1yC3Hp5QjrFyWzlKYfjUl0BZQIHY+z5a kiWOQLLGQBqXvTmVUKJI23VpYmjDR20cke/W7ITLNHHSXLJQuHYfrCVa+EL5GQToY7da/TwCJLp2 pWavXGlW7SXRf3280c5av0kQLiAC4Q9pbNXmWNohN6TUIt1oeuuhRmPqkWfoe56Agt9d96fVO0rv +wAUsH7MFNDqKAGjsL8qS4FBT2D9mVSGX5VTuvilQsN7r9lC/AWj8H61o0PukdwIjBdK9J1avpvR 2u0U6Vj8kr0qWTqlzO8zsNs53R+zDVf0tVpqEbEMu2rTaYda1umQ9m3XVWpQFH2Zm+5LCNXSTc8T EACgrBfmnAcMPiX6UzI8rtGsc3sam1Xrjp9dnHWuiISoK/YUVRpW+pkYNTB3VUUqV1QT+oVkBeIJ SQaJ6w0/w8nvpCQjIpjnjaJfT6aRF9bKQkf9VFtmdp44LSSFrlK6Au8c6ySL+ml9c5Marsgj+RHa Nvy+NUpYNg2ju7VsRJ3zkRsLT+bxxxxoLXDvDkYbnEKI+Ux+s+R7gy5D+0N78HeVsdmMFkHiYZi5 gWvJ3kRORPXjDioxHD7vHxTYuHCi+yuUs1U+WzGuc/tuy9P9PhfkPlnAblvxY86/Scz8jcy5/c/z 7plYf7Cq0jcX8b34g5Nx2OK2/IXE6p/a3v8Atb3XjTGw3EvEbIIrfkR8ZO3EkXJcZ1q/w3ukaz6Q nHttj7I9SswAWjEnuAj2Y+w9gBmWKSM7NfEQYMrpDBO//uQxY+6SgsMj23Spo1RtmNzGzITGIekS QT9ShgeRAzNHFKbZ1+ZvQ8itbK1uAzMAato4TdpPFLX6eONmKqfWQBIklHr6Y5Nhf3Vl7fLL7JEU ndbilreqU9qT5GhWxXyGOuhUxkN1pf332Mf7x9lrW6AZq38hiCv7/wDr1+Wj2/rY0uwQvVYJVR7f IAgOuuz12IEmigVamf0Vd3Blbq/Xa6VFokCg1ICWkT2UVK0ddFY1qutfYHuwLN8vTj4YHQJdgpFb 6v3LsfpXZ0MchkjHtB+VYVOGcCOZKuYmq4RalFGKglaJo7egHVfkvIxYHqEVw6tGvQfsyux9cRZ0 KN1lplQgxx6aO3kM6rU6js6N636xwakW1S0mUM0sUdyFaOQXBMsNzIZJ52Ds1w1us8rySM0qQMZJ 1iSVdbYEH+fiuLlyORgxdyiNBfis1jWubRlKt/Lx3HrFg8PNNBI2SuUh5fkb5rznUPVf7QBY8V8Y 5WJ8tnuYYW15RnOY5IVa9f1XFQk/FZZvULiSO2mvIe68zza5/kX9ofv/AKk0fWx/s+D/AAPPyy08 9Y/E4Tkn+va3BtbrgfOcdyOw5jjbZ7HK42WG9eCaIf2tH+wdb/PxTMhTjKagorRFTJ7EzmMEiZHH NA8idW6bpJEdencMwUCEgvrp7SQokB//ACswWEo7+0lI6YSGH9M2vqzXG1WKdIktYvYJ1imqVmiJ ib2Qj3jttJZWhuLuX9Qz/q/aEiEhHS4aOGJ2PwpklWVUdYroQxNeQhInXpotFr+myKzwMposHp3J YL1X4NO49ZcdyDomOKNX1SlOv17aDFl3W9pvtQ2x1K1ROOyhlYAqo2KINbZQBukEjD7d5I/lzpGQ 9u57MKYdqCiOkd1cXnWkvgKN6ria/Z6llkagdkA9VdSSW19kP70WZKb5H+VEaDbFfXY7Agbold7D VsUe1A1+418a6hiQkkrAvG8gtiQ/UbMY7jZbXaootG4jjZ7lx2ZdUxNOWQBVFdzofdX/AMnQaf2e x9IzuO59dS261ta6SNKUYM6NJUwaCJoVFeuOchTM/wBirr7E3BGrIZVWWu6dZ1mS6v8ArMs941qP bILaP/G8WdY51mlqNUam+qV3I/kZWU/l47w/qtLDGRNJNjLeWPlmOFpWdxkls/8ALwv/APWuHWkb xyXt0P0+eRZ5ucXUUmU/tcQxX8Z5DhoJMdBmMLbXVpzuztRbfl+H3yPZco4tyAtHLLaz30vnLyXa w2X9u0tpmUnZ/wBOczSWn9ngf4leT8G4rns1kOR5j/W+TWF4TkMmvFeKSYKQia5X/wAKsJ05R4// AKWe4/NiJf7O/wC54tv1hueI3kcsB/PQq7thImbxnsBwc8zxcWHr3GpQyFk3KUV1MjA1srUjSqx/ djGxe3hkptBGTum5HfsoU2re743dDTC3tIVd3gMxWxUdZI44niSK7MkelkYxzWqv6reg7++KFopJ LdZIrtxZqqo8/pn9j3ETxx3PpUfaOKIUoJqPspQdjFCI5Y2IYx93HdQu1WL5WRZS/da6oa2FG69W 6/7tFRHpi0dQa0P8AyszIjgdQyxmtrURegvw2i4/ZyBR2S7arYpR3BQ6A6BBItMOrg7JXsqgAbr/ AArs9Fe4AIZiq0P3JYEKTSlnV1JLEd2RQ2ia6lU+or/Kv2LCuvSnXtTvRDAOesfcIImFFSaYda69 mYarIP1r1gAmh9TL30A7V6Sh6K9b3WwA0XSv8yzNIWT5KuwLgR+wV1BYOrSPExEjFo9yFpU7WwaK MIQaLxe1VWMsry1C+kFuskkgatiaeT2yRH2SLLbziNSSbmKGGmDiiGjbsoSgR/JaxCe6wMC28NpE 60nsMnNowBzOItD/AC+A+Xww2ckFohzBDx89z8eDt3d5H/teD4hNzz1T/wAQzrGLG+R2W2xn5YPP 5fjd9B+Jjln6XkXnPnGetmZnb+3IsMGP/wBTk11bJaf2T/sePeMDITWGIhtqjgjCyywxCLLmFobq 3yMPOOMJNDlbM2F9/qcfvv4fkfHvIY2qGVZU1WvzuLZXD2cUdGdxUzPQPeSKLoIo3BeMCb0DQaNm eOMvLojQjqZEWL0naQxCRljlr1uHjVyHWOOvT7V7OGSJrdLhIriXbLVxHDqYy3FxLG/Z4bcRwFru j7e41HQtoexSNmghmlrrOy9GSra4L1EStFS4URITM3ZIxIdsaZtKe7KnaURqqCQM6B9Op+0e0UiP R60V+wo72rE1pWaNUNJqgC1IR2+dqpD7NFTRCV12T9/yOu3bao2121MxoKtdDRJDFm2y6osZqKKi 62oBrYFH4rpqgxZiPne63qh+xQggOxY9aP7dVFK1MSAyqacHTHrUgahH2qRE6iT5hu00Ok1PJqru 561N2lIBCndSxLp+xpVor2WVO4BChmqXsGC/0dq9SaWpY+1aZaCLuZSAz3Bjd69aIYvdIsaLM4k2 3qf2XMTmJlaOOONlDyLTIy2waURd1BaG2mfVg9TMqVc3QneSVnprh/Ue4UF+vyT+5r962at5BFcY CxEuPsYFdTYequaK7HnC9MZ/Jh8a+WvuL8SjtVjOXt4uYcg5DbQ5O4vrq7/t+Jrmex5mJMTfR517 evJaLlF9MvstuPZS4Fxi7u3kII/vZk/f+b5/vXcr3MX9knZ/1sFjHzGV4fwqOwx8+L9K5bIeipsq uzfxE4i9YPexJe4/yRjTBL/q+O+RPaPw3lCXMKOHH5aok6lXYJiBAeJ96oxuKRU9TdJG07MSN6jk Ddu85aFg/uVY2aeFVSV1iWkjKhUuEZlHaUlqeMSCOWK5oWstzK0jLRjtWImnq46drRUSFWRAWit7 iSF7td3Ie5msklWYRo/S1ppGjWHYj6jR0gjuJAO5LeyScGWRQUQBHYHr8DqtL2Uqek0TL2HYUpAI 3SoQ3w1b1X22hUsocxiPqQxUj71EA1ABWQNUkblS1fBBMoEkbE9AKA619GpD0pP8+gam/f5pR2qR CQRqgDITSL1o/wCT7Y9CKILhdUD66PzX+AffYputbreg1a3GU6hvipNBexUy/CK6lZVjMvbsfSJH aUrI/eOm+SATRVHDeuSnj+qjVdCaCffp0JMYHbq79jIZWrZDSyKB2Bp+pr1P63lWKpF2P3AdwGjK rJEoqWL57TiaRDJUitQ9jSXJLAsi16i0n/2ZrRkMcMUr3Nu4hhNybMoIxcSLcEyESSJcuO9Eg0ys h/IAs3j2aC+wUNn6TcN9eUQGWfyFk/1mU/k8U2YmvrCb03MVyjPz91lk5Ta/psn/AGrC0lyF7wrg FvYYzJWuUx9SG+ujd49GGP4DGGvMdHa1Nx+2ng5fiFxWQ/uY5S1zcSe2b/TiRZJufyYW1uP7HHOK X+dSeGW2l/1vCWP/AFvI7LGi3tsjjxNH5EV7MXXK78XGOysjpgMlNLfWJ/8Aq+T7Nf4b/p29jdXV RYud5P0F2JeD8zmjfivOI5UtcjbXa/lK3QZC/iWmv9H56poKFmZfWjMXSvs9S9kEkZRenprqyTFm kLr7akIjHvWNpG0SWD26H0lUkptIzxxpcSwPNEjOqmzW5lA9S+0TJL3aO4/UEwxSdl/UrLOltdU6 rDQ+ajLCONnWCC1MVW6JKB80qOgVUagzLXQtSpp12AgOxL6gC2o2Sau2gQEH3WgjpWvtsmv3pRuk YFT9mWow+oVJpF+EUPQVgFheVZYGajF6yqHrLEVo/FDsab4OtFmOwxNf8Ugfku1BIpkBrVMq7XVb 2wPy4bp9xGd669g+jGVPc9QZO3Ygitjf3NfFDsSf2A6oY2BaNVM/rNL803sWj1WmX5bW5D1pkDRr GCOsa0q7pwTTfCnt1eNTRd46l9RPsDho2NHTVKDp125/aRkaj7VBBLTdwO3sHs03rj6h5C8luu5Q sZkg1TxC3q4ZvWGuFE6mNLhbaOOdW/Sjs0U0W5ILV2uYxLExGqaSPsP5ceokv8LNd4V7PlUU0SZy zuW59nC8mXheC+/k8Iur5mGyZbiGCKCuWy+645TcxS339r8P/HTnubYfDRq/kvHpb47Bd7+5tcCT loOKo0HMONTWl9kMVJbx+WlEN9/chS6Ef+pBF75+SWNvjcp/P4p4ZBzzm7cIwuMwvk26x1zzP/W/ DbxeKHHzn7ABx5R49LdpZ+P4r26uMBGkXj/iLz3M9noeVz0w3+lhcCbsW2JaON8LIJMlizrI2X6e 4w/KMnhzxXys8j4byDJKIuYiQX3Jh0vM2Wr+OapVLUf/AMWnrSkELT2yukz9wYhbxP22necqgYvE DTApSzQqkzCKVisY9q3B6utSiM04Z4R7ZHi0yyzxm39s3rM8EVwyCONpERVdlPrLqRGFXdPLFqEW zxp7pD3kMvSOdu5iq36NEeoooqhf2YFjISVTsi92MvSSJIZUWkHVl7KwJkXtX70ncGvYOw2KQCo9 9mf62qEhIxtdb6AtFHujETT23sEkfpEkYpofUxjNSIRX2Lt9ab5qRaHw370PmitLoMWfa6FN9aZB 23uiCKZdsV1Wir/GtCpFUFmag+yf8nPwGWmXsrh+xjIZ5Ao+AJYouoQBCZCSPk9I1DGirxs7V1Dq T9Vb7HZrRpm6ySDsfY6kulSDs0yeqpAVGzpSekffu7owYeumPrAT5YSpL7Y/bGxLxSlz6LlbiRX1 trJZJ7EP3jnX/NB75Vvoh1/pvCxlkniRSs/tjsyA9w30NHRr4eiCD+UEnouLAQ5DELCrxmG2tYcz 63ny181/ffycAzrcc5Lj7rF5q2yMkC2/POS29nHsn+3+D+NW5VMqpJm8cmVx2D43/DMlx8x3PKrj UE/K4rOSXP3tow8h3b3PJv7l1xm5tMB+X/f9HFY68zGR8j4C14rmv58dkb7EX2Z/Ep5PzWEZi7f6 34dspBPxp/kD98xjkvrfkuLkxE+FwWQz89nhYcJZX0a9POmQhgjH+jxHDNkr3HYBAsOHjqbEIsOZ xhB5TEVtqw+HnydxgcTJbolrcgSQyamt5An6N3roXr1/KKyCYI9PuIRlEaO36gxdA6SinAjV43Rm Rg1xN66abpSRzdm9cQl76dpo1buFEKKrRvEJZViQ2sYEzyRt71vY4VuGoSRXCMZ7hQn9F4m9Zknt 6IjEKIxPVJH7MiqvqofV4DJShmMspKnr1De1Yw7FxLQdpZNet2OqkPcBX3pZF6IldqC6r5pf3+ZC f3HaleIPaNtxEUdB0FvGpkVVNEfK0UVzcW7eySBa6EmVSG6aI2a38a0x+R9aVwacfHQtRI387BCH 1sa9e638sooFQuxttsR808dKfk/SguwoO26UVGiqtQK1KV03TXxFRiGv8WkodTXrT2Me9ABKkJNM ydWUFl+lKnUzDYdQpdjRMci6DE29O0QQRr6x/SUIWYdero5mk6+oxwii5JSAiV/0biSU+sBpKhMM zmeQMRJDH9BTSwdLj/8AF64I2n7y1NJ+okQ+ks8csSSSWpZFVOylgsT1o7Pwfz8Zc8isIo2sJkz0 7deYcjjn/mw+LivLaDI8nwbzcs5j+hllkmk/t/hl5Ta8e57NqWshe+kZS8VJcRkbbA5a7ms8lY5q Zph5HzVpwvjtxPJdXH9vhmD/API+TeblwuA4r/qYrKXuFyOQvLzIXv8AYP8AseEObf8Ai+fsLyC8 gZCKFXeBsL94bS1so8kV9fK8tZ8dxPK+RXPKc5/o+JobaRLSBGVLJYxOhZs2iwx8pUyoVKnx9gv6 NljCoix2qnxiip7JkpgNwpSaqPqhL+mIqxqRXZ3idT0keiArK/rboFq47osh6UVElGSUsw7AxdXO ozoSF17yxfdZY47lOkkjT3EUDJHbTN1iaL9GkTBpllf6zS28vs9yLd+pkXUDs/tNusl3pW7qEXt1 JoMxaOINL6z2VWCrCXqUIskqN2HRhIwWoyWBCuADHQYJSN8MpNKvwoZq7Cuplr/11KtWw+InXcYY UoofIWPROqWRd3EYkBTrJIoBcAh/mtgUB2rZJf6nptSfgbf8ho06yPQCgtrqfg9QKVSx+QwXbf8A egrswpqZT2KBlHcB9Fxqv8Vk7vR0KdkYfb1od0zSRqyuSewY7JG+wapNgltIN9Yx2pBMWKuWlVhX 9bauvWZe1SEg605gLN+56MoaFmqYMzRsumC12jaM9pV7p3kYGvYIzpXhdIVM0kopzbMPWiSXDKaQ 96uI0khu5xcE27SmXUsj/JT7ER7OiT8a+P5bbkues4LrkGavU/ltbWe8l4dxsLjH4okpzGEgWx5B x58f/cwtllrm88X+WUuLDJ5TDzCTJYG1fydjMlza0xPm7mfj9cj+Ja7aHkPI81ynIf3PGnIcPxbl fkzn8/Pc7/qWLRpeXc36i5//AGBWZG8Rea3xVYjN4/LQ/VqKKBc38AfmXOOPcatfInkfJ86vv9Lx vlVssnirruqShluWUVySZ0Tkcqxx2MRub3heNjW0s7EgJYjUlm9XGKDU2EBMMikuqR0yL3Ug0sTi QIq1FHI0nSRWCsqs4Up3FTiTU6uafuzyhTQU+w+oyJp6UtIo0ZZUglqLcaPE1GOG1uGPW4trWD2D 3ISlMxu5ooI0uxMjySO8Vf03jANLIFZgJxCiRBOxrpHXskUJKK1pl+gkVJm9HUiObq32r/8AFL1b t13QG1Y1/WZ/r3Jpj2JYU/8AkB3qzPahIDUbaFuWJc9GLt2pR9gT1mRQ1woaisRq5TTDYr/I/uwU yBxTEltNQ7Gtdh39dfIYD6dBs710/qEKKZW79JK0dfDBtKXjQhhqpPlPnf0rr8j99kFyFpvZvswA 1XQK/uPbfZ+pZn60Y+1H5Cr1MVv2EdoC0lvU0BhE8RZZFMdf40VY0zI4HVl7dXPw3aJ0PXqpZxMy xvcf0ZQDIXHxPH7BpWDfp7ZZOwHpPpuCaZ1lpIpoBA8EVe2IPLApnee5giguelSfqL0vGzyGWQGm Yt/cgheeXhHBvVBa2suOcX0axZGM3pymIWe15HiFxV5/ZijeeXxp42XHYrJ8ehap8aUTjOA2LvDu kflC6hn5F/ejtv8A6n+raWs95cX1pNj7v+bdJBPIHtbqJf8AWhhluJcZwS/uza+L7ySTGvnsDIvm zP4lMr+JGW6GT838mukyOUyOXn/07a4ktZuF82hvatcnG0d/kIwvIr1ZE5Hlo7p+NAHL8QI9dnF8 LDujHsTQxhJD/UjHWRV7M8bGeFNs/cPMG6dGCM+i8KMU2aRVFakBkT4Kks6yxH5Ef1au6q3tSISN 2f2p3a1uIktz/WuLW6WQkKvsWV2jaIvEFjmmIkT3CMxxmnSVIGaJ0P8AghU1DI0tM0pK9Xb+mKje bqGDKJGEgXVdzQ/qM8LimiPQN/SUo50XcJSgkgda67IK6BQJ8goWZWCs9jLt1Gmh/wAY5OtJCGCD Zj0jVD+1wqhpYm056m+RWr7VrqSN0ikkBVo/NOAT13SgMFEZIB7OSKPy2o1c11HUfFBOzqoDlTTw jXrJUxDTxgIm3YnR2AvsC0Vm7OF2/qJRi1N7Xrv2P/q6klTKa/xpR1qNgagiSRoUZab4BKmn0ani kiMsUhr3/KiRZJSqs6K1A9QYyoeRdTBULN2dYy1LN/V/rOQBIrO1xdM8gdZfdHH2ro7yzShF6QrU tx0a4ijWB93Vpcf/AEJT7Ur3pbx3KlKl/rGJFMhYtSFFo/J/O2s57ppcPkIY3Ro2/k8T8bfM5bG4 lYlv8S3VoBXpcRT2/QeScOZrL+z4dwR5Dz7FcdhtE8y+3F2GHzt4x43ep6uW8htrXD5a5lvcp/eu 0ntbP/V8WXDWvKMpN+oyX8vA/F/Juf3HF/w4cKwlR8e8eYiWXjfjvMweQfw+WrjL4fIYO8/04YXu JeHcRjt4LPEQw0lrCpe0srquT8Msbi15FxqbDP8A6wJU4zmeZxy3XkLKzi7yV7fNVhIYrzgV/HNb 4qcOAdirj/GRB3WBIwqgpIh37Vaipot1WRXrXRWHYxIsbN1Sn9YjlhdZWVan361gLyrMDMxh6j0S svy0kginll1VyrwzXkZtUg/whlia5H6ruwkkUSIxjdbirdI4qkWEukiIqkeoCN67f0WUPL/TenC1 JQ9jSf4VoBYEmIX2V9XV1IaX4pejUpZKWPqepNKjoz24pFVa0VpT0cH2EtqSxuCJhuoWNDbVG2q7 aYRqa+TSfVZUZpJAxp/irt9kV/lXzQ/croABq0JWQOT/AOuwCW7OzGnRVrbGv3DL9441YxRlk6gN 3JdkC1PoVLF1EsfWiwRj+x0FZjtm20uzR9SV1EZboD/kdo9SI2l3FTaZvkSyMnssR2dP6YmLNQiD V9e92narodUKBI5NgN1BYdlUF6ZAg1FIHRXDhjQmPeKNIqkHyysIZ/URIH7fqgkpd4a/TSmg4MDv KUuItzu/e9m+kgisqihFwQjTveWwt2kQICraI0f5MHxu9ydWPFpraG5w8prkmFNwJ4ZLeT8jX4dO Of8A9PY3FRlsxgIv4dl7yezv8PZfrrG8gjjPkfGKePf2P+fhCsFufIF039Tm2BTkGHuuK38OTx/H o8TgOexxQcZlcyy/3VBZsp2/U/6vGpXhyH8vAOJTcx5DghheGcfyPIcllLi8tLuWpMPPC3F+WfT8 Q/j+KfEf6fiLhUuXu0wfphuYxbpfZ5Izb5gCW1nhmTyRhojaMpVv9vxjlnjj4/kldLW6DDsNXboa eZOyosS/HcrKqAxdkkSuu1C7fcdFjofBVYgyunWRC4UaaWH7tpaDBpJ4YZI5Y+iju9xKFmCxBY2a VKnkSGCMxJaSxo1FizSo0ZYkMkYuLiR37JNK4k7h1Lm2VyqeqJImH9SNRIFHZVUJJEesa9Fpu7V2 eOo1HX1hZOqyUUNdDKV0KVXD6cAMK0TWuwDFw0bR13iFRoEMRlVrKQXEMWy6sxpXY126mBzrVb+L lmFSKrVKxNTnZP7BYqCxpWjsb7SfAHZieqM266/LH46AM5KK6SlmHURBpKEICKjCli0oOgA1NBET MG6sgK3J7j9qPcArROlf6swjFMR2KFh/U6gKK/xk3omNWV1SpasxGYl7Cm3RjanUhrxV/T3QUxR7 lcLOXPekdaPZqdmFFYEkk6M8yFqb0yV0GgSZJ37ATSFwTGsv6ZLVY0gkJnjib1Q0XMNGG7NJHNHA ZP8A68E92pX9aGmlMkkol9ZVhW210bp+cERuJ+FcZtbC0x2KhKZfjMDWuXxSRjl9hLZ3f5Gvw1QR f+E2tp6nKrIvN+E3MmUwuJ/Q2OYgH6jy1cLb8X/s/hNzttifIV0v9RSBWVtsVaXV3L/GK/E5yqyw GFH96xX/AOxK3eT/AFcWek38v4bfHHXA8rwEf6DLc7seOXY834O4nk5Vjrq1x+RN2+QxcmX4VyLH fwnOf6IBJ8I8VNngBjYyvNMO0dtm2vpr6K9nEvH450teXWqX9pno/Tlv9JUZz+guusPHbwj/AMcv nqXHXkMf52eLubusFaLZycezEinHZ1XRMqrC4yKPRuFJlTuUUhvuHIgLgl0LoFA1RPR0I7dXaSVG VlI7uySJIO9d44lns0BklKgyRd4oniVxPPNcd1oyrIy+4CSKV7ntbmWOaS0jg/r0Ns/rgnnLtHSw PTG6Sol2HEdbpii13Zni7E7+0S9qVXpz1CnUbn2O6hDFEwqN1LzRsWaP1yqxVR22NU4QMUQ1GO50 tMq7k6vGo+QraxlyYpNLJFHqo/Yq7qJm6/8AB9qlJUue9XMqKkmpKTZZggJJeuw0pcN99SiuooLX yCoLM6hqYgV06HXWrGPccVqWP6YV+nBL2r08Eih7cgyxFqIdQ6sRL2Q9gGbe5Tt/3Mr0GDUVYqp+ Gj60RugNN9RSpJqQvE2MeR6SujQ0dBiFIv3fpeb6A+pepegshGy1D1x0QO3Za1qkZ2p5vuX7ljFG nRJAw606xNbxe5yzyCaV2eWWSGNPc0tNdF4kFxaypGl2swinhnkudsFBLEj91/l4ggfk1jALeHGS dKuFb9FngiS+RUX0fka/CXlorrAyRdJfYqNnnWUzzkR3lrNdzfiGzCWw/s4XLXeBy3iHy/hPIGEy cB9AwtxlLvyd5V4p4xxOezuS5Llv70MDpZflr/Ut26L/ACQBWn8XW36XhPMQx4pyNcrJkq4ZZ3st oOZ3XHL/AMb5OTkHDPJKlec/6OBSOTN8GjjiwhPzlbMX9nzDjhx8nE+Fz5a8nsViTlY9Vnm5BJlv 9GxxdzkKscEsMkOOZ2jxTkSYoSC/xaVkuOdaazuVksMBtcZiekUGNj7QRyIYJ5YqW/lUTZmUUc3I CJWKyUxczHslC2kV0jNL8UjM6TDqArsrdjQemR0LRbJQsrhZK+KX/wDJKZVqRn9kUc9vIHijoITH Kf6k13bQEGRZJPpL/WhpRHDVw8UDejs7Qj2GSSK6lZIgnWED95GInjeNiHCq2q6NQHSmD0ysg/8A Yxnsn/5JFNRr6yvQKu1djQVDQftIFEjCMvSqxM69B6+oP+MsQeOyuXiEBUqgOlBqGMEMeok2okkD Mwq/uAxRdrtUpF603zR+aR/r1Xu3wD2Ub+vRa6uK6gk9DQG2bXfHwMRBEqVHGGpVFQ2pZZsU5q5g KGW3V6kjBldFq8jAKqKPYux7q3UgkpISqJ20HI0UJiP2p9Fvku0eyW60jNbzxs8iuPn53qOrvZlu i8pZGJZO6gsolPVj8KAhPpDvJ26nuzTbDfZ1D7PbT+1HDKrpIFaIr2Ksz0jsT6nE7tGjSSQxQyB4 bdfS0kkrO7Lo9kKa/m4zd/ouQSWwlsMe53fXzC2y/wDVuPJFwy3H5+GefzcF5Tg83Zchx+ZuGWTI ZKRII0u7qbn/ACzEcEweczV/yLK/2cHihk5orPN4G5s/xE+T7W2y3n7yTlraeee6m/v33stMb/rY nAT5Wz/k8eYWDkPNktYMfZXluLyy8peOYsdbcF4Hd825VP4isuK4jhuNx+U8qxYiwwmE5dlBmuT/ AOjBM9tP4W5dbcgwLfav2q+wOPyBexjt1zRSMeTstBx7AMzSN/oY7HzZCfB8fjWO2xVfoE0YPsYa urEMMpj1pMd2kx+E+YMfGipb1JbjckZFKp6+juTjztfWlMLmOT2NXwKEbhVU+x1kMnsj30HQK8Ty /wCXqTX3qMmiyqWZgXJUQfpp2lU+6P0buERrl41VzOEpn1NB7JG/rJK4NW/rWYFUdkE8vw9dQJJJ iJPWHoJ3ZjAlz2HttyhpYj2hV1dQj0Ij3R+joWr1sajLH8mDCnGgp7EKpIUkBdsoJpRHHX7KU9Yi kULJtqXpIVCNXVt2tw8Kw3/tWOZYg0xDEmgzlndg91eF6X9/gAE6PzRVmUbU/JoKxrRNA/H2BHUk sxPwrNsH/KigVrJfoI+xjXQijIeGP49o7ZK1WSpIypuoWAliOshtCX9irFKT17VsKG0REys7HsWa MURKrIE30AKoPWvVh8kt2qyv5YzHcwSjqsYZlFX92opvsVi7K6QiUl+22JCsY1ZECxoitH7CJOxh MrLNcMquyxmWMUsrKPTOJGj9aySSh5AYHlSN53EJpLLurXHYGQtB7o0VmTsWZj9Sv8jdd/l4W8g2 Wdwn6JImzc6pFynOWWBscjfTZO9/k8Y+b83webGedOBcigu+dcOI5b+Inh2EteVctzPMcn/a4Xjk vMfLZvjcL/o4rG3eYyHOLC5x2V/1oJchFYfyYHLTYLNcVz9rynjn7HPYu3ytj5Mxed4BkeLed+Uc 0434T8Fx8HuvxReS4OH8R/0/GfP7rg+X4d5Aw3J7UAPTp1TKZFa5fyXCcXsebc0yPNMn/o+OOK/F vjI4laz7NNaODdRhGiudvIqyK9rurDFKzx45hS2JNG1UVJA4FyVhr9X3eMIV6vVwetBq76b1t2IP r6lo3U0UQ0yhh9tsCUZW6d3JOyGYOJZPXID7FnfUcsjvRVbiF5o1jYGcrO1vKFuOtvbfqajd9dIp ZVb2u5igVme3EMGgiBXea1LSmNkifcBLMh0zW3Z2EvSReoGlCxo0LBgHUSSJtgnUUAzU/wAVJKtf 5SBNFVNINrGqiuhIQruSMIyvo3CgrH26epDIFWkihC9hGkcsiE5LRGQKn+JuTLcyysCY6+KTt2O3 B60VNdglaJjG2b4Nffv10xK70dkOhEa0YO5DntYfMUZZaiAqPtuF16smmuR2S4+lSIWW62hyMbJF /kSmqCdncNX2NRL2mYdp3mdz/VSmAJ7PRJ3XxFE3ysqKoV5laO9u6lupi3rYt/jRBJEf2dBUq9S5 +QrBvWIjJKkVeyH1qGWSSFJkuEDSS9g4mTqhmt4UYOkk8cJdUit5JZRbzPJdXEDqXJDut1pD+8bt GzAA/wBi1u7mxnxvmjk1pFkvMGcvkyWVyGXuPztsVfXSHjGYC3OEvratflr+5iM7f4VsxyK+zBO/ 9A1+EXxXZXWM/FZbY/F8i/1oYpP4D/L4A80pwG/tLyxylo8JNXnFsZk2xWExuLj8reauM+LcXyfk uY5hm/8ASxuAymVq38cXsp41hM9xmXGeTuQY9eQ+bf0lrmPO2UmrMZ3K5+5/0cLZvf5PhmE/T2sO K2f4TsX2O6LmbV4FDye+KI+tYWaTE434js/lMZupcfqr61KjKW7EyyLFLZTdgInqPt7WT67lVQyU qKKb6qCVMhHVVDj1stSbppFjr2Ux9lSKQJ2jr+s8rr6mCN1HZiej0PZu7uZHeVFlmknaVYXLQbgt EVY1pI3d4wrV6piIpSsttD65PZ+nk7yKx3I00hlkdGQwdajStdFf7LtGl3I9alUxjRBbabanUs0D fH7kbpVoI4BSTr0DLF8M0bEzDqYlFKvsMaMyAI6kNSjsVVQ3UiupiPyAAdk/PcqpQ0CK2yUoJZtA 9VKj7Kw6VsvRDGv8TIyGgxNdh1dO9YaVZLcKKX/JG+Ro0XBF2SsVzupP8LlSzZJlaAMFZwCv/oC0 lRALR3tgEKk19Ae+gpTqqMHc/Umm9cKAfSTUSqF7bbr/AFO3YCk/eb/MxoRJENdQxJ+Oibk16pB+ ojuzuoe0K/8A+SNpJ5H9DRzSTemTorS95kFw/pMs36dUM8sz+yaRdRMwptdXUK1H9/5sTjXyM6cV sY6y+Jnt5f5OE8Ue9fHYCKASYSNlyHH7eSPmfFZIZD8H+5x3AXnIb9/ESfoOT4wYnMf6Hg/yFDxv wTznl2Q5zyf/AFo7wpg/5eI+OPHmV8ccE8tc38dthfxj24in/GPxhY+a/ir5vyGG7u7q/uP9Li2I jyt/gsIsUdtjYUoWEBqbA29yvJ/H0F3DyTjU2Dk/0vFtkl3yHjdmHit7IR0YRq7xyzLyvGSlbDjL q17CAMZa+2XHWw6wWHytlGKntVZb/FmuSW/RJbCWaeysf00RDV9mpGdaHxTdtq8boP2I3TKr12Ak ZEWihmo6jBHvpAe9yys8irGne6V4ZJ5VIhMkcioO1xE87iCS4EaubqyjqWRpZe17XaZZvSOxg7Sy BzWnYfbQ+p9aVIu6idkr0TI7xqlIqM6Sxuh2KVCrKPuimvS5ZO7NpgXqP5qHrJIoKFeyEA7L6JMg PoBpftUfZDOpeliCghhSgqoR1djK4/qFURUp9AoqNQ7UFFOujsNX0dVKmtgV2IIIckSrXwFUdy0Z kouzKR8dUALLGwFdAzYO6iSZAprVLoVEfttFqeaM1N80W1Utv/UzTpFbyUNSn9qYtW9tKF05+kSV sgyaepTEiybNKHCv8mSQGv6opnohmQl1WJtiKRGaQJrWq16w6lllhMZuWVSjJEUiEjvEUlkMCRum lmmYSyajikErI0Rena4uGkuJJQ/6i4p5g73PeEqDaSb0xLEUAWO2P9jjUASwe+jMjRpeW0gUSflw fAzZrLYniyWsBsWhfqjrdW3c53DR3VryjHjHZL+54PwEVrgpLzWN8jSxy53+/aRR3F35y8gcV4P4 m/19L+l/k47cYq0zfl7mfjzJcY/LX+pHG80njHgcdrZ/w4IbuVLdLjNqBa5VmZWjng8jYYT2DAqf 9HxIzRZnikkbq2/y+Gq9sIZaysS6uY6xcQVsWoekjCLRANSxDrmsJ7y+CgtFuUDUw0SpCl9UwKtp qfaU0xZY/wBt6c7UGM1sghFd5Ih2YLBG8kmpZ1c3WwjL7Kknu4ZFjdYmRpAGPWXehbxQvJazTze0 ySW0iLXYShUZXuGuY2RTG3uY1ucLJG7NKJ3jCp301KnZxE4HrqCa4Ecb+ylppBCf3RW23wAGIPXv WlWROvUAMER5CvagPgMopVAftGTJ6/bJD89w1fIogOi/sE3SgBtdq6lVOgPrW90DpgOpD7pl0F6E 9o+v+dBVUDSt8CiJPWIyQx3RJNdTWwlLN65cTdxXUJGinyQDvudTFuk+uiKXqdCtZi7Esqo3bqQz O22j6hfimAptUSN/UvIwIJKBt0EZi7K8jesly8ddR6z8kfSv6YMA6sV0QjVFFIFa3kZLrHBxPHcx VpjO0nWfstOq9vYgpAppWZquUn9gbrRc9P1sMUCQz29uzOzs4RWjYDWlrVEaH8vyfzxMUTYxu4eY SWmKPz+fgPijR4KLDexeT48Y6G0ylvMP0v8ATntA8fl3CLAv9vjXDLzNweKLa2g4z5G5NiePY/OZ Nsxlf78EJnnyH/8AOf6809qcX/ueN8Z/FOV8fwQisrzBIyc7tXsElzV09zZ5JxJh45v03LLQ3Nly O2/SZf8A0EXs3Brs2uR4NmUmS2kWWJhWtVcDYyiDvkF01ncDvhZ0FL8r+c6Csmgq8go9N9V1Iez9 kjfT77CQaY0vYUOpoOupTuMqtM/xIyRxysBX6lWpi8kZtz32zLNM9utp+qeo7hzMXW3e4j6U5nUq I+8H6pUiEXZZZ+rpGFVJpq/oMHZRUQuZFZdtGelExNGPZUFo1vGrApA8k1fYMrn1CWRYFvUenudI ZnkLUvwFkkFMqhvlGh7hmiRnSQxuFZiE1KV1TBBTRo1J2NS9Y6j/AE6J17l/lY4WjST/ABG+w7Od FQGZqKrXsHfXydmvsa7DtF2oKaMgKAfVixor1VhumUdnJWuzPT6emXYxt1JZTWt9DeRRstDrozAV JOtXEnYltJnr4QwP+7BwhVwxDFmbdN6yT2ZJfgb0NSddI6LqQCNOqyFifdv+mQGND2lSy9X059oq K4SpZHLwCRqt7UhUiq8tg0WRtBBV4o0qq9GdQezR3LuZWbtHR7CSYdnuVWQelTFd9Qm4ltfcvRvW 6d2KkiiCKI0P7PFMzaWQ/RW6HlWfWc/n4f4+icNscdDAPKmFe/w5FxbXGCxbyYe7t/t55t4osMP7 VlaS3954/wCA2NlgfI/DpMZZ8hiydtkP9DEFUuWYu3+v/wCEcn/8e/PBYLJ8lyvK/wANub4hx3/X /DdiYLrLLGkaa3XkbA/rbHIYiDFniuBv8lk5bGK1i5JEFteYPG+d/wBDA2HulssFGr8Pz36Z+Mcm heOG6hmUugrI3XUZG5NZS4dh+ujszx/PrdS4qVZomTX5aq4UVkWUi+0aYR9lHwI+pLdKXcYYMXlK Mz+wv6mFMwjlPtUK0Fe+MVMY3qZFajEAhNz09krqzKViDObi4RH6Qwm2DmG+SWKFvU9LPqEQzO8M l0sEzSQ009rJOdSU8hNfZWbUcnuPuCBVadlkkHVuoNIq+qPd0/1ARk6grX2ACNSt92j7Sf0ZK9iJ JIerdNUn9SkcllfrWo0Do+2JNKZGHQKXVa6ujqhJAIrRFK33jRe4+gj+Co022epI5ak7VvsB9a6/ Tq/X/vyaUJ6l7KoOwuqTZB7GgFojQ2m1+TINC0vri1ktcsktLcgjuvUkV0iSsnmo4GmeW6k9KrXX dSsKbstMQG+CSpanZu7/AHVmdaK6GtyBY9eyWtRoPgtIFiJcISC9HtTdd/04nM0kq4+MuEHQNIUp 5x3v40NvkW7KW7tupvekWpRayRvJVzZJLE/6aevV6IXiupBcGPv27yCLcZVGYyu0VD+57Jf5ISFm 8QmOTib1Nbx3UGX8b2y5J4Le1xNx/wDzH4ib0RQ/2vFMCXXkOzsLuyy/kq9bIVyjIJk89/oRRva8 f/17eX0XHkb8Q9ly/wAbfnx7kOW4tluf/iaz/POF/wCv+HLOw2WdhkWeCpoY7mPO+N0yVxYYKw4/ a5G3W2HL57e0sspd/rsh/etraS6lx3GCkmLxtDGqQ9ho4nO3FhPgORtIIst3E13GavSzLmchHZQ8 ny+YyF3w3kHRuN8hV6t7yK4VutPIsYvr7dXt0GGSvdR962Vo/JIAHt+f8Vb700YY/eJm6yMdwFER WkgVXDxakUFRMQ08/RJYS9RgKf07LJBGklH+qVVJTJucrHJCskouDHG88vbR/UMkERfVrI0yxs6h 1lSvuh6nS92oIAsZ7Ee7sflGBICo4+opfqFX2FwUAVRSOCIgoYj5f0iPqCFKJWjtUkSkir70VdX0 QEQCvWhqWIlSJg2pGC9TQKSUpUq0a0eho60/dB9d9ggJ1Q6KR2LfNesV/hX7Ursa12QNXUduq7k1 SN9tr2aTRAWmQOfUytDe3KgZe7QPnr4NLkLyYGLuevV3+C6x9i8lS/A/q9i7d/8A8g+K2O03auiK JPuZWjWSYfUD6lLmUa7JLXQFfkGQKUBjIZjbthbhJLMMqxTEuvZiZ3WSzuYuqNOGqWFvX2kVR7Cs j+hvS0kw9Uqx7VXlEgnja5bpPd1Ikwr1v+Tdd0CR/ofhY55b5nj0sRBuroWlZm6jaOTIC4W6trOy t/JnL35ny3+14L4tc3+RHK7KbF+fPIxuI/8ARyt4Hs/9g1BbXNy1vxbkl3TcC5kou+L3tjYf7GAz E+Ay3iryTYcgxmw35Sf4ZK4hhOSje+XzH5AtsrJ/et7eW6l4rxNbWGDDqtRWCdPUu7mP62mN991j cZJAIhcNUdvK1XEfxn8cus3hlDXd1NjrjhvkPc+B5bFMsGeVxNlewvLr2VfXcYF3d24q45xgLabq DQ+X6boBUJSJ6/yr96ZpEEhLSB41onVSdDGE+biaFFW3CG8+tXSSPV9DcSE9WkVeiy284M3W2ofA Vknd7f1yRH+rqKWvUsck/rslCj9QOjkzulaiR19j19oneMIzo0UjacuerHp7EkO4xCKHxSAkxuoo q0kv2CoProCtFxpVUKaVO6RwPXrZqitlKizOjD0oR/Aip1+sm1Eu0YKSH2C8cdFVajoEP8ha3qtI tFgaR90V3QUVokaJpkRaXvW2oFWJD9h9m+2t6fom5erUWAAp+rOexpovk+pi/ViR9WBNaYggx12Z BKWpgxZga7AUOppjRZY4I1Shst7CtBigdFStnr8rUkI00Xx1LMkeml/cl1TASM89owqVI0JLNDOr LbZJUEeoXadJJGZD39iJUiSlrsTLJcyzxCQW0TG2iS2E49Nz1mX2ShJlhEmvg9d71/atbaa7mg4/ ZWiZHj9rJA6tG358G5lkeC53xp5U4/zbE5a3kSW9s5buS7scfgbPzT5o/wDLv5f+fzfhrs7fK8J5 F2tMR5Ry1lkeQf6HFeOZDlvIvM3Bv/AuS/6+Iw+Rz2Q4H+Fy1Aj4p4843aJyrC4+rHn/AAzLyc38 UYLk2O8jcFvOC5r/AF+NcSv+RycD4Ll8Nc8a5JcRRjN4wrm+XY+CLkHkLj2LTyH5nyvJf9Dxnxt7 u4s8OqqmOlapMc61NZtRx0kq4zHqjQQDpbwqKAjWrhRvOKOvIa5n6fbWL5RlsXJhfKjF18mWyDI+ U7WM5LylPLWT5Vmcqfk0FdD2HVY2Y7Brsq0y9WdUpEbt020YcHToX21fZjcTLHTuyxez7SiKS4jl aikaSLYuC7yhorYyw9EWRf1CVDCtmroHSNpmeBZYqiihlDW6Ko9azEA0uoahisyz/U9EYKZJEEOq BiRSCIu0a0vQUfWyCV9LqMMyBiv369qeM1thRjjqHsKt42kMcTBUjHe3g6mK2CyGxTc9ge3q0XjO 2Xq0sOiWPVY90PYGGjHJrYBBcCmBJPtYOVoggFW0f2jJ18Imt0NaPVAWNO5Nf9VurOQGKqaEnwrP Ro6333UqvQCmiVLapgQw+Wl0XZ2Fdd0yP3lM9PECs/YD5UP7JaaHcXq2dERFVZVCM0gLGVpS+29b CMH7iWRnaukgJEnVHa2uLG6jvo2jdozHN1vrgdbqee8d0jSp/ZG8nxUsnuSQnsrt0vNNHctbinMX raczzyPCgV+lHZ/I9h/b4tbvJdZG6QHGyrNDlR1v/wCTFZrLYK5x34kOe2tvJ+J3mYh5Rz/lvMZN f3OHc65Fwa95T5u5nyi12Sf9D8NvLeEcF5Z5O51deR+a/wCtFFJcS+AfHWO4ni+Ucyk7ztkrtWtZ e97xr2Vw7nF9hW80cExnM+JzwyW83+t4uvLD+FWEcdytxbyW9ZE3McPkTmOc/WyyyzNr+/BE08/j vBRY/HWeKLt/CyKusTpbzESOXsSqWlsFMeioOq77WeVQMxcLWenLNzA/1AN0Rr+eNWqM/DyBTpiW BZl1EOpWkJ7vIvZll00yV6w1GaUG6aJVkLhXKCS5Q3LSxXUdxMLeJ1JRIkuJXuY5xIg627IzVNDG ajldKecQ0Fe2Mtn+oWL0fqp4/wBTUUkihupMa/0ljYj6pToZixdi8SFtP2VTSukICkRh5JaV2avX 2KJGCnUU32pol77ZHi+jWy7Mfw0SfMSdKRkqKaWuq3Au7I9ZIu6uFLyA6CdJnTse0ffRYRr62ILM Ej7dCa7fZWDV1Y0yK1djo/C6MlMDp/inP5bOnboi6o72W3RojTODskmviOhvbM4pPsZGCp27DQpn LFm6gSujMV22xTl5GZoSqgxj6qsn3DLUlMrRnqhXqGqJGI7daLyiSXUdFUWSW3QmZT1kgEqwST2o t+R3QWXkv9G9vZrhrW3klFvYyPFLiVZbvGSVcWr28Mf1LyJpf6xbpSlpKve0M8Z/repxFc3BupPY yrQ1/a4rIP1V/b++FY5MNY3VxJdXH+p/z/SksFgwP+v+Hzhf/kvJZ+JXtra8lnlxd6PIWFsre25X hcjV9mbeFP1sE0Pjm4uMrhfN/H1wPN/9RVZ2xnBcjdjiNithBh7r9OMnlg55NyURW/IMp/Fcj/oc a1/HeFRqYLC2ShFTQRvV9aW4jvYATMmjDOAv6hTUk4Avrj4yk/uHJLy1tLbIXpvbgUaATX8qgofr 37N2f7DqNK7GplOygKFdn2oalCETh0VZHY3FqZamtFWSYGAGOo+7oPcHZpSzwzqz2iuVS3joMlSu rNce+4ENt1CSszgyGX1Rqyx9GVZAXjZK9kqFpy4PqNSMWoRSLET1VHaRSpBt06B160I5lqORmpe0 NIrdUilWgjgI2wfvVr+1uv8ATj0ptB3kXRpQFZR1oq4ZCHinjkRp4TU0fuqdWVwpoD5BZT/7DuCi tUbA0v1bWx8117Dsu+khOnJ+2tdqUggmugppGCf+gDzSHQG2AHzUcfRWKbLdaMS16m07fAXrSexa ZipeF6eNijx9ZGJDSN6wmg3pBIaONzDGjkJGsn+DROVjIjV0eSmFH2Iqhak+o6yKpQUZH7fUqEom JI2gg2m1Fjb+6WxxSlo7aOGmtYpKuLLRyWLeWsohtJJAlwLyOzNw1rbiv1AgtJTKyyR2wmK3DJID sh4v7lgL79RihczW3IcJkcvFB47v3kvvHz2wvrNrWf8As/H8h/2MwJoV/wBf8IeHCYpSWl/E7yS7 wvJ7u+uLx8fk73Fz4nNZDK4/H5uSxfwnybEZyz/FrbwQ80/0wCx4LxmOCrLCbqLGRIYoSqtY++uV 8fikteTYKbF3f+hjbn9Ff+P8ms1njJQVrWqvSel8i6ugKvmaOpMu8Bv+d2VsbvyNiYos35PUpksp e5Wev3pbSZoUjhp16N/IoNGNvY+4grp0JYBWIabqwYqCn9RVST2GOX2Sseri41I5jLG9drgyuP08 kq/pkRjGBPHBEDLCEaOGCITezcaFl/44E4hkkWlot7WaMOFRSoj+0UUntY9Wkj7IrQW6Td1AE/rC yPGCQxjftGn9XsRXR4K6EusLNSBgrxoS0BK+r1yyg6tx94h9Amqt/ht+lwNzdh2162h697oHc6H1 ygJV6m36spUfAPQaDKu/ZtlbXZeu31WuwbYITZdZKDEiiPq4AY/P5HRpmCgk9Ruv/wAhcKWLUQiS OzMmkKjQogKx6mlO5ejlhBJ2Fq9XNoyt6AJbmMB3X46ow+BKHKlV7BmZn+xp4GKsqxvICyu22eN2 r2QtTRj1Rj+lJ9lcEo5SgvVkHR7ohhx7Fs6WWK6pPi5VCwyKJY0rJwLvk8SwxWVzJdG6t91dovVg byXpHOp9Xp7IE+Av7gkn+1x/BTZu74nwq0sLeLCwxlcV0qLHgPf42GUcz4bbTJkLN7C7/wBD9HdL F/pYu2/V3+TuBd3/APr/AIYeLX+C8do2n/EbwK4zGc5Dgo8O1hj73KXeO4PmcJhLlcpnM/4K8Xtx DF/i+aFea/6fj/ATZzNYHiseMtzZtEb66jtqkzcZazyftqVFkj8nYOK5iYEH/Q8QcwER4/lklEN0 HU3Kav7xEjvLkPVzcd6yciJF5H5J+mtnd5G/khPrd7mWeJ4+ii0u5I5VWP8AkZlFJsofkB0oJ8tK VVgEDFSFRXJZFV+tDu9PK4cNOrf1kFwUepDKaEQUyQhgqoakR3qZLhkZHqMxtFdJIjdpoSjVCkUF sJGDRXBuljaJRFr2MsLtKoFJIO3o+rQuyJ7WXbJQXVCMCodhNdGS3clCgb2sxMdL80EcV0SZZI/l AQ9vv1RErTdhUTL0UEGNEWlUGSHsj3KtqffqMXar8MKCdK7M9a7NoEkKK7Jrvum0tD4pG6hgwOwB /ip+K7fBaupoKQOrMW/coErUQEjv01qi3ypakHStKKk+yD7Bvgdiy96gXsigRg7avhg0DEXkXrMy utf0pBBtRplGrhYzKtMUcXLGRnaQVIK+tF/qzKSyBmlMan47s9Bmll9Yipx3iWcS3/FsUGgtLVO6 4oMl9gZQtzY7rIW3pkzFpH6Gcx5a4myLlLdXX+horZK5eOOmPYv6+3x+QBJ/b+extnurrh/HYrSO wshGiY5nBsdE2IBlsetZO2ieHyZx0WU/9/BWLZHJ3dvi7m3fQb/RxlzPat/seEM9a8h8YH4OWw9r mbTzP4qyEc34bbzjnEuT80xeBv8AAcMt83nfLVrElhaea+Xx828kf6f4eeNB7CHByFs5hpI4ebzz WIgy805w97KJYTI0XLoTPb5yBbfJ/wChBPNazePPKCVi+UQTxvnYyLnLKaucpCTk+VYjHJybydb3 C317PkLn+aMr2M8dwZshGI2ZmP5nem66UAs6xs0hBqRXZS3VXlJpZY3ViGWaRS0rkK9yyqu4Hc3Z lmhGxHGajWGZVRuv6RkAimelWcrCjOI7mOSoI4o2mmk9paSOb/8AIzmeQn+osEIiYK0cbw9lLp7J NRKGjkHbdCSVyxfqIipA6gKGEJNKq9CwiqLtrqRRYtTrIaCaaNSGu4YxcY51kpSFKaYxbpCTDGwZ AhLIg7XPyJ4/pN8Vkg1KxFFz2kPrIOm6xrUadqBG+5NAKx6gkdmCdhT9VrTCgnz1OmLIDGVJ7BpA zB+xT9l6trbEArtCWZlLAEFHYdm0ysEoGRV9a1YhIy6/UFuxi1HG/pN+AtZCGRVdhRVVI7lJHfro EBizjotKGFOx6jclBj2BbSoKlhPYxs7K0hpgJGdWt4zD1rH+kcnwkMUdraEJJZ9Xd7ezlxWXgCT5 mFvZmUIgysapnZrqGZYbCMFpVMX0QSLuSVFCSzNMf7XiPAyZS6xXGv08a2LwVJk4IafJDtDmYgZH S6ivLdq8h4CK5spomhm/vcEltoc/yzK4vHWP+lx7xbjMR4D/ANj8KvlWPjGbljDUNrXLuPyZiLyR 4o5H/HeC+M/OWaxfjfxZxrxvZ/im8xpxTBf6cMfum8I8dtcXhSqpUsSzp5T4k81xeWkeOt+F4O5v bq8gSJeSW2rbk8plzn963xl5c0OPZE1cW01tICQcZyvPYmSLy/m0F75Tzd1V1zTkl0Zrq5uD/fZe 1LIzUCWlb1id1DyOdUYfntNFTdq2wp17MUeOrgCt900SwtnaOBonqQyxC0hCSGJuhjU1cPICSypP dxAKsBkeX9PIktx1ZlEc+gkfRaLj2vJ7CulTQL91ZQ3rYNE1KmlZfq/sLOshbWqSX2sUHUr7Kbei qMAwCLKQX7VGGiE6tIlpM8cn0cINBGYqG+tsypSuRRYETN2qYSl5A6VfXDe0fFH4J+wHbS6MrfFO hA0GP2BCUoCEs4IUUp7FVdHKpXxXpLsUZW9bpRoM9Es1BRrZai0mgfueqUWFdnLsPZTOdFylWzEK s5Mf6gOVm6k6c3HYVfgsoiIZVT2OgDINu0kzEGQSlelOS6yiOV5dblLabuqsWNS+nTdjIzBqk9a0 0mqJgB91vZ5fjL213iVcxyWUoVmvV9GaZjPlG1DkUeWyyMCpe30NytKi3KRCIQiOPv6Q4/Lq3X+z +Hji8accixq65on6KzOZZqizPav10fTj2ZBuLuIVmLJbyz5zZ/oeSf8A7DbwtdXH4iOQ4rEcU/2I 5JIpPDH4qP0iWd3aZS1Eb1Fj4Y5biWK2i8w/ilwPGbbJZG+zF/8A6dvL6Ljw7kY7nEuuiKz+Ehy9 tfeLrq4vLHC2GFx+TtRFXMv/AORv7k3t7/d4RxcXhtcAhqbjVusfIeNRXMGRx02Pl/1CG7v1Ru/0 OiW9ayyEBio9rncgaFHE2py+m7ttSy1LHCzaSQhHNG0EVW5HZ3Edwgb1SQL0HsemCioJJZgI/bUk kGj7GAgVxexu80EfpMaEMxaSpIS8UJnklf2rWlUqF7af3AspCB6aQ+w9SIgFdfcysOxLigAa6rWt MPX2PdzuI1NGI5cbkUghRUUJ8PG6kfcDbVIVqaQINsq30ixFvl3+DrtX1L6NN819aHw7ozUNgBmD BT1CHbn4B6Ke5oqDRaPQJNSR0/tjqT2QL8lt02yhpnJLJumQmn6hGcaZmFEq7OzdrVwYYn9y+t4W Qh39Ehe869r35MqSBoY55AQ0Slf6BYM+kZdyFhol0Z62XoITQ79G9gWLXSKNujqZkkh6mWP1RTAL c5azVl8JcqhyuIu7RkNvGxE87JFfvup1klryjl4sPhLKOQPKr2jzrcLd+v8AUPMRuSSURf240aST wjiI7Tif6e37ebbWWLjGU5nl7K44hyO8y4S4ubdeGX0s+XXGyG3vrH0r5fVk5n/e/wCf6WLtReX0 z+2X/X4xxfLctynB/wANvHsOv/jHi6JcVxrC28vk3y15i4Fb3P4sfL1yvKPJ/POZVr/W/Dz5GW3e zvIchARXyKvSxS8kt7UZOR7tvNnMrfr/AHcBY/r8lx+yjhhsxGFnhLpkLZGtfINnAp/1HDMyD2Fm 6s7ErKNAgM50Hm6kLPKK+yrI8itKgNSo5k6yib7l5ejpEdCMKj6ErO5UzRE00nvCEQx3ESvQtpo1 P2uYxOyrIbeOSBPam3o20fd1diypIO67YOx6VpySysyP7FCbMkbEfYOpaEWspZNOxRSVHYlfuYfY 4EOkYfMSKpn6KwhXtZ5BoWt7mCalIFJKWrsFqYmSmYTC4litxcSmWf8AYIaXpSlQ0faux0qr2cE0 zda+a/8Ab16GtDqopipo7FI3Yt666/AVtzKBTOWA+1N7DXyaYzksNLsk70G0abYLOO/1ejF9rW7a N0RKB0wVQqk+qc6W5laRpf3l319JhBGqlIL+wor/AFqZQDKxrspqRtUv+MjMaZjEHLsp7rA/V0uA CPS0Iuo2kg4zlcjxaThvPMZyjGi5UG6vpJBL3kflefxnGcdyXPXfLsvYW6RRMYxLkYbqKjM0sRIJ FD+3x6NJs747g9PFyDvkWHjz2H8t+N7u1vvHPErLA4jJY3HZG38c4q5k5VIYkhyFp7IvMN5He85/ uj/UwqmC2/11VnbwR45vsFhs7yUpLOkE4Mklk621nzPB+ReL/wDivJv9exvbjHXfiLztDc1jeUYv Jx/q7TWbzcCJf3tlEnk7zbZyQSO8z/3LSxuL08Q47cWF3ZWs0aWpUK0mqys0Edtz6dTR/wBQbUD4 BBkZmD0W70JHCvt6lPeP0jsv+Txq7hOtSKS3sh69ouzsIk7JE/e59/b1BUAZ/T1KmIhZUpX91GZZ XUykxxCo2kepAz1HN66cSdD6ViRp1kkKiTSlegZyHQKvStaTXUeoLQGyY3Q28h6yxByvaQa9SRqr jTUrM0jbMkKyOZ0BfoFdkG4ZJla2zL+23yib/VxszX9upmyIWri6aSjb+shUSlLGlRFboj0P2+my prqtdOtaIrRYaIQKu1FesU7eshQVYfYfJBWpFXqEcyHo1diKZXLMsqkCQjfQuENOi95AWO3jVGbT N9nVCttfSWrw3trLTSwSLPdW6Vc3TTmNSplbvUg9tCRthjEi+tZFaL2zhRUvypL9O+oz2Wn6JSxm RO7hD1WvZG1O/UH7pNIFn7TPFfQteW+NmymEvML5vy1nHb+ecVNWb86yGDLZzM8kmhs7mycsIY5m tEu7o+osQI2ZCtHW6/7/AGMLejHZfxzcwXXFzQNeVeIHNWMuIyKWWF4jlJoeE8CXF3F/biS45S8d lhOSZAZXPf8A7C4MOE/1/FeKizPPbGyt8fY/iqyE/GLy08n8otpbTyPcSW/hHltnnn/FtjLS05P/ ALAJU4HyHynjxj/EJyhRkfOXKLwZnlvIM8df3bCzkvrrDcdtrO2x2Ej7gxCpI/s79a5JeqE5Nc2t xcf6P/fyQsKVuw1Ikh9jMQEXcm7hYgq9ak9hKouwhNGTVa71C8js0wePQFMqelvsulWpCWMqA1Ow nnYQoR1arszmQ/em7yJAECyyRufgSQJ89J1DuGp0DVttt8gp9VCq/T2Mh6hliRjH1HX2VbSMtRIv pWIpQj+RGyFUqSMACGM1K7CpHDnvumRnop9yh7KJCQJI6J9tKC1ICgA6oEV6+CJNLSCKlXsW9jV1 KkDtTMzAfVV+R0enZhTb0jDSHdbojYRQ1SHszhpC60OxaRQlHemXZQfVfYkrKop9RksdkMksgNP9 z0jDsPgk72WpllFevZfcRZJHUNKqN0ipOrRsFkZ4tQt2EfygAkSifdRDLQjZz23K5Us3WMSf0oWe aRerAdZJo2hlkPsldtQmrjGW1wbvGxbv7K3t4xFaJBbL6qMpuZp5L5oLqaOrhoZlrY/tf8o1+E/y PDlcJ+RUOox1orosCrd3Sx0TLdTfir5+vHOOD+8f9MAseQ+uO4/1/wAJ+Fx2V8lzkh/PPjSLnWF4 N4dfPcq8meKrHA438PXAUxHE/wAYl3COT/6sFtPdS4rgd1cC18d2UQv/AB9BDHfcTyVrTKVP9/x7 D3ylgfagPdXjbV/kGtrXk3PYbSstybI5X/WbQVmPUo3cJDHIwjNBh3m+FLglIj2UKV0S0m1kl7df mRWIMnWV5J9LS95E+7VKsqGVDtpIjTutTRSXS28ndOsvvQRxPp0keRXmlhk7BZC3T6GTq0TbqLaq nxTxdgU6oo225PYv1aUbpVk2i+x7ZGVgwcCGVGaN9hWVuu6aEqJuzGVF7xsDXrPUMtf9CaP9QMEG z+wZWEqq1BBXX40Gob2NgsrbIJIQUgCnX0ABPX7KSqgtpP8AI6cCPuxTpXr0/rG5IUIeJgrkg9fk NSv7KVKZZBQk+vyCWVH19wq0fim+acsAVILkxszd2Zn6h3pmHUaKzxg18q0pMbSbK/BqOOuvdm/e WBqjkLl/Ua7iAs8Sll1FNP1j9hJdhFfBO0004D+tnMjsTOs8lTzTEywwdbjrdXKSQdFm9r4nj5v3 /wDD2uY8nwdkF/j57CX+5w7lmS4ZnfGXkHGc6wH5ZSXTWaTPGceHryv5N434twXLOT5TmOd//YcV E82Qv7t768/1/FXN5eAc0xOVseQ4v915z4izc+d434yyl3bchz2F4Zx/yRze88h8w/1Mbj5slc8X 41Z2BsMOjVHireMSY2MnIYKG4TnHE9QOjRv/AHYLS4uTwHC/pqsoG6wxrTxow5Vr9Jymza3vv7g/ tKVUFwrv19QLeskaMizOe6sjNKpSLuGjklkcl008kaajBLRR9VWRe9KCsvaQtNE0hTsWuy3Xr/RZ 0lNssqVp2m7xibrOZJPd0u2VookjFNH2pTIlEt0bfX1GiE9bd1SVmoetRHunRGqRELy9wyeuouhW NWhSOV/Z1V6MADIAlSMOv6VShhIoDVNt6CKpAYu8bGRQXboNswCptUQ6op0Tbkt1ejGWHUpRaTfU kEdq2a+oACBNbOpOqr1QVB8tHAGZYAFa270YSKeBpqlgHW5RnX1psqa+oXT6P3ZV7Do7IQXUwhXm +G1GwfRLAJRjXs6tXq0Ny16HZm3uQTCpO5MnVXCf1H/psyM4ki1XyKmgLUY1oEsW6SMFeRv08Mgj eO3nb1MT1DK0i0HMxeSGCEL+ohUm3t1m96XKfw6d4QluZDHP2VTwrAR3dWeDkii/SIgnt0kXl3G1 lguoZYJv7OO43lsmzeP8vqfj2TguPHGT5TwV+EedsTl6fkmHuYbWSxnmv+ScewkHlD8WOAwsfJeU 57l+S/vb+v8Ap2CRLaf7PhPz9lvGU3EvNPjjmkEnIuP245p538ccIt/L/nHkvle8/wBXxTwi5uxa YGC3D23VriaKEi/gEiH2jkGMW7tec4Zcbdf24YZJ34/xllqxxoZ8dYPBNZFGWBI3q6jXpyOSMDmn eT+90eiPjXx/MygUNMgV4n9m6ffs3uh2FOj126UsLoCxER32jLI79UVEVo5SnudFV4nZ6fsC8qeu WdJK9LinWaRjou3xTJG6pH7Xj/yeNImbbt/0osretNe2Ok29Fe8jdgSVIGy/tl6hBQDOI11HZR/W GPuAmxFAziC27F7RJFmxk1SwjXrBqRGBlg+G12eQCvu9MpWgKRX0E7OBujtmQSe11DUD7qGjSsnY dmdSxBj3R0tfvTt2roUCLsSFyuuogjX2W8YQsHFdq0rNIikdOpcNLUkc3eRDrszHfWuor2SRs3UV 2Lh0ZkCjbgdSWJK7K1JGWLIYpXB9jJ9pH+flFUylpVLyaCn5Ykw9G6GnMnQozL2ZqDNJUoZTMW1K DbyXAjieRYnkunyBXr2mHaAC4j9Ek17NJc/eQe24pbi3leIAyMrhz8Hx9xqP+HWODQJe8XZquMVJ CMvYsq83spLS+/scI4SlyuOwSR0+IiAy3GUZbXHWd1aZfCR28HIeQ57G38fPuaRC+y+Vyh1/fFH/ AFLm0/RcZ/2LDG5DKTWfh7yBexX3iznePF7JlI2/1uLWP8Sz/CuP/o8b/Bdx5+2ktoc1nJIJbTKd VwV0Z47yJvV5Qx/ssf7fD8TL1xuKlq1xR0LELUVv6qSV1FzJP1ydnPOc7g5PXf2kttN/bx+OkvWi trKBWt5aaymuG9D7/lldzQQ0HIqRoZZS4amWPfr9zNA0kqqzoPY06zN7Ar0SQqyu0bNcKVlUKD7I /b3kceujFOryM3rjhk7dOzajLOpkV5eqFZnaP19tKXV/vuNZ/lTH+0iMW1uVlMVdK6otbAoKxJXd dnAiWTtb/NLB90jNWUWqPWOoz2KSfE9pFOl1ZCJpUNSxMavEaOYIGZj8fOj17CM9QdUAA2mSld9x SfHqYFpKPcPoB/ggDVECmUb+O3Y0rexnX5SLstvCnsVVBMX0CdaUd6P+LxqolQrUqhGli2JRoqnc Hcbyar+midWanYqO5rfrVtspHwiiSJi2m9pDlVobVe0nd2XYtyJGiBZe5DsUlcsKLBmaNtnookLs WjCR3P6gqFXrOjssXYJJIrKZ3LPCCvrhmTqWq7N3IktsqU8l7DF1iMLfLXBuyMdH7chxWyNvjcYV 3h7SyuK5HjEgu7/EwSV5m4v6cf8Az8G46+fy+B4qLa2S0eElIgk9r7Tk8JIF8nXPIbRySx//AGbk 13JPff6/DuL3HLM3wLhfGuJ467zNnbVYcosJpfL3hzjnJsNkbGfF33+r4MwYy/LcHjIo7P1Q1y3B JcWHJcGxvopVjbiWIkS0v4wT5GhSHGf2uLYv+J3/ABjjh9NvjI0LWnWpbc1IdfkVq5t6ytpoctw8 EkZGv7eOnSJLawqS1gEU9jaW0WTnQr/KUPZOobqWovH1X0OxCtTlplcfVYOkYDpGx3EDorGWoCow VpomWZgZJFBUMpFMGCy7CrBI8Tkywr1iheMRGMyrayusYEhUR94qVUQh0R1VWcKgA/pSJ1BDd6X6 xj4pVaMmJnkmjBH9OrVdGBNiIio9mrchaTt2VUd+jCoZNNkLNZDc27tUqMhyCFoo1EhAVggIrrsu zOiPIwjZCn+VFm7uoDbBox1ohfWdaooKXS1oVvY39mB6llVsZGO0aKxWE1+mMizWEgpluERIpiFh QF4Q9TwlY5YZJKvYkRuquPWIq7E040GEjg/Yt1WtAs79GdvnqCJAeojJjZfWzEEDrKsERFfw1gs9 q8YugorZUBtSN8MzSK0hEqGLvTL9bhA6FzDArIpeVZU9WlACR3DGKjG1ut0nW4kAeVnlsJZOpDBl qST3K8jTG3l9NzwOZMvxe1D/AKuwv2gGTuVaS7nJHkge7Hcmx/8AD8n/ACmvw48N9uIgw8hXnLtg LSHlc92uJvEyCSWz78v4aKTAf6OOs2yF9yPiUOHxf+nx82yZjI3f66//ANf8MvilJeP8+t5uL2w8 k4KSYclx0p4TkWyNv+Ini/8AAuXf6v4cZo4+Q41lfHEfLIJU8hcGnuRxnxVeS3t7awwx5FAieWro WuD/ALXirjEKQ2ViNR2XxLahRkP6S5W9KtHk5ibO79ouNdMjD2HJoWMN5D6Ln+zZRRz3FrYRKhLK +/WLuREguWWK3/ldd0RoKpFPpQ8QkKuzGX1SUgiDRhFqNXB+GpNO59jvIJkk7eyo2bQEcUvs2ydj KDIH9m5Z/apCqs0vqlX9MVq4Fwa6y+l+ziDTp9ii2z69xlQBGrQ9kXdW6fPxpvYT1ZSzAN81LKPS ixK0DEBFFQOym3djGpIkjb2Uq0oAq6RpBJF3a82ZLrYi6/J6qIw4HTsEcpTKAB7Ixr69lWlLdv6M hZqHWh7KUAlW+7fFFF2lAbqPQpSqNhoZPXHEGqOFgEg6ubDYmxuiLcxkw/DRFalXaXNm/bLWyyRx kAdQHMWl/qMhLl9hlCAAlOwPQsdV1C1vRb6oSehABswslRxgUxZGb1smQsVLMpt3b9lMgQiVmkYA q79j2CyB3EZbvI8q1oSROkTSXCXUctz9qSaG/jkiaRpknRZJvQZhKyOqpR/p02tN01+HryHbW6TW CIZboQMqm4q7xywLksZ+uk8g8JTJ3mX8dZC1q5tbizm3/J+GbHQf/H1nZJbjzLxp8xgIy+Nl8fYK a5XIW5iPmW19HBf9HgggPIPI+Ujhtv8ATx5W3s/9eCCW5uPG+IlwfCvMuJny/BZsXllysfG+Y4PF eAcZm7qx/FqhST/V8dchk45yXxvye1zGNZdGvqwy/d2vJYLeLLylq8s8rXO5f+zhrb9XlPHmB9Fj a437R4Nnq/wfRM/YSpHlbeZp0IBwaBxLA4GThBTkFv8ATkkAivP7OKVjdQCcyfoNyyL1FyshGbaK O1/l6urP3pu5pw4HdtptGfQpWSOlkWYTB+7BnYR9QGCUqSSEu4WcrBMoaWWX6TLICH0iRL7DL7KS P00zu7pHF7T0WT0SlWeJa3GtJOHlcw+5fayCMSL3NB/vJ7TTt6aBUUT1IYF1m6UFGkQVjZSUADmC MMVLajcaUBaEhFRg9ZG+tz7EMid6uIkWN1CTHTUSvb4UdELdtJsSAH3CAAsoCUjaoOew9rH4FaBr sDS9CR2an+TqmHy/+WF+8USVEnyiIHWMCrPHJctmcFFbVcwfM8XzMra6lxmIR+kVg9OC0fcSqpao waZTDRIC/Dr8advgs9SRrUzx1tZYwhSSwKrRdg4PWm2BeqrR3xWOmWRqLOqv8BTLGrqmjD3BaHXt lSmZ1r1tFcMXLIJP1FxLcCZy9hLPHHGsgnWnuZJS8dskIJBVKZGj/KGaa2l4l58zOGtcN5W4/n1x HI8bUzLlKu/09rHc2TSvLiodc04Za5CDM4uXE3tRxvM+K8fXV5afh86xcaqaCK5iz3jDGvkMbjMb i8PfK8k/4ksguM4SP9EfFE7P+ndxta4j/Xw94Mfl+G5uz5HxlkSVPJvAxxbkPH8JfeQoeL8YtOL4 v8WfLbbM87/08PxbKZg2Pjq0kW78arEnjTleS41LxbnNhmLbtAwuZ4okz2XIN3D7YfLXl6B0/teM bD9byPh9si29hZpEpOqZVlrkuKSaDlFnJEILO6u7rEYZrCylQ1kU1XILc65YR/FP7ODsDezW2MDU 9tJuW3mq5VYo8lJIP5nf1gtIwVn6vK5LssSrF2ESH2yQoJPsYh7CvQRtIg2SjVMJirqVoh5FMn1C 9qZJyxBdVWEj9PoqWehDFVwNqqI8IEgaK5iZF9L3kakBZFkngmPX9XHHKrRsf1fUvL3oN8uF7uWZ z9KWMlVjjLOhJx8wEqCM1GRCwG3t27KBG1BBqPqlTd2F1G9HbVdd+n2M4Vdoq9nBrrH0RyrxRdKj XtQlmIP9SRlOurNWi5VWIYAUI+tHS180/wAM6mOlU03sC8ebaJGAYtdYlVlhZA1uQj5OT2i8hChk 7rLCaKdazQT9O4ZJmHVm/pzvKQ3Yb/zHr3XZiV+DKFBZm6691L39nUqzRtIbOXpDNGrI8xUqhBuy ZrfIkNbhD0kAVXWJI2Mep7aR3X9Q0TL3pjOtSxxToUkar5riQ3Pohp1PQSxGL1lBP7ZT3KynrsU6 MjabW/isZjpsndcB4Zb2UGNwUcNRYuaNWxjLT2qKr2yiruFevkfh8d9bOjRtwmD9Rn52aOz8EeQm w+ct54bqG6vBAcplY+n8SkmFzBHHb+dPI6c+5T/+yqpds7KGvf8AY/DB5P5RgLyN47iOSGOYbhto vOX4ksHxGwuLie7uP9LheAbJ3mK49N1t8UEVLCH1ZvjkU0dzyDO8Pkw/4lfULn8RmJmjyfn9a5T5 L5Ryr+xaYO/u1s+IW4J4VZ1fcTt+vjyzW3n4Y5Meh1/J41lTkPDWvWs+I2+MN3Ixp4RvJ/A5Ca5H cm5y/wDYxOHuspLg+OC2S2wumOB/pXuPjtxl7W5uUyMX6f8AmjYtGfqR09s7rCxHtPaN07lXC6Vz ElOsbV10VLFpdESRgsyexBBH0aMvTe00TPEGMoMfpjoHsJIozTHUYg6VtonmBmJuFaV4p5bZJrlY 36yTDSnr3nURMvaF2ARCWXssaml0oZNA9CqzIA7EV7Filxl2s0f/AGCXQth1P6krUUrUHLVcSip2 3T9KysvrPZmotIy0Ju1AdS30og9Wd+/pKNrVdGC73WwpIYDrS0Cq19moxsKEe0UfdyUbjsyCoDpY 1IqFmal/eKQ7nPZLr4HXvVwrGioWsz0Fgepk6beQakaZWDKYm+vb42/evrrRrewwLKWlo/MjN3GK kjjEJMYkRtoC1XUner66+VD+wqGl7GQdC1SOsUiSFjcL3KrI7XbvC6XdybhxO7TGe0e6uYpoijJb ofr7o9t2RyqhP5fEWDlyN9hONmBIbV4i2St7cXGbMrQ5KM0GgnS8tW3yPH++HnWMawz/AIutF/jN /gHkj5Bixj7Pw9+Jw4Iw8r4fyK2kt4r5s/yDgXB7HzJ+ILIc7b/RVGf/AFcWna9mk9sv+v4o4KeV 5fGYDH21qOa5nAVYeWszI3m0825FxmaKSGX/AErS2kvLrx3wi2w2KONq7AtgORWjETRzpzDj9tmL a68ZPGbDxxGx/wDjPHsmZ4B+lS7tZLSX+XimGMz2mF+LbH0uJFXuLtZUw2P/AEl1wq9VaQ94qI3X 7U52mWBd72IILk/Gdl7LzS6/Q4lmLt/PbxGefiuDjtLaxtYyILeNKupZXqUQGuRRiGPkkRS5/ldP jUy1Ls1vZIJDt0SP7xL2hNMQ1FIO/wB/XKzLR7UQ8dFEiXtoQdI2ZyaKR9PfotDMXZghJLVJ7Fkn /pP62pg7gKzyaX1x+z1v/TRfX7ArFR0po6H2uIe9BQAgZW9UlIvyYVqSLvDFI6S2V8ktIR1Ero6M ztCrNXs6VMyqJSJTcMIRdSSTOOqiRVoa0ZWZTvfUFwSaDBynwrp916Op7RyKGrrsMd1H9iB1kDHX 16RkNQU1JoraTvbTYu6S5jhHZLcFGHao/gtKVS4L6mlaGp/ktG1cwuo0tx8ISgB0wY7ZmJqP1bMv y/XcjbdxsHutMD2Y9a6yrTRLNFNF1ksM2GoTwOzXkcdX17HFX7sz7K76Izeq5iM4VtSN1Sg0i1M9 x0Z5upkF7BBbeqvZHqKeSOvQipcAsA3Z/qP5/AXGRb4CCxIrNWxjt7nOSNIMqm0vldcZlxFNMUMS YxpxzHgcUp5HibrFxcY8gZePHco8jZDPSVbXt9Zkcx5csdzeXd9L/pAkf6tqqpjf9cAsfA/i/GYv iPlK2uOM2cPl3CXFWvKrG4rit1DlMX5043Hx/mf+l4cwpy/L8Lx5fTJxW1aPn3G7q2hnm/TT4Wwl Fj/DTPV/gIPXHjlhqW2YVPgpbiuc8SeWB0ZG/PiGBuMvkOP8aEUSYKML/Dk6iEIXt2ari1WN+LZc Ry8cy8FxCyV1Na+bh1RclIpbJ3MYq/vTKM5JbWVtzDkjchyP9jh8EcuYsgEFmsdCnZut1Fo8gi7j kmP9kbHZ/kYxl44yp+A7N1QSBFZHZiGNL7ZAv6OMFCoX9yA9FeySSLHXrl7TSSq+j31B3KLHTpJ3 ZUFIZEjkR+0oYQ+x2T9Mncyyh2ZHaOO5KoVC+5FcoqNuKVCFioBiGjbQ7ijsoi6jVGjCr1QQ7Jji FNErGSFCUEtu9vlzUcweNbkrXukDS3cbEySMJ7j1Vd3cszkPpSNLGrNvTkKT1kCsOx/qlT6aQaUM lDfbZY9vsV1Wz26tWqkl+IlKF+qHXaiG6zQ9a49lTbNY3KSRRfvC4Ut11LJUsscdSqJpJIwlX86w R5W9/X3TImpOsoZ5XjVwgLMVCK0mmQFXevUojb4H/sf82cGkb6RyqDIrB2R4ydJStLRQpKyMWlDs fntLcPQm6M8Ui3EguJBIxVLgRQr2kjqdGiEvrt1s7vrH2X9QZu7a2rKUO/5oY/bN4Lw6/wDhy4eM PzbDgYTL84usbm8FyubMLBdX4W0y5/V8etJbi1srH1nNG3Fc349BkLTMXljhIP8AWwuIus1fZ/B3 mAvf9R7gfpP9fh+MlzHKcHYrjMP5l43ccn4JjPG/K8nl7/gWdxSeNOK3Nlxv8UKJHyv/AEvw5/8A /TYlU/Q1ncUuYsJvE0aZKe3WSWDDKsV3x6aZL7CzWyRdJry4CJDyix7wc6tIrbI/lGjSyeMeHpa4 +1xYamxUgWaxdTdyRwure6r+zLySSz2s/FOVstYXlUVwgycZFxl9LfZbYyWQCi8eeds/msPxyx5p z+95LL/Z4ZJ68tZSfSzlbavG0fwgkVPXyKZTFytj/N9zQXVHStH20jbqONgBE/Y/tCqRxqCKd5xH GJJFkQsPWFdnoR+06619ZKVPS7ezsD9ZFEyyRyUFkiMwJmAkqQEV16yBnVxbuplVRK7emhHEsmx3 /qVsgOrrXVqtyIFWB+3VZKWIA+pxRaLv6y1dEgEttK6wPP3hyU0QTNvIozaxGfITsrP7GjiAJ+K3 ogE1tSGbsW+wHUUI3pnjejoVG5YL9aSgX0zfcla7VoMqFq7M1et0rsDQ3UnwGjJGF5A1pVpfrMkd 58fqJGHtLiaYgxoxq/uY4V5DmzduAQCsRd1kNRFUr7vR1tVAHUsAUQ67Mf2YsKkdxTMnVowqOjKP Yd3LTVsijumcV37FpGU3MKTNv6TS9KeRiJ5/tN9I4mjE012twReuqztcl1Hrppm3NcLIhKGM6oDZ /lxY/wD1PxJr/wAVq6t0u7bzp4xurPM+OeF2+OsmwWMuIzh7nHci46hhs4oBMOV4Erb5uSZLPk/A rrM3WR8cZqzjngmt5P8AU/DL4v8A4hxn8TdhFjOY/wCnxDjGQ5pyfLfh68YRcEuBELj/AFuNZZsF n+E8ksOVcaIBHkjxnl5slxLxlkJ6uxbWVv5q5jb818gf6CqztjuB31yvjfEQYK44Rlkv8eQRS/vy c9oonijubC3jmRbWJ6ynHoLy3veIyWFzcKqPyNl9PlK1eAflwHHtkeRcXxSwW2Mw26OHXrmMJ2Xl Vu9vNh8dItteK3XN2UfXKTXdlPx3zD+nusT5MtLkLzfHOmS8gYlFzHk3jlpXIPOc7plc1lc7c/2s Tc/pL/EXkdzb28jVFIBT3asbm9Ma8lu/6ebuNv8AydjTxyd3JYSwL2BkV2f5PxU33VXFMd0fmZka m3SQCinYyJutuWMsqp2Ykn1tKzrUqyKd9j8rO7FFnEVRlijwys7RCdn7Krlug9bj4BWL5GtfaSvq 6liatrfsD6wIklNRQ+wx2gepLLqfQxHp+00JAdB0njL0wJcCHvGkpoJqunWiKY/LKvYOaD7pOtEf ZlIdRKxKGopDrXVQj9E132RXdexPevjZOqSQ7RetAFWLIZO6luse1Wmj7VbZS5xwsuWItW2dtZq/ iEMlSX9hEMny3H2qZTMXuTdY3NSdgJFIZu6AhDUvs6t7UfsXrsRQB6kUDqmaPtLL1p0Xp8LRBI7A 0F+wjl9pDs3YqqdY0YEJIymOU+lpCrTTo0df0zRMvdTbx1NcWUEzQmSp5XDLF743b1wtKDGw1QJF fv8AzQSmCfwnkYcjxL8vI3DYOTY0YfIWVlicVlriTH8CuTmP0R6WMf6aPm+TtBb339UNjYukmKid ef8AjizvIb+ynx13/p+FOV8esPG/l/mFvzTmP+nwXkOX4lyjnX4o/JXO8D/sfh859zDg1zgObcf5 DbtNEqZXk/HsNaee/wAScnLIf9HxzxSe6ax47Mgix8fTjfIJ8bNjeY2N1FPyG2WPkOe9q3PI8fh7 rjHJkzCWbbiPwOUB95DRbkl2ka815A2fy9Y3jl9kI/F2FtMdPxu1Dw2EKpHupYEmTM8OtJZ8lFHb mdARk4DInMoR+jmA9yXd1EBksiKe7upK+a1/d4ryiGxXHZa3kWKeHrLcJGMlfJ6uR8mi07s7fyvH ItdgyC3SN3fVASmv8V0lCEgyGlj616B26BlRCXPyfWwqVPiWL21OUYONhv3m2jj7Fx76f26Cua+5 WT2s5XuTbRsyAhdMwARVMvtkCPGC6CX+oiQp62towtIARbQfa3s91bQiGhbQ1d45ZRPaPFRiYNMm xJ8rKZRLEAVWME9fq4+CAAPhmYOyhjTdq7/PU0FBYklQrLHHF2iEYid/miK+xpu3VmTYJFKTIG/b 5WmbsO1aYL0+X7GlL79bLTL2rpMCz3KIxvZAIJaMdIV6vuVQpWLftpEeNmWQyj+rTftEQG+xrp1D hY6McTv17UYm6fXRJFSS6JPUyt9AWWSFIhQWRpGkaMOlZGzLQwszUs85kYyd5ZHhF1FBPC8UkMl/ AsV7fiRXB7M6QIgeFQST/YNfhM8jiIfv+c2KsLirfG2FpU/2cMlXcixxcg65C8kMKCGK1mqbHdKu 4FlXzFw0JD/qa/1Pw8/h2xnOOKcnxMOB5F/r8IjxU3LcZw/gudw34heJZLiVf/KXkH0ZLO5nMn/R 4jh3zme4vxlMTZXOKlrNSJYJFmorporq5jrPczzVna8m8p8ouZ57rI5e58L8juLXH4fMW8yy5OJV 5PkFkXkGYMT+ROcm6/LBYw5C8u7n9HHwXUd9w27AW1cMPyyxbrmUANyd1lpHK8pg9FvLx+8eO8wC ir71C5/0LLKX1g0POrxY5+cXzm7y+RvR/P8AUAEEhpVTbGixNFldhI89L/jqNlYh6CLEzFiz7FfC v3Zbkt6qeIMSEepACxPsZyj0YtIyrTpaLNprcoJ1rbhGSRAoGyX6yyx1CA9P7XYd4w+jFu4CRbNW yhxD66tW7LZ9ULgaQMoWb1Ne28N4s9uEZ1UCRPXHdbV1ZkkHUUslOrfk/btKhQkNrTV9da2pJaj9 ZGiDMAHr5AUKa0UdWohlYMDQPwY1UfZq2xb4FFl6yE0pY0B2HyS4VTphXz2YELugCjBmohVV21Qq T6UPshUJT9vYT8xno2/ZXUuSAC/xRO6ckU5qeRxDKWFSIxAlWtF4oW9TRuEcAAzq8jXCJLSOZJJb wLQb9TbueqzW0EimyWOfIzvdS3LNFGf6FxK5klZgf7WEzV9x/J+DvLWK57gfyu5SqG5lerWP2mSK NF5lzGSSS4yPYLco1PcPDWOzOjkLJWrl+EORxWcx74vK/wCjr4/1bb8RXkviXBHd5H/1xsHgn4hu WcNg8geU+S+Q7n/T/DhgUyGfxWCRquMHZyxeSeKPaWuEjur3KS48QRcpxsRt+WRRwZvxjwE5OHH8 VvLWsbk8rZE8r0nI+dwheY8m5BmIsdwq8uRHw31LjcI1u11gzUbjFXPj7lIesRklnWO/XUl9AVy+ Qi1lrmMVI5nlu1trRZ7OC8nubS1mHKsZcy1k4PRdf6n/AD+ZC2v2EaaCL0V2FA967ikcuCDqWL56 owQuqHYRylKgSRurMGjDn5MwBkSR/aO5pm2GjcBY4t9XFdo3qZD0VCGUzhmhkIDRo6oRTyzQqize r1kV6/i067VE1CgdYFJq1LivhHWSOUbXcEnQ5W3UGXpuU9ZL2IkR/VkPcewSGMetnU1sEaKD5ILk s/ZmCFBIg7K0YbUjxh2NItaKKGIn60e5X9i4BXe37aJX1n/Kh1r5UlBpN67fQ9iTujoV0Eij5req 0KbdMdkI3aVO1bPY9HKlmr5konQcKa+zVqpNLTREAv3d1CghupPYovUtCWWXYDgqkTxSxSFzJIqy U4dJLuGVpIWjjqa8EcKWkzLczzLYzyRz28stx65zEauZGZl6bp9b/s8V5ZmeH5Lxb+KLC5ZbPk2G yVsJf1BSO0t4rO/x8qX08t3Xk4R4E3XKbAwWfIlLHksMqwZM/qsRLFNj7u1SWPzRixjeUf8A7Nj7 R7++5XLHJnf9i0sL6/NxaXNo/wDqfhkyMUGTx0iSWu6zGIts3ZzcRxHGjdxGSTmLH0XgOa5XwbA2 1ri7DFRSKvELa5rmOCt7Zp8FCUuuOxJVniOlfw6MhbdEe4te1ZjE2tws3LBxOfx95ksL+sfyWCeK bNBhf5FxWZy6rUvKsRjYReXmVmSON0ucekh5RBbra8hCtef2t/6Mh9cUchKFPVSHoiom3ZQFKhox 9Y9NGg2WUmPRmLuq0wUKe/saHcI6tQRWd2bt/wAldQjtsBX9kq9i0qK69A5hAkWPbJbxAGNCWRY6 niXrExQSR9maFHbqa7ENbqetuGBj1UIRmG1CqddGqNmashGxiKO9Taq++YgkxcdeidyPWy0PgdYQ yqHrqyv2TsewQsWPwKkX6l5EZvWjCQOSjRMXjFLEBUagUEbs4Y/l8kfWtMAoPVW+rbpNUK0tH5pd 7YrvqOyaWm1Q7dgpatuRKrySMwqIKjNpm9a9jpq2hK77ACvWZaYSijIz1N0VXARZPV2e3V1l7oWk 9rFAiwzH9OI4ukkR3PJFFVw6xh4bdZ1lurd9z3MwhJFwjJJJFHOX08rliaZux/sxQyzvhvHmUuzc +Mr0Az894o2N85eScbWV83+Scsv4ccVlP/DQoFfi6trg8fvM3dzW/EM1lXu7V7yJLPNpLecEx732 LvMfNap+JEEclSzuJI//ANl4Wqx5dnaR/wDY/D1yfiGJsvxEWfGI7H/U8bcmk4zyXx5yizydowG2 0o5O6F8neeyvLfIbfBYfAXLQ57iN1FLYYa4SNrqRPVyEiRxYbq6sYhQsIwskBqaAyVerOa5CJnh5 DDcQ5FWZGwfk/lGFEXnK+CZLzFm7xcjznk2Trx9h5cjHjMXKgTHN1urWULylorccslaXJ/7ZBRn6 7hDAR+sSN9aP/wCEa9a/49gWIAPyUDSimBNGOjqn1GVVK9JVZWiavX7kkjdaZuyDsKVYy/2UoVlj brX9csqoJTE9PLQDvSqBUgYDfRvWakLg424XqDoQf/jtSyGKUFkVSNEiFFVr1SVuiEq4q7Ci3+xd YkSo5iHZXFHQraqR8A6pR1VCXG3B9YYyOaPSvuD3IRI5NjShG6V1UgdkruDUg2oB2pHb4cFxGNsa 2a7UKZfjewjHf2ot2IYV+yhfkyFT7OpZqdDTfCt+x9iKqDoFSv3DS9xKo0e8TaLoyhm+NzqFM3xT pLEU9c8jqI451/URwXNwtob6Zo43V4pC1wctHKGiNutdDNUpFzXVyJohGndxR0BRBU/2FVnbx9wo R2llYekS4+Cdc7h4rkc34cuKqzCG88TwiDgteTeIx8u43zrg1zYWfgrx1FLZ8n4HjLzHcfxv8U5r wHA/wTj9/jf1Nfikkg/8zsXu/bdY+9tDo/3uG+D7zP8AHL62Nne/6lhJDZ8U/wBfi/FcpyzJcY/D lgYocf45wOGGc8Y4HmFv5G/Dtfcfhmhmtpf9Pxn5YyXBp+G+bsLm7K65rZumf5piN8085YLDQ5bL ZDN31eIfINreY7GX0EyTZkCCaf8AWXEdk0a/wOS5N3gpIKzM36WsYZL2SaxjirkFik68+w8cEX8l hZy311w23isLHH+vp3OrpAU5mIzXJr+K6vP7I/0pf3+Q2t0Puqhuz9Vr/it1qM/PyS+lZO0SSf4M mlj3IOvWh26oJAsxEtdZACrIwD+zusbsNSASOzfA26UeytGQGYIF+JEZGMoQPW90VUq8Z6vIRWOl 9Uw7SVGVjEbEqk0SSRD2V3Y0z1N9VuAWeeEM2UuEgjhk7AESVEhROm1HxR+WXtvblyjUyaILUg60 iyiup7ECGVhUMgFHYdiejMgT4ZyvRh9ROGSgKkiYgSKR1NaelKmu6ivl6KHf2FDsaZtM3RXLKlOB RkY12cU21leU9REBGV0NF61tm6iuhoaNSdtMnsE/0qR2aF2atiGILMQwlV5R7C0bmUsxhX4T9Qek 59lBCiZGGaWD9FPErNJDNNOZ7TZA9vrSTv8Amf2/seJuODPcgwnHv08N/h5YzGRU9h7By7Bpc29/ bNY33gPk9ryfx1+XmHgb5ODi9tJbYGy/iceK8WeK2gz37Vd3ENpbeQZ5fJflfjXjbj+Hx8nD8bI+ Q8f4e7byH4zueLyf21R3qDzTx3GcHmmkuJv9TO20uOsv9bH2Nzk73xXw+245ixfxQxXeRkmqzzc9 u+OzVpkrT8RPAFwt/wD3gC1W/HMzc0nCM0wueNZm1oqVNRySwvHyPPRCe7u7n8oopJnsuHZO6js+ N5vHXuA5zm7OPL+YntI/GXIJs4mMx8k7W2PjWO8w6zJznjVzJLYYf+FWco2c/bbj8mIWx38nCl7Z Wxm9UmPyp1Hk1IvMx8eSszdmL/c0GB+4aP0g9Zo9dKdRX3qEh1QdgVTbf06PRG6SoH/qFERAYyAN Fkke3a5JY9ZIwVWOmUSUw2e7NQErKI3C77mR5FrQlMKKiMi6MXriljkVyroxiVaH0odUEYasTfrK kNuiog71bapFZT7e1SONP9qlJeS41FWVvFmkt1dqWCPqNSD0kPFGu+r9SvU9QtJ8H57L39aBjGoi el+hjUKQzLXdVqI1rVabtuQUzadesVSI85B0XbQ6jqwZVXsK+hX/ACoAtSa0kewRqm67OwZOq0WD guKEqCl9TP6yrHsHl7Kun0WDEoul67fqaKlWkT2GV+rFotew9WQ9yEVmd2rTU25DLcExTx1bXEYj nc3RitXMIhjkhyWLkeK47lyZUhaDpB+RJY/2vwo2MdxLbWCwS3nG7e+x1pjL625Tlcd+nt8jjFuo uexiHlv4VvKKcVzyOsqU6q6w8VsLa89EPUAKK/FJ5c/8WwvhnxvPisScdb2lvK2N36LdkzODhy8X kXh9zxPN/wBnhHEMlznkeM8P8Z4NjvOXjqztbH/U41a46+5B5VzeIz3N/wDW/DfxI8l5aOH4+K08 i5FuOXsXPsYyLyG0mTiOTiuLzyvx225BxqWNoZf7mKxdxlrzjPCMTj6tOPbCcfRqvuMxvXMuERzi 7tJ7G4/PCYSfK3GH4xY2SWmJDwx8fDi/4tHLXKeHxtXh+zt7G1xPQFRoDtvMRwmPOAvVxGorPzRw w+TSIcR/Jx27S0yeLlDR20oUR3RNZO4ghteb3sc95/sfP8g+9Raol/cSNpsDttS42uzSg9VAYtCD ShpivYvOjrJo+3XY9zJKnsQSnUimQMdO370ummdZDWpAqsCGZt6D0kRCQxGQGE69Endu/eaDqfUz FtgF11LNCaZp7ZcLnYutvJHOqdZajnKlLmI1JcV+q6U6JvMZJkbe2RpI1j+ZDJ1oMGP+Q/U9KAjk LQMB26r9Oqs8iszqmwI9trcgcqdlXCxtokdSB0HR0plFIvxLpgpVm+OoPyWpCNoOldVFHWz0NGRl rXwdb7AqVjpG7RN81K3WSpV1Ug3Ujsab+opBFMCGdkZm+B0YV6x0aPQlcdCFYTQtFW6cBQ8AVZyN LNu33Npe8VY1ZPdP2UzmVh1TeUSH+IN8UATTO0jAE/2zX4S83FbcjuITbyY+6X05i1xyX2ZnE0N7 2ig5pfDI8rR3jf8ADv8AiFtMjbo6SJXYH8/M3nDAeLcR42hyPlDy1iON2uOtPNPKG45lLHnNtfHF 8u9d7aRQyweXvHlrnbZ/BN0U5NwDOcaH8/4I7G0lzvPeJXPKIfxC4zGYLxMP9Th8KfrixY/6pr8G HH5v0tfi/wAJd3OItRkZbi1wXKuPY7xJb5fI5blVqYMLllCZX+54v4ZMYsdxxbZY4PXQMIZ2BGVx sd3B5Q420En5WNpLfXXFeNymOywbxiG0VK6IzPFGKy+J/WDirnGy8cvhNHb3IajIusq49WelXd7N ElZlrVK5/wAljz+V/kUkNxzlsVWV3BcK0tslcizFlBFk76G5l/3PWFHwtCFFp/kL6zIYxXxGGcbm +H7vFQkDIR/TdEkkPVqiLLIdkEgSM2jKvaXeqHQLsoWBcxrKtKxkr67KlqT97eItUVsdtC8qtaRt HJYsI5LR4RcIk1ekaIWSvV9JHT1p7WNnez29WvIe1Lk4vYZEYyXUXV8nYRVd5dp2lX3AQpuIFqV1 Y/CqjlxooyEkiIitKlT/AHfbUqfZN03Vz7SykMwIXrHKrtGxpYlWkhLUqglrY0YSROIqlh7UyEUF YUe0jP8AFDu1AdK60dmuuwzAU/ejo0f3P+CllDJ9i3yzqakQaCqalZDWtmVX0V7H4DPIsgboKdOo Z5fY4Uy9VkVlHdgWLRwvUyTNLLOIpoBEgkWBGwvaFJ9B+zGWWCQw55Z/1m6VC397h/JrriHIvH/O 8F5E4tLPJZPlLwCvXLf1548iWXF8R+QJU+OPxJ814NHxn8XPAs0tj5d8czRZ/wDET4owMXkX8X+X yUeTyeQzF7+Di2WbyFX4s/Hd9n8T4s4ZmL2jxyfG5Ti19BLbcjCXUtnj4CvIcBjsrbeUeH/+J53+ bwL5CyfjznWb/Fb4wxkXm/znlPLd/wD6lvO1lxL/AF/wc5ezn4LXJuOY/lGKl4bjOBctfJ2+dj8c eNv/ABiHy3dWOI4lLI00v9vg+HOb5DxXj1vYWTYpq5JOcfG3JpHbD51pZZ3Zq59ZC4s7y3a1uq8S 8Ynv7rFYVLVTYDV3axxCfL28DRXK3Buwnqy8htJuG84QPjM9aXUUuTCLk865rMZYKMnlra1tue+Q v40389pmsjZVLyHLzVLNLM3+hFDJI1zY2MSztF1ntlji/slvhmjjKsxf5FdqbQo/Wvg0oKv27mHS sJOtHvCzLGCz6aSYNXZ5KaJ1LHsQUZvtSN0YOaDNShWoMSxX7QjoY4vsgakjdKd+qjpFQ3JVxj9V 6urSozySW/RkSJCnb2DtG8ULiUx93jedHZ3CPFo+taVeyy26xSIxc9Y9+xt7cMAyDq6Ufsq66P8A KDdDat/7dWo9epXVMrdlKLTj+pbldLFGzBZhSqtExpU0DM88XYSIy0WFfLUiuSrSKw67OwdfXqyV 0Gifp1jo0EiQMv2cfVqkBqRW0+lfQNSHdFSldvmXolMh00LGpgrVJ7FkdWY3A+X9dStKBMNU7yuB 7QbljIGMois1MM0TpdRMZKneaBM4pevsB+TKyn+5wrn/ACbgOQwf4rMPeRTfiG8aXB5v+Jt5oL69 u8ld/nGnd7ywnspNfyfhM5HZ4PydWQsLfJ2beH5rZ08bRypzDHniVg3Nbeed+Rx2y4HKJyO388eL Mjl+PFSp/lweZucDf5K8fI33+rk79ZbH/X8DeS5/HXMMRl7HOWFcg4XgOTnB8T4/xxLr/wDF+KHz DZcju/7n4cMH/Ec9icJbJG2PtHHlLip/h13FbYY8Hgmy9xd2oiHLLdCudULl1Uu3hziwtsLZYR5Z JeLsU5Vjbi3iyP6hLjC3bNJNbv68/ZxXUXML28wp4t5pymJa084YK6gyfmnjot815oVzm+WZ3kTf 7cYhsjI8XUpGIpbaZYgQP7KL2YDsdKXj0JG7RVIzs7dQVChv2ruzq5kKGPtF0Yju7MA4KFlPqaOp PrRjG0iKqRJonQ9cYIT5Hs0irXQNUMSgW31WIROGRxXdBQCs39N0ilRDeWyRiSBKvbeRV+lL27b7 Q9GSkhRKAaGj6JHIYSq+5EGlvteuBizRKgclmDL2ZAHodnp5PkRHUqd61qvsK0jtCStRg+7YZvk0 NRvbxdWgh7VDCFpYfq1pLpLWT2PCUJiHWYR+y4XT9QQDosKbWmULSq5r4enX2GUmieoIkImR3ZOw BFABak9RqUBGf6x71Q7B30K70VPd+4WXQRvrEyDudqJ1kFSaI6pGFYzU0fqAiV6eKba2yIbiL2G1 km7SXcxdbySQNDIYrtJEn66T8tHX93X83j/CxZBJ+L2dwnIoo7fL/naXdzj7vwN5ox3k3j9ZCeeG K3Mpg884HK8g8bxXHJLbJZiw5NxvjX4T7S+ynGebGNOJ3nirld9kZfEfMoYclicjiJ/z39f9Xxvi uN5vnH4hc148ynMP9XdYvi3Ic3Vt4e5xdJwrmPmDxDccN/Fb48z8cfk7gssPJPxAeNeNWvl38TXJ OdD+7+GC/SPKWDd7Sr20ivrblnhO5v8AJ2HH8dxzHZOB1HNLporbITfqL7jkSzZ3xnZquLsbVIUO jXIcRFfWfO8NkY7vhvDb62huo9VnbT6+S4lkxxUj/X+f7Fn6A8m7iQyyTTFJ7VJA9wlzc++T+wqf IpWb2FhLJ/8Akrqd6JdSzAQSvP7d11r69tXPRk1UbStR2rn5Mn2rRYxKGIilI+01CIddkxiNuw0H /YQqO1suqVQU6/H3MQBpZNV0Dy/1Gt2i0bmAdGCBj13BpqjX1shkkeWPtURh7CEx0I90IOq34HaF gXjRHc7Ff51F+2uta9ZTVXU8Xb2pssQOkYpFMbkuAit1/epU9ktkjF4EqKPaxW5NR20GpsZGantn WipjEsYYX0LLQBYkL1LAUB2p6COh7qpd1WOljFFN1JoKjlm1IHnj+TokqZZmVOoj+OzhpurpvVEN Thik6KQe7p8mpdyrLH0QhNaAKl1HpWIOrgiM9G+klzFJPULTWZgljyK2GHuDby4SGBs/xpbtLqzn s3oa3+R/0uCCFsJjMldNLyZu+d/kxeVyWEvuHfjJ5Xi4H/Grx4x+NOd2XkjiDKHHO/DttZ87yfDc /wAowXDuM2fEuP8ANpdYIYmzxsWPsbWavKXjHD8mwGWxlzh8h+THZ/1cBbI4/wBbxD4t/jUuIwOP tbeRbe3Y22FyEfkv8PuNz0fJONZbiuT/ALaIzsvH8w4uOPZa1jIIrxryduLco8e8jtcxjPyvgTb3 VvEhzUUbjyD6/wCH8g4FdY6HFztZ5TxBlxd4+P5X5oHdZbC4qUZfs9Xi+uuV3cgHkO7/AIdjl/ym UI5/0/8An9lD1JxyBbz1RlvXdJLNc27SiWVpo/TJ/PPtHbsR+xVFYpNItSdaGp1iSIhYSSCytEWc p60JGwrstfMg+3rMTuodmARu/XtQZHrpqhT+vZcl9NtT6DEirUQK1o1I3yp6UR8pGQ56usCbS7Xr LOJHN5GxkT2SUrNW+z7ZnTqqpGrUQrt0f1dWEd1+6+tlSdveFXTKylW6hYgyo7gyP1kbRX/KkBWg Pl9g/DH6Sk9ixj02M6CoYkpQd2BJY/vC5V8nZxK8kPtWba1lYvbbpplLN17rr/n20jHbdqkX7Mvr obZgrSV/TSWVRqP/APGQxBjQ1JHoNHIKmAVVZmQK1M1PtUH7ybWTUcZYdm6lEaOQHs3uKhqbrEGL JRFx65UIaRAzywdazcgI4FjTd2uMwLstxxi3nGf4+2Ofl2KH6L/W4IuRN5m05Ctg7M7fz/hX8x2v DMojrIroj0pJoSJ38rXuSxaf+Z4y8a55Hb42Xid9/wCT2X4muMNhuYRYHNzRjiXJf0zKyN/qxXBt OKf6vj/j7ci5Jx/itzirO8zMVms96bmo72aJsJm5JX/EZxCLL4P+1aWk99c8Y8e/pYIMJFbpd4e3 lXnPDoIPy8S+Z7zhM3DvJuK5BarlbRxf5ZFW7uXmfN5y2hjlxYvWy+Ahmg5/xV8Zc+APIRgHHMpB kbX4atVl5gkOWOhk7xFTlFxBjbbl3JX5LksZjLq5bJY57Yf7tt6vchcK8dxK3tHSPrcwyqnT+wNm g0laCsYV7xqFaMq5i2lOplX07qVj19jSU/2r1siMT1WV4qO46ZfWHVY0d9Unauv26nqv2MoKCVdD qrFuorHSBx06m16uGjAQowJiSOkjV2dWimCLqYDvJFG018na4HVTFFAHSQQuh6zt8V8qughf0x1L J2oSBo+oB9RLx+uOo5WIinQ13iLe5kplMjett/5EL8MCsZXvF13Hrqv/AKtIsRwTRNMIiHhIBtmO z8PAPnIOvoLbFytZePvaxuylkbZ7JRAH5dk1oqwLAMF31K0QO6oAzqe2wrsT2+7Vcy7lYIwl0UDD baJYFiQ4LtEaMJSpSDE/s6Sx6Zo2Sm0acexnEQEsayH2RkmOWOp1MksifpKzLGMeNoQcbjXCzDsW 5Fi/1try7BOkdwpS4/1MTYPlMnwvgeKsU5nwiL+G8zxceMy/8m60fz8a/iS5946gx/41+KTLzH8a kctj+E2TkfIMN+IHjmV5L41Fxm7O9zOD5Zxbi34buRpkMLyjx7ieR5N8VxLH2+LxPGriue/h+4Zy mLyN4zzHj/I/6mVkj9X+oa/CDxu2yWUe1gkj88X44TJa+YMeRi+cJeDhPJo5r3lKLe4TKwiDJ/2f A3Cf4rNbcUldMlxy6t6XGdq5ni47iHK236PIYfC3WYm4XZ5TGLi89m0jGayc4uZby4FpaR7ezhVL sK1eQeLR5OzvrS/4rlvEXm+G4bF8utryGbOtu/yr1lb24upOU8l41xKx5tz/ACvMrrGRR2MV1fTv X6J7sZEW63X86qzmOwvJimFuysmMu1rodf6MV5cLJFc2SU81q1rc3mPCO7SN/YOmWSEbAZiOkgGj QXrQ7maMqKDEtB65FA0UT2MdVAN0C0ia1Ei+wSdjQTqpgLAK5LdkBHWmicFV+vUAu4QW4ZGgVGFv 7InSRZHkhTv65e1fYVL7GEyf1LjSrJJJIzPsDc0TMrUoKslzNoXP0Fw3RJu79o2kkWLUGlrRRkUs G6mXoi1sserKAnx1kc/4ydvl1c0n1ATqqbKLI+001Y+brco24ovuIDpmPVgd1K5ZJNAzKJBmSkdn GDUgY0QzU69S260q0dEp8Vskupev2P3AZWVW9sddkkjEZ6F+7zfvIwCHfRkYAlRUmmYlppNJGXRZ RLMQV66iAFA9VZSh9js8JpgI3dJJkmh20idhkIba5h8NX6tZYdJFfHFTWRl7LyXGW91jeecZGGu/ yP8AZ4ZwO9z0l14rguIeW8QlwjfzeG8eLznFrh0gmz8INl5y45Hi2/k8e+Nb3k8lp45w9qmZ8U4W 9HOeBXvErj8/wcZ2xvfGxAI8keFsbbeQfL+El5BxPgPFsJwzDZ7lsssz5HIXEzXGV68J51c2ltz/ AIJhfIPHeYccueJ8i/0sXbfrMhlZ/wBTkv8AV/B1jIIeBV+Jjx7PyzjvGfF3I8/lrvxouKtPCvFJ ffyi3kgxmcIbNf2fw72qQcaw8aMt7icdeR8ps4Le55jHGlryPs2b8V8O72thxuOJWxLJU8qW1XOQ C0MrPGbPJF6kUOMtZie28o8a7QhmRuM+WeU8eq2/EgBWT/EXcXJy3mjl9/V5fXmRnFGSQ1jMnFBa 5HLzXkx/nsrKa9kw/HPUbPD9wuM213h01lcLMYLixu4B/uqqSVIgkK25hHePuFoRRmkdHoRwik0H jjTZRXZFKD07aQCVIzpZG9hDLQ9gLiWdorZI41s4kDwGaOUNEHR5aliJU9Nt3ckt7LC4CkMCujFK ZVZAGCDVCSMCScMzn3VlLholEKum+it7Y5Y2IVl7l1YU8fyEYVuXt9RF6noFozGjIsSq6KRUSlqj Z5AqEV7T7NdqlUbTQXou+7lkVxSAtQQhekTl4+jYK+SaBFkgZVEgTQoKwDt7KYprq2+Q3QcpGppw WXX1+K/xDH10R1CMrghQevUuy7IFSNUrDVuepQK1N1AnZS7CnB2w+rt8SeuMn2yNLAnZOzVL7Gcg FWUoSO1dkd45YXaZo2RikdNPt55mWmmUs1oUnx+XvuO5jhHkXDZybFsnrmhL1lo7oxc6wyzYzK4i bHt/a4c6WthBlO7eSrOxke8j9N1/JYWc+QvPH/it8PiMPnp7VcxnP1acq48Mtb8mwsmCyv5cK4xc 8v5Jx3x6nHMPfcww2Pmt8jY5Guf8QgzGCvrZ7K8/LxR5NyvizlfCudca5/hpIYpl5Jaz3GMy2XvL XkFxPxOytxx6LIX2SyeNwd3kWt8hb+KeaSTSfjF4fHZZT/S4lxrI32N/1cBx3L8mvvwz43IcUw9T wxXMXOuBX+Cy3GOAcrztY/jmPw1j5+5TY8U4ISSf58bYTZO9xnhR/X47x2Q4tWIybsXyUDW/LbhZ ZfI2Qt8djuPK+c5XwLj8VnjLfGvLWRsfXHyyd7apMurFcgkiY++6zW84aG7SXXNrGCWK7i9F1/ZY kn+Wxs5L6541w+OAWeFCp/B0Ektrqri2DLd21u9ckx8bG7i9Nx/uPD8S28bVLF/UlietolCONG// ABP8+z4Ll/oC6GNOkjJC8iPGF6iuwWQR1Dt2WJgxChvtR6qzRJ2ubArXSIiWJwx3Sd9xqqtbXc8D x3lu9GHVRSOgMaMvsaMuRJU+QjWL+tJJp1p+vZxIjL6+sUa7QyRsp0RPEIyki039QyxDqD9HRiIi zkI1f0TQ0T7Pt63MXRgVZtgVGNAfCD9l7ER6Ri611Zngma2mxWaSYQSrKXZdGUBWljWiyEZTJnU3 segCKIYjXegQzfPY6243RbRdlUac112zCSpVbaiSN9dSDGroS0hZQ7fZm+qldU56kfNOv2cg06nq rjtLuSm3JUwYH/Jf1USV2jNd5Vpugi3A6tBUuplmhtbqgZLebw7eXd/gLG1eWR8XZSJ5Bx0S3HOs IP4X/ZscRkckeGYqW7wox09pB5KyU+PtZZWml/k/DbxxeReQIOLLrzha3/Hl8fZu9yN5Pi+sn4g8 OuPyn5fg3xVvfc8mt45ovLuK5fx7yX48PI7jP3WBQW3kBPXzP88FyPP8YvLX8T3mm2j8O3vKMxwz 8VC2VnJ59zUDcl4t5V5xxK6seYS8o4V41z4hwfiDEYGbNfiixGKyHikf6S3t9Z8V/wBX8MvJcXgu QfxHF3NhxXn+F5Gfz51yzjnEMN5i8sZDyjyD+WOOSZ7PiWbvRb+NcxMnjTx5/CLjD/qYYr6ymYHy zHx2c+e+LuOU+eMKDyjmGZ5Zc+FcTJf8l4tg4o8fHZQRrfYeO5XyjDJjYTkXluLKwyIqwtbmWXHR RW9pcSOa5Yp9ecbtlv7DOW/n8bcVM5x2DSIQYSRkbEsDc41gt3jGBvsfpc5jo5V5Lb+q4/k1/rHW 6ms9SSR6kZQTLA1TBogoEkkBma4dpN9Xjr3KiAda25QSq9JJKxRijiLqtvHIsSfNH5Ub2p2F+aTR o9tSwN2c+w3KyRyfBpfW9fLlAzVHfXKrHkFY/wAQHWbJMtXF3cSVEqGIfKqTExjWSu7vWiDGJIKH t02lLr1r/wDIqBp1RkQoq7//ACVIm6BWurgQ7NFmIUkt1G/gAIlMK6kqsYr4IB6BV9gBkNDq8k0R Etvk7q1e35KrqcvaES5qyD32dlnDv2c6IDMaKfBb69zvbbkWSmA7dmNPsN260Io2Cht9/vIA4dy4 WSPTlpEDbRkj6tGzUABQcxu4JIAFNDqpOzo8Xz9CRIGVV7qzlXC9irQhpgyLo1J1hpxCEEawi6ig hW+AVfEdx7eM4zMX8MiZW4mHKLiOW45//Twf9jgvD2z15i+K2cUVpir2wkmvcprnXGZuTW+ewdzg b3+T8I2Rhs/J1cx4racsxXCvGdpxy7ycXsv/AMVV9GeR/l+ELk1lhPI9cv4Dh+XjB8IwWDi5jksX xLi+Xv2yuV/kRGkk4BYT4zhn4zMRLfePMph8vNxu8xd7Y2/jyytbnwzx7PWGOwP4X+N+Q8lzL8YM vTxRiHsf1GQxMlqf9DNzjp/p8X8Scn5NDD+G+ZrfknhHmPGE/wDlnntvY4fPcgx2W4b5y5HZY7lH 4r1482e/GRyCe05RzHkvNMh/LiMRd5q84hwHG2Ntb8ejWoMUix2FhDbtFbDrmpFS18qTWgvtfn+G q1t/ZiF62H5eTOLxZrFX3EosLML1Y5+IY++yV3dY4W8VzH0rnNxHDaXkzz3f97C2gvsnwfCx2OMx uN71BjgV/g0bVf8AHHcZTGvb1k4A5zNuO3NIFH+6JlIubJhUoK1NHNu8glr+pHSMNfswA7vHGKDM KQF5CnYo1SdjUDiOhHJ7VGq/cAMlSdwQrGpEAbTaToy3USkXi7oxTOkKItRp7CqEV1kYyB4X7CvX JTpFp/8A8ZZnV+hQKGU+0GIbr2Enf2BAdCKclqWQqxQrKjIalWo+zUB1qL6gCT2Kp310OxpEdaRd 0O/ZVYU2gFieMyd6HyvYiLsHjRe1do5VEcRLI6kKVrRrovYaoxLTsGLGQ0e713boG3QTqxbtTdu8 i9qkQtUjK4LeyZh9pFYAKS8nYUqfEmqlRRUgVaYBK+ergy06hamMgV+8FLrTTEAIKeRNiUOXi9TH VSfpg/q6C4maOnZCbyORKyS+6vE3O4eN3+Pisr2GSUWsV6ZL2Ty5eSy280L28v8ANh7B8nkuC8Jl sbW1tIoiIseI54YWN/jSzeW+IC8sv5OOZ+/4tnfFXlPCeTePX11NFV1e3Et1zbmeA4HieYcnv+Y8 i/K0urmxufB34mbLk1nd8gxksXJfJ3j7g1h5t875Pync/wAttO9pc8QzdnyTjF3ZWmQg/EJhbjk0 nNMHksdyDPcJxmC8V8v4XnONR+NbLG47gv40uXWkOFqzv7iye0tMbkVeOSNv7uGgNzk8jcfq77/S 8QcLPKczhsZHjIp8hYRm3yVlcJ+ILxdjmskdo341zqx9HOs9juQZfX80EEtzN484qMZBicf6kjto vWP0y0n6Yt2es7bNcQ+VsObO/wDz/DhlFgyODkEmO/J0WRec+PzfjEeIclc3tlx/Fces8tAxGTT6 +ZcnBh8V/f8AHUaS8j4zbqLe0j1JZxqwWBSt1KkdvyWBWfIKwTLr0HL4v1Nuf9zaLUbtVzGY2c/1 J12l0qx0kY7abqqFj3hUdX79fkFuzL7KeZqgXvKBIwVk61/iGAAP1O6H0qNTG9xF7Kbo5dQHGqg2 Gl6gd2DmJUd+gAnlQxE+7Ugrr3dF0AgUkAyBewiQMscjdzHIaB00br2cf0Xfu8knsEgMtBp+hUUm noIOolC10jV1jSu26Glr7hm79d9q+xTs/Y9XZtrSsGodqDdqiKx0rE111XbdMStfXo6HWlWvqtd9 Vo0wYsVZS6EFq27U6/OuhZOxUe1Aw2f8gYdhmIIC0wXco7xbAERLEt8RdvVJtreVnlVwhQs1Ork6 +W9gE0Rkp5EU/wBJpD2jm9u5Ooje6hk9qpHLG0W64/5E5PxtbLzjcXLwclvMjbpbdz5B4qzoQQf5 fw4cZ/j/ACqDDOlcyQ4bFrzI3gx/KWjn+biHkmMN5aclsf4bnvz4bxGflN3wnhuW4i1v5D5nEeZ+ WuZWOO5Xm+S53J/n4p8dXvPMvB42wlhBLwuEp5S8UXWCh/n/AAjeXrez/KeAb/Ev4sy17Y8O5N+J G44vxz8K75DO815nxvxjxbm/Mctz3k/5x5QNZS2X9Ugg/wBvF9Io/wDT/DTwe0xPAfImHNtgrjy7 CMhwvmkd1c8wlivcHkIVt7/8xsm14vyC9iHj/kxq+4pyDHg7U+JsG2Xy+C4hHZ28uECjM5H9K7Zh Gpb4JWMyD3KzxIYfKPH7e+x0iNHJ+XDuRTcazvifmNpmLL+S+LdJ40jGevYuuYnf9P5I5N/5Fn/7 /E7gW2e4bexy29oUFWbgMrqgylx2XOfVcz1rOSfHO7qVP909PcNMkwkloxqw9EeroaEfwEDdkBSl OmK9Rv7/AF9vsOpFAqGRykHUqjadU+zH4cFh1WtsaDEKCxncALcdibiApL/+RiTuGaORSC5jk9BS SMPP9JS41JclpZYu5dS9GJXpkVq7Rh3H2X1gpEZKVjQDyHuhcowDRe0rMiGHoAuisEeq2CW6lkb5 0WYfVj222+wZWr7KSWWlCV261IJVpXHXUmgrI+yDG3ehIxPwtIwoP2DDY1TODTK3Vz0O2NKWVuzg uO0j/FSLslnipvXoh3Yptfk0quKESKr9qkTSk9q0KbcdLvTx/wBQp8t1olKbVFCQ8faRlc0UnklP 1o7WpHeMFVNXiPdRBh6JZV99vbR92Pesc6x5Xj9nG+PO1lzsQfCXasl1/Ia/BnHEcsIIg3kPjo5D xfD8Vy3HrnE45svNicUlpjLvGpJF5LHXnX5WttLeXXjHxTb4Dj2QktsCI+U4S+knxVi4858NtrZP yNfhI45a2HjPzfxu/wAnxXwjbcov68m8ehm4T/PFJJBJ4T/Ffbrb4nM4jO2csEFwK8o+e+C+MIPJ flLlXlLN/wAtpeXNjPk8jj8qt9w/lOMw39qRPVj/APR3S67eM7m1uuDXlpDf2nkHw2vC+R+KfFt5 KnJbaCS34v4Y4zfXPmPxXa29pUaPK/j7x5ZWtW3HYzUWAs+t5xi0mt/KfjuOwX8MOKNxVphOlZPD iS28plscIOVdxZZpriuOZcGdlmePlsZa05DD6M3+fiTyjecRv+Ec+sc7ZhgwpnVay2UEC32TluDk beNLbzH5itMyv+hbzGC48U8njyFrj7kyrBNJGy3+lv7vtHmbnuc9cLWaktkHIcn/ABK//wBxl6s/ qkph9GDFpe61df4NJGkqR6ru8xYbL9SfaG/LopVdoU1uFzqMsBExoxEIixtUTSGRmND4qJQWLHV0 VjSQmRx09nxJMfVtJ3gjN2gOvQJJkCtczOneQVItHbUW0YU+FMZeSOh3agp27fp16+0xn1rGRIJZ PY+6PVyCWILEponrqoFHYCPQQmhtgrnb7FD6j6itPSAsUrsvd30U2GWT5tyJHTRcEEyeqpBIFJ+J j9tt0U/I1OpR44pdpRbsrEGn6sSj9QoeujVK3aioQfIRlKnu4VoyaW3SpY+qzl6kY6P2Lk+xujVq Lv8A/XenVujdlqQnoz/Vz1ro0CSs5r7GiyRVtpKvIp0DzkVOxo9pD9ojwTmVneWU09v3yt6zRZHH XttP/Ia/CPyW2xPOfy5X46xXIW454/xWHGchAkzktticHyDI/wAWzn5eJLZLzyPb420tx+IXiF3l +I8NgzE1WmJkSw/EZjmx/Cfz/BxzfH33EZI45Y7HGYvFyfie5vieKcL/ALGvjA8n5Fxa7H4iPNKn O+ZvKnJYf7CFA/k38Qcnk3h3JfwjcoxPDr3xx5CxqsrI2/55ZCw/0fA3hxfJd/5O/DEtrifwveXY LVQQRNb29xWRylrbQeaPLAwMvjW/y8eO8886ihxteHOFS8gvsbxP+FRlltlbL2oMV7FOOZYoXln4 IwNrj/z8/wDEb+5seL8CydtdLj8VGnjjhiy3N1DAa5Va26WHI7p7zO/ycN8j53iE3APxH4a7Fn5L wORiuuZYzrk+VYJU5V+ILg3F1555Y5Vzub/S4xyq/wCOXXBfI9llorfKRTrLfqgu8wWGWyaouZyd nbRcr5ocs3+z+/8AJ7DJSgK88bLVwEqQDdy6hN7LzIh38pE0Uv8Agflqf+nQ1Xz39rNSyfpDFI1w pGqX7DSakQRmXp3eJuv0py3bJVJ7GbqkZk6gmiJfY4KUgAPb4ba1+9essgbb94w3+RbRPWRaBfey Aqt6/VJ6zWyU7yUFUp6HQGWUDazxhep+hKurI4+p6Kq9whc0fl2XTA/J2o7SdvU4k9g69CjMPY5K zVDqJpKDLrbJRAcqo6+tQ2ypdGrvo9nppWatK1SFBUQVWYBaVizP2MnT4kXTF19s0cnUASCNAI4N iR0/qXVqjLvs0gBVuyi6JjokBR16l5CWLKZXLJJH9G2FUP7O/epg0okSSNnSWUSrFK8luIEF3cX0 TzG4N1FHFVvO1tPwvH/xi0t+JxPBy/x8tva57j8uHb84bae5awuMtx3JeDvL2N8lccZgolvigkyV xKzWFxPX4n/Ldp+l/PhWbHHOWYjI2+Xxk0Uc8UHAeN4nK563/XXX4uM1DZ4v88DnsvxrK8V/GReC z5B+My5NryHkWZ5Xlv8ATRHlfxJ+FS6zi8Z4lxfhNld3VoIOOcjlsaznj7xN5Eizf4LuA3j+WfC/ JfFOVa1uEldHjb8vw++OeMeSeY+d+McS4h5D/wBHwJ5St+GT8h8ucMueKcgvrf8A8l4P+LLm3GLM fi+uc1MeV8zzdthvGVpDcWuGFvWf4Di+QV5L8Nz8cb8PfGXg463HmMflRbzEW1nzBbmbhGSu769z dmoXxXNFbz/llMdBlbPyBw2+xEnGvHnI87d4/jdrgMZkI+teTblbHjEjtLJ/LqrfKZK0D8s5JIlx f392Nf6tpfXdjLgfMWYxlJ5xsHN75ss3TJ+WcvdLf5XIZSX/AEPit16Ze0lvPEqRySUysv8AY3UZ k7A7M8zCmHtqX5GTkQ11OuqpInYhY27MAh7EqkgYJHGlfJp27UkfsMNxKpSZXih+oX6OHWirAfen fcly0UdXbmYlG2yutAOa229/1ZCxCTMCiRiT7unrTrM8qlNBU2lRhZ6D/ZwY6XaH7a2kkjCVA5QM /X2P/lIJO/dCjRrSqAAp9h/Zf8fuAY0VFDMzSkEqaHxR7kp3apGUUAXPq9jAEOo3X+VMvrC9QxFL /UP2FOXJaiJS4XtRLIdshDEUQrU//wCR4xrrIiextvGTGQBGAehVa1FQYiraN2hXHSSGfHThnt2k E6P7Zewb1hmKF32kZRZ9L0YhitESGpf6rXFvK0LrK8YWWcN6lVj2jeQmW4tl6D9Rbp6opXDWhZ3j MVcAtwmDs7hXgzC+/DeS7OJsb+WGxc2YyHEfG621tyzxUkluP/J/Hma4B+L/ABlzZW3m/wAZ5IZL zh4a4/B5V/FXleSRyO8r/wAn4dvxEpw+O0zmIzVpcWNzdzeU/MnC/GVny7lWV5pnvzVirXN1iLCw /sqCxYMp/sojyv8Ah6/DracLtP8A9Ix91yHlC3iDN5O3ktsrPdryG0yOArgXMszm7XmPEOO+UuMe Q+D8l8Ncyk5pf3tWs/CLm0kw+Hnqz43yFbRy7NW63/Y3W/yscfe5O4wngnleTS2/DjbIx/C5h7i2 5L+GnmuJORxt/ibqxhgnurLh1tmbjgXjfGYcYrF2sUc91BEGynQ2d/by1yOxhyA8fWcdnhK8pcRT lPHcnbNxW68Wccvru1zMEfWLlsPG8vhMpBmcb+UsENwGKW4yV1DEmSmhmP4ivIy5S7/3VVnNrgbi cJxO7kuLnidzGZ+P38Ra2nUf6KqzG1wspePCI4TFFqu8Q00UWHh9eRxZkjmxMNtbkaP5aGih3+Tm ZR3ejKWpgwN0UjS7m7SRdbcIj6VkBjWRKRxuJT1ZkVP3LIhk9hpeokVY+/tU1DcPUdwGppIwv6gL TzR7luXBllLuUUV/lXRpCGda/wABIY2YhhQ9VBV2AtMnUSFlGlNFAQnbQKimkCyIryKdsmgWSLTQ l3KxRB/VHRQzkxSUQ7Sb/qLqKl6ml/cj4LhaLKalLil/qL2VaB3QU9tKKiLBWPVSHoBujBpIwvsY fVgSKH2Us7UQzVKXZW7Iu/jv1Jd+/wDiq6CmLQR/kLGkqKQ0v7kkBjJXq60UPSMIJcbECkUSos8o FXdvA9vkLbuZm0TDshG0DJEry9ImCNXcOsyktMZSrH1UxkZ0LTRTEIGj+WT1G6DA3UYjEwgntjai MkzdHSQjw1yi2mtbG26Llr1o4vLWXCw/l4mi93KsHeiKS+cPj/JdhZy43VarX8+qssxl8aJuf84u IXd5X/k8c4+HJcp5xx+0m4zv+yp0f7X4SPEMWav+cc4tOMY5slksrgrC2ysduXuYL+4uGKniORyG O4xFnuLR8C5nfw3v4hvGVv5I4GyPG9eNPDXMPJt344/DXxTxzf5niXj24eDh3izkdvf/AIW/DGQr y5+ErHYzCev9Lc2S8Tar+34UVnwnj6XjzCLs3WvF/he+5w9j+HXx5Zpe/hv8aZi35X+G7N4O+8V+ MMRxykEEa3l/bRm0z8Kiyy1nfJ5s8SYvlWMyFjc4u+/D9ijlbuw4X6k5OZcWq5ru8uTierXJmMxq txbcDyMMtt+V9wDid/fzRp+nz5ti/nLkKX/Jfw8+dJrQYvM4/MwUzKoy2XPa7huLi38x+d8RZxSS PNJ/uQQSXEmA41LHNa4QLHHi/Wj49d3uMDjK4z+hf4u4tn/v2WPlvTicMET+FvKkVl1pbG36nG9V ns1LXOMj73VmDbX9oiXbqVahs1v4/f8AKRlUCRtO1GUoMhcy7RQK2TdOPWrNKK2jSfPY+9F9lMZz QYKzNR3Iofo/2JjMiyRk+xXQxRDqhkf2O8kivEWqTvQPWm6ih7BQMvSPbAr1Nuq6+gc9FDktTITR VZBs91bddqUMsqtI5SDuSvZ1HaQroND9yAakYl+mgXkEiervrrIPkhGrq0adNpIpFShlp0WSMUor /GnLSBAChkZa+9bRlZwtFPqsh3+5bRoHsWdnf+qI1D95Nquvjs5Y9ugk2ehFHQoxklh1Z/rXpbUn QFlYr9usMpWTGOUKes1cHqZJx6JU+92sgmkUhGkcRydCqoBTsVDRpJUiv02y1dyFgrEyTxtJPL8R vN2gcySL9VYiK6NzJcLDozpIfteR3AnR7iznw3mHlGMhyvlvlmRFz+svZ5l6PYY26yT8PxGZwGew s1hkocxk0jh8p8rtf4f/AKGKxGQzV34s8MPxubknH7DJY/M/h3xstnyLjuR4zkP5sJhcnyPKf/wo Z+PFciwGS4zlv7FrbT3t1x63s/EHi+8yFnyXiXDrTCvhcnjeOxw5zB34mspf4YE5faWgsLWblI5F ib3Hv4g5BLl+O/il4DBwvyN4L8HT84u8Li8Tx+wz3IEhju+TTvUmSeRcfzvPYC6wHMbPLx+cfw94 PyRZZPG32GyH58L49dco5Lx/iN1xjG5XmVo72/K2tp/4yMvaRFbR7zI++p42emgLVa301hLh7qLJ W/4mvG0GKl/BziRNBoV5dsVjwV15Llt77Ec6kyTw8rcnjX6q6xsueueOScF8k4Pl1psVfXcdrDcX V9kn80eWsDxG3ubme9uK4b5o5pw84P8AF11jvvxWYWUZP8UxiHM/L/OOcNr+x8f6e/yALNwzjMsp x+BgjqDErqTGIFubZqks4hHfQQuvIsdHqRCjf3ba2kupsFgesdlh/WIcb1r+GLTY9QJLH1rLaqou NRJe2qyx5K0fWZsjHOe5rZofBeLrGHVakZ1pncK9+qm8vJXlViGEiRSaYUskzU2zIOqs5QsEYR/Y UyE0Fem0V7lZD179mLKG1uNW6gMyBXYMtGPrT/ZmLkqYyERiPvphslFpvuzGQqQpTbhgSKbfR10D 31+4VXaQHTK0jH5ldFiSm9cLhZYqRRGqANIT8JI2mTrWwxQgmKIvUikmMK6/ADIjrMrkaYldFTpj G3WRGJoRPSKsdBmrRBGvY8asOhAjYaQbf5r7lFdVJbRX2JSua7gUpausYQnVMRDQ3317HmCtWpiE aghYl9Cf6Pj50uIreX6aEtMypV7pEup/ZdlomFz2aSRYxTSThuknrJK10fSIq1Oh3fd/WGhKOVnE 7ysXi7CWyc3DQrbqGaWr64eO3aGBYRoxP76ZVWsbHZyLb2ttJbvvIX/jzx8lpa5Hxteyw5jj+Zx1 Z3k3L/1RJY/6H4euAPYYme/x9paPfPJLYZOykXzz4/tM9gP2/m/BPxvHzNk+M89u/KX4xbDHWPPf 7H4dcJ/HPL0+KsL25/FDG3GuPcNyXK73h/J/LEtpl+Lfil53jsmnP8DzHE5rk2V4MnBOaZDmd1eW nNoLrwoOU8x59+Krx5dcwfjdtYca4xmOVvdzS3t3cNcSdWToBlsXPewcfu77GxcP5ZBkl/GD4whm sPz/AAa8d/iHLLiCO5g8v8g5Txfnvja65bkU4ZxEQYznHH5rOBuUW0UsvKbTsuftjV3ko9+Kp2vn 828cscvw78I1vb23FK5DhoM/h/JPhi/x3JOL8E4/hMaeH21xkMBhHxmJ8m41LjDYXlGc41kMH+Kr kdlb3v4rcrNXJ/PXkHkkTM8jf/snEMU+TynGOONFbWmJ2RgnZJ8TIDe406uLFWGWt1es1Zk1yO1m hvP7vEMGZbjEYZFW1wulSwCUbEmpLHrV7ZNVxbyAXNjpJ4GWslDOKyiSd5DAr7or8W5toqaxnBa+ niMtxcvKGL1sgqwYsJFZ1eWSeZKZpvb0ETOzbKM5T+s4De39zoxKADQ7OOzCh1av6ejHIhkDbIAb sztIS0rd62Crd3ICggyhmLLUQUSRo8sTp1H/AKt12ZSxG9p0Df1YyBNLXRgFZmB2zRp9VY9mKqE7 6aJXrUbhUCUVVjpkpewoaWn9slI+6dkWuxNTMCASsnbdH7LGxQsClFfSj9xG6ElHFKrIVDLQZlaJ Ekrbkr9KClqbvQSNKGxSxpECfVGY26J3oDqZNCtF17brbRkE9fgN2IRyNt1NQ3klnJj83azqpR43 e3rJzpPDcWbVo9uvy8cblgxZ+81NGqsxcSS+qRpYd1JK4FyFIZIZbV0MC3LWcznpBLsubr9R3vbi 89FzA1tPI/0T3MKh91tcwxGWLhyheZ2Kpj4cLkLNrPmK2kt95ZhWHLfzqrMeD+I7nLRW/h/jEdZP wrx+9rmPAcnxJv5OPWP8Tz3H+N4zCYbzX5QXhPMeP+bLHIxce58lxyG8wEd/x3mFimM5R/L4g8xZ 7xDmst+N3Gfw/lnK85zfP/2PwY4+C48h1+Ll2Xw94k53jM54YuxG165VjxXP3uAy/kHNT3vDPHUv /jPF+HfiA5vxtvGnKPF0Vx5Fv7aU3+elyFtgsfbm6ucVYRVf41jUK/p3ee2EUtkk9Jkb3BZSGPH8 64l5g8b3njDmv5fgw5RZ2HIK8teKbDmUfj3x5yqCaNBGnLIffx3nHJMtZ8ltuX5iKbAcrN0gzf8A Q8N5Ka7l8gPHdce/Cfy9ByL8ud8Mi5LawePOZ3d1wrxnaceGXhV5vxE8jg47xD/SwmBny0p4NaWi ZLjyQhlKt/p+GcEsq46xXdhYRgDHJJUmBWQZ/i7JDe26pWSt+wz0fVeWL6bP+5aRGe54Xx0dbOzV Ftcb3qLEr1OKUi7w4BvcaYxd2qdLuBUW/tdx5KEs+Rh9ovxaRXm3kphICB+nt+lwaboHjeWepgYw oBaZX2ZfUG3qUmJ2UI/YiXRiIkEZmARuh7tHsFgyqT0SVhRkLq0bRUvdWk7MGANS9upWNiG03bdd AaMiyMzo5IG+rCgkYYxlGHUDsQDuQuXSh3WlZyWZ3/J1ZHSLqYpnR5QWG4lH17a9a7j6iFg3pi3r RUFI4i1FwAVYVD7OyKO4cBR21MvUEGizSUNMD0oewVGKOi7dzTo7qp2HO2RQrNsFWZA3Yk6od3Vm 60EXsnc0kdHuT13XUUxVKMwIKCIMTTFKLOKZWNSMrH47SR/GPkkFTrIKiPWni9yXftiuGUiEn2Vp Vd5yrSMEYRss0zLCsjdg7Ok3e5iqa3E1SfdpC4ij/UiQw292EmSV29dzLLGslRRwPLdTzi71sP3L Yu6eSf8A+7Y5ThHLcPy/CljY2/Jsjj7OuX8im5Pm/wCfxPxZ+QZ/jeL/AE8c9rj7df0drInO+OWu YxnIcTJhMt+fhyGGfyhX4sfEU+Zi8F+GLXkNhw/xzlJfOt2kcON51ex5LmP8v4XuPcP5D5F/F3Ze PbHI/wBn8GXu/wDkUb15ww+OzfizxfyHEY/I874w1pzPJ4TJYibg1njrvO+W8LLY+POHZfL8kl8u eQhbXH4cc1LhfIWLwFjlct5D43Y2WF41yG9nn5R5mx+JfjvmuzyNJmMbkLXPZ+6xcmI5SL1s3cXM kHgtsm/Evxu2lv6fyw2XyHH8p4d/Epxrm1mt/YvFa5nF3stXNul3b+bPDtxZ5nB8Iz+ezeN/DrY4 Oy5hxXLYW+8NcedcX5Uma145w/ld/wAQ5L408lYTyBhPzkk6pzzkGJ4vjfKXknIeSOQ/6KjZx0n8 Mxls88xlghVstHDHkP8AT8JhXx+PgXVgADbdGpH6HkF0ksWXjCSZkogz76i5nPKx/ucDsY7q/wCN Wfrt8faFmtrfVQWzUtmgpMOJxk8FCkWYsEiOThAS77dMhEpW+T2LlFuJJ5Y5+k5dokNs8kiTF+0b iH2BG7dwqpIqSgsoFIkimViUG2qX2okQkWWSMK33eZ3j0xDOr9XZnFB+ok+KU6MuiOn9L1f02PSJ dkM7mh11GhUuqihE5V2bszAq2jR7hQpr47BD36lqYLvu4BRQkhJicLSdKg60yExRN66fsxEeqYN2 k79IE1XpVFaEkJsN2UkuxZWLV2+pZQiljVwB7OxqP1kkadXHZS/dk6qV6xxdC2pdlGjJASl/y6bI 7o3UdSpYIpKqvSk3IWVkrS7ZQh7AU3yZVpztfssjw/UICvXtQ0KVhs6ejH8YuUyQSD2U8XWoy0VZ IvHddkQdtBTMsnrUSyufbOrqxVlp22JXElXKetOi0IA7SXW4GM3qeJGqSWctd/05bhoY5HhJuFuW SVYx1KtUL+uWURZCLHZDIYK8bzHzyNM1yjPchP8AY/DH4+gtuC+RLJsLgrbzBbZGbEc49F2sS3C/ iO4xFh83+eMyNziMj4r8iYryXxG7tbe+tsF4+w2BlxvEcHi8n+JDyxYcB4eSSf5OB+MeX+R7+P8A BdysW/NfwveReI2jq8b/ANj8IWXhxvlyvN/CeR+QeAcW/CAbTN/ic8cZDgmbXFcSzvjbxV44vvIG V8j2snj7Bf8AyrhMRXhfx5yDzN5GvOMNyTk9l19HKYVuOOcS5LjrnL+VFh/8pDFTwzm+WsMhfTG6 tePSQ2qYjk0N03EZsdLhfxsJMzfyR8k5FDF+HfnM+C8lo6yLXJsJDnMVirL+Ecjg5b+leTx3d89z tjYWuPtPxc8qiwvEtVxfmfI+G3niLzpmuRYiDnGJmjzflbjVsnOvxd4XFR828gcq8gZL/TwEzzYy 0e8tjazLOctN7sh/z/S8FZVpIsZKrQwP1qzlAV7jVZqVSuck61mXjrNfNcruXaX+54tiDXOFjVVs hqrT/KP7CKPsfb6kv5+0ec11yCAjISIKyEYQXSiGszcyJkFHoCNK7I0deiI0j9p+hjeP6lT0pLhl pgVqRZzPH62ZjSQuGlQFiR6ukzQuopZetF1A6gMp2IgGrud9ZFZJSzuI5aYGv6IpWVG/eNgEoDVS BlDBRSdUpk7VKOySkNQ+q9VJYKFMckRd0UEROOjog+RB1oopcdZFEUfVI+pJUmNXRe0St/VNRqwU HsYfo32ZNFaU/dAekauwlYsrKrO2w+uwZtsNkqv1i+yv2Zo4vnqdL2B7sab5pVpjqgo9alnAXdfI dj7qNf1DW1pmZqP7dZgJZO6t+zhlpl00vfZ6hnHWm+AG+bWb0zQ3kb0Curr29rtjcOevWcyRA/06 LMpkl28stBT7HYrR06yew1+mjZ5izx90DyCFD3YCQyi31edhA5juxLG27dkCiaAJHRQBMbk5rand nMqRKP7BrwdNbzeMOQYiHPYZ/DV/w3l+B4BNeZW3soVtvxhtHb5H+Txz5L5P4xznEvxfeNczbH8Q fhoQ+RvxjYO0tuQcgzHKct/JwPiF/wA75VgMdg/H+Fvr/l17kMHzr0S/iy8U2vG8j/Y47nb7jGe4 VyzGc44vXnvhuX5p484rwDyn548c+T+E828e3P4Mshin4J5r8X3XlfjfLcV4P4Nw/iXl/muQyOfz EWCxONS4jsL+AXVjzm1/8H8i81u48u5RgvEVtWzs1kj43CTXE55TyG5lvfDGX5dh1/GByGO/vv5Y pZIJfw4eabTmWD/LPcKwnIJMVwzAYr8uW8uwPCMH5V8iX3kvmFWCxyX3A7HFW+GTHYm7xnk3i9tG +St47W//ANSGeSBouUWoW+5ZdSj/AFPGPIVxOY4lk47u3RpDUFwFV70MMnc90zFzWXl+eT5K3sre eYzzf3PF86RX3HpA6Wv2WEpuAnUT0zdzk3Cx5RdDJblq6/pVfadL+WaBcj6Lh2t39bPIxi6xyfoY 2rfcsRs+uGnY0iy+uD1dSJ2P2qRzK8Y6MI/VXXvRQusLlpijSv1l116j1d6VGWlIQymWKgepCo5E g0BWir7l7qFFS72qetWC0gRCytFIx1St1OutCR+0iSrR+1QopogkxMGX/KkEcZ/qgxR+ygDvSdu4 Df4R9Sy/G9+yIsqK0QYxs8R9jaHrUR6iHtRA8jAArSgrStIQJNNcs0lKpFeteqdXpgDXRdN8Pskv tBGgUoKPUUVpIvhtdiCjyxqV7BF12aQ6cydq9gFdDtwBTd0qYsK7NQbdISCy0sjVKTEbJnR/c6PL M81XEZeN/s5R3aQmEtIaCB0ESPTSsaaONEma67TJosJmjWR5aX1rUQXv1+kazdomX3zxypMpaYvJ 75buGW3keACRt/liXler5YpalRY2/nxHCuRZyD8Lubmh4rWSwWIylW1hibCOUww1535/D5C5/wDn x7ETZvLc28e2lvx+tVr+b8FmLhuud/i55LmuJYbinnfyBYz4TylbtyX8V1vEfCQ/s/hn83ReO8xH JHKleXM9yLwpk0ymP8z8Us7PkfBs3mfxN+QMpbcY8f8AP+S3njfxrh/HGNh8xWnlD8QVSL7E5h+H e9bPeRfFGKkwq43Gw4Xwt4V5Vzm98g8KzfAsJNyrOXo/Cz4xvcVfeYZ48I/lHmP/AJvyr+bHZK/x N54m/FrF68BzjifJ7Zrq2jFxmsPap5E/FF4/4ZH5H8p8s8n5L8/FHmSOyjbyzhLSy8keV8dcKSXP 94fz9G/vKCxsOH5O7MHA2MWR4jdQPOhjl/NWZD428lPZvx/llpkITewAXGTEZvsp3rNZOWuV8oxe ITM5q6zd1/L8/wBjgmSNhluHXcbQ2Mwalkq3nSg500n1yN1/TyEpYZOUmrtwTfSbbkt3BbrcXA9E NpbFY5LaESex412FYRQzTCRokaMiNhLCP6a91hAK7X2CKFQAxAYsukE6oRppTIoPpgUKBJ0ZV7bL KnY9Y6ADEMFofB9W6nLJKXV6B3QZme5+XHvaEyxoCzSKytJIolYFa6mOn6tRt5FosVaITRV3BIeK lCldL1Ketx/VjAKhgHYBaiAaR0iDhlkQjTMpEskWiixPQ+WdQ7CSQj1/PrEjOVFF+1BjGoHcg/Kp 660UGtCIKSuhTft8ih+/r2SSaCEHZY6+31QODR71pBTL1o6I79jsdgwph2SXtGhcsZJJTTJKpk6V 879ysXJQ2gKiZuwXv2+/a6R7e5LFWbZDIBUvwsnSjGSJCpaQv65Y9VMfaRbK8r/0qn+sXwSYJpVe 3ilDWcRnDSCe4AkuXhfQnua/pxira7nhrj/D7qU8x43cYyX+bgPGH5NmeNcft4bFeMSY68wnO7SW G85Rx9ky3lnxZxa283fiVyPP0/Pxx45v+c5PinirBcSizFjY5eHyz4KGItvkH+b8GHJ8ViuZcw4f g+b4PxR4cseC+bcP4Olzv4g/xmc0trHiY/s6rwf+JfLeO04pzHjPN8VXKbTkl5jOCcEbE2Mvjrg0 +Vz/ACPA8Uxfnn8S915Ai41m7njXIOI8mx/MOO1LEk8U3jO8XL+ZvDvKeKXP4Y8jHJ435pirHNca 5LLhOJ2vgrkvJeRR/irzMeI4F/Ztby8sZRzbmCw3mZzGRGvzsbG5yVzxrxHjRbjxTiy+R8XNdx8s 8X5Xj4/1ILea5e1/hmNXIXkfXJWkNp/d4Tgf1c+MtooFE8cS3PovDzTj5iDElv5MNzPO4RsT5tkQ S+bMWq5LzRFKcx5K5Bk1lllnf+9YzzW1148y8jQ4qUMI97jk60lz1E13sXdyDWUuV65mZuuSYenL XUNva31w16YxPAvUO8cM0rPN7GF3bpSh1eF5IyyPX6mOOJnbUcs7Ujwmo9SKTG1MhVv1O0IJPtXf 7h7diCFDl/ZIPVbg6NFnNJEYjtKA7kS+yn7ga+7mJqZQ1RqVLnckYNdkFfVZFSMO5G/dJLGzOUUT At8V3lMfzR1qYdI537Nt0jST10qTkksp/dggLlGKNEpp/kN1SmWRgBs9dU+yoDl1UlkX5YN1UdqV AV7CvXHSmUn5FHZYbLDbHs4JI7L9aJ+ArdSdOSNml+F+CNdV7Og7VIrAl/kqJD2Uq60zzu0uiWSu lA9qPVqfsTKhBtW06nuRbdpLmy9VXETmpY1qST4IV2k6KxBqTSPNEzp6h6wpQBJnFx2qWWU1LrfY Q09mpmZGmPqgnMv9W7cpFOwDO3tVjta49wrNchbhXgu3hnXh2NgteV+OocpY8i8RZ7FteWN5j5v5 Pwx+PLU8O5vZf+O4q08vWuXk43yGHL3XJfH0GWteS4lsDndfmqs7eF/Eo47xDlHkiwxl9FzCztUt rKDk+L8u8UPEOb/zeLfw9eT+XDBZBorDlF9w7D2/P/xecB4/Zct5bneb57+0axnC/I3GeIcL/GXz XDQ2v41/HLxZD8bHAI4OU/jR5vk05Ny3k3MshqtV+FrzRFw7Jq6uteQ8VyG8srubl3I8LFj+bcV5 LN5R8v5q84z+GLlufz1pZ4/C2H4jPKyeSuZ/3/C3C7u+gs8A1lGvojoi3euR4uDJWfkXjyYTL/6P /Ksbr9Hc3sMV9IHKWuXWQ239tdduHCKKxhfow+0dw0bQco9LWWdMRn/l1v8AvfH8kURmk/g+oONZ rI215w/mkcos8tG6/q1NPMBU1+oq8vz1vchCKvruS9bN5e0xkGbzk2WuIUuobm6sop5frc04k3EG dP0kJo3Edw4uG9khcSETPS+yOMuajRQSrAsvsSEqDIySUzA0zwR0nYrLFJOsPV6A+/Rerho44uop zNG4DGn9geX7SsBHQCsSkbNGqq0kQZwuiAY29pFN8I0eqYJ2WUKzu1Opdn3GIzoKCGkUvcFjIRGe qASIiMpkKmg+mWM0kqgaGotVtmoRxM/UimJpApBB7bFBezN1LKEdivVm0qRxg0ru6iXax+pR2C1J E6J7ASZG7f02XUaH4jZRHuPqG/SsDHAdmPTdetfO/wB6/c9HD9SzBGoeqtCtsSyaoBGrqpLBezGl 3XpapdmPGBgf1HWnuIyJ1heC8RY5ivtr4YI22+oRTpFiY0z7kYB5JSQkiv1kb9Wr9YhLbQXBYTqw KSRP1kmuf1C09r/9nIqkYd5r2fx744983G+KWVitnjxtrSFEyMMZSGwi9fkDxPieQRc14RkOI326 4R49uOUVzfgFxxYfhouEn8R8kwkHIsJN4Yy/B+TeMPHuRtswLS2uG8ySrJ5I/PisSz8phjWGH8WH j/NYjnEvEPImL4d4gw1xbcG/Fl0Tyj+Y/L8PnBYue+TOVcms8U1zxLFXNtxqPjvkG18ucCfxtzr+ wf5LnK5aTA1qtVr+QivB34nrzhcfHuT4HlmOrJ42HK2eH4hi8SEjSMZvPYbjeP8APH4mbrnUOv5+ Bcb4ZY4fzJwrHccuP5sZbG8yPjfhb2HHMjxqVbfn3JL/AA2U4xyi7uLy5d1Tzhi4ji/9NP8AJsVl bw3WIzNw+aT+HWv9zh913x8TdTb3DRVL7HXl93braZL/APnfz/f+2EYr/YxC+t5IzfUuIYnEQ39k cJz24snxnkK1uFPKbGVXz1q65DktutZXnOGt6ynke9u4pEuL+SC2NoYusbFJBUMs2o27JAxjDQST tLNApMtvMmvkmQTtPK1RwPHSwtGWYBHi0G2jTqm1YSyTDrQeM1OJDSmTqoMbbBLFpHVeq7JBNDYo EyMNUqrNRI66+sPsjdvsylmJ+aUIaYqKANHVFX7sHFKegEYJLSK7N6y3VIo5HVoWV6ct3IUhOzMj fQEhZBul+Aq/EU4KEg0vpSmZQi/NJqSlOqOyVifqP3jRqDDsFPriDxhupptuSzxDopVirVt0pQvU qtEBqhWQV+oHWSFmdvkNbstERlS6kANtlj7BK+wpkFfVSwUszFYvWiiQlJXBVtfHVqBXbQ/07FiD LGzxpB6n7S+jJKBc6CBEiFBQrOOqzOqs/YvKwSS5/TOr7ETuURQ8jN7EeZAtPFpZtW579l/QBhcW 0sjZOIiXxjwOW6m4tgYrOK0toYxfZeKzq6z91OyZt0ewv7a6E9qpTyRwyxz9hyfBS8ey/j2eOTjH kjHyNw38Hvku39FZDHY6+HeD0+Uuc4nxrwvIX9zlL787W5ms7rxF5Exvkjhme49iuS2MfjzjKWvJ eRYXgfG/IfMbnn3MPz/5/wA/BBY7yn4z+IciyMfAOP8AkLkuP/CFn+VZrO/i3uTceYv7nJ8Ve4ST +wo21xaZXxtYcK/GZyfGLY/jM8aXEeQ/Gb41to+WfjT5NejlfOuX84u/7HFvIi46LnXN5uX3X83j oxDm3HjG2Grzf49vb1PDnifJxx5/F2sj/iBFtZ8YH+li8VcZSbC8Ps7ZbTEepJbAonKuLG5W+sJL CT+3xvOtjJ8TkbKWFY5itzcrAOa5e1lLN2NWGCyF/Vrw61kf/wAZtFo8bimN/wAVt5zkOP3dhTKV b+/x7FzzR2uGjio42yFHHxTLf8aj7smbsbubkPIraKbkGXnD5C/k/JI5iLaVxFZehFcKjLIEd2ih DPD+od2ZVO1kjljpevoCOWmAkqIFY4W00mjIgOol7H5SXTFyCtaJSI+0SS7oh5KBGx0pnFDq1dNK rFVYdq9YpwqxxLIGbtSt3YrFHL92kWCJaWVloez2KoU7Vi7PGdoG9pBkaQAfVnETt3QksI6+Zz65 XoNKtfNRQf1GIeuzMhZTUSmtCi7EMzAktJXUa3qkBAYliQEHfqfsCo+G29DvG69WcRpof5RiRaMb PR+oVC1MvaupCKAKBhVWA0A2+o3dx+yBVJZj2PwqlEA0RXrWtFaP0Kw9m0m5Ej7sStb6U6y76hjt dMK/UelrD+sseLjeO7x8ZjzOJ7ySxrCR8qsiLU6xqTEQsmgJhIzPJIrTdNM7adY1JaWpHWYXUciU bePvcFGXo3fIrILXh+N/jGS4Xi7exsrBXEN5fBI7ySV2RZJKazdqX32JxfJA1XvRx594Ibm34vzr N8VHKOe5Lk8ePv73E3vjj8Y8MVr/APxKeG8nXLvxdePMFY898icm8jZf+TxT+HZ04ph5M7xjPXf4 trTjV3mvxo8Btbfyn5o5f5Wvf5vw2+VrTxlzO6tcZn8XwTxT/wDH1rJN46/Dh495pyrIc35R/L/z +W0mjgu/KPkX/wCR8x/Zlu7iaLVarVa/0rG7ksL3wfzrG8u4l+V8wByXuyE/4lOU2mR5IP5/+/2b eF7mfiHE/Xa2nHo1U4v1o9tGxzGN9kfMsAs8BGj/AG7LK3ti9vznMRVd8jzF5XyxVS7cf4yHS0sm hqLGUMXujZN67rHf073FHrncBHG7DqTrf5/tRB1/Ph7F726xdkqhE6032p26IXfrk8fFNBnbJI4l fp+RGiuxFaNKJY4IrN/1XeKOZVtV9U6lTUvtkkV11IsvX+sIooW0zx0qzlbaBVVvZ7GnLXAmb2Et IwH6h+8SVFtG9aPLL3aWWRq6GM/AqPTr+1O3sr6mJZAakJUTMz1D2dR1ZTLIAArUITJQmEtKOoVE Zw4Vh3Fe5e5kZKfTIR2IfdM3eu/2lhaMSK6Kq/VUTYRQY9tRJFNEA3xG/wBtyb2NCmTrS9gWRt+0 LSouzF8ez111+rB+z9qT7MeomKso18nSgMBStpislKO0S6Ndoq6uzRdXDIZEdPdGg6CZvr9ldIxK R8huqk/uqku2hTAFVCaOt9RQSIvJ1emIWioYuj0GIox+w4O1mjWNigMbMtzZJ1yVn0MomDF/YWAS jAHqXqoZTTLpdfR1JodkpwgqSYk3MTyxv9Eli7KiSW8GcmeKDwvhHuIcdi5/WMqtSPbSx3tvC7ra PCr3EcNXc0DVJdiC6wt7HeWXLLKDJ4rleDucFmfy1/Pbzei44LnsXyXibcN4/DlPxbyYSDlGv591 YpaSXuQ81Xvi/K3P4x/Lc9ryfl/J+aZGvn+3+HzxFb+WeWfib8IcX8aW/wDYRGkdgVP9zBcbyvIr iHwflZU5H4y5Lx5SCp/m8MZ3lXHM/wAT8w4vMW8vL8V6uS8/w9ofJ/4nzcWUkkk0n94H8/EXHJcx lMFx5YUTirMmQ4/OBNj2ie+si8XIrL/62etP0l//AH+K4V766wmC7LbceVKXEA0bPoJLWMi6tCUv 7FSmZxv1z1isB/mC/dx1agCSASPywFnDQlTr1ZZC3WjKsazRxkXTKkWYSCaTVaof5J9DFEZhPHGl zd9Tby2q91b2KG60J5o39tktSgtFHOdRSxiRUWj1mVevZyquI5DMGSSp7dXb2iOQP2FwP6cn9NxJ /X7N1BldvV6EhX2pEsPUez2SuZCOygyfQ7FA9a7LQ+qxszLopUqxJIA7H47Fo2kVfW2mFIkbNL0F J64xJH0cjRkQGt7CHssEaunR+kEBlJsbjaBlaSBZXniPZ16FN9Y9LUjdR1FKvQsjlf8ApPao/uNB KYaH2RjEhb0xb+oPrJoKrUmvUepr2BaLfJ7UqD1t9Ujm6mJg9R9ErvGTdMrM5LUSwoshqVEUEqE+ GH7FvXXWtIFBUUy7ZVUVNETSpqn0A+geO2L3FzYYf1xTYWSSM2k6PNaurX1sGGfiNnM3fT9gSgWn jWOm6ssh3RT1iFFEMnWNpYw8qJ9D/hO1sauMosBnyliTlLgSv+HDALcx/wDjtksXO++BzGe5/wDw uDC+XLG+mtOU206ZvI3Hez5FFJJHZDJrxSxNmMnax9eQcMxeXn5N4U47lbbmHBMvxO63/LuvF3h7 Lc+mP4buCQ2XH+P8i4Rb+UPLfmniz5DIXuWvf5ia8O/h15N5Rr/+E3w3Y1zr8HDxWuQx97i73+3/ ANrhnOOV8ByfL+dcu57f/wAnz+Xz+SkqZHMj/wBo1h8dLl8nw3xr/Ascs2OtayFnj7228v8AGo8J m/5bSA3d3438eYaxwtx4kxmSTmPDMjhZ/K+LuFH+n+HvGA4zEQCFrG1RxcYy1uI+YYK3sqvI+6co TqeaxPDkP7h1uraFrmfgvHSkeKwrxiOwamsmSprPRuYRt0lY3Ns6rloQY85b6DqUf8irAfkDr+Qg igfyweuizTIy9eqrGTJ063v6eMZK5aKDLSyzPTsXOgQrTCOMKRHBDJGZYIE+HCyMJAfebf1x0Huz XSWOpII1LyKJHlhkUqqqTChcs0f6jQSMzUSyzaWSZ2RC5Trtyix96S37xyJPUUckVNcL2B6PE39L 77+6HtuvpTPL6Sesr6lJ/wAkA2/QMXV6jb6j+mexYxd1kMUZr6a7bCgUZWaNWZUjnYmKIO9tbOat 7Ru0Vj6XSIJGMTFLHc2Zt6dUJuY4UBboFG1KfLD4bRX7lenUFkNCFu4QpTq0hQSSUuq692kYmupa o26Ud6VR1T5YgICra7dpgoLf+yqde8Gn7VoIDo0SSeodmIakQ7Kit0VG0LglQ1MfqI9UwBBjdgVk 6ssjvcKoh8dW7aggWrSCFhf8TiurS7wYjq7sWVuf2/S3RUYFZDU8P2lIDdRKjmRqeJjTqQvZomlV BU1s3WafpHjOM3OQEHAIlS48aF05jxS7wUn4Upre8wtfipuv4Zg+QZqHKcYriXKsjisi8gnt8fkR Hf8AE5IZI7KaP05LLqA14at7u2uXPjrBZ2w86+O4+Acv/PVcawlxyLN8K47Pw/E5Tlf8QkizbY1s lwzE+QMB5O4LdePuV/zeI+F//IHkG9v48I0vGZ8hfYbmlpwiX8YXj2LQ/tf8/KBP/rfzD/Q/C7x6 2zvkD+BY/r574xyTF5HifHJrXjv4kMDaR8fH5f8APysLr9FfeL81/wCQccw1y/6fyNbLNc+acZfQ 4b/SNfhyyitaWcg3jrrVNcIqcqm9i5Q9a5En6qTlN1FdZj+9w20a7znD8J+jgsMd3NriY9SYMNWQ wmhkLMpLPEBV9GQMtFuuR214YZwySfkOtf8AKLE/kysp+CNnX5cdj9lNF0r1NKvtlWhdXCS9bqSs lFq1yEV7bkdOxO6iRWk7yuA6zyw3tpNcTLA0qC1kFmiFY7OIS/1XozZHYf4mP0TTiRI0oxMR3SQS j0q/3os6yRtJUC/IHqHRXLrtEit2JjcsjC4rsFY6LRe5V0VPbrRj6iaWISFFjpUtQrrJUfqoq4LM Cwi+rn6fuo6ypEkdal9ZeJ4pPUoiSFy26kl9ZkkjRfs5tPh4u4THoCxk6Hrs/eGSRVuree16NMsM gnX0ypLtvhaPbWqT/HfWpCTIxZqUDsx7UizK+vlFFf0u2wFA60smqWJlZjv8jpELaPzTfCp+yK2p XJPdyWOyw6kjdLsipVdKdCW/Y0/Va6lkZFkptCpAUor60HUGZS6eNr70XiKZbaydhVvkettfrI8l xAfb5hY2r26NNUkQ9gjZFH9MsAyuNH7LQIWpGRzKqirpv068bxf66bj2Cggt7bFpV1juleRMcZsd +GTEwY/i9fi149lMxwu0wnJVtIsOz2/F4UfPqYFsuPiW65FgOD3+Ns7bLwQpILa5kuLeO2imzC2N 7x+6/WYv8VOEXNW9jwHJ3ljdW0tncMEA+nX8IuITIeU+cWdzfcTm8kc8x+SvvKfI7e08TZiW54f+ JbkIz/k/+b8GtmJvKX40bXJnjXBeQ8txuYxvkHM4TlX4rpnfwgP7m6EzrHut/wA+6DHW/wC3g+JZ /kVeCuL8i4VzuGZLiG5t7a5jvpINfik5NjooR/JusVirvMXXia6ynF7XH8xSVMpmo5q5Rh5M7Xkb hcmCuP8AS8Ycu/8AGcxxLOWWYsIWaCRsovXkF4r1mp+x8g5+24/Zklj/AD/I/kNH8vENtDPmcHbA wY6FRVnF2pbVd3OJguByPj1vCL6Flq/iOs2O7ZwdlyLpJej5O+prZ1ROzX7100v54y+isYY5Heop EdI4iw32WSUxR5fKemOa6mmkZepNFGekgSarJoJZnlBghSH0yW09tUUSytdLc7g7S13t4auFJqNN 0sSyTmv083VB7K9n6aox73muIhTpMEUsDGped06iWFAFhSUAF6WNUMMSKIrfqGt3LAAN0KN6noye 6VXaOimiwlkCRSRxozb6AV6gw/8AeStyivWuo426H19QhNepTMFEDKYRQ6qOyvLafV41TdvEwplK 06bP3eraMdrtdSy67XydJU0gVlenKmRxsJo11LV2kkeRGWlkHT5FaJogmmJJ7bHX6ldFAwfTdhsl e1Gura+VofI/zLqUoiT1dyzGVQEZ1kK0zaponJIZg4PX+rssevzs/uwqRQAx2xKrR6kaZ2DvjLrh fKLfNWkciKYvss8MW57ey9PlCzOZylq0sRmik1IFkCHayNoyMezEbB9RnKkKfrl7yKFfEHDpJ8Xc YqZVv+U2+InxPKbTJSczxcU+O/D3kbefjdXdpbX1v5C4SMVL5KxWVx1/+GnxZb85ynkPxBZS4DwL i8lP5M9EPT8QvNLvhnO7HzbmrefF+RjmMfByCWfL8J97YzzVjLi3tcRynEo+fyYy+V/L8JXJsfgf JleSvw92OT55zfwkObw2NjY4XF+ZMzYZ7yT/ADfhy8hY/wAd+SLq1tMtj+H+HJPDPmLj3gyb/wCb Pxg+T7HNXw/tqrO3hD8Kdvc212/izi63PHvCHkJPOX4ccj4wQfy4rF32byHij8KvE4MTc+GPCyXP O/wicWzNnyriub4Zmv7HAuKPyjMcT45j7S0ucAklca5JkMZWW5vEtt5W815rjrXt7d5K7/l8C8Ba 9toOP26Q5QW+LNvn7Gdp/UYvI+IS8tZ4jDN/pcB8q5bic/F/NPHsnFNzrCTxZ/nOCtYeWeY7KO0v b26yNz/f8P3DR8h4wUeCDqDaSdTGzFXYKueuGJy8RD5KViuXIA5G1o1s4AkVew+nTXx+Z0oJ2aRY 2FKTRLzQY3MPapi8vDOYr22erzO463TMZ+X3TpNr96U/Z9EoZ4hb7mq3aKBJo5v09lFDBX6yRVtr n2okcOooRtie36Zw6wlnaduwMk7h5FuD06uUjVQ86a6yOntjVv04T3ueiuYxJqOONxF8vaOrKzpp mlURho200jMCRIjGpl/r7gd3QRzSbalaKMGYba0ZKZXaCWIooKV2lV/Y2mkoMPUE7L1WSJAokkjh 7p/k8ZZcdK5YStKlivsT9kERNL2kNv2jS9Y++VISMgEa6ABLaFOvejraxsyr61pYn9ajY2uvWVo9 thulMJfWQppUK0dsXBUn2NTx113RB2dNIxArR110dJXyo/yJ7Gvv3HfsqPTh1ogrIewYqOnVlrbG mDLSmU02yNHuysaZIwsn7TQpM8CZPH3GO8mXcSYTn+LuFuOUY1YbzPzTjK2Tz2siyG5kWVCCjKwS SpAkTMQw9GmYSdfWkVSxt35RbrJYeAMfHecMXE2hHnXhF7jcr4v49f3kmaxcbDAZ0eNOVwzRXEVZ GxiyNrzvhpms/wALuYx3Fr3M5awxmM8R2EWR8l1+KnxPlORX+Qxd3jb/AIh4j5jieJ+DcPmua+TY IIraHzNb2z8J/wC/nFLLbzeEvxQ4LO4+2v7G8TM5zDcdsfPP4n//ACC3A/nht5bg+LvxNc68cW0f 43OImDyH+LbnfLrd3eR/7f4VODWvLvJHLOSXH8euMHx+/vMri8RC/EsxjvIXHeX8fm4pyj8zX4W/ Hkj2WZ5e/a8huZpeN8tmxN1+KPgX/mfCf7H4b/HNxcYi8woxtlccy3KnIVWTHRw3lv5t4VZZTB/y qOz+C+O2dhxA4qyYeX+H3jYzCT9cjHYy2mM5FaieHlkUcHIv9LVG3uYqkmydtTM7nX9gDZP8p+fy I0eBXr2eb4NkUngs31VtcoDHcHre3RC5WVumXkD1kLlazcpkl8gywGL8vjf/AFtA1o6NK5SgSK+f yGiY7FLgLjdCXFydWh/TW8cT1prhtfZG6M79q0dMrtUfUvbskqJF6EgSK1qKeSdlVZJbgxLUzSio 3VkkV7ZoyWZXWKVO0LmIsUcGv86Htkh7pIP0pjdw0akd6kEktANIISsld/YzSliJDSyMVRHkrSVJ I0LN7ZUmXTj6U6SznvOgkmPseN/cewDxdBvVfuyyNGerNSzHZCiZ0BYtErwgEdQoGpajijUjcb2M kTR2ylKhuCELJ09jpTyfS5PxkWRInYyvJrr8BI6KdCyktGv3HdgiaobBLsaZTrtL1dSB1pgSzdTS baQorKiIT1ZJFpP8fgUJBtgNIzKzM2uzJLHGACkquY+zaDKAyUYO1aiNBfog7AAmgSretuxTq3QL WnKP960GVo3qWN1qW1SUccu0tBjVt7mO4sercty8VjalVinMfWmRO059NMJFLvHQAFOZg7IrFgIm 5Bjnkx34RuW2l7x/9qydjZZK0xtpjMScjame8/FXcxQL+GPzJb8owX5Xdnb30HK/A11e5jF+Kpf0 mD4lg+OtV1aW99b+Y/FUeG5PxfNjO2HEuDYbiH5fix5XHgPHg/Pf5aq2yORshd5DIX9a/nNSY63x 3H9Vr+6a/BFEP4b+NGaey45jc5mMNd3vNsk+N/C5z235Za/iPNp/80/yeKMLBgfH/wCK/kN9w/O4 TzZn4Z8X5XsrrOXWQtpvH960DXo/mjR5ZPDOBXBcByVkl/Z+VuQZ7jnO8dkuTRWnjqDM32N5vbOM Fc9Tc/yA6PgHNQZbhdXVtDeW8HiHiGFyOXgjmTlU62lnlrn9ZlP7G/7UT+sz3cl00UbTVKY+35gD X9n9NMGksoFphKI6glaCbxTz+I1g8lDewK3qC37LU999creg1kpA6ZSZdcuzEGPs8hfPfz6OnUK7 pqhqviup1v7S+sv8a6nf5W8Szy2NiVkhxsyWyY65sozZSxsTOyvEP00pEkwEZCFmqZw8gVnJVYGe EQTxpqKKCWNo57e5kDrcS+iOSpGb3aMdSi5khgE36cMjShRLIkje0JIHR3NRxp7JpBKzyTyRhWUC Ao39VmPvKsqNSRFFkRVYHR+ZV/xkXfR3egN1JCessiLXSbcglaPTaV1kkMTCgiBmibsvYlZpHdQI Wj7PSyMKQrEsYmCiSX2lDUckcVD5pPkrLJbSWWQhnUeqao2ZxJIikhaeZYqubr2tH8hVYUCFo6VY klNBRR25RetBkYsCzHoWDCR1ZmYM7UF2oGiWYhAGiB1TLoa+PnXywEcPrH+Ii0VU19tAybLd2UMI vWzD57BHFKrPSkqZAXp09dN39hL0pBoL2Zu1dO1dds6ruZDTovXTLU1sCLXJZGykflOXdJZHllaD szIGkVgWMSEySd6Knq+kC7ZOvWNv6QuB2jwWZzPjzkXjXzpxrnGPe+bbR3N5L5L8qYHx9j8/kuUe RM1YcJ5fg18N/iYt8lVrd219B/JLc29v+WRx1nlrTA8YxnHErkvJsLxHD+Y/J2Q8scs0R/Z/5/LZ W5urrI3pu5v7xr8GPOcfjcnyPi/H+XY7k3hLGcU8lef+HeNMvxngmMxHiXxTy/kE3K+VfnZzLbXn C8zYcg4p5j8U4zyrxnxz4v4Lxy5wngbFZPyV5hy1hxvxgP54JXt5/GWShynCK8reLbPlI4D4e5Rl shaYfHWNn+IO4hwfCv5vw1eWl4pksZlLLL2lZ2eMR394bmHzrz2GGMfzDX9wAk8a4je3tQcEtoYc zxWPF1kbOO0/nJ2f5RC/p/XTQqspitrt5ZJZIrf01jshcY258e+W44hgub2OSibKIy3mUcm/yTCs tftIOV8/xmPrIZS9yUyMUCx9o6DsFXoUA3S/toaXrsjVKQAVYrv5s7WW7eDH9VYWcEryeyB4kkS6 ghSss0Mkp2DvQlX10y28dsZJltZexqSTrAheCre6tUotbxRsnpaWHdGaV13NKWk/qR+/1l+7RzqJ NFApDhh9exqJ1McZbqSnueKIMERDKAyJ3UyH+iV6L3jakPrZvXHL61DQRCOuxNSvIqySjtJcdFn+ Ig4nA7hEEsjkqF6FJAZWpdqevVYRoKgWij7jBWtvSsXAZHr926/Ua6delRXV2kbZZwi5c7lyckgB uJ2jUpWn0sS9igcMwpt9ljSkTVBF7+p+/r1Ssq0FRCFNSHZA+Y0KV/8AjIXozf49KcOtPsUY2Zer bQzRsWZidb7kAgoW9aSAxKoijoRIldBHTSEU/slpjbxv1VqJSlk6N1Gh8V1LEaWtBGbZZpD62XtU u++g4EZ79e9CMETRfCexWCKq/cCRFagEYCOOmLx1JENsy9bhv6V5bfqI347cW89tz7ydjavfKvlz I2sdhlc3mOEcPtcfZWuBtZoOYeNsXeWuO5j5S8N3XEfxn4SeG3/FZ4gmhxv4j/H2aWbyteXaclwu W5ZJi/JnNOD2uI/Fn4rvpm8+eHkh5j+MDx9hofI3lnmPk/Iccvcda1yXHfp7z8tf3LYDHYv+2Pj+ XHZC+xF94p/F1x/JWV/yLxLzGwyXk3wR4wtvNn4gM75ZlH8hr8Nvn234NVjf2eStbnjeAvbzM5zD cZxn4gvPkvlG6H85Ffhb8zw8fliljnjokCry7tbG2/El5qt/IOW1/NY4nJZM8H8u+SPHhsPxcYK5 hyn4l+EXI5z+JDkfIbJ3eV/9Ljtm93k7a+WytI7qSRZ7P7c7ggivP5PjX8/6ib1MQa9ExhZZDUks kv5KPgEqcbzDPYxrLzXl7ZW863bxX3l/NTVluVZvMn5NftXU6IKMZJZKPzRcldF/y+RXzW/gbo9l rHRo9zjrYst1kUWmVHWFXjWV5BDN0uEySpEhJNfFeqV2tvRFcyweyjFcTxi5hlRJ2jaG4b2tL66E okUwyJR9lxKb+Jii/MkkitC6xXRCiSZZJXCRxNFApZ0CtcCTTQKZWAJMYKN0jEkcoiDxs5kWSEt1 qN0qSNHANRiQNGihotaQP2dx2liVxI/YMrvGkMKIjJHUSM1aPeSNKEQWgWcLr1KZWUOO5j+3TrQQ GtKjmWRnYBkRGUEUysa6/HXqqxgrE/UlU9nT4CbCRoK9ad5T1OvYIh0VQABHsuv1FuWeRGphqtFq PcV13Q79T0o7AWINKR3LMyn7Vodt9HCmijCj7DR06LpaWTakK8nQEntSmVadl1LtZH+xQ6MrbOyq Cie7qnWu1dWB60Ts3GtKgqXQa3Y1NI/tWyuHkubCdWbG3Dm5WWKluS7kKV+vV5tpKwQkGdzCsdSx qKaKEnokyXgWKLwbxuTkvIxxZoLbOc7s+PX2Ky9vm7fnHEYcvb5/Fpis46lD4B8RWGM4N+IY33AM Jx3zTkry9ixNzmcd524xZ8c5WFJooVNI7Rvg2sMxiMti5sVdf3IIJ7qa+kvu3+gAWM+JytrDWq1/ NquL+Rec8KEn4kPNEkfJOZ8r5hPr+142/EhzbgEVv+NPj8kGT/GNZqfIvnLnnkmtfzKOzcLt8bhM ZPHaZpPIXHIcDldVr/U40XTKRIVt47npUrPcPzWOYXP9nR/O1tPdbW9rZpHJELaH/wAdllgm4bk4 a/8AGcpTWd2lFCUrVEa/ML2IVmokar6mmZqKMtAk0w6s3XX0oo6jZUViVdZIJOtXFkrUbLQESxVO LSRbi4tLd8zbI1uV+AOxWVkDdVkQxe6ZoZXtv/yO4jRbr7N0uZZ45YLUSg0ksj1HZwdbuN0oRn1F 2rt7qe3EdfqowCxkKL/TREMciyqY2ZVjLqSyFZV7p+j7M3Qr7BGgjGpEn6dVMbQIxQMrAqzezdIO kD/YA9i24hHJG8vbdCV9ARhkb+q7dqiDRL20WBSVXNKHDKwp1jlp1dk7vO66ERHVtFGZpQoXX5b9 YC7onYRvkJuj/kxatdKJXoI9BFCxkoGf70kW3uI1oL8lNhR1oDVevQ+2yfXRZlHYLQGqReqtE3Vx KojUuOvsfuwA2sK9VpImJnT1lW9kbGZaR1p3Ls7Es29PuQiRVXuTTl1JPYkSCuoav6dE6LluxLCm UpUgDVZRLLJZ8dLVb4iGJHw8Dk4O3c3PF7Q1neJ+mmjmty52JpBRZRKGDU3RxIHEjN2DyRzyZs28 tj+DpoW5ItvCted/EdxnJvHfBbvE4SXG286eQJP/AOu5yxl/D1yG15B4r5LxjD8uxXFvFHAeHL6o in4srmD/AOR4/gMrEfli8rc4m6zmatMvabrf9o1+FLx1iLDgH4seHY2XhA/v+KPGOX8q8n4r4/8A GXiLGTeVsTXkf8OPBPJeIyFjdYu+/nkZWP8AaVWdrPx1n7yHNcPzmCFa/sD4PDuRWN7Z2v0HlHL2 d/kv9WzupLO4wectruS2tRJV5cWuKts7lmytwNj+f9hWzqlBY4GzvYaxfHU9llgIWpcRb9rrHsS+ IXc+KgkXLcFtWbLYu7sLiiVJY7am0y9jR/f8tDqnTtL6ixBX8gE6BWZiNflh7UXEsFqqI0gpABFO knp/Tw1NHHXJrgzLrsfyMjlLZZZHe27zB29157rlZbSHp+mJecXTFIZ5baKPrdDLGmk7CNiVYdJf VIbicCgIisMkoYoVooXXZjr/APAG7GIqkUaSha17EOp17C1RVjYy/wBSRQ1Ir94DqS5nHv8A6yyF m0oKB/RGyvGyiNCVjjFf4h5Y+hBjkdHehHukXuB/TlB7MU6CQRsUSTXUyPIZVkMcgqQfAZ+/Vpn2 1L/n9S6gBnjUV89Y37V1KUh7Uqqx+5Efy0fwf/xsmlCr1N2qiPr2KjtQGq6p11phGwAiZqkU0QoU bdG7kFStAjr9jEI/sqEOLV6FgWU2BhZoyyupUOvZIqk2lBa/yiO9E9qA1Rkk7hGStijTB1qQmnjY iUOwfsa+JJcHiY1ktouscNsWDWbJS2gFTQuiXdqlwnNMKY2ieA23b4PaMM1N0IMSkESsJgjtl7hC vivl+Q8d8x4tyzE8rxd3krZYzfeyPylzjDeP+L9b3LT5Syijj8H+asj4ozHDfJfC+eWUksUCeYfx LcV4RZ5K/vcvftH9N0RW68W+CeVeTK4x+FfhuAjyv4cvG2Uuea/g7jSy5JxjOcTyP9hI2lfx15+8 h+LbDyL5Z5t5Su/7Y2fzNfhM4lNh/GPKfL3D8Bf2PLuDX2I8bcsnn5L+MPilng/If8yqWLb3/ZNe A/Ftzyaa68X5WyTlHFXu7Pk+O/hea/s4nCZy9XLXXL4bb5J/1kd42TP5VIprm4uT+WvzVWb+fBYw ZK6w2GitoLS2WoLX+nHj1lprDqstgGqew+L3HswzmFgurTPYY4mQ69dMjqOpJUhWmm9zs3YyPK1K nYsF7b1SOqCupcf8Lt2I1XG7X7r7BUGoaliiConap/Wsc7yuuauInkpetaogqd/K3JkeE2wRIy5S e4a3kubU04Lyizjkto50hhZPm3VpYli+O/YzwTgRFyVHUSjq51FThO0bpIe0U0zsrRyyM8ZFmxmk f1I6FVCy1JJ6i0rRgSTdRcLW2jbrPd1EYjLHbytVqjBvrtlHVo/gE9FHwf6lKrUFY0FkUJEvd4yp 6BaTsqL1QFZXWPpEZRGTtwWRvb/2NA1AAKVbsAeoZjX+Mml7gt12ZKYxpWmQySAraaehAzFgJh36 qwYPdARIybcLXwXSJwxjRVQdwfrXpApPrTgkSB1i7A08QYfbf+VW0bl7NAKuV6hGaR7203Jew7Ik VlKBA/XTxj1uvSFoQUbtqbQLf/iXtXWpBTKKf5Jr5apA/bFxvcSYvFuEth1L3MEa3F1I1NkjEYMt a3UeQkKScnhFzbXcRtLlgVWQdlk6sm49sYzQfQuXhjk43x2bMX0fj+zmhxFtyviLX/lnJ2aZ/wDF JdWAz2b5VznJWFtFZxPbfr2nxMgkgN3a3FxyLk15AcfdqkFr7reZoBR7a7FV8LeM7nyLymz/AIJx PF8t5tcyNb5vKheF8/uBP5e8WYHyhxvM4q6wWV/nwXWyildpZP59mv3/AJzXgeJYfD34qPG3IsFz vgHinyVmsN+FSy53m+b/AI2sjFNywfzD+5+GLJWk/CbG7W5g5/8ApxfeU5Ld+X/2MbGk15+pMiyB Gq9HW7/1VBY1s6/m+uvzPWgN1a2st5LxXDrDFjrd2a3xkhqC1IpIQoktg1fpVNSwBqyFlsZW0KVy jApfxX1o1nNTKsa1s12+iKzsflF6EfWvkV0kU+qT2OGFH5pmVhWLWyS4jvdreQRPaxB5rUGZg9u4 a6uYxHdsTN+RI1+zb+BAulurZLaS6Wa3+GFtFEkqrO8lo18oEl1Q667mMRonX4SXr3oJ3ijCFEK6 IjNR9fWWkEaSAAtFci5/Yn+kG1G4ALPE0QWQj2RaabRPrNIsiVLKsdD/ACgA9h+UiVkiiV0AiUxM 0S1oUvVZQ/wynYFRjrTEhZVlND6qiK1dwyKOyyKXrqrL+l9VusYJJGkpAGI+C2uoPtJChfjYji28 dLp0ek+DAQtMAajiPp2A97J1pxGAEZwQK9m6kUBkH1U/b/KVhICFO5S7pK0kY7L3TaU5FQEl7fZq PfVIB3nT6ZFOkQm0ZG6M3+LRkM3+PZdjpQHWv6Ro/sVUjfyVJo/FMoWgGC3bescAxa3bwYr11mrM W1s/IkLR5tXN3fRerBZJZJ2hgliy2LjuLbkcK2+THxGGCqOxpiGR0EjRfqu0zSNkeFcLeytFubez ps1irg5PAWk6+UOEWZssC8ctnNc26NcXz+7EeN+U5tch4d5PYpfplbC5jvoXsZpIzG4TomzE1fhY 4vc2XAxl4L3N5Gy4zkqvMfBx23zWRxeUtPEXkCSe4/F/xbFY3kC/P80UTTy8kb9Cv9/56mvwpebb Gzs+TccxnK8PxHg/L+JWbnx/4C4t5J51kPI/Mf5urBf7fjfydmPHmRsvxV8H/Q8+/EHaZBbm5nvL j+wrFWtLW+vobq7iw+PuJmuZ/wC98a/k0dfybJ/lGt0Dr8i7MGXRrhVj7rjj+Cad8Xhv06R2R6NZ /DBUoqBTowpvirmLbZOzDLl4CRzbHsAHdVA23Zm/LZAompIvWB+7DYeB0hVAyn4qPp3b+m9Y9DLb zqFpb8F47uJXvL+G1GQ5EyW8s/6qSVkZvzVihpbYfpyK0UcYoXD2uL/RI8Vtj4FjilZ4JHj9sQoh 0oD6S3AalTqrSr6+rxKvrZGbUgDpL/hDHNTdS7wGINIUosLRFjDynoHMSNTM0NKeoRfakUPZZB1M bvGfR7jFH0U1GCWId6d2ei5A6ys7LIQw+sgBWNuzsCrSjVfaRv1CrTBGbp7Kd9rH7OpjZ67DsxZl T3a6FW9jSUpVyBICfrK/ZKPclGaN+oY6V160q7CINq7R1K+qcewdBTIaKr3GhS9owvViimujK3UU FVq+zhqICjqxGqH0Nq0Mqqzspc9riTZyEqTUenQqxDbenaNAB6xI+6PyXb510p+yxxg9V1UiPs7F H70UBORZUg8JWME8JxEbVy/AXP8ABeQ8zz2P5DxvlF5kraHkk8NcBuby+ysWDlW3u7DqnkhRHyLv J0YhyP8AJmVWZ9mXsYuLGW859ieO262H4guKZm24rxjlGfyC8bxtzc4nyziI7PieHleds1khFL4W 4FaXq2HHra3hazgFeQPGeJzmKylg+FyUJT0MhkeUwQ04Kt+HSOOPxB+JTJ23FvKMGVvrC/8AHXlP knKhx3kl3iZfH3EeOYjE/jW/TrxcfzcdihgqeaS4m/P9v72q4n+Izy3w+zn/ABgeYJrfkvLeTcyy Ovz3+Uccs0mD8G+Qc7b5DwBzjIca5JxHkfELzf8ANr+XVa/tcJw9hBaNeSyPz2wa3f8A1tGmUqaD MB/atY1ln4Jh1ukwmLjt7azsy1CxqWyDC+jS2r9ciOt0soc1K4FZDbR5cbh5NF1tyOzsGjc/I+AK UyRPSI8hIAFGo5GjI1ssEcaFKY+1pkY/UYpJywMtSQGaMxXP6hmN9U8UFsf5ezde0pobNWVt+ph9 rJUskjiVYmFnFEEt4bhHivLhI9KiPNLRSrUqKePuWil79SWdSJJCwEX/ANinDb9RjjkLqr+yNIR0 llRvb6W06jUh6r6Z9S9eylyhZ4qV+rn2CX+nJQVZY+3ojV0FRydZYtilh7Ii9o4rZ0D2uwLT7a9V Ep7ARsxyFB0SoWdKKsiKWA7RrXwAoKMFdaLM4K7VVXt9u5VFVZHDNEZXISlJFHsp/qCoyxoGRR/6 Lb7HQRtKi+xo3rr1c77aGkUspU9uuqI3XQqzHsAGZvgUidm1XVHqJWiMOUljWTLM4lvJ5zKQo33p hulKuznZEew32oe1afuwPcVKPkl0QKy0QTW903fZQqcjGjWngO5/JlDr508H20ub4fxLB4a2zfGs HkLDwzxidr2VuseRsSy+V5objm0I7Wqsorb9v/sOJvZ2UHTM+J5Zw3M22e45eWdvf20HhrjOPzGW sIRX4ksrjMF44wUc0UM0X63M8J8XwYfA828oWPGsvHzrHvBx4WOfx/4mPH//AI9e2MhNn643MllZ 3Mb/AL+H/wCHf/GXn7wRc+W5vIHF4uHco/Dl4p5VlOP8kzl/Df8A4euI8s4vwj8SfFLvyRmeZ8Yn 4Zyj+RVZjm5Xx1n/AKNlZ3mRuuJ/g659nLDM/go5ba2XLeDcs4Jf/wAqq0jfh/8AEmKxMeUyNjZW 9jyqASch47xfn+D8r+Pbrxxyr/V43yGKGzgu8v7OfX0rXH9/Xz/Po/2ACfz0NVgwGyXjXB+8Y3Eq Db4sMZMS5N5YSw1yEaTIXMkctje3SS2zOyyK3W+jZ1y8Squci3Fk5DJfxGNX0Xr6xoWJ/IJ2ZZDG VZd0G+Gfr+RPwC6V0PQI8j294I0spY2WS1eS4mYWiXknS3lK9/5P2/PF9JZjLaxpFdA1dBL6F7OK Sc+lCbiWOuzSVMqR0neURtJKnq60kLRBoPXSW8SB4fa8iVK3prX3kbstxLbyxqI/QD+nZnJI2sp6 ivUyUqmVmBE1ym2dSiSaLykzn1t6zEXWONlIGxGZ1NvbttF+yQ9G/SsBJbbEkB6tGrCXfdb2bush L+/Ujh9kt2P2LuweJgtf5HoqgbUjqGAG10V7MWUR06IQsSBY20Butda/68Wh6906e6KIApLHuk7M 6Don7llNR/SpdoShAPUUoVqEezoU3Ugp1T+oVZGIAXfrYV0dz01JvVdOr/bf+cXQUxNbHb5Zu8QH 9NwyKlPpgppx8imHydRieMdfFnJ5MFya1uYry3rIY60ylvlPGRlOG8aW1oMJxrH4KNljlfmOWgwv H7y5lzGek/wkjg6sXDSB2XQMRias5hY8lF4M83X3jy6xnM+PZ6zubh7uud+ROLcBx3kvnmc8qZ23 geO145LAnPrQo1r+K3w/lsxk7XxZyBuPeJ+PQYvif4wM1+lrDiYWV3Zs8BtoVjyWPdY/wjeXLe3j ry/4XwvJ+I+B/Lmb41geM+F//L/I2ez2K4zifJPlTNc18g4niXIvL17znxPzvx1+Zrjlmr3F5dSX t11bX981+GfxjgeHcV5Jy7MXMdhmuUWkmbxXGfL/ABHmPFcnwnktH4/PxBxs8p59Fw2LGYjJ89it shHyPGXicD5A11efiz4tb3vEh/qWNjcZK64n4y9T2eFuhVxw23uByDxdiLqHkXGb3jlx/c+Nf6fx R1vhkcUuX8cYv02VlbOWs7NUHRBV5Ypcry7AN6ctb/pmtp9HHwMYp4E3eL8ZbQOaVSmTK/ryd1qg N18a+nT9qeRpG7fCqhdkZGHq7qFNdx6q38v2koetYopZ4EGRuRHJf3MomLNUojV/y1/IEYnDfqne 9nuzRRZLVLaxDtN3N/ePSwsJRewNSf8A13MqSpa2zyGOFxMtzMp0tMITIroFMrATKvtZGRx+0ErE J8CSQwj5ev0y1G0CqGmdInh9kUUTH2rG0kfsp0ljGhCfRLLUf9Rw8Pr6FRb2pK20aaED9I4Ho2/1 ETmpbTobm2jkM1v0EsTQFGRaWPRih+BKBQ6de4ZI9mgUFLGNxtX1DAfJ2AWlZAIqGnde7ER0m4yE dzH0YKLjaLslSR8KWVtL6wgGwFaNgOrN12wbrognTP61pgNBnAI7AfYOhNBSSVPYAlum0VStFQKn ZUl6lj+z9duzfLRsA+2kYCpVkaiRXUmtfHUdB1FSFloySTC2xwkrK4HZ8TeR/pFNHOhNM4QLchml BYTqsI/ED5SfklzjcYbG2fbPLF9XmffRHjVSUhRpZGxtt1zmDtLpLfFcmw8n/kvlMW/8CyuTnhtf 0SSNIIcvj7i2l/D55dxvkXi8sUc8cHHsJbNyPLYbjlp5y8jDyjzixtoIoxZxIvrWWO+ieQxySQS+ C/xF8jubLD+QOE8gKhRXkPzn498dQ+WfNPKfK+S1X4a/K3G/FvI/xIfiC4nz7i+63W6fIRJhfz1/ e4rYxZXk+V4xjRxm/wDxJ8qsp7fzfDnsb4Jz1tyLNfjExS2Xk/8Ak/B5jYLzyZX4nOH5vjvkvjfj vyh/BPw14PkuZy/4sCLHxUPz/wC/nw7x3kOT1yXxff4S2/t+LeMTwjFYdoxBYQmnx/rW/sVkTn3F oMjaZOyfG3/8w/1/jX5A6rxuIzmuBaMNhbfI/PI2a3tvzHit57cBwvITzzWFvbxTxslX0P1yasW5 JdJa2+QVmyGtUNUrFTXxXb7LEGl18RxGRyNFYi6bHrB/KCGWQWOJkc/wSS8skwUkU9ziZY2mitoo D1/s495oJ5//AOUgMkVnF0tlupIWRckRBdTiSo/4WEnCGlkR6CLIWlVJPhyX7kyetukTVMlxNMss fWWH1pKsZjKykib2IqdJjOojhuLlUDIHkeONl0qyGXfYGS5mc1IEeOGZKSJZ6Ux1r3VZ2gne0j6i K12llZvGYLDbLiY3W8xTQma3mVZ4gauIkRshbvES5FS6KgKKHXUfaSvhD/8AmkHQn4egorQ7FyHX q9FOwHYDrX70i/ABWlJ7Ks8chHRUjn7BGJ//ACHToV09NuvkqejKVRKYK4AIboZH+SznZ+pLGtut GJFb/u62QB9DMhZe/YXEf1YJoLJGwPavmj+0hAUqaIDrKjGlJ9jIutHswOnfpWJx89zSYlyl1aTp Jk8Bcxy8N81X+CuMV5M4zlaTPWVyIrqzih5R5X4Zxq38medc1y443Ew2ydVNTSME7vGDEspaeJI2 ukjFperFOAJKyknentoUX1lqk0tSTtrUYXMmKS24/keQ4bJcb/FN5UsrS6/G164fJnmfmPlK7w2H niQQyR24tWMn0WS+uLu2i8A+Of8A5L555Q5FivE995p8KxWXGP8AyLkJjIZqKaTfWoYZrubxV+ED J5KuPeKvE/B0u8lxZDP418M8ul83fhXyOGZgUb/n9/xzkbHEc8SSK4i8++Ab/h2dm/DNa43xP+En xouC41+K/kNtnPLn5mvA/P7fx35BtLu3v7bm3DcdzTEYXxZyOOXBccxfHbb8Yfkm1yV2P5+IZEPg bq7AwkvT2f2eH4yXLcg4RxK3xtg+JirP5CPDywcojFNLbzQ8gigurbytiRZ5P/TXpvtDTWOrf+c/ ycIyElpl/HF4rW2KYuP5J7a3mGViSOrz4eeONqyPVlz03rHP8o2OsSSx/wCl/gE/n8a+KYaLKyli pqVdEndByKINYzDRtStBEr3CJB7usf61PTfWytFe27QFyhP8+IKtPcWiIGESTzFaurlGMf6aKFLu O3hVbRx2Xpb+2SoUTvN7lH0lJNvC3qDRIgkrqymN5UMQk1NGJJCgVE2sih9NJIWllJpRHGymTUiV IxNN9quHlSg46mWSKgXWlApV0cenZLOLQtepazhQOgVAC4dJgDkbP73a6V1Q1lIHZHjOxpYQW2qv S6aj/gD1TrpFUMvxSEIFH2X1703U/DJHpYm+VBFDYYrGKii+uvuzTGTb1H17sn2LEHY0TKaAAoha cg0JCtEd6HVq+VbadiFFaIDJ3oIWbqOzks8cMsgNsBRtzHU3sWt6p1YkKFo7ZTrsURqCA169HuxB 6mm776nq3YVPJpuNQKLPGfpfbmsbi58bkrVZ65dhLeRP4LPHT3nLrOK2v/IGSrG+L72dz46jhhvO LXFtV7BdxMlxGI5iA1zIVbDcZyWQmbx6lwmQ4G8UV9BmcW8X/wBmn6qB6ysjIzSxKwnmljj47gsh yjKcJ8Z4fC2MeAxgrlHi/jGctfJPjq54Ff2t1+vRljlWS2jNoUgFZItLY/hz8l43xrztshwXk1r+ K3zHxy449jrf6qZJp7yGGKbuQPwq+GLfB4bkHP8ADYNOX5W7kktHzMdckzN697xzmOIup/xZ+GLa 1iH+h414jjuc8w4h5b4z4hz19j8FyzF4/wAe8VxVl5p/EtxvhONuLi4vLj+TVeBvP3JeES478Qvi W+F75y8TY+38s/i8jvbKeaa5m/5X/P5LHKX+MfL8pzebi/n+fz/DrhP4rzjH4WCJHx9q6eb+N5C3 gsZ1C8fxt2LHMwfHmm3K2X+nIUJ2de+aid0CVP8AOev5Yf8AUrfeJMn/AEMDKJI/5Ln/APHlPrV7 1Am7NWZuGrJN8+RM3BeXUbKpbsEOqYg/lrf5DdL12e1fXqNfl9dYuxglEa20KSzxyPBGscSFK7Sz oZWLZO2MsZ3+Wz17ED+SNgjWlxcTRSJJInWOAMls8gkjdJfmJ+pc3E8ZS5lQ20coAUSMZvSJ0Hp+ xYsqFg3sX+uGLksvWP5jZi3fQaIdgC8xjhPwBHFUbypQdKf2miJY1aOJaZnpFWdpI4zUFYxU62aA iD1asmRSqM4OlpHHZv6kV2eounfd/C7Qzh2niimZN9iA706BqXfZl+eoZQSFUqHERFLHugBG7dow iyEIS4XvrXwP8tikHtoou/gUjEoqJXaM111Xr9aN8FVQ0F60NlTJ61UogUJTt3UhlVXPcrJ2HxQR e22q3i2x0iwQq9SW8QF1aLq6i/T0F6x9vZGT3jD9qbT08e1XsSz6J1Tfts6/ertLmRuGTyTWkUUq y3d6DbNb/fmdzA91/jSxtdS8a43DCkFrpZLIM8+Ohar/AI3DPHyDj8uNb9WoXjOLgyUuGx0MUf8A C9GXHfXk2ItLuPLf/pWRfswmjNTH2UY0KcluZYMf+HDgl1lcFms9HxNf4rBetheS+658o8ObOcbx ty9peQSR91/qRqHVBDNIL/CrcVPhMhbiPFXTzWoFhH7kinuG9qeJuHSc98heRPJ2Mx19jvF1xfY/ mHDYLGO1xkOTxF/beL8zb5Sz5Lxq84Vlo/JPA+f8Wm4VzPfx/cjjknk8Y/g/yGfsLj8IHiRK8i/h C5Px+3ss3ybjcl9zLmGUg1/PYZD9G15cfq7nVa/ufP8AZ/DhmFxnPIJFmhrNYi2zmOxvgX9PnL60 tYLfLQ24rzxkzLd/2dHX9hVZ2sOHZO8S24FHNIeCY91yPjyzeO74Fk4EuLae1fZ/lA3+WMt47q8x GEtLdeGXcmMn4NyZJhBKsqfkayFwoXIOspyEgiq8yEZrL3jtXP8AmEGEtZXklkb9wN1tlB/b96Nb OqCswrVBmFI8kNAbOFiknilMnaf9RqKMSAMFCokKXCDWYSSKM/2Y7ia3MWXiliilsRbz29yyyyfo 0nl98lWknqeVnZ/YsVwZI0qaFNoyepFjFbJdl7RtvojoiT6pupKFezMysoZkQBnbUbdk6hjGOzBm coXVpaJSWEewqm4xC3UrDJCuGmkJgL9McgZbT6yRSaKNs7CkyK63ciiWXVXr6RgWuo5NUq9k04pH DED1hUd6PyqdgFWfui/KRg0NrRjFfMZH2pGY13+Y1XrECwKBwECUynezSbSj8kMYx270mypFORQ+ KVdgqaOu39NVLDTqWpuxLFdGUAWkLl4oGAdOohc9HDkb2chbL16ts/Fb1W19bJ8dR20d+sCn76Cu GlaRKx+OknaHEQxJHA9q8Wd6i+zVr0yXMZLeiJZZLpSG45ZhZcUNovrsornKvI0U0ZFxECuYxtve x85ifEXXjbigOJzAXCWZ8gw39Yvk8ck97Y2s1eUbD+FZCIiSWVfXTf5iF3PNdmD8M9lBa+I/xdcW zOT4hwWXnOSuPC+U5TlPJnJ7JV44zx/+WzyJHFNB7hqRnj7rSXVy1xyG6uFb2qLa7tYdNFZ9ckgj tvwYWHv8ifiWxNva+Nsvz7zSnibi/wCKDyJg7S08z8B8mYbk3JU8ecu5DxjzllG/D3wbl2UyX4wL OK18u/3DX4TPGuHnjzXMry9Fza5u6PEeXXuDk/GB40t7WcfzcM4JnOb3/Hvwr8ZtrD/+HXxzvmv4 U5ViymKyWEvf9TFYm8zN3wThf/juW4Hnoc1hPyyXf1X9xDCOV3lvZY/mvIzyjkH+jbQPdT8U4WbZ 8djY4kjxSs38Mj3cWAqbFuRyLjdtex8iwwxNz/LHG8r8SwssbYzj5ak4+VXETXOOrjXL1Mdrk4bm OS70t1lNC/yTMMjkyi3l9cStcf04vIHky1x1XNxLeTg9TqvigV/Lq/rC/XZNIVWuxA19SzEV8Uw0 cPPcSOhuJKiUyywNAiCOUFD0klH6uTMzRJD/AGepagdGu8myxP5x7kp43juOp7iaWUruV2VqMcUC DQJcRzBzOZzGReSB2j710f1qmyDKsmxSTJ2SI7McbUPtUemqSRpkhkLHRilEh9pMky7VWsz/APYx 8zTW1unreBgKg7Rj2fPt6GSXos7xEyEFuQ3LQRIsYUeoKOyV8o32YOh79gUReqjRosWB3HSp1pz8 I+wwk7L9m7FSCtf5D6x1/gkXbcKN1X1FtFi6uaWP76jjpDEg+zMSe9evdEnTKy0Buh9l6tWn7Ear YUYq0kdRasRd4+UUu4yqSMDC/a6haaO4RhP26V06N7Cx+RTsNGPcj/LBwabereJJJMZb9RDCzhsc 3purBOt9Yp683ZCCMsrRQsXuOKccf1PYTWCXOfE5EsEpvZ3taw2TkvJbjF3cdebI7rH2niqC0l4R zriUHJONWHFub4XM8C47yG85K3E7VIfxOWX8OtMfua3l9aV06Ug7Jyy2mucf+EPn9lkuJXNtBeQY rwzaYC74944wfHs3565xjeF+PcBArzyf1hdTSRr62FZDLJaPx7lNtjcxzPmtpn8jGyTi5sbieooV K31uWj/BnfXsHP8Am+JgzvD+L8s5Jl/Gjm9Wz8SYnOZPnHkCTIQeaYuYWXG28ZYfyhj7b8Wl6l35 l+NVr4/Pe6J3/Ka8J8dssT4p8s+V83465rxL8QjZBLfn1nk73zNYYl/A4/lwWLOay3injOD4vh8l yHor57IB8ByaKQ/iY8bQcnwf+mAWPjLilxb2cfFesPGL27wdxiuX46+WXIQBOR5l+nJOfcV41aeV fM+V59N/o62eH4A21Yyzkme3xykW+P6RrZqVlx9uFucaayWN+3JOP2l0mVx/8Ouf3/k4zjnv7/iW DkiWxxhSlsJOslgPXNFcW8lhy2+spLbmccwlz1k6X3IbRay3KcRb1n/NPHcS3K/J3IOSybaRyNH9 qGtsAD8ivhv5P2oliKII/I/J67rC+l0P/wBimWJn/Sras8k0ZjLwm4HRMzLbyN/oSGVJGhuHMCe8 QqgowyaFssoa1kr0upW2aOlHVbmciOUt7PZCrQlmYyHtKm5Lmf1Fmc0dVAXRBIsc07AOpLRv/wDX LzesHQVH6BZnaSSP0jFZKW2ktbm3vKVARDMWMzoFNwFppysZEstZS/tbVbu9mu52jBV5VCx9vbIW auzmmZ67aA6s0QUBaC/Cx+yll0iKGMkihhqtDvt3LBmMWmIb4R/kqWpF+PhQGLU3wwTVJtaRdOE+ 5UlpPrX9PbaB/wAK0DX7D/2KNt1XWCTUaWsclRWcbNnuI3F5a29lNBDcxapbUO2ai1fduy6JQIQa H9KjG3dukdehtyuxri+NN00Fj0hvJf0Mb8uQiwzMF4rRxtWdxizQruOsK3bO8bwca43kmIKYrkfl eezy2A8kJcxf+Tm7i8f5tru+SGWYfiLw0U3E/wALvO7TknDK5R49wPKXw/EsDhI7eD/7n4nuX2fJ ed2assRcu/Vq+wFy9rNa405zi2S8cfi64rk7Oz8y+ML6Dnn4qfHHGbPm3MuY+TsrZWUGNsn/AKEk rr0yd7JZ2vhLxNc+Us1/8Z+HuMW/kr8NHEOU4PeQw1/cmBn/APsCe8tvdZfhQ5Zbca8rXdut3a2n 4X+K+OcjgeY4rF8h8G+PeRcz5x5vzmIbyHwTiHOPOvOviNfxR3OIyPlcH60TutEfzb3+ZrxLmcbn /HH4n/BNzmbnwT+Hf/zyDjXg6+yXnH8T2WsuM+Fh/Ia/DFxNeU8/v+L2f8LvucQ47I2XNcXfCyzx GQfDWuTxPkrCJx3nX+l43wR5Byni3GI8bbzYoseT5m3wsljnILtru8zEa84n5BPBk/1ovv8AS4xb fqclxXjZmrFccgtU/hvWngMbLExSRCKli+17ZqKz1o/TneNMY/k8TYP9XWGxy20GOsPbUeIiNXOC rM4ZYVubKNqmsvrfw3FsmXmyPs5XZ5J4ivU/zE7oEii7MQCfyGgTr+UfFQTmCWwvLSao3hmCN2ox s8cnuAy2QW3p3aRv5NH+5DI8dRRRqLaK2R5xp+7qqTku10qy+wanZ0rZYXHqhiYP6gkEEKozmYIh eV0KIoYr6HYCek9RDz/EyxrUkFzK7W1wsxmZWeRBKZJpFkkgR45XE0kNvK1rfy2c1lyCJWiyS0b2 SpJZxUt2kS33I4EjvL64vSBIrKzuxR0JBDpJ7WboCX7UfqyhlZOhID7hjMlLHIAykHv1pxG57naa AG0rsgb690HzIzJX0etjf+VCFlaVXLD9yx2jL2IpPiiDR2SFZEC7oAbUq1H4CHsZVIHG5UeJo/pY MGpZ5Eq9iEj3cKNSW8es+d5dOrK4KE9hQUB/nbMzNI3ZWWTpdMRH41shc2sWETt5A4TdXGBtbm+h l4LZXNzMMVEq3mJ6w5LrFkeO94eU4Yg4qRElj/ER4cynHeR+KvEmRy0PPPHeb4viPw94WbIG4tIT H+IG0WHgvjrMcp4JleBecuMcstBn7a4q8uLG0i8xefZ1gw+Enid1MdRupFy0SD03uSlsvE2bniz3 hfLSwZfi+Wwt1DxOR6g4jbQNHZRQVJCvuGmEcCyDlFzKD4H4TjcH4kvvxLXozP4e/I58iZb8TuAg wPl2ynluYZ45O01vG4u7C5x03gDzLY+UeMc34Xgufce5vwzxNyLH+F/J174C5Dz/APEvxi5yHgTw 3yjIXf4pfN1rx7EeI8x+H+Lg3kTx1lPH+R+tB+laJoa/IDZ+aCs35brdfh0Phmxi8W/iB4twTn9t dYfkmKx/i/EYi9zGR8d+KLDzr5lvPLfIh/Ia/BLZRtk6/ErwnNcY8i8C4F5Jz2P4hjucXnPIsKMX ifJ2TOX57/omvwtY9bzmdpjYoZmijYebuFdIPH1vNlrzJ4mK1rlFmrw8v1/5H/dB0f5PFeEN1cce w36e1tcdqjZLrMKIUnzPWrXL9w0kZF1MNZhTHXOrB7mB0eNvz8K2Z/R2ERMmOiVTBD2r9NGayXHo 72s9g0sWu49C+UerKwLrPAfpJojDLRJYkaP5EEfmda/NQC38o+Skbstvmb63MWcjEd3l41mu8pc3 Mzl2b5jbY6/3xbmWdbf1qsxSWRZTJ69EAyVI+hIza96rVwBq6s4rkJPI1SIskBbpGPetRQ28YiWV kZrfr7njWP8Aqyoh9h9IuQI9yy3Jj/TxyLL0FTtqkliDBpEeVpCvt3RtptJNOEjyNx1OWyVPO7VN abHqCESlVUOJHD+lYvt/ioBBjINOvaVSxr5FQD7noai+qEoFkiDgowXt6wpZ6U7AcdQ7QKF7N2Rq 9XU9G0hrp1osBUa6pnLUQ1FT3K9K2aEm6DyKNfbcYKALTdiOxFSJ9cFfHHzY66imiEaCnkYG4600 Kl8zfw2kV6PZeHq1dXNHRZ2DDpSW8gIx4RWaJWy9u7x+HsiRFGAAQrrzHw7jb++4lwy1xFpkh1ly oWPGXFw0+XmIx994p5ZFyjjdcl47Zcmxk3j/AJHiLP8A8Dz+WwXB+EWvELBGV2/FHzG2c2mNi/SS 8at0dU5raC5t+S5FLPCW9gnXStutsKuI5slL414Vj7K2vmsbBbWS2uq8s8Cw2bxmOdcdciJiLvsa dpNREggwEcnsJpbf8NvPcZzHxtk/w38CyXkDgnivhXiQebucReQ/JwVUtWEdvDcJIY83BG9v4ewW CGN8V/i645nYsXmcPnbW38bcXTJyY/xf42Xy5+Ly29N019dySJ624rzO4vMfy/xFz/hmXubW8spN 0euhrZ1vq3UK8T2lpc3914d/CpgcXZ3Vz4ux8nJfDvhryhYeWPE3IPE2d41zjmHDn/8A4gPMusxn c3yG71/N+FXyDacO52CCOfcKs+cYLF8F51Zxca4Bb4jI+VubYngfCbq4lvLr/S/DZm0xPO7eRZoa urS2vobnH4vAwZONWh57denE39y15e/6XgDFSXlrjscsK2OKiIucPHKOU4eeOLOW87TWVv6jZ2cr Q3dtGrZS37VySHa5qJIMp+fgu79kWMtRIlpEdwHVJrVxL6o+Ryeyr6PouQmJXNfQ8ruUWEksQf5D rfz/ADBtfmxBP5hNp+TIBQ+aK6LdTX6d/SIyV/vw+2J/Q1bbtND66Ejb1p2hUyFm9nqEhjjOrmMq 0zyQiNzNJ9gO0avKix0somOwpbrc0ncQSP3Mv9KpbcTPJdWkDyu3paMRq0YLRl4aeA0q9DAnYbeg ooC6LCHqz9pCgIq4PzZkgtGsjXHSg3ZpEaYEf0yncqOyIRSaB02/SgjhRZK6PRi+JYwKQdY4m7AL 8xAg+wEB/jYBjPcqr66aG5CZD7HU7pSKbVSAF/q5+S+tro6iQNQ+h7IEaKQ0yboJKrSR96xedu8a lhyO3nX+I9j+rVzfcix9ql9fzX80qp1LUD2eRpd+pgyBWrsI2WQuJ4PZU0revjOcm49leM8isctY NdRpV1dIyHIMrTogrylzKOyx1khVbqzhnt/H3NJ+E5rAchxvIrKidfn5L8iYjgeMa6y3Jc0o9dHt 7CN0+uo7NTwFiyBnuWl/S+FsQnIfKnIOOpgsHb+euOX96/kTDpcYrAWXIMV5lwV1w/yPbRqakHVY 5/U8zSNOYnkbJwwGz43yTN8O5E/4xvIWMrnvnHyZ5SXH4K1sqmabubVtARVdssUGSwLx8emxc0df oslayR875/HCRd3ssuIuYCX+PCX4XMhze349wzx145hvubWobJXPCeXY/wAtfhDs5YMlZZLEXnuf pF4U8szYuVJ45Gw+UW2/CLwL+N8p5Byv9Rlf4Vjr2VshFxm/87Yqw8leEx/ZRZRXg/8AFPb2Friu R4LO236iCvIHm3x947s/K3ljkHlXOf6X/MVkrnD5Lwb5bxHNsNTzRIufvbdqyk/6qLzhz+yaP/T/ AA9WsMGMsrRWdVCiru1ju4fIvH7i1bjmIvb+6XH/AKC2u17Vlx0XlMXaDI6N7+fhWdbNsJeiWG2m 6i1nUV7dLfXIK5eUdcm6uL6YW0Oa2w53dWhH9nt9f5D+/wDLvdb3+SJura1kRrySGaollmpp4uzw hYHHUfH933xdov6caBKPb2FGCxqgPaP1hdkRpEqfeOX+nVxLE1w3rrs6y9i5jDovvEZ9SwTRlmWR PYn1UlWqeTvF1K0WYsVcSMgmEtqbyROhcbVIxIoik9pELtX9VAyNKQZlJ21TIQpUdEJK9fox9la+ 0Q6nsq0hjjrSbRmVotFVi6KFLzB5NJG8suSj2Yern7bj0AoPb96Chh0SgoqA6WMRBWttGaLuQGBU 0/VSoIpFL0/xXqCBXf1/YuwC0ULBN0pLU2yR120EcivalSJL2BC+SuWtsTcBZcVOtSWV2lOkkJtL QyFrJCl7FJGEdhINOP8AOpW9NXMy1d2qzLgOUZjjMmK8pYa8jj5XjJ47jkPGrNeY+WYfW9teXlwq CMtAkgyGLt7u243zHlvB7jj/AOInG3MOO8ucPyFN5P4BEM/5W4jZWHkHKf8AnF/ZWC20ch7B2dUG 2f7Qu8bBmWRKbqwuFi9X4WpYrXy/eWkN/ac6/DrmePc7zXhG9srni2KTG4H8RN+2b8x20XrRkKNK kRRh7qy15HjrPhPjvn/lO64/+DXjNpDyX8GnH7yDlvDOYeLMzjb23ygniQxyfSrkWizzRy+7mLzR FGuLeL9SOhS1Sp4D0y90bUfhj8P23kbkmd5nisA2f5RJnYLa3u5V5LLdXEHBvIdl6PxWeJYeUcc/ CdwXH8u8h5vzpzLG+ZfxYYB+L+ULzL5K/X8FNnJDwP8AGmMjYZLjfO+T4G7u/JV1jsribq0u/Ew/ taq0yOQsC3JuSPTFnP8ANa28t3O3AgLe7tJrKf8AuYPkGX45e8D/ABcXlpE/4i/HM0Wb8/8AABXN /wAQHI+QxszO394nf8v4esur2+IdXg/PIYmxya3OIx+MF4/dr6KMxZqSJU8g3Ei4788dALm749d3 lk/AuSx3IgcOizsB/Ez0uLrtWXvkFZGeEVk7wtFy3OWWKtLiVp5q+P8AR0TXscqscj16Jt/UKlvM IP1Vy0TQRBASjNEiDpIKHaZPn+7CdvFMnuiEPYado1HfoyAaMTASEiN2/pJU8/rq89TRK6wnUhfS mihLxxhgYYHQSxu6kBIxGQA7sXfcUTdm/wDxJCUcuRF2bqimMfdaQ95OrELNcKymULH+7CSJJPYt SKTGrgUXZomiM1fs30mXs6KyiZYwyk/NRr/TgPRFCtTgM0YXtH2jq7kBhETMwJUKaBUUn+SAahDs qw6GqWTrSzgvcrtmR+0JO5PsAEpQ3dzsN9aduzHdMFEhV+uyyj9wCKZY2oLFT9gYbV55LTGJDQEQ Vo+xksmImsfY/wCkMJa4btOuxfQqqtIVDSNUplpoWAYEVPENnH96axulefHGShYRxV2FA9h7yKeT 2V6UIu8LBMsvGFZjwXHk47AxWwgszFHdSSWs3sXoV2N6iDLqaL2OItO+kub1DJDwjFrgb/hnOsLz LH3lhZZCOLHWEC+a/LGJ8acZxlrkc3kusiqkZQTLHNAUJGPxtxzfmPHf/GfHvG+RZvkOSyGMyvJ+ PzZ3F8S818Ke1ynGORyxW8lTpctWQyMFhSZwyXeS5Dd31/b5pZWklie6/SsFEcDPkfYbrwjicp4/ 8DeOknzV3lcHxqC2tsJOtR8t43Z23PYJ8RJ4w57g8xYYTjPlvxL5iy/4vLXBv5E8gZ3yXyhlcV+D jyPY4665RxjE8uw/jTxthPFfP8n4RsOVeX/xZ87seOePB/PxDh9/y2+ufAFr+iydhcYnIf2uOzyQ ZWBpI8ry+eKbJ/2rTHX2QaDgXJJ1uOEcigqeCa3krX+t4P5cuJynDcnBdwfnKSEyjbq9ZTWYm9UW cMtyfK2aWWT8lVnbjOFuY7uDGOFxGSusZe8T8hoxhz9ndi5yCdLzLSCr7K6GSu7mZeYc+xmIiv8A JXmSm/v9jr+SO2ENJcSxUb+7jaCO3lOSh9Fq1rJcJJqJwE9TbAeR3kVgv952mJtAPeiAv92Uf0mI O5Io0YIjFSnadVaXIP0SNVNQnoYnLqrN7VUSxurq8trcrUpkjqGKaVHhSZ0Xcf8AnTsvuPtjgVZZ H97oJlgJUD9V2k7W8ZegB6449V7QhiAoR28p/pOT7BS94Jird0VEX/NI4CtQ+tR8InwK7jcYAFrN 8owZXidJFZaluYi87qQVdpVk2SrLURGzIxeN3elPrEdx0CynssbGv00vaT4p2JlG1AXqAFpvsoDK GHcf/gU/NLvsw1R/f7M3b5UhSwVmgiMjWNqsdRoFoR7DRqif4050fUjpf2/qqSNwLuRnYj662pdH ou9DupbpR+CSTUuxQVpmxeA3G+Atel3x22ZcjjLiym/pNUjAo1Hdf1DdW/HL0WuSx/aK+sXxsyMr L8IWiNSQEq+maRI6ESyD3XtvHcPzbH5vG/ih8wYyPMfig80ZSK5xmf5BfWuOt4EMGwomjj9Mrm7m 9UP4R8Ra53yJ5y5hL4fv+M/isxeQvuQeVfRlPB/HL0Zf8VGKGJ8yWg3b53IvZWPg/wDDrlfKgs+K +HPFttl73wxk8f5X/CjYz42yyV/+oYxM6Srq+l911wayhx3DfIGLmT8TPPM3yTH818ffiN5Pio/J OdvrTHYy08fZCDwr4uwHE7bl/niPiHkr8SfHcNy3xEDRYsIJJ7abxl+MWfH2ifiy8KuvPfxm4K1t eS8mzvMMx/Ma/C9xLjcPjfPcMwyjz7Y2dhz7+0CQYs7lYbcksf7PE+NPnLvCcZsLBIuO/WfA/HK+ IY/I2+exE2HyH+ta3MtnceFPLcNwuGzNvlIGmCUbyIVe5GPpf3UZq+yUMZyt57q8lc4tcVbXFxNd z/lxTjsmVfDcfMaYzj8Ui3nBlkiyvHrvHvY8iy+OjynmZ7CO685xvV95lvXiynNOR5ajsn+x9df2 o42laPUKdJJwjivVbbs5uouJIPXdQ9LMCNRupi3saRmcOzK2gf7gkDUoLx2e0W2nTqWRaQnTyEUU auqpU9xGLgO7TXO3gZUSKJPrcGOFA6oinVTQxtX6eRIo1gtmkZWh1EH9R/Ue0rdSyvCug1TyCWKE IojEOp/WyodNCyoFK9RH2QCVAJ1WpBGDKWBYIUiHegHSv6j0A3VmWKOMrHCse40K12daQKSnyHkl NBZCNEVKwEUo60E7Kq/O90qaX4ZxtZIvtUWoTAVIbQq82F0xdCDW2RjGexcV0CllVqCiOnJ1JomS TVdSK2AGVlkleMSN8mzZAICe1trsOqmfJqGa4hkM0QNSP6zc3YmhuLy5M3RxSH7H/Fl+PX3pZGqR fmUHejVy/SuPWLXE9ugjX02rJNCzjK2O4Z//AK1wsZKydjUkdcKNuvK+PWdj+q5ZiMKz+VrGHGX8 DExsgkQxF6YaSeW364/GXuRe+x0lmBLLcU0e5JILcULeDYTdMGkAQUsvargaa8jBsfwWPZwcy/ED 4hvfLfG4+H5u45b5u4fyLxhJ+E/xffYDC/ib5Bdck8ywp+nteH8euufc+XPW8dzyTgeZggveGcde PjHkbIcU5J+Kfx/Y8J8gY6Y3lkSZZMhF6bzx+oTg/wCNP/6PL8vgHymUmwl3i85yXA2Frh+acnnh w34X+BeTeFxc28Q+P/IHKPJWJ47yTguC8XeBeXYvy54ty3iflFrDHPRUdVidiB+R2P5RskYfLsPF XnflviU8k/GNcZO1zmbyHIsp/q20D3M/jPgMkGOi4+kITsrXUCuMhaxtF5P42biw/wBe2ubizm8a efrvDScc8pYTkVu2QEtXF5cVeXE8wy13h8TBzzzRDKt1d3N9P+VtC1xccOxiWltjotNbdLdI8vKl ZaW1yFpyjaLyK3mkrVa/0/jddjqNSzdvVIY+qW1kBcLbw26WFzcS3V2q39NYu9qqL11qmJ3/AJVv 4/uskStpGqBk7L6ARI4kivN00xdhlmdzdGpYoVCOe8rgLCA1fYhOjudUp6n7LEJmkeeEtTSyQ1Dc QoyemM+z9NT3EUcst03SK2iir2RRq/XtDL90XpJqQlo9S6kp/YGlJVpZFUqhhqWHVNIYVC+ypXl7 a+dIjsjtS7kr/wDyAOaQMhhkWKv1EREfXXc0y9qVesnyrEnQ6tSM6qijfx2gQ7aQaW8VKkuRQmeU XCda3pj2pW7UdEfUkg9j2Af2BflakIBYSOAe1KS7H/NC1Y6yZl/SDcxMZmy6mnmRzNPJHVldtc1P Yv2urKQHJFu6sTQj1X2JVCRIW7zdwXARHMjsUOrln93FOO7sclxq89WV55kYczxLI3eYsp8Y8ycw tzjs+z7X/CidiYXUVxxTzJjoKv8AyjxxE5pf5DkOci6UFZlk6hNOtXCQsnC5rS1sfJGTt5I+wMYa tIldWNSlVpVX2fFdpDTxmFQgngxmYznjjmPjfybxfydhPKHiIc0uOR+KpfION8t+a+J+G8BjrbJZ vMTxQJZ/havMbbebfxTzR4iDEeV+e8Wzme8ncq5dw7FXfgbNcs/GbHxq14Vgpv8A9PFreCbM2c2/ wm+S4OUcIzXG+P8AI18xePvKvl7LeE+PHn/lnzb4OteT4rxBhPH9j5X51zDGcD4nksrfZW/8DYbA ZTwT4K8A8o8Wcz/GfheRXuaDsB+rkqOS36Hv2kj6O4BP58T4vf8ALMt4v8Gca43ZXWBwdvPfcH4d yK08v/hi/gVhv/W8NYL+OcywXGo4om4pL08m3GRwc/GMvf5BL2ybry+3DC9jWG8/1IbW5uKh4nkp weI3nrvMJkLIWmSyWOaw8tc4x8J83c3q78sc5ulyGVyeUf8Ak483XMY4IbfGOO/YyKF9gCJ6+Vxb m5LPqM/v/rdG6z+z1yW2okX2GO27UkSJDc2lrJJL2Ns/SKX4rY0WLU6sp/ufNTRo4RyKEcasWXT7 NepHb9MsUkcZLemNXuZZzN6INH/8PsIPdY1V+q9rmJmMUb7DTSMi0u9XMTq/SUl55FmkMgnEV20k TSNSxMtKdqoCCFIFaNHQFpDQQK24Wr7JMyd6nVkkjc9nLBxNpI4oy3yhXqxSIAKezJ2atMtAHa+y oSWpW+sJ2NyOC6mPpEaX6j79VbdByH0zBIwzpPoJL9f81KJv46XbR7+wYiQVH8VICabq9d90Flrf WmJAb4r9qcsFjJdXgCVZ7/VYTH6t57LVZ20It5+RBJ7XOly+YhkHHckDNbSSFZQrrya2EMcJ9sTq 5beq2AWTqP3p02HkRabtq8eO2k8b3EV/hIURV8jeC7fP5zjnCLbCYb0ffyOYpuV/fTLGXkHRZQZW usbDcVY2tuUvrV/08YYn9qCyNXZyTEhp728s1uFur2Rn61/hXrLRrDXdmYKRRiDyRKBWnRiujeY2 O9r/AMO51wQ4z8T/AJ1sIs9+JPzpnraDjF7ezxWkVlDIIgPEXJrXgXmDyR44495W455b8T33BMjl vBPKf/gP8M/irhfL2/FXf4s+RrKCVMcweQZO3lvrbi3I+ScD5B4h82cX8sYrlPFZuRJ5R8A3/Kc9 ceCPMPIVxHHvGPgDiHnTzlk/LeW/ST/pvHfmrn3jBOO+ffxEc6ubgnlPFOJfhn8X2U3NvwlePMyv knwvzTxlOHP5WNheZK4v/HvNMXaBpNYrjeSzD+DOHQ8dx0/JUgTKXt9dS43NXWPkgzVtfWvnvhEH EeZflr/T/DLcW0XOrC1jjaudcQj5bieM+NjxRM3GrRcytY4rS9YSXf8Ap4TBzXr4nCx2iRYuFnbB Rlrzj9soz3HI5RcW8trL/PZS+i7wmQVsba3TQva3KGNZ0RLi+EUfLb9SvISkFp/o/P8ANZKhmHSt vLLJG/XrKRuK3jTISosmR7xU3r18qfjX977SiN/bSNoIPSEmYUNJWuyOsok9cYVesInSNngdJ440 3L/VYvCqJ0WQLL7ykXqErOKhCySzKZLhplir2wlSw1PIUWZulCVS0cjuisCQJRRcRiBo5qlUfqPf HIOzCl6kxzAm/tw1K0ZTSvRVIah0xWZ1oSOZo44y6l+6129ZVFCx9FoyjcFxsH2FgwdjpKUCm60v RiH1QfVSdlpWYoCHqIMPylnSNinalCGQ/FFgaP8ATU+sUewJ+D8hOooh42O3BHUn1GpNmsFATkMB bK9p/B1kbknF/dieW/8Ak+I5liMdmby3MN3ZHx5j5brJ2uBRYZ8UiVzmD12NoVaAMxop1CqxqRXk ohuzf0ierxzS/VsU9/D4w5Jd8euEy1q4nyKyLLcmaudcuxvGLA++/wAgrUSC5cLQ6ipkiFQ3VvFN +sRllmWK6idOpVnSJe1SPGqCOOtfQ7chW26wmlk6SLCEBV0dBKZmhdAiyIbh5BUt1DMcnn5sjbql nLX6QeyX105TQZK5PBCT4K/FInGLG5uvHXlPDnwX424pgfJX4k+HcJwFni7rJTSk6kZ+ojgQzWaX UFr/ABOwn4f+LbylxtT+OGaNeS/jV5jkIeU8y5VzbIWmNkuoru8gFr4B8Otz7K2OF45xC05Bywx0 vI7+ZrHmd5YXNlkMNynH+dvw5ZHA8h5B4QzHHuN/hf8AEdhkuKXfHs+b3zJj/wCCc38c3Ht5Nx/j uPxWK85ZOHguas/LWOupJeV2dzbeKJrbKp+LrhNvDxQf6vj/AJDc8Z5XwjPw8gw3YflySf2tlLki 18wZaLGcf/08Rj2yV5xLjEsNtbYOOOpMNU8Tg3EdtKmVx0VcwxLWsn9jx1n7g1bRfrFS1uNEzRVl L6VI8/f6rL5E5G4/2OkSJHK0I/8AaVQHjkiEEg1UjL/MP7vs1FL7I0SMEmMowLORGYx9xTySKqxl X/ql5Wkkb2E1F67gDZEgohVijZUlWNHEkY7yiUSZIyWtzMkQJS2Bt41SaSaSML7ukKl5WO1EZWkU vSyNKUYBRvbOSIkVm7TRKr9qdJDX1eSNgAbYNTgxsh+HHoJPaZtmgGK9t1EE9kMZ0WLL1Q0yUWIp Fav8m3QTVGg8hDtUZCAK4ZDsxByHj7VMnrrbb/yHbVfPVtigdhSHpyDWlav8afSqV9pXaV9WXHye vI8Ln99j+XkHxXbZK6ME1hLaLb5yDgPEZ8dcF3poGnryp/8ATs7Lr+nAMg+DWuoKuabpTMyFl0yB pXw+PaKO/txX/m2fwE1n5fZo8l5myctvezZXN3UcaR1v217e5BU1LNHb17Lu7fC+HslmJU8Z29tb 8g8W218Mt4+z+HWHIzexWDI/sLFB2KBacK84jDMkYR7hmC/Yt9mp/QGP9Sr+9jsLTi3D+eeU76x/ CDbW681/CxzawFlm8hBf9o5Q3sYnpI00a74le8WwvkDzxzDgnkXkbcXv1iXCZS6e044iNDbQhdvo vClGFI7cxyIEa3ebIw49X8k4e2tJLXG93vbaG2eS3v7KsfYfrMtwy24/wbgUfJJ+ST5DDybjsFjq XG2txBZZy941c4XJ22fxn4hPLnF4+Kfhj878d43heWeffGuBxfPOUy8z5X4Whin8pV+KvxplOa8V 4LwDk/J8vy7xnzjjuL8BcOlwnEfxl5o2XFx/OkckpGJypE2OyFsn9rifEJMwYOAWBHjjleb4TJje b4LO291yOWJMvlr2Wue+RcHwy05Tya/5Vlf9H4/LxBxefITYfCrAkPHDMt5xu6jrJYmdGuMU4GVt Sh5lYe0MCG/lsrGa/lwvEYdWuCFucTdXdkLfOwtHdZyFDn81FImenuri7/1fn+UuS6yxCYJaFVul jVppGX/TXTSAGEyx+4p26SxiegzF0csXKlmk6vkIS5l9M8hjYvaTMKiIKssbUJVNKbgTJbmBREzS 3twOk0HdfR6aEoDAKJ2kkmXVy1dIklJBEcMqp6Z5pvdN71+QoM7M3Y91NKEKQSMam10chq6qiCNy ifeSVgJAhlSF0YLL1XsoHyD2XcfbqjBgrxkJLDTdjQZtoCKYPS9unYksXhFdpKgfSxuqtGoajV2o ZYX1Tj+sGAUKi0SvT7FQjtX+IZI2Lxoh+jV+9MOtBSTcko/jLkQkjUhhRG6v+F4LISY7i+Hxo9Fv GXCNI0sS15Mzi5TLw9VARVJRlZunr23U7V2cssdncXLY3j89W5khGSvkt48lcpcubT4ECMoXqpK1 3mQFFBkISreCbIzcB4FGjwJZY+HK8qsvZHmbWU28dhkE5/4zx2St757jDZKMCottQMfSSIIpD1rV CMLUwV6DlFkRzRZWCWUvKOUccmwXDsDmJ+TZPKYfk2f4Xcfia8a2/KsBg8m+SsW7Sl2KVcpJFFCs UtGzhikMfpWbSnSyzSOljUaxzI8R3IrTwS9Wq8tYpBfJbhPIF1HOYIVto2W2x5dultwDHNleY4nA WVrhOc5WHx3zXO+ZrW0vMNzODIw5Lk7W9zl7e9zFn4u4bdYjjvmT8OPKc3zLL4q+weS1SCOsTlLv CZTxd5BxnkjiJUMMj4fu7XKY7xdHJB/9PF2f4mfJ9r5A5oP5QrO3APEt5mpMLwLFY22/8TxoLccx rx8w8G8fzNcu4VluHXX8+Dxk2YynEuEQ2docDDELiyguBe2lzZyc45j5Dx8dx5H5zdxuzyv/AKnh LEpDgcbbabHouoLS3kHJuMW0ttk4fS+XgUwcqCQi8BF1/JZWM9/Jx7DRW8VjYqtW+P8AW38Ijlps UFS6xGlvsQrDMYleuWxsmOn/ANcxsEJJP+wFZZpNiQLJJLJL8COOOiQkzhUpYJO00MXeYJRkABdk nVyzRSvppYWowwiFWkkaSPoZ5JUEssslurLLJMsJmiQRQLFFDUqp2jVEFoYIGeKMtqIiMFoozOrR qZWi0Cfb3hdQzMySLHtJ36HXQajSvf1WJZAUcrGOqBUjCrHGaj6rQ7Uv7Qt0VFRqjfrUL/YJG1Eb bfVS3ah8MHUV2LDS9TKGktQpkkQAwN7RLJum7SQMdMdKCFaj16l91tyG120y12WixALNtu6kEMd/ cqpTHX13jLzh/NIL22iuYZla4G2n6UJZZmFutPbRNXkDLtj7W3hcXKaAY037NIIjJ2A9wDWdurtj 8cEjWPpU4hNcjt0vIPS8BYLJQ+RKzrIfsZt0dCrg9F8e8egSNb2zx9tmuQPOPs1TfqeuFztzjZbX J22atPM3EVL2U/6mJiAWWl6w0P6dLFFPTeskdQVILFDEblvTbfhdgtsr5m/E7y3OeM34Z+J/lEdx e+VLOTI4zB8dn8FcMf22D/K3MkX6aK8zWfy2c415d4pjsfnLfLQM7BZI2loNqO5URoYOwZXjE6or tIs6rI4luYN3HnPkXjvKcWihmha3CxT3wBtvEEtynkWvxp2qW8mayjZi945yG/xV+qzzWsnk6144 3iTkF1yXhnNvMHFeL3+Zhxflbn7/AIZLpa5F+H3kuOivbO7x9z408pcm8X5jgP4nPGnMbYc34ga5 H5i8a8VtfNn4m7/nSgfzeJuEpf3HHsbBDDFbAVdPbR1bm3uKnhaIeQuIY/kmKz+HnwGX/m/DbxtM xncFh4GL8RsZ4spg8lZ5fI4uNI+f4ZGxf+t4IvbW6wECPGcdc/NtMHrPXzrDyAffMPFKnKpFlWca m/k4fhnasJgl3aYNUoYr4/SkCSM+uWFtXllWXsVdeT2s8MLDqf8ARAZjZYS/vKseGC4is+J20VSc XSSpONM4yPFmeO/x89vJ/P8AP9rf83UdurRxxiMV39CSOWppniPvJlMkqSsSGU7uXbbfdYnllWVo 44I4k/TrtnpJQrltMzydmYSpr2zRF7aQu/6Vjt3h9lGF2J0ajgc1cBO3yGjJIX2F1kClW3UMewro 7tcJHH/Wdu8cE0p7UqdmkuHVwyNXrZlYexYfk/SSbsdAmo/im0aUstL2URoKIftHsSeo0hj32KhF Xp06t2IMe9okfWONFDBWDnSDvXVlpfgdO9SF1o9RX70gNf8A5T/mrMWrQ2GZ6eJSwdiZo1ZbK7yO Kl475Jt2qz5HjLgHL96sp4NTZC0t1yfJ55azlh7LG6AS+LbBJ0z9h2qSOpmDycdwrGK5tzbC551j bZ7K5tsvHNiVmXOwvjryP4oU7fLMKbtuRSxhaa5v8Hj8qkNpdpkbm9wtp0t8dcQ1+vsLJ82lndWv DOVmwueV3mPzeOmhnxuVIWVVClZIpQ7yKtOhFaBIFKSg6NFU6I0P4buSYzh/mTyZ4x455SwPDvBV xjPNXLPBFxdecfLt/wAc8VeF+FWrWWNMMxXlOTfHWHiaLjfg7wtxP8QPF83nvNvD7Pxt5d9kciOF p10JImRCwmhAl9rM1enaD1+rK28Yk8hW8PW2jjNr7YpDc2Fmth4w5DBxTyBBNFcweU/FXH/KmG8j 8Jnw2G/Dv4Ps/IaeaPD2Y4rgfw9eL8fyDPSSWGExvkHOryvnPgjgOQxOEkz+IiNvk7bJy/iW8Z31 nbxRyzyXGPyFoK1Wv5sDYfxLK8DwczWkdjNYJccgEjS3HtCXT27WOe96ZCR2HnnCyN/P+FfJwW+a hX1T20wlj5VNGcffNqPyVdvDiv8AW8Bcqgx93ZzCRbS7MRjyCRDJXqyJyC5VVzVx9ecZH9PZ/wAm KtXu73g/HHiix+KETJjiAbJhVzZ7WeAxoQVW5iZzklVDyWKGeHKQR291/N/3+xDZ3M4x/GpZKssI zVY4UClskVFsmkH8N/onFgGexKpfYVJ7PPcXbEj/AFpVcyvJK6AiOv00DgWw7KqJRQAr1QMm7kTS dGSGemApOiq3RluHilAhWhA6VCu3HUsCQk7yhy3tkF2kZ/pg/HZNwVD/AF2VmBtXuvXpDIkzGaGX sYWFH6Fw/TRCsse37Cu8oeH1mmkVCYS7tJtGKKolTqJAp+AF30TdO3yq9qH1IX4ijXoQxKLt9lip +CfsZA5jTtSlTSNKrmQVFdszliEZSI/8XHsZlNbKL7Gah9qB7Haiv2pzR0ZA/wBi2yPoxRWLtEpM fcz2glSOHIwP/H+SxVYcr5AJuNzxXkcFphbKLn2TF1DeWbxS6Egb4pV6qW2hZvZpmuOIY1JcW3HL O9g8l8BzfGOW+P8Ajd+LH+Hl5vIiD9Ugbr1DFvitK8jIqSONLxwk8hxGOt7PGec8hDx3kfIPLPMc PnOIfiAscnXLM1cW0+Cyf8TtPHPjm0kzOa4rjr7Gc69dnzb17AZVmmj+J99/ZIlbKE7Q7Lh1Rql9 Xp5NgXyo8S/ipt7C3uuX+Dudnkv4gfC/ALTn/NeZea83FZrbQsAK5ZjZL/GeK+ScA84eI7fwH4W8 VHyfy+Dyj5Qj9TW7qCfdKK/qM49iy6lJkXdSxBYFDXLFIO/Lj2ku/bLUbJbziK3rI414q/Cz5tt8 vja8icCvOT1xbM5/x7meYWvkfyBYeNeAWvj7Afi28viztPHFlHkOc4vF22LsfxKLy7inOvwvnKk8 uxdlmeO8L8e4PAnM8dscja8q/DzhcsnLuD8g4Xd/nut1uvDVnb33K+L8fhtLLPYiGawz2VONyz8i jJhyyzVib8i+W4ikh8t4eHJ8a/lw+Jus3f8AjPgy8ev8GDlcct7dW9ZrLq0WYuElPlTlttdz/wCt iIMgLzxn5EtZ7VJrSdJ7j0HJ5lDHmsoj1yrluNwkGTydzlLj+TxvjhkM1x7Dm0tcbZMatcQvWXB7 GVwvQXnT2PapV7aSLWWRFrMxK9clFr+s/vYfDTzPisK28fhoYasrAVa477xWLKY7HtTWNNbuXu4e 63lmAMtiXkj5NxyS3l/1TJIw93pqURyEjaAMHeETUyhKToy3CyBY4T7IQa9OzHAgiKx7DKtzNH7A ZFLunZGJhi0xjeSP9TF0Ne2ciWMd40tpnkk+R2lDsjI5uDRhVSsq3EoMsNR1DEN/aow0NSIUDuwi +aRwrETIkSN2dv6YBkj3IR/TChDG5dlA2r9v6aF2LGkj2drX9PbFlAQR1vS99DuFpjph3dkmcSv7 KS3K0babUr9F0GII7J30GD12AofJ/YkDf1YHqtdt1GTtpN11DKZW69+hmPeu5I7DcgbuyKZePyzK /oyE6fweWFucKtvPH19YbtUkZor0Alq8gArxlnra7sVcQHOWWOvYnkt7e0uJPTXJ7yXKZ8g+tdll LMWXdMNNJ2MfE8XPc8xiT1x/jSxSQC6u7i9kx8D3F9n7ae1wOEyN0Lfwrg83lXuY3kg5xmb/ACXl 2NdBTIXdWJY6rQ69n1EpNM/aspmLezg4zx3yVzth+HrzdZvyrC5vAZWHgtlfx47gdhCIbKO2acmj /TXIQLeJnOH8KTiH/ht9M1jhxZCWENTI1Ovpj1MYiiyN6I/cw7GUksYZIjlrmVTzOxzlraWjRzQz KqSGS2knuYPcILXIRXfiT8Xf6ODAc74bym2BBGd5XxnjFt5j/FtaSWkyZC9fAZSTB5zhPLMXzTjf LeGYHmuOxfCYuCpf8qmurSXNJaluTSyvjJraZud8RxHKMZzXi93xDkG/jjfEsryW4474Ixv6VPCv HYGvPBvEbyHxr4PTjvN4kWKMgMPxKPmuPcrxnMZ8tNbHP2EXBZb7NZhrRLeHycLO34V/3844Jpa8 T2ORhyWNv75ThchlLK65N5zfjk+X/ETHdx8l8o8l5FF/qojSNxnixeWDBxMIePvC2Gzedw1P5HKR 8k8l2kVZ3yPmcoJJZJn/AJfCFuhyNlC0gxkKAWmisMUerzHRXaZnhqwG/iCNODrLwD1ZxF6ctthB L/cjXu+Ews8E2LxsUZtrNYEtLEOYMdMotLboBaHRhXsYtU0EdSw7q9szKMpaMi5PGq8PIePvZn/T +aeEo4jeliPZoytaHsRhXT2U/wA0r3D0qMtCJY2u7jbOjOYoXLyPIWRqkU2lAjbpOTcSRxxi2Rn9 jtL6LmMsPU8awhnj7MxZpfTLJTB4o4tS1HCiBD2Vrd6/rIf3be432yH/ACcexpgsj+uWAEKFcOK1 2jWULB1mFf8A4GGiw37I/wB/+IskhEfrcRDsydUc6dSaB2fg12WuzdyAp+ZDbL8xyo5buqXEHsjI 9bs+qjZxWzW0ptEKdUAVAYb+QF09NvcMLvRglQzW7Md+pmb7l919dF5Y6nj2vHci0UkedsWgu+Sr EeRyzTzaKRkN1IY1GDqJCHuV90djlchxu5475MsMpbf+SxskuYsrQc058L4WloYKJKgK1BmLdTp2 NIHuI8ZkX47ybHX0GTseQ8ZwnKrD8Qfh97GLwP4wTyFz3zF4ZOJ4n+HDi/8AH89j8fZ4exsbh7q0 /EVibaw8zxH6srAljtvqOwphpAiq1yUt18PeOl8ocgyPJMHxDHr5H5PCzwcU8u8dvrK84RzEdjEG 9Zkj+0zFaNury38cf6pvZG0iNtY2emDiu8ssa9zGB0nFv0eaP2w9BUkXprKX/qyXlnzvDzfgGCcv bRW7Qu6JI8sggTh/C+GXmLusP/8AbWwvkkOe5Xbm7iydw0GJWRJGVocrYTXFz448u808YXfj38Q8 /ObDK5e8FtFkonqdO1MhBtMtLbz2+USePyV40xHJY8TwzFXsfH+KY6wqCzCpcJDGba2WQ4BEtc5+ Xlfxzjef8f4vw3C8Uijzcfs4TwBvfexO0v4jc0uI4t+UaPI/EPGrSDE8Rx6R4rDx4udcdbzrn7e4 x8HkXKJeZD/X4TgZshd4TjEKUMIvWXF+mO5tY6yGLj65fERgckw8WPk/m8J38cWSwupY7ZUq12ot iSC3WsxeJ0zSJ7LtulZcspzrTduWSmTJf3OO4P31jMaDFZ29W1r9ILQdYrUx1BEKEHUehTQQdXiA qWDuLiA6yVvWQs9DNYvvBl8YcfL/AKaq8QiJCTpCxWJVMW1pY1r193CydI+kTsdOtr0VCHKB4rgg NLKtwp9cjEMkbmSSZUb9VctDHJSp6qg3IvviNxI6AxxrJRaSCnWtxyyACJVcuj+5gBDQJDQf1GjK mPu7As3r/wCMsvQdN9DI7s8a7QNF+nSX0iUo/wBFChV/zI7UG+YxSPpQFFKSoAK0p0ECtQK61qiO 9fVnTow7EiJGIjJSRCSY+kwzSeuYS9q17GBG+3Yj1EqRQ3QbVMzknamx3NLZW8FM8FXEULplIPiM 7QhHLN0dkfTqZYoCIpY5I543mhtBkcn+pY3jCnuQKiDSJ+gk9Zj617XBmt2YS41fYHyUTzW+RmqK 1EYHyzA17N0QWJmKydMhcUlvewwcuhW8xn4c/KMdzbVmMRBmbTO8S5X4s59kOQc35hifGPhnP8R5 WfiuS+X+KYBcrdZrlnNR9xt6K91HbsokAX70CTXKr5rbE+A/H1vfeK8p+J7jFi9z5d4Hbcb4Zdcz 5JzL8X/FpLW9snD2m+1Mw65LLwWcf/m2HjuLfnWNlFrkLW8EzfEvaapUmckDo0bRsUleLrqN4Nxy wvWRVXtPw++Oo/JnkLM8dj5Td+iSw5HNcStKXkhWS1nnaW7ubKlt/QJLftG/qd2SVZYUuEeSW0kr 2w48TP7Zvw6cKxdvxPL4CxydlkM5Dhszc8ltBVhno3XIXkevGr2Mqe3GwpmrTCXt29vcW1zPn4jV xcmaosjdQvbZmaaTj+ZizFp+Wc4Ngs7NiuEcaw9XHT0398QPP/OP/LOY/l40wAuHxGGvHq3t41o4 sSpJDLAeT/xWUc0wk+Ky/wDrRo0knjDiSw4vGYaMMvGvYL/jd0EyWKljlvLFzFlbERxc2tZ5IP5Q jNXjqW5gzHCr0yWtu3zBNuobnQnvCKyc/aslLs37LJWanTryW7jjtr+8N9cf2+P2jPd4XGNCLK3V TjrPsLSJtRQnqkXYxRFhHHujEQPUdPGCZIwKuFq9RN38UdZe2cjO4hZIru3Nrcf6QWT1d+8SIwr/ ADIDRtJvbR106IUApU6P2dqdzoqsjOVUto0U9awQ9YXkj6XIkdm+skpVSIQs0UasxWbu6emFY9Ra aNE9ZrrctR6ehVTvKqSSW5VUQBF7N1YRqoaP1O4NACYE/Ud+nVnro2llQSO/Wk2VJG0DKigrS/Qg q46brsGMYCR9e6xBC9MqqEQLR2URdpuvt3x8iASSqksP7IxU5h/bUU7kq2270ouOu9y/fev6vYbS TcZbsLNj7YZFiW7YO8sy+nINClssZqd0ZRvbBqLLp+nqtEuZqsOOtIkWFt4Um49avV3xe2kNzx26 twLxlN4+6HV6696Z2FOEDO9AdGP0on5b4Zvk4HjjXc9rx6C3R7S2SuT8Lx+Sh5Bxe9sLzxN+IqWV cfmsTlYvyznKMBxq18wfibnza+OPCPPry85N4u5TjpbufL4eWzvoL6Nh8/sCVYCOj8HnkUkmD/Db LZy+GvxCeDs3wLM8a8QcuvPDv4XfHOf5hyD8Ws1zd+RLZGFpogZjLR4qx8OeAsp5YW2414U8dxZP jngflknmD8Pec8WR4fLwZexAi1Kshb19qDRV6ytXEqhWLODFFI+XlVLbwA3kCHyH5U8m8ybieIil nuW11eSY0iszXMCSTkXKzuUkIGluJX9Pu9ckqS1kIluhdRKl34fx38N4BX4nVy2H8i23NsxBcYfl zul9zNYz4V43evh+dZvH4jF+Pl/jOPzWDSezz2VbFZqXkoFW+XinrA3sM12Mne4S6wHkfjuZNFgK nyIEmfvIrSz8yfiMOTi/K0h/U3XinhNvYY23xapXIfVi0j5rFu1mGQOQxgWLy/xeSXDf63FoxLyH i+LEOPw9r6qsYtkY+3nTl/GILVMh1JzsAWLmdqsgP7/kATWI47Pk47fi1rDbWuE/SR+O876Vx08N 1CR1VL5o6nve4vrodclOHbKT9Wzk/Z+eZeM/3MfYvevg8U9nBZQGR7XEndlYslJZaqOEKRQB7xkm k0YuqrHIpcTkamFXKKVvolrJj2LlRIBy21jWP/STXdI3EjaRmRAGNKVkCoITIkvVrcI7Rw06I8fX rXeC4T1GWEsIakg+z2cXafUc0sUguFmLIbfqkdrG7J9DOZEd0fp+naShBFLX9LYX1sTLCH9QVenS ST41MVLPCnZ5aREZJt9wn0H3pn7PNuGtgRosYKPHJEfrUQaV/wDrFa9hNIwBVgBIUVj8AExrB2Wh 7Vpl1TKSU2GHYUNdvtWPkdTbwDrEltHHdW/Q5TfaMl2ceuT1soEn9TRcdt0VC08hZYomems5VrUy PDkIHUMlS3kUa5K6/WyB26+sCNPpRLmioWgqytx7EIsdtZqKeNNTGNaaJmLqDDnsSoeSdWr4R2Yi vZ6qYSyFior96k2QQXDlI6sFafIYDG3ltDdZ61nMl+1vVveSXC+Q8dA0E2FtcjbpZ8owMmN82eYc VHmvOfmy/tp8DznnmY8WeD8Vx+O65FiePQy8sjvJUtOKcysfKHiLJ8FmxmSOSs+v1UMA2+zBu99Y tfjxT5avfDfJMbmOMc4wvGfFMfGMNyvyP4s8Acc7ZzmvJI0QQuvqhxHHrnyB5D/8knzFxyDht9bX l7wOF64R5BXLXvL+Gz+L/JX9ERzdgCp63LqlfeImMJGIZHjKyVkylqv4efL+M8Uck8nfim8ey8dw t9DZvKk04yN9HALfP9Kj5DdxVbXtveRs0LFo5JKZ3669Z9UfX0S3EebhlS98JcgtOReOa8veLMR5 GwnGPFGDvuRY624aYLjgOHm5pi7CHF4/8Q2Ux2KwvAscmL4lX4qLTK4LkmB5PncxJx/j/LnPBuOq s2Tw08x/EIrY/kHDvxM+T+JxH8YucuDf/i/5oYuXeROac6n/AD4Pb/q+W8Ww0dvjYcbbKvkXh4y+ Fe2fG3PCce8GFyEk6r5Bi9vHf9bxvj+/IOLCCeytotGyf4jPVeUXLvHnIytZaVZU5nNLED+fH8P2 fH4x4orfGlRFYbVbSezPGObm0fH8gt71bu6iq5y4iWfMSTvl8n6hkbmeGPmPPY+7u0j/AM+qgxd5 cUeOX6pYY6Vp8BaRLbYvGqaxGINW1gUqG0bUdo616OoMewNAm7qO93S36vU0zbuC25QWqWLtV3Ca yMOqy0LmHPWnshuU9c3+iepAR3k6OGljRqeKKVJWbv0ZakDLHIO6fKoAy020d4Yw6+vsWj6zRAlo I66d6Bld9Rxy/wBFWAK04gepYolr1do/W1MkscyxR9/SUKyAyAK7r2p1b9PGZJFE6BZljWvqzfCT v2amYyVohYSY4fY22UbY6VG2estKy7j6UJI3YEsyxsUW3JIhkUGSRSrMSxV2LHsxApm7jcbV9VrZ VrcdajyLKltklY/qA73Kr7GRQyyJXsZUWQs/QGlmQB+zC3VGkX+ksd0e89uGjk6pO01wqBJnrqVo yIIjplQKwYCpCxjwkQaTGP0iS5WMZHkEjV/Ebp3gyPZ5H+uSgjuUylsYLpP81IolC5jHRgyUF6Iq JTMppI5rlvFWFkuOX3HG7N7XyNzLl3Fudf8Ayzf/AMO8M2+Xz/GfNGObFcXxTH0u0ev0cbSXsNrb w+IhYWkmU5hLfR5oZF3tcHe3dfq8lwM4vK4nyFx7leGl4dy5G7h49OZNk3AabYEeSw9vlo24bkcY 8knlK4hxXAYQ1vaQxgqVqdT0/Ddfejz9+Ki8bj/KOF+dfJXCLvPeQcjlsr4hs/CPI/Jn4r7aKHzV AG/TdnYTMaeNlWaIKjIPXJGXF/eJa2/j7x9ynyznOKfhy8VcFgvcR4XzVeSfwkcWz1lePmeMZbh+ Gl5tyPi3CuF8SwuW8YcF55h+bcWvfG/MD/VjSOR5YzDKvoU00fykJZMtjXvI/wAMHltOEZuGaK4i rO+L8XkMza+LrT3WHHsNjXyOUs8Zb+d/K45z5B4TkIMrxWvIvCMdznj2D4xacRn41aMlt/4hPHJe yX/b8S/rk5FWjXVtfycYvP4dyHgF5DkePUQGHIvEvF8hlFaxig5BbojeZs0MTxr/AFeMccmy82E4 ubY8EvA0IK1bzrU92Y485cbiz8565efSc7yv9H8sfaTXl1xvjnSGzxEeocQnWXGsI3h3HcWJIhzG ZxsieSZ40vvKeAt6vPMOCdcp5cYnL8nzeck/m/ereynmMfGY6suOIZ4sZFCstmAbWz3Vjg4WrDYg rVjYKBFbp0toQKEdNbpq6i+JZPSslw5Aui1C4K1DdBwzFlcVMxC3Ei9bqJNZOKs/ESMvBDHc/wCh unRpUiLCvVIZJLn2OEcxJ0V2dxXqZiTGhZPa0qxMFUUqgkj4KhquYzNGoakgZQT/AE/uaWPszQr1 eKEGV0CgTRPK3vEsZ6mFXKwvHMkCF5G9RjE7TSI4qcw9IpN193p4XLMVLGXVOg3GJCWjlJQ/10Z6 UstRmLoCgj7RupeRWj/a2iYyQWkVaG/SJDNZ/adYok9f2LL0BKL1aoyDQ+XIqwJBPr7W8S7E6LVz PG1TS95FLAqn2buWJjEZZtzE6hPUGUSqElEqO8cF0QXkLhQ1ex+6rGxAkkoyr2MsYB2GwmNY0LZo Vny600aSU/8ATSa9WCrXJG5rV0p5GUkKq3RutONUENP9qY13YVLb3ki8LEkNcKvsXj8grBh5T8K4 PyDeDwzlM5juI8ch4pg/xN8kiOItpGtbaOT2INd83dei18M8Fw+W4jy7lDeKuR4j8SfC+XXnJOS4 eCxi5Vd8uxfhLjPPocx+J/Cz4/FWLe6AjpV1PNNJY+HsQMfmsff4PM9u6UUVnI9jjsG6Mj3B2njv P23jny35M8X8a8u4TyP4i5Bw/OeaPCPIcRx38OviThOK4fy7Nx868rND6klQFkjIpk1NEqihrvI3 prlN/bzzeKmwfjjgudu8rm6/8fuGTh3LZ+LXP4wvH9pJa/grw9hdXP4s8LzFcP8AhtxnknJ2X4rt J5Ehi3brGY5ZbeQgxOtMOqOqstygR8ngJ4U8JfiYyPCF4v5B4dzK02BX71yrnXEuFWnm/wDESecU bW4EX4VPMkFrGCD+V5gsPkJo444lnnit4+Uckh93k45bl/JeIeKLLH2UXCrGWS44VYK+Z8Q8XysX LfFub44fz/C15atry038LMrVm5vZFc3i2r8n5DaQx+R+YT8szn+pbwtcT8E4slnZWHHI2rHYm6tW srxyncGrm+9S5a8WROS36CuY8nscRbZC/nyVz+XjDjskwweEVUs8UnYYNiLvFyRi/spe01mwORtn Ay2M9i8swqxH+xqsHiZWnx+OjSobCQGCx6u1pG9NYCZobLqMPjnZrC0jQWtr8xWbqI7PSi3qe26m 8HxfBlMsrB3lJUz6q3vGNQybV32HX63Ee6uyAMkv0y0AWLk9tIo/0YCZE+217dYtCRhIWZO9dXen X7LHN7z0YAMoICo4VaMbaaRezKrMyAqh+GjYs0S+14w7+ttGFXqSzjkjZlUtrtJEUDBiG0w9Wiyy KfYfZ8kMBQi7l/T1KyW8pbT7eYN8pHF/TjkXZhbrBI6rGz7Qr7LZPU8PaVpGZJbWGR6sLL6WuOdW PH/1CPiJrWprQdr21eOvsjk0zd3aujUraX7VDIIZLeWznqGAVdRI1ZFiFBWu5oHq+xTFtySGgrAe pxST9ALuBWubtZaRWVvtrfyJfhW2U/oLsd5FR1s5lbIccwvW0mxXtHkLOwcfy1pzqK5b/wAngMU+ VElcOeFwltHMefYv9Mto/dHNbmYSSP2+NSMwbA2UU72uGhKPaxwNzPPXGMi8U+exNFDyPDXMMWQt ph5R8y8f4dbcG4xjuZZLmHAOLHFWc3ZSQRykNBjvw8w3kPiz8Ytnk8FzCvF0WSk4ZiuUJx3B/ho5 d5G5Mn4rMZ/GOIYRJHspmEa+I73GY3yTybw1geR838uZTA5HyLH0Ab5IHapFbZT5OzUcU1zLzPAf xq28S/iTy3juPK8u8A+WcNk7H8MXELfy5+IXNeTLfBcfhw0To5W4LVIhCdUVlCgSJHPDKjNHw9Yc h5O5NhbS+4vkfO/JLd8F5tXM2Fjybj2ayvn3E8fXwh4F8sHxVyjD+SvH/JcfzXzP498f4jk/Isz5 K5vJG3q0TUihakHsSRutFXaV1jkiufR6f/j3J5W0Sx5Jg7608ueWrIXHnDy9cwZH+PZWXH4tozeW gu4ytxZz+HvxW3GEhwPP+H8ltrnNWkQ/jfRfKPm7hlmW55ZXcvC+JxiS3sAI47RmLWoZprROmYxU csHlLiA47lvysr27xt34l/FbNjorfyFxfPpf8nsw/JvIHD8LD5E8s3nLJf8AV8eWX63k2IxLQQ4q zOrGGGjicY9vn8lc4ue75hadOU+Q8RarybyXfX7zTTXEv5Rr3fxtx4WmOx0JJsrVFqGy7VNgxNHy HjEsSXdusVZGJGXOWxLciZUMyhJf5+P41b2fH4ZZGs8NH0THGoLJ4z6vj9OdQ2SVgrIGPG43qIbI UlmzUtnqntSKuARV+qPWUjTrfzSRg3BdpJlZo7khrK4WRFBZWKMtypBvA3XJxMY8nIoteSo91bf6 IQaJ1UYjipfeauYm7egOsKLGXRTSuSdKj+t2p4i9bhC9H3oA9FUGOOKmtpPZKaFt9tdHZZWC9Cw3 1l31MJYwj2hSe030DwqK9aKZljUdJImlAp4lAkiZKj9u5j1Vm9da0/1ZSNV7ZBTMtLCqTGX0tH7O w/qFiDWHjYw2Kq1Y8RivcI6UrdJeWiRSzQBjk4pILuN4xUf2b6mnLgdK+grv2NpagVBZXTMbO7dZ beQieIwyMaJjFbU0R1XbSNb2LNRx1uYrnFvELhOkv7kI7BApKb2wY0SyUAnUpEJP/bGxq2Y41EiY c28bH8XHFMpFnePZTI2t7jjkHW4yFz+q8R4S7v4v4GlqPLUctvgsc+oGRJGCOhKy0zhEsYnu8ljO FXEVr5C8rS8FzPEs+3JcfzLGxtgpcJBepFByCzM2S5ldUOPr+u41dZ7AWvOeXchyWOxUaJGF61n7 N7mx/CnzqHL8SymFxOcg/ET4SzGBv/EXizgF74cw3hzl/JedYnGW2Hxv4ubHOYjPLkrBouKW2N5L mvL/AI5wmDMcPKFtrDExWUfUqFBqWN0beyY1NSrpYpFtrcAFMjhLS7q68eYuV4fH2Iiq1w9tZIBo P7GZ/tUkdzuY6eYsof0yIhZIsZdwcd8jRSwXlt58/D3d8KyHjP8ADG+Z4J+H7w0OQ+QPxgZzH43x fj+NG5xCcNuHjt+D3fbGWEeOt0USFNqzJ2b+qakC+xg3aWJaxsU0t/i8vJh4fKkNnLPHCyW00FnI hSRKkikaZ0aOXJY6NLW5sJu1vNeWpHLeVol5ns9kU1XizifW2wmDmhiUmxEuWiITNeuSG8tb1b+L VeT8CmSxkkbRS7/OOWWFpL++m/2PD9lKuWx25I7UlatZgpmnk68rUSpnET3csgiljf8Ay/OxPW98 dAT42yjC1Y/0qtpR0t7jpWcmilts9axwvkVBXMkEcmLe6Ru7/wA1jbfq7rjGAhheyx8tQ4eZgbD1 MtmCLi2ViYVrHxfPHrU1b21QWiCo7cEi0+Gst1e4s9MlYyKmbjK1lemijGorWfawyhsbayFViKr6 l1JFWQh2uStuqZXoqcriaXHH/RSJGaNR2Ki3pe8ckhiDrHsF2WmRVpIXVvWOrJFvSKCg0VVqljQK xG3hEdM5jaRu07w926tJJo9Hjbs2mDRkp/VJjcANC4VuzSt8OxVneBZaHrKzxKTJH2i0XCE95Q6l CTUaDoCFKEbZ2LRkUVjQHrJHBKadlEp9QfCFHSwIVrSZVeI9xbOQ19stIoD5aTtekjSd2C77KGSv 8y0mqiCyS2KqtWn6eKllVqv7RRWWtxqGRHCnsWXZaUrWNT7GQJEbx0kaYTW2QK9k2K6jW1WkDK+1 P5J9KjHaRgRWPd7fKcLvlvcLXLeJ4zl2MHiLE8b5JZS8elTOcTgi5bwXA/wXFyRrKPPVzDFh8UGi tmj9wlDaZ5KCd6wNmtpyHFNDJY+UfDnHPJKYXhGN4rhfNNxa4/itgHhh6Ka9iqMXl7W1z3DszhJB 5BueNw8fxvxEfl3RSkLZ3iXIPGPmfjHkW2yuJx+bsON/h+4hxhbWyw/H7E825BynKeQPFfEvIQXx f4lW25V+Fsi3yMvM8Dm7WWCSORTGXMbV1BJ3tfsrLtfS1y/J+TZDkMZBFEDZ/aUPov3EkW3kRfXL sn7o0qq9N13JCGX1K45ZhJLqL8Ov4i7fj9veWWD5XicRwLDYW35fz3xt4Ww/LeZci8w82yEglbpE kskcTEJFGF7QxL8NIjdYVL0UjVX9TvteqfqS9znc2qXsl9mJJ1ZS8bKjRIUeCep7W4SM2mmmmmmu E7SvPB0W6jSIWfra88U8c9WKxuPL1zu2eCzh5CJQ+UXtgMg3ee6Rk5BFLPFyDx7k5eQDxNfVP4wy EaZLiedxf+zwTjUuQkwfH2hn464mgkiaF4Zti6vGEfJ7iJo83dxK/NMgrWv8kbGN/D+TE9hb9RVt urKXrSzqxy94JI8yyLWRMoky0Usr5LGxxrc8adrmbjF/HHd4e7tBJFJEfz4bgJbm7wGLPqtLEdbT HtJQwSvUmHlSrnHsFmsGV7G0jB4/bfFtAFqGEtSRgfmQDV9Yq8fJcVWcw5aT1JBTfMdnGz1i7RnW S33UsJ1Krg3mil7CvTNpEK5a4htP9FCAx7B/kMixCJI19YRoz0o24oLMKkIaFY3iMsUZV/YGeJoo T1FSqGrSrIdOxE8j9ytOroSsiIUIqNF7IgaRRpRH9tjvEwFIP636ZSViMbEBpOpC/wBRR02zFZJJ XVqTuKj9rKO7gqUqN+6lfTShwoRVhjeJipCs6FGw111ktJnJtWJeFdV3lVbkmslcx2ls7ey5Af2d /XKsnwm0UPtvru0KpMstRSOwtXXvk5u8eVKiJVKNss2+oY9ltn9TLP8AAg7M07LFeXAZ1Udfg1rd ButaFdkBVNhwQQyKtzGXTxHzj9PLHIkqVeY2yvhBwDj8Nz/4/hf1DSJELu+trO38icil5dyOGMoj aau+2jX2LBHLHc3cELjiPmN8S9v5Mxl5BmfKOJwtvyrkuX5nkEUrU7AVi8Zc5q6sPG9gLaTjWQth y/FcwintgIozH2CP8XdsLmOXhcMs+K8peceLy3f4lvMgs/HVr5R8/wDKMxmsLw/Hci5FkJri3zEq w8R5znocpzfiGD8ncTt3vMTdsBp/gv136grVcXFvEsM8aW3X2AV2LDrUg+FiVhLsjoNNHL6vX2r7 JUkYUv1SJ1AaaISvmeI22UbEXXkLiMmT8k+eBD/47fXs+HtosVZW+7iN1IQ9VM6e4Sd3ojVI7CNu 6IOu3DqekbiyhMLO5micJE4Zu0iP6+nppIZNNEVq6kmLvGwVh3N2kEkV2nvt8LF3zXinFwpxRIkj XmmFOSxGSzN3a8gxtrmynB7PMZHLJx9rdLnDKiZDFRNl3xDdZsMZKvsNGY+XePIHSaCa2l/1cfa/ rb3hPH4cdb46xgZcDai1mkxEU8N8v6d8je9U5RkO8PJs9YY2LLZa4ys/5qjPWvjw1y0Y67xc8d7A jkVBc7Elz1F7dlqyTCY3sLGTIp2fLQJKqYkRVHiyHvMajNkMRFJJleMpEksUkLKOzeMcXqzxloI6 soewtbYAQ2xNJY9lvuMl483iTbvajUmCfqtsgNRLofy56wMg5FjlAyVkI43X1nDY2R5LOySCOYAi SD2VcRkVep8X/astGOnO7ld/6O45UWNnj9aetIvXD6WNIwIKjTMklLG3qaOAylBHR+VdQ5YqwO4q ik6qOzRrEzAxCBYxpPY8TFSrelY2Z5FEY6KrL29SKkkcjyBuxOmkdv1DRq7I+xSwDeoo3liHd19j TbkkcRKTrTm31HGQVVfY/dj9fXNGgaS4UVo0sqOGd0ODyqtWP/TXFRpbxg+txkjFYVmZJr916pSs XA9u2bVIe56hmIKiFtCLrcR2waMpH2FxKzNmL79RcmMbIUU23H+Vek9Vnkio5QeuS9kuCA/Yf4pI a/attQLOwFAE0C1JGWeDHXNzT4e8sJeDeTpY2scna5CEv6wlx7XrkeUscXb+QPJV1nzY2UdrXYdO pd7DALcLeca9Ud3MtGaRjPj4pqkxHxHiraIxRiIfZqvrgxnhGByC217yK3EcOcjjbP4+XMYu2kkh u5DuhpCwYUnVqeJC+QihFt48yt1wTgPEcPfeRbPlXFf/ABktBx60TN4Pj3IMD408v43jeT/EBhsV js3A/ujkjG1UipAgEy+pfHnF8JzbJcxwvjXkXjq0mSa26lhrqetDTKqqknx2P0jaF0cqGEvRXEaq ziI1Lvuy24lfrGXvJFuc3xrndtb8Nu7DkPKPIeC8eYLx5Y6mjI7xBDTxJ2cKUCar1fT7ENGSSsLi 4miV1yQt3kygaoXhJFugoI5LCBEZPaLhHlXsWrq2pIWtpUs1WXIRyA4+b9BlvDuQW+4l+XlfxtFE 2Lsc9mZ+EcRi49jZY0lk5KpSAR9ruOzUpNa6jvYR6svaprlPCP4pdWHj7BXNvfeMsL78l4yZRluO ZfCH/R4c0a8kw6p+jxxDNYOOv6+SNuX5i4t0y3OpVi5j5EynsuLie7m/K3tprl7DiqRxNh5vdf4Y TMhltbnxd5cgVsdfWeRhaYktkvWLq/E1Xdz1qSSRxfXml/T9hFYJ65bAqtza9Fu7F7hJ7SFJeSYZ vy8YxRjG2iEPaR9qtCRUUgWrZwpe+ITkkC3A9bRy4SSrJ1NL+38rKGGcwauMvxubdrxCV5bHF2th HcBSrjZlULV+mqu41ZMrqMZeQzDmdzFcZH/R6KYvWWBhDyO5EhjcSFg1epoVPaFUi+WVSzLHI3pV TLuNdQqe0MVLpqj1sxSsX9zUfVKI1X1lXUKvsqIvUvVn9ZBdkZjpIz3J1tiGLLEIqWBqAaSS4jdX liXsdKGjftKsRjEPtpYZZKLf1GjkB7P2cN3A0qhGCPKyL9lTpKbGHa2M0qCTK3fZclfO8Mf6iKeP o2QbpcSKSqyP0jKuqu5ptu2w1FQEi9sZsjc0s3xd4xrpbuxaOouorvEwKh5U7IXuKuYrdjr2Uq6Z kJJDBFZjXaMoOwo9iSQ9N+xFYeKMvZxxxJfyWM1tyHGF7fE8o5TiFsfMOQQWnmrF2xyPnfKTJmM3 yLkbRWS26gq6ljIqP0kxtxE8WXyqxWzO80jAUA3Us4rsSXQlYA3qyE7i74xjLKHA/iDxnOeG+TsL nPJL53Fcdu7XF5tjLzPrTJ3o9i7h9KQDyOdbe18CS2lz478h3TZbyFwvzj5H4RPaeVB5OxPDuUWN 5hfE/h/xRJyf8VYtcXwXEmVLEt2X7KJEVllj+nAOcZnxVPzryjkue4S3tVt4j21r5ZZd7JBX7D7E k9SGrorLrq7p3oxFx1AqSKLtyC/XG2vgngz43juP868OzmR878Js8RyHJ3ma5LUMJhjV2MbR/PXV PCTQbtRDq0ayU0Xsq4eZa4vxD+OTY/x7ho1zPijBXacgwd3xC5i6SAmNQ5jNSdeka+un7hm2C6P0 uQSHdw2StDv8K3lK3t6BDCiAwS2srMiRSAYzJy27i65GwWwgnzyvUHI+rCP9ZQ48rw5zBRCLGY0a mwqFrvFTNWcw4ng5XgThrz+9ZYy7v2tOEeyLj3Eo8blONxrNi4YzC9pdsKa5jSHl8wkjzTqU5NLC 0n5Y/H3ORnwHElhtcVhGjDYbGEZviVpcwcg40lvVzDJaXHF/KfJ+NVhfOGJycY5xiLgf+Q2TSpfx GE3FxcKcMSRi2iWOOaGGSIkS20VXNspbIWjlc1YprIQi3u/EV/7rW30z2vxVvK3a3bVCQVLJpM1N 2WYssuGuPnGSgpC3Zf5j81dW8HW+t1ZZlIpuq1NoiXSi/fsl06hctK/bNMqQZW5/WX/+jKOxihZh 6jvrR+aAjjURxMskJUdjpRG7dKAaMIiu8antpRQDxLJEOsIaOgWU9UlHqcBNewgPKocyv8U8fyE0 jRuCXMi7Yp6/ZGoMjD+m06uFVpDH6rUU0bCpPYH7tGIV6Pr5S2UVGHQRfIQxo/eRn9NxpPWKHtNR oRVg7VY9KkjBNtAoPqjFvkiQLhxPIspNJ2pCZB2/qCMxlGbQHarde0toYkqB2YwyMsuYVWDMY5On arGzkLXWPYVJbMAyr609qrp1obYBnavYWapWm6M+60BRHSmOziZdTwNKUvDeRi8yRkKRBwbZGeSy hjMEBeoMHfSU/HcohnsMtaUk9NPHPX6m4jqSW5mYbph8MrPRPWg6ksPkyMKzVlcXEPhbyTiuW8fz /GMJya3xvj7ieLryZz/G8OwOJtp3pkqRR1jX4lYvUv8ATPMopP4R+HmDG2/ib8SnhXm3J/JOT4xl MJkvCOEw2S4XxbNXX/hH4c/w98gtMr+LudL/AJHZxiGFg1JESXFWsPsucogvZQqhfUyjalAjVr5c fffYvIFYqHoBGoIshjTVevtXrTUSMajVyea2twcX4uvsVyPxpx/8IFrhecfiozOLssRjLWaKL3DY gCD/ADoxdaf+iYYSRLGejIHhkLCKAy5HI8U4HHjMVk+YY7BTWmatb+LylhILvHWJLROGNvIvUSR9 amiAUhZg5lalh/8AriKPrKsjNkLdbmC2/i2BvfB/4lcfk4Ir+1ubZ8uu8hmliSHkLyyXGYgt4rXD vd1y7j838OyV9eJlN37ycM481vjjjWdMvg0Nm0RspCjzLLZtNWWx9r6uQcVtM3aWXjG1huv/AIzj gM/CMTIk3AMPDV748xtxWa4HcWAlilgdUZz/AAbKdzx7LrHJjb6Kv2/LjWA/itxisTBCLPHM1XGB MtcQzK2JUJMs5aEXGTKx8ozEorlmXit1vLlry4sMTeZA4/h468R4da2EEOLiNLF6kntA9TY6UT8o wUpbO8ZjuIb3G3Vk9WkNxNPw3h95bw4zBGSO2w0Yo2qxCW3+LmDpTRSKsi6F9aqFyMUSnK2oBzkY jvfDmQaGXEyd4Ym61AdUmusc2quZwFv5SVvrn7Ya+KthrrtVlL2oHf8AMauf2umVaumVjc607Kon ZTV/J1XKyhEzDKB5By36Oy/0igjAhDW49rIzRMqEIG2lKUdGIYtGSAm2ZPWF7SBolczxuyaVaSIC cASt1ZS8R06usMkQND/8enR2VEqSEl3ApfaVDaLRxq69+3tBcR9qbfaT2Bpe4CrEzSQmSTpGKWNn olJqLUyE162ljCSU8Kx0FaOMPtl6BhGhNwkpbFzOsuMt1kgt7F+yY1dXMEkdZ+aJ4445VYK3WJlV exkpQwVWkNCQ0S/eBgKEjx1aHdC4AGVuigdQy2EC9Y/6YW8eQXlokdxfdFuV3pnL127UQwSPsKLV 8UxNEkL/AE6tDHI9hjxUFu4q4t2dsxiXRUYGpfoYo2vJ8Fx8IIsVHFGtlH2eztpW5JxCAo/vtbga 1t1MhCidP6Z9oIPYkkH4ppUjN3doFwnG7jFu3mXnHH5b78RHKWtruPO8guktkVTEoJTSpsrNGSR1 LZGw/VW34efIqcBznww80/ht41ksV4K8v+M4PG0/AbRczjbh1xPMuU53M+WbO5SWJo+1NvpcsygX H6a0jTpG5BR0BVtGn/cjsWFN2o6IHzQjL0yqT1VXK7IjrR2wc1e2CXVtw/mfkPxVf5n8TPl33w2W ayl+IioeNO+mVpNGukkrNG1OxeTqVpQ+p003he2trjyDbWFvbx/iT8RZLkFn4+4He4LjHO4Le349 jtmKfaieGriNFB6akidKljdqcbh/p1LFJ7PUDDLZJNFJiLuE8Q8yc94XJbfivvLgS/inxoisPOfN eVcs4jjEfHgAB0WRfLfAriwuPG3D+QXt+iqYorduuXtJJbbkNtJaQDmB/VQXKT2eTHZorUxi4xgF xi+wq/wsCveYlZYmxnRZsRJIb3gePyUcXELfGSRYr4OKVYbrB28q5/hNtcLJxG8tpOIcSSSG24xH FS4NgTiavsO7VbZK/wAbVzzYTDlXkSztEv8AyQbqMW19nrrC+PbaSrTjlvbrFi9tx2yCwLa7YRbV rf4/TrrlqRmLkitCwyxWsp+imrxvhRe5DCY2GJbW1DVa4pWoYqFku8AAMlj/AE01rtZceWF3ZmIZ G2VlzcbR2nJbaXfBruWzzPC8l+rtrYLpahmdB7RV1cCshc/TNzfFlmGtJOPZ2N6xOQSRLeQOP5TV 4/1vJA1TEVO+6nlLVcvV67EZOdemevYrW25FmZ8te/6Xr7VGVNPGFDRK1D1qyhlUsorsFoilZJY9 sZNP3jLRVrqfV0ZE0SiyN1QkRvEOs7ANWpe7Lpj37/LUoNfZ2dj0DVB16sgIZ5AgUkkAUEFBuldF 7+oSAJ0kcRCj8lnHvkPrWQD2dPlBL7HSEV6dHoyszdaxyL2xDywVHmpAhzLiJrye9tbmD7ZBPXMj hlB617eqLty01BVNd3UukiCC9mUW09qBJlRU0v6hy3eSwkTrNcMq4+QqcjcRSzTqJrhujUTJFRXr SN8t+4oLW+wTS1LKVbBYXsWgFtU3JLSEK4mS4gWdLtYra7JDVxrGwRVaGGKLKZrsf4pdax+Xjarl oXrl2F9TxMXjbRBIIO0Y6VpA9MW3M6pHisZd5ebE8AsbWGDG4+M894bcSXNmkbUECUfmugpy28Zj 729q8E0M66667ryHiwzVr4y888u4BWE86+KeQN/43xSzl5Z5IhwclhybIJWKveN+VuOeQeIX3ivk P66D1XvLMNatj+X4G6yXKPIlrzrK6U00bsre2VQuqZPseq04RSyDqYyK9Ieh9a0FpiwfqTXUiX1s CoJa4IMPhDhGK5G/m7i2Ox1jCY3Q/wCIEenG66hAY3BO1HVOvRmqaV3EibFhk5OLcl4fy7Ecwwlz mbGGPJchikk8z8stIMZZwSLBEZFoxLLCFOiqCbvI0h92z1SeWXcvrL0qRrR+IoYyalxyEHBwtX8F hrFXC4rOeIOR2ud47+UgjKXF1DA+LkEjUdVmcHa5W25JxvNY7O4jDzJYZXHBZIYiwW3LSW9gUN9D EaaA1Nagn9LGKms5Cs+IEhtsfHuXFaW+sEUZGzEK4LCjISYjjkFstngux/gLRrf4YwLND8X2NicZ TFRA5vidrdQ5bgrwS8asYhFjo0RYYRKEsOyYuMootaMJSh1Jnj9VciZOvL8b77W6/ovJMrR+Jba0 kqygJGKgKG2XpVpHs/p43GY4o14L/FjHG46VeL9c0FjXkA7rNYRXcWB4tbw1xW5ucdPhb9JohbbE 0UqVNMyVNejd5dprMPurucLNg+dWVjJxXlUF2cRlllW3uxIO4rsooyLUlwiVLeCrq4R6uJaupRUs /wAzTKtXFyGXI3ypHmsoFXmvKpL65/0tVL7A+lKnsKAcL1712euvUt7a6pHL0jEg+8hLLTL2lZlj AHRI0mqT5rW6cmthaJ6r9YlTQeYFKdCtEABXY11k9kidnb3Iv1DQ+zUUIWvQrApGlNb/AE260SxC qgRV7grpu9wK+Z6kKdhAI3DuVWBzT7jr4VZeqrj1KLjCpcwBKignJjiiRcjHqskyNKp70hHb9qYF x2+yyUGUjZdrWJi0drCgaztmq9xyxxwo1QTG3EzJNIl7HElzf/qURQtAijsH/wDJRBLr1DnYPuFB Qtf1CsA7XnGMZFNYWWGsruXyL45zeO5fjsG1tjzZQy1yL1NmsZA15LhuPzpFdZP9M0kHtVo+iXt/ FaHDZe4vly8d1JazkQ3h+wKFnB70NCvUaCqWvJAtcMxGV/R3ucXobxrM2N+uUg5TjhicvsyIyNRD b67qwyElkHeSafqvb4pf8rvHQ3CeMuBYq+8gYnmGU80x8j4teYaFeE2uTus/BluE3NzkMb5k8Z+K PFfJvLOHs/GHg/hVqLLwvfy+Q/wxQY6LjnIP4vAf3bZQ96bYHX7ep3JJVOhcyDdJH2ooy0y7roTX r+WU6PuMUlu8kfBsnyXD8i8x4nOCO1TpGULAjrTA721evqhSN1MSFjpq6fQkKuSg/WR+NeL+QeM3 D5fO3ScnxnL57aTA5nCZeCVSJUMBduwceugJTSxhj7AaWAk9f6aenUtvGZGij7epI2kFw8q+wyyF Jjf2t0bXwh5guOAZTjXKMXyfHy3QgM+Xt2TJXVpCMDyOL9W2QiC2rtJ+WWisvTk7kVeMJFtnicWN h3ZoFasq4ikjydt1Mkci21kZK/h6KtzjtrdWrRSeskXqCspaxmPh+JIi7RwtjLouIZo5F5FD0hd0 mqZNLk7b2jK20iotj3dcV1lw2HPW3xEaK1h6m10MFwgomORH0GuXLDOs6DMiWSXk9uLKi+38OXUY t7ONHW01GbPS1A31jLBprnUfIY4pjeqQbphrLkTjLDtJHYv0s7QqlhbL1sS0dWfI/wBLSZu3vEy7 FVv746ymUdK5PyeG2gy3Mbq9BYk8H8j3WEuOIc3gvY8XnA4hyG0N+OpyANPkFYTZD4nvCBd3xIuM jDV3eoVuL7cdxcSvHmryGCDmHNDfH/UKs9Hb0jIKbbSsgFBW7aYEtRRQnrWQiVHVioY9+zRxBup2 dg/NEVIixGTTUR2WM9Q0X9R+jkpuo+wVSI6DCgzNNbgbbZNlDOTDHGoWDrTWsSllq4s1LSxdGjLd WVldRJ7jGIqUqA8UbOfa6s307AIseiUMccYZat7gI2Mt5etralhbQw9msomGQ/opdiRLpeyV9aCd izAEaFHrSx93Sx9lW9pLG5jkLKsqq0zySGDrJcQo0jW7RVcoXf0vXUBHkbr/AI1tiWcMY9s3yxJ2 WYFgQKuGMcnj7LxXOOK+iS6vFuUvJzcpfXkWItMjcSZG+8XCC/zMGAEafiO5AODXuB8wQ3U//mks 4izkc83j/wDQ3FpmccsmO5MVXPL9hv5Iptl3jIoM2sxcBLriFjb23HPxGf8Al3DfKFz5F59a4rwb Z3d/w/zlHHac1i//AB/40mqZ0LN8J80F7KUUjXWrzcdr+GRrO55B5PvMji/NXHPxI+QMZPynyNx7 nHFMbf4zkvGvF/hfinjLE5Tn8OCx+XTMZLJ5LDZ7J4jx95FxmBb8RPDo+Fc4sZEli6/ASu3UTR/C h2GkkBVaKhmf1lmU9ZkoRBV+Gr0syqW6T96wMJucx5ByN5DkluYiu1DOKkQNQ+C0dH2Isq1N9lJ2 ZnMQ4TjP11xYLb2tObPqY4K8gcZsMtYRpPC7IWgduhkPYuiS0H+8yMZGVjUsMamRpJQ8jJXXUaxq Un9QMvsdER46ijtZ47nFXUkvBuac18eS8X/ExxnPVL5A4xKuX8j8Ehj5L+IG3t8h4f5dZcvwpZrQ xZMOM1Opiysuh7DeTw4dI4cdipQlzj7iFebkWqx5d3rj93JPNjLFuqWDEXeJnWuQr+nS2zp916wn TJF/Vw243bSdzPjIWCQw9qz0W7FpdSSSIy3P2F1ZuUiw/aSywsWrO26FbfdS2m6vbdY6FxCtfqCa lnlDTznWQhEyZm0DJynGxXMUoiU+Jsw1nmMFdLLbW/wqnZtezUhbV7MQmTYvWTbqMhKpGY69LyXr cxKqLZqYqsYi7pH8da91zFJe39w9ryLN5GGbO5vKSrdS3Esn58f5blOPScH8yWl2cJy61uaTLLJU l+61/FHqbJdi92+ri9AF3kR2kvXnqe6EMHKee4zDW2b5Rlc6/wDqho2qKz9jG1Xutt1oQmpVVS4+ N9j0f2exQ/QGYP8ALdQJVkALDt1PbVOQxK0pp1+erqEKrQ7NJtHdmVa1qhHUp6qHLyRq0dWNu2jA vYoFDq9MvQsksi5PulB2dHUCmXVRk9WHqPxMpjIDBgx316Tx16ZIjHFFX6dZ48RdTRi3y8ZjOVgU tlWrMexzkogKSQBU11TsKCELpjR262lvFUUiKsM5r9NtE9BqPHW3sv7T0mO2VzlIP0tv7Xuq0xDP uikeh6qIG26rJ2XtLpabYr5ai3zMkcqYLPXuDfFeQbWeOTkVvKmR5TZYyLk/IbrkZkgMcPgy3ji5 LX4mPFOQ8h8d/wDF+RQ5fE+K+d47H48Zq9z3jLiYw+DzVqP4cZ5L7PKHIbRrovZz2UFmXoazwEkX hHyFi+XcW5nwXj3O7CXxFhchjP8A9L41iOX8k/8AM+djUda3V1cehMNxTkGdGb4TyzF29peK8JAZ I16UQCZ1Kw/heurC08j/AIn/AAvyryTkuR8Nl4nneKcZaT8P+BbK8/suN/h/5VicRxvnmJ8Nnjfm Xxz5JyPK/JMnDZ/Jl5ny/KU5pF+GXjH6hsWFCh1mp7c9dfUjdMu6DlRvVelSTCKCN7CErqELJup2 RIbW3yOWfgPhW5a45H4c4jfXeQ/D5a3EfKeKcu4fcW2Qhug6qteqmEhoxn1hmroDSJ/UycjmvEXE vTheXYRrbFjyZHLPw7k6ZJbqdJbTlEDRcj2SvpkSgTGXMkDv94/U0dNoW4AZpV9aMOzTQaKxbE6e 8r/Td7cdJWUMFiind4snPcYLG3L3+BkSy/Tv69VwTyJnuB5Lx7554pzO1ub1FF1nDrPZRWj4lzPC Xeexdk+rC3VIiiEc+4tHkrC4WDFXXju0F9Nb4n01b2wAMSNXKeNQXlleY3Ix5aC3aOHMY2KROL30 Sy49FkqzRmHTqmYm7QX6/p5EuIpBdddO8xfFQys1nj1ao8bCD+j+Li3ZFzp6x3N+YjY5e5lburJc GRauZNx5S5PTkk1rLZSsry4e/wD4Zk/HOft8naW7ncFwq1b3ElG5ZxcXDEZGQgZOQ1ldquSuDrM3 sWPmwlyLyK1mCtZFt28oaMRuxlgNZGZUi5KInrksqy2h+P5QSDiud8ixNcb83/TE+VsNkVHNMY9T cojjW45gDFLyexepub4WEZby9ZQpmOdZ3LEksf8AWED0gcRRxPHQYrJ8T1LBGlTx9qeJvZoqJGjK 91NKysfSpbq1P2MY1GrsGZ12OzUewcMKDzrRPwQBSorDZNepHQ9WVd6/yNlAO1jbrX6cdY8LHILn j/VnxjI1xadEy9qyRvCsTqfqY1SSRoqEUQciF6H9OvqtSMq0GkFID0QSGMp7TZv0W0WKcT2nRrTW r14Zqzcx9ij1KnXf27qpjEUX0DpuCcqSFEyxyM8t51htJLiUxi4iN/NIGS4LQ5m6aUqyikk2HZgA 5qQuKLyKOwBHQV7E7d+1MX1/wP2qSMMJLFurwThosXITFEivIQY+HZefjnIMVk7fLWNcp8WJd8kw cPK4rzC+FLteXxosSeY+X2/GOKYa2MMA6Cv8qctXyGOqkl9K4jisGViHj+9wV7b/AIgc9xqQ/iYw SW3NOd8z59Lj8WlrGPsdMow9hNnuUeTOXweG7Lxn5FtPI1/zTET8Y5d8tTDqFofUZWHOYLOeM/KP HPJ2E8reBuKc8wfj4+WY+AcX8MQcZznjryxgPJ2V/E2+c4J5Ia0mW15RFe23ijF+RfKFnynz5y3k s/jXE2gtrM9exLkHZHWgprruiCrdVahQDFmjAKxLTBS0gKVYWdxlMhw7iWK4/ZZjlC2q3fLLqZ8N z6S3MFxhuS2nmDxs3E8jZTR3Nu0Z0V3TJumJWmUiiUJzCywJ4rltrjhU0MdxF5J8G5fjXMPHPjP+ DYfKWkIj5Ndm85ce4oiYtKzMyxxuERpRL3WSSOID59XSfelASFblHt0NBersRt4nWh6FdYnC46Wx tG92K68gygvYf03Sef6E6pSytjPIvNMRUvl7nUpynLOSZqvAlxFDzHABJ7dAFFMoccj8VY3M3eAw 2OwLxxrr9vyOqzOFxJXL9C98ivbwGa2yfH70CLFhJqFtWUxgePmGKuI4Ir+T9ZY4a4vI58KITx/G qa/TvGLCDu0VmhF3ioZk5Zx6URZ3HG2lx8UTTQWZaO6sWFZBH9eXgk6ckgmmH5ePecXXG77ifJrH MW8SfRXYUZ+ySy6XI3X0yEikZqZRHnLhLSy5HnHzN74xyTSwv0WS1vHiSzvAzG8Sv1Jc5q56JyS7 jdc3elrX+zHd3cQOVyZV76+dXd3b/aEbABfhgVpVBpFr96ljYGf2AvIXJC9kV6KEP1dqLL1YOVO0 pge3V1fUeuz6dWIQe0o69y2qDzMn266jLmL1lvpFAgFY61Di0CNVpEZHCJCPcSL3Hgi7T1tcp7ZM pahJv860ylNh5fpG/dKkV+7Rf0ynvCEdVUFvaVZzNGbS6KG3d2rvKhSVnW5v0iN8S0ixmdorZFFr jVmLY1VjNiUq5xKTQL9QpUV+qMa2Mv6usVHDBGbiEjK422lbLX62r3EjMAV7LIHrt9iQKY9wAUbX Q/s3XbKEcpukb7e2BW9+mMp2hDV1606JX1Ay9nLMninyn/BJ8VnMdl4SdUtwrSVzbyDheI23L+SZ HyFmbeLoq7FKGAJNKDX9TWLhOTzeS4LkuOYLgXl1uc5jyBxW1kwePxtuqxwhKOiwHV5uhXi+aHFO bc14LwzzDxrhvibxx4hXmOcblnNNr0UGvmtSaeKKRDxK/sMzh/xC+Z8Ich+Krkk0fLL7yT5PTxfn W8Ic1iXCZ+D8QH4fMnxOPnUn4dOQ+L/ww+NoeO2XkjmA8keTI4gquqhTW/nq5DIaKaoIrj1QlZI1 dBGQo1QUMQqtV2f6HAbe0x6ZDlX6ir43s1CF1M+HZqwOauMLPkYIeX8dv8bPg810FSoCrRIlCPZl X1lgScvZrdL+HLy9Y2kndes90kaXueh/TeVeZ4zh2BxtvdztM/8AUZe1fskiq1PGCkvypj1Vx/VH RGPpWreXpU0IWP6x0423XqZV60zrFBcPLPT/AKiG3kyEUkDM4tyYg0oSOv3H58Szp45nfF2egzmJ iDD876d4kvJ3/U4m6/U27Oq006LU0q9MtPJWX6pV5dIIbK6/V5iwsz6MN7IagJalX4znHosvb4vx BZW99cWFraRXtv2OJhjiMlorVaxiMj5/K+s0vIeb8Su2l45xK9V57L1Rzh+uVRSMxGkdc3ItLb8/ GGbzdg3GuZLfwWuQjmWXsy3rXKC8vXUXt48lci5RjMVDy7l1/wAgnrhmXbF5WzWO9hjt0cpbkFm1 V7fdI8nkmEWbyvSO9aH2f2Y42le2x1xcmPGzGT+BL3vsf+lEkMkR1/sPD8iIUv8A+P1q52VMSaE4 Dm4+zL/URNBT7NaDqwHVSYlT211DUVenE3dyVYd3o/USsVTt8MylmRmpWUGbpTKEaXZW0Q+yzDGr JVqyWWmC0DGDcruK9h1IR9+QKFhVCZW25BVq7wh+6mlj7LoVGv1KhKcSCgGelHZuu3hvJYG/ikxM uRvKjSR6nNWEE0pixQkq3s/WI40ZZrRCRAYjmrSJWQmUT+8xYT4oTt6S8jCYhrbKypLkNyElyKPq Zfk0zCWQhpD61BL7lJ+x9ajZeu4jpgVHTRto4jX8KiZJO9qYya0AHdu9rhri8lufH8dzWOsuXcVS x8655KXz3BZrceXPIOat8jwvmWUprEYy5Ire0ApB2JIZGXa4i7lw2ewXIsXn8djOB8EwmS878mx7 Yywgm9P17MIjH6RHWljORsIr6PHz8uwYyM/LuQyWVhBboSijs2h9aMnYuUWuIcUy3JscltE1DGJT xoRlMPbZKDgvOfIPh68xfnHxlzjhj+Yvw24Oue+ZvIPkSLA8dgwtppCQzsZUNOkgBimjr1mtEjr1 YoAgVaEq9vUDKoKUoZTfS9ZeHcEGRw3IsbPwLk1/zC0U22Vsb1Lu+tras3lZ2g8S3nKchbeY4JLX kEAUxSIsZMYNMD06KFddCSKa4lx3iK9uorXnXPeHRt5/sZK5D50v4bSW25Bm50iECjXUhoh9ZowP Wzo8QYlpZYnNLFS6Ksh7J0VTFExjRHqaOLvK6EJbzXrYThvSCLi9shfilpXJPG8V2l1BfY2W9KSw 39sgLKoQqQ35GvC3ly84RleNcmx3IrSWQwn+KxrV/fpcLmZ4kXA8u/STR3lrcwXuSm9gyDFL/I9l ytwrx5a6SSOflGNweV4Dem/xsEIWrNGP5n4q8nD1fKFqzl6vbukkafLfncpC6Zq3jWpG+LmEMcvG pGd9Qj8j3m4vywVj+vyOCw6xQYm16vj5JkNlk2RGvrOaPkltJ+nz2SyaVmrL9RWTxskMxUirPF3N zFxPM5GwjxmcsbxA8ZS6kLLkJfjlWSMVvlckbuT+zBYPcxWeIjmWDDP6lspoF/RwtG2P2L3HXcsO RsPQSP8AXDPv6MSwFCT7AEUn0FxJp7g9m6kFYlY9PmWIIJAwoNtUTdKDHUqDo7A1tyxaTcis9Ft1 v1GRXiiL7VAyGQAE+tVT1k2zxq1s4krGI24DqogTSA9piUq/haRJo393J7kdo4vopBKsRRGwXlhV 2jWixQSGWgz10K1GJkr7rIWn3BDO9R4VmqLB9akx4Vo8Epezw8kMFvZesnEexJMPd2lfpYyZbHQz 0DBAxB13qxuvRPb3KXSx3KwG/wCQQKgLNMDuRtmmYqi/CdPkarr2LAmpD3ruoLHdKRq4Z9YOxSZc VxjG3BymAixkvI7AQxQ+wiRiFtG/qYO3LxiCKKO69KVyfB2lzCEtrebxpPAFv7psjb88v98rgmie HtXXsF6JRQmM79U+PhuLfH3XIMBHcc757dQR46WSeN1UMIgWhNKh6n2hexkq5zWMfC9NJ8oumZyr MHbdKCtZK6S3SLiHK7XD2xb1K8iDSU/XU1nE68E/W4Pk+f8AGln4+5NBbwxgHoQCVVdMP6iiEsZA 1aBK7JBICsmmLg/1O5RSyDsW3WSluVuOIq6cZ/F/BcwcM5DznK5KLifkq7Sd89PfP/5JDDb+KMla 5bjH4jerZqGIGDXw6EVIpQr++g8eCu47fL4rlHpPM8pDkqymPglvms4Yhpkp+tL2QzmLey7OBLTx vtkdm+2zG3boXowf1OqgSJQS5WRzElCN2bA42O2qytvra21tJUmPhdcljOlc54tb5S16TW1293DJ bpbSGtMGKFR+fjTy1m+D3XFPPfF+R275u0uFkyQrNX4C8u8t8TwQwn4lOXY+94x5g4lyqCfNwtVz m/nLZ9BHyvzFj4YZ726urrwTyiHJ4m3kc1j7kUGB/KUgLdkKuTuHAXJ9Jsdf9I7WcuI5A43Rq7l1 WRk9lXiqizXQes/kF65m5kmrl9+97lfy8eJG2YsYI0js+3ssYjSW8bJ+nK1NAWtuV4WKVsri11c4 yZJLXj3ea247EYkwkTJJjJbaly2RtC+cufTk85cgchvspcj+zhcJcZCTEYUrUWIZVXGmriwKNcWS ep7Uxi9sgzZW2nNtcRJC/wDrKzPQXszapBJ27dal2aeVNyrp/wDKgHrqxHUlmiNBGWmAVpI9UFTT AA7FLvtsAjVH5b4lP/WA7lUVmQtQXVNpTh5jIMdEojj0KjYvQUBWIqRgw5P/APRjmLSSdToJ7FQl qaMrUmzQVkoJuRj2CRAuY1JBJEcJlFljZJqssW0SQY9EK2fzJZq6xQOJ7OJXiNqFONQ7vlx1zi5I RG046NyxTHjbT1Cj+yxhnx2Pnlq546bqO94rLZVfW7RP2ZmdApO+p7Guvx6/kEBvgnrqn9SP8iop OlXEnWPjV03rtrqSJsvk1uhyy9EsMS9DcTrHDwTjhvoL/EXVrZnzHbzXnFcp/Go8pi5PVhuKSZW/ 43hTixlMjeul1xjH3Tcn4MbIxzMjmTQDbrbaLASK8TLsElAgjUU0QYN6zWiAqRxN0ApIxt0R2MS+ ssTTK4ZjJG2nqSX01k8gYbm/87eKrjMWgnlG1aj9QkPYlerXdks8GOkPKOLxyMSY/YpXR6aVI16a Xv8A1fZ8GQqZEHVAIP6fya6E0VZWSJUbR7X8osKwF3BfYTy7wOXyPwbknjq843ivFPjPkfkXMcy8 Yc/4JjfH/jWbn+a4jxiw4hgvMl8Mx5Rij6xfpgGliCUVXUigLKW6Y7g+RupLbG9IuTYHI39vJjsl gmZ1mjcyFWRgrkmWeBJC3fqUl3J1JmSKMMY3YEuERVRY/wCofZGem2I1RK6srZZL7inHv6cOIq/t EsaguIp0ulV05HAJRzK1TH38/UJcQJPUsV/Krdf5IEWSWXFyRiw5JyrHiTyFzKS1yGczGUbX5AlT bchz1pUvIM5OZJZZW/Lx1zm54XluD8zxvJ8bC8iVDkHSo7zsLrIAVeX5Y38xc8kntcRBwfzDi+Q5 LD3UdzD7itLkEFPehlu7xet/cLV/O1Xk6qubkE7c85DaYmzd3lf8uCXTW+csj3jxqDtYlVFtIWUk Ml0P6fIULLewB2TC/qHiw0ava4dikHH2IuOP3Kte4djVxYyKt/ZkpfW3SG5jWOT+fGWEl/ccbwUN rFYWHalw4FW+HiWOXApNFe8Y6i/xnQ39o2sjbK9Zm0uWX/W0QGn1TsSXicF30Jf6dTNHNUL9yi+u o9dmauv0B9dfPeSJnLI5qcBgIR1AVaKFToEkGk0QmtTIHBLBGWPuoRFfXZQziwt5EfDXzmo50YK4 A9vxKxFXORktxnL+7vLlx3r4VT26bf19GkDRKDp6696dSa6MaP1aO3DVj7I+2wsl7QRDqtudCLdG IqGC+21H9FoKWQxU143puNq0u3fyBk1tLG3iZhIW3YxalxbiKP8AVff2O9vyeJew7lSXcnTqRs7B J+UEhVSqx1+yOooSGoreed8VxtSlljjaN+pFckguxFJ75bhOjm+dVh8KSxXGLFtbiPm34Z4jyjjP BLbiWMy/6VMTwmKzJy/I0t1fKXMsuPzMkEhWyvY+b8ZbF3dvPHLEFIqWYxrhMQJ6vuOxLDFK3cRq FXbAOK1utl0kIjFxkEhqKPNtHNlJreSCZLpD8CVkZvWoBJFZe/FrDe8nwHgzimTyvFvLvjjHypPZ ESUn7AFAF+7KDHb3tzh8jzG1t4St/aPEhhnBUmj8BgVIXufjemr4ABZKYjvsgSTKFfIRQi1y0Mxy ccN5aeBufiL8vJvDJuRYzxfarwK75ZnsrmOPeHvE+X4zdc/5vjeDYHFQX99duwQAewFey+nVSpKE 4vi4w9rdRAuiGpIwtctw9rk7PpNbTSueqglZvmukexEgiCL2MT11eU9mCusvYJLXp7VK0qnoakWJ KFsPV4/sv1eewuPit2x9hbNXPOGi+w/D7DJobi0QLyGBZF8jxRJIE9cX8HhIEepGETpNHcRx/nFf 3cKjOWYjurkXD/2uIc2zfEL7x/5txeVhhzVjdrLkJNpc3L08TdOc+WuG8OtvIHk3Nc5vMbkbrE3n ibzjb39WWcs7+F7g01+Y1nyXYXV+prJ5OWNry7mlHOef2eLgu7ue9n/PH3D2t5xGb9XY21q4a07K Y0Y0NKt1cfGXfuslr7jDZlYreyfdtbw9FtGIgxEcsWW4rH05Di5LZ7uISrkLTY5LDJ7D/Pw7DSpb 2FoWawjQVFEjiG1VVjljhWSS2lGVxVvPFmrCSA5ArvkNvq3lS3VP9VJ2QQT9Wa4T2m6kjPtZqMYQ J8p0ZCu2GipZQwUnULP2fSj1jurNT0xHZ0O2EtOCHfrvchILaXThy0lIoWiwrapVtE8r2cAIs1Iq KKVq63QqT9XHTQXT1mEmWnsi9XcTxNCysTGQ+gx+Cep6a+eg2VFdOtKvaS1jjUWEfd7KMAQhKSH6 uqKXYMblWU2ORWFo7xJKnKSCS8UNc3PZsxlrXE217fT5q6UaRvbUbPFc2d72qFipnuQtZ26lvLuM aroCZHdy8fwq9HB0gTsWVexBEpAFM22wNqzNYxh1kt4oiyRFSYO3K8OIXgZCbqNZV8f8pu+N5HFc 6xmUtJs3bSJeZq2t7fkHLL/m92OP3nG8U+UsMgwso7eHL5a3iHCc3ksjccsa6bH2bRlykvXr2ucL wLC3mGxPjLIYmubWsVlyWPtsR9Bos0v7nqob23d5wjx7hONY7I+R8M81hNw3n1vz3hdzwTL2ziZH ToZuyK23GaxrTWkHkPxF5D4zyrnfAbDjNjZ/p4VZS33obplC0XCh7nLZm/414Yzdvx/JeIvGdjDk fCWbFtdzZPCXdvIXjIaWtBa0wSQqVffRmFBe1PLGBjcPls/dce8SYqFTwHg63PIfC/aLM4PJ2154 987/AKZbDJ4/KwXGOx93IAsa828ucX4fFmMlnOdZuG3jhWUBqX6DuKaMy1KCX4jgle35RihjMeOe +5eJ57+Mz3lhaMvkHHyYzM61E4GnAStAMwdSR2KfSo/ihCUT0HcQPTRemtzpjH025JSV18f3rWPL rOKGW0xLlSZFROTfpi147MM16oIOc9b2/hjMIaEuCrCV7GH0eqR2NQwS3EmF4JcNHP4/mWsnxK+x 7SxmJ/7XocRJNLDWF8gcpwbY38Q/JEW+/EXy94sx5S5vm0dnkf8AJWZG4T5Y5Hxu5wXl7FX6DkeN nqXO2gq9zNvWZ5nhrKuZeRclmG/m8VZqeG2shDLHaQ9gimJbhuovZDV1JsWUUc7JDtxDtYIDVrBX ZoiZ2auTWEDpmI/UcpD/AEuTrOaP81qoe543batbDqKtoxNVjGVKrpCqEPFpXXS8nhjK5X4XL2/v lygf9Yf9Ekk/nJGooRfX1jtpQvx1YoteomlJY62igUFOj+4TqD8H7Ku9K6/HXZbVHeuuwdqFWpGK KWLIxeg5I6IR13WIj9r2doveG2G4Y+lW1u0xuOP3Jt54ZO11C+xbRvWZsgsIT10VYMVDV8mliLM6 BSUjNFYyVADRR++SwsZJGsbFUZIPVVu6g3N4GWWabaXnRpZmcXcRZEvb+M/xwkZbkloDc8xuGp5L q8njV0iPxQB6y+yQ2txNG4z10ourq5mp7d+0b9aIMb+khDoUQjU6aqFugb1+p62iLYWov7jC4IQw ZZ/4favyqG5Frm0eZbWJhyDG/wD0EZQ6dUW5tGnbGwZ+yEnJ+c2kXIuS8uzMP4b8WotPIsJk4V/5 tyhLji3kzL5azi5IYp/C2Rhztc1wEWX49iH/APuNpWns27cW8t5LC2+W80XM8Mcd1dXUaDfrKgN8 77VcFUXxraX+VyE9/LmVt+JRiDkuYxnELSDkMHl3x3i5SxkWXqAA8kZWorG6zGZk4Z44zOVxNr/R b2ColKKYzQ7mpA3aOxyWfyvEuK8e8fYrlvLt1HyCW8uLDyFk+P32QxvGfImPy+IyXDc9GWcFW7s5 ViX7EVoEdWAx+OOTvMFaY7j9ryHlchk/jeSU8Q5vJ+q8p8YtuRYwWEWVgg47f4l4+R+T7ZsjeeQ8 1Vhxa1szHDDCCoNN8RMC1SUD0N2/pueLWltHhM5h7fNY3kPEeQcM5b4Z4leTxS2DV5ZCzZ0J9W/q KR1kkSJ60epRBTxkmRAKKyK5REDdPW1mWT1fJR3eRdkWzFFEtvP4y5PY5/EA3WOnfJtNHl7hKvpW FctykVhaXqPd3MtoetxCrpNvpNbW7N+hVorxQk/BMBsYn1RJ/wCRSWkmds8Zn7HlmJaL+3a3l0Ib S3t5HucfaxVe4tFW9hSCf+S0tpbufEcIivXteJxw02CvYqKXrR3OPubmrvA/GbwQFTQvAf5MdZTX 91xPAPFHgpZYo8XcCUNa9qubZwMipFXraTGH+pHESohAqNSahHRf/V2XtmURq5GX9+TJrkB9g/mt NC64lt7a3VN2iL7Lel2VNqaZB1ZuqZ8RyQ56F0GTdEtswI3Y/wCrFaupcfEvYMB2pvsPoaLbpT/T 6KjIXrqxMYbSuwpvmivYrshvYxEfwBQHeh2BYDsn+ejRBrQCKn5L6ycJGTVs69IF+IFRhZSp64cl JGMvFCJ7mL2EwpvIwCaEf/mEfxsbNRrqRdiixUyqO77D4uAyz4+x9VRROH1uszOLaM5CRwbpAHmQ VYXCyD0o1PZI1T2KMeS4/UcMfSv2qRWYfXoV6h1bUY7CCF2S4j/TpLGrxxu1MD30EfsYqT4VV0XP amUSKwdjL/Sj8dwRXGVtMQK5xwh8nxPH2/ObHJcJx+cvctZcegS25nYrj+P2LyXNFxEmCxc93Vth b2GIWUEj83xi2kv4b8javZyxxzR/iE/DpbYWvDPgPA3WA5jwdcD5I8Z8Xx/GuOeVud4zhfGcBlHh WC+hneNYDU9vDO0cCxiOJ1KjZfYoRkqpfrkd/p/wx+2TD/i5s8hZ+VfHPkXnHvxnkmfEtxbJA+Ke OTPeQ9BTBWaWYxRty/8A8ZzWR/EVd5m3xMAt4a9dEDSLIaugQnii5wuBsrrmUvObe5xl/bWSWSJF leIXr22E55LhMl5e4t/5ZxvGXS3dsWei30UNslvYp0lw6Rx+PLC/yl5yifM8dyc95jJqWKFY8nlU x54DyS/zGNzoSw5OWV6eNaRdUXcsw2PgLtWVzoMDuUqGyds0sXiDlNrneN1n+McazbRGxhtM/kGs rbO3b5bOddI/TWvosA2i+xuihtd3WMK52Sepr1lQYWY+sghJgI7eiiip7aKsPd5jjc+A81Wl/FNz OwkTKcyt2GZ5zYYqDK5PLZi4W3SIzn6zRexQvSOSErHd28y1ko5IJOHzh7LHxOTJjlaW0tmhHPGC 3H9q06yxyWU8Mcs96Gjkl7XTK9x/JwrjLK2Hw39O34+vrlwR6XmFFXNhKrXduyDOWYjTktsY3/k8 aYz9bmsJYIqWNqKs7YI9tGzUtlJKM1xeZ4stjGhkxsSKY7fsrWzaH+ffrSsWE5KVmpTrkhZ3zckn TkqhU/mBIPAbo3GPtbclbWM9bTs9IrCg5FSSPVxKVXMuorPdK5EXUTNJI/8AqtN6CrFnnPulW1nZ vT1WTq5JXqSVUEmiwCgfDxJ29VFX36mjr+oSCdt8sV+WQKq/DMFWtbVt7BYKpHTbFzGpqQep8BKr JDGyVC3arYErAI6lKg38TStJC4EsGzk41jtj/wDzEqF19KkRpF36igCQ0bU3yz/48RtlMsGPMYa1 dZf4fKa5ha+jGrn6tsujU2R7nANPO6Y6YxpaTAzY0MOZR+k+17mv0Zp422tvIK7OKWQCrPTPapDH FdW6XFXFjHDAWrr3rqxXo0oK9VHWlQ72VrTdrnrIOH5OKwzHGr23vLLuoPMvGfHuVjjfCMDgLKaJ 2m80Zy2xfGcRG9vbXKO68C6GywF1b2tX9ram65/LFdZbi2Uu+H5ri/K8ZyiwurS2voLXhGBs5TwD iTZR2ht15JwGLlnM7vx1x60q+8WYS4PKuGZTj4t7oyUnqolki9bigG0NhjGdX0Pug8H8vg4jyDmf C8FzrBeKfDmG8X814P8Ah4mt/Lfn/wAgWmF4/wAfxZxuMCHVx/RXh/Dcv5By9zH4q8cgYbxf5HuM /wAdy/BeQCOCegg0orqqtlpf08HDfH/GeZeMsLm7bxJyi9/EXgM5lrcY+1w0vOriLJeRslPiE8G8 X8n4viWHfcvXQPWiK6g0fWFyp62/4fbO5iwn4pheW3jGbyhn5m435L/WxX/OrOxvPFBhuOJ88miX nsQdgrxq+j2P1Zi6hlJX5Wu/aQsRXzu4h9y4i7zHFMpx3zTiMzbTcphnbI8uwuJg5lzbI8iqK2EK PH2rXR31v0f1DrYX4aNKIYEjtH6vhQoGvXUitJRXaqvVigJYiVVxt1I0/Dsg9xJxS9gYWE7gW/z0 WCpw3aSOCYMkQpoAD646KSRS5CIXVv42tIzZRLBbVbS2M0edgjsYPI09ylx/ajmlirFzxqzzyJc5 G9W5o/yYO0a+yuCwXqhwdvHELS1WQ2uMhkF7xASxZ7DXFpNk4O9ZS2ZYuWWjyKwIP5+HkH6nHWvQ 2dWwAqGQdbScxmXJAw8jsRPS2oSSxHsjewDg2L1JCIjJL0a4uxrLu3XkUwas+0281Osv9jxTctvG xCRYLQ1FG61aIpRrSN1vLUx1ev6lzkwkGekCw5UTz29+XSf+f/n93+pJUZdk9QWokXcvrVLn2Meh 7es0Su/l6QOpYxdJQUodXT6etpK6BT8dXX5Y0UrsjFwdgmQESM7bpl1RbsWRGGJmWKaymjmSz7dY 2TrDdaBkejKpqd1dXQduVZRWKREsy/CjbIvSlQLQR+7fu66eZuycMF0bjH2/eP8Ahw7Q2zKeZcah y+Jy/BrrD5K0w1tNUGCvrOXgGGMlSRoaWyiZZ7bVeV51gbEWp9d0I4khx/up8XPuSyftc2kkL2e2 pIlIiCdLp9W8J71vZjVEpBqQIu+vU/AOgTJ0Q2dhJdMeL2muD8k/Qj+PQyoMvH0e7kd+W84ssFDy TM3/ADHKwr1jkCyVgc1kcRcDyTawLlPIUbRxR3F3c3uHluIsXkuScbuMB+IZPRZeauISxZT8QeCm uMLmeT5SspyL+GiTlt1dNYcsuEuvZBlrPnvHjir61lUxfLFSKCNS9DXUsqqFrM4CLJjiXmPm/EIb f8SfF2h5R+IfkV+llgbu5yQj6EBDWYu/0tlYx3/EPGGL5t4l5hl+U8j45ZRcvv8AkHK/DOPlEsS/ Y/LUU+vIneSw8CxSJ42/ERc5vx55uvicjfeMuS5mz5DlGlj5fe+arfjtcR52nLPF/Bria8x5b5lS lTa/+qr2a7iUR/h/5Kl9bcl47jOW4Lyr4CzXAL/x7+HThNzxrh/iGa+8txx2eCxd1f8A8b5DoCOQ oqF16n5rdOrU0jimLkEbQhtSzrTujrNBbtSWTKRitSG19RmRSZUXpLbMlSopBADAKQYtUsOyzVOo NaNIXp1WgjEFWFSCRqKew2GFTdpY2+v4dHq8x8TpncCJRcxvBO4XrcIEBglIlRN9VUTpKstxDsiG 3kucfC1vFFkpA8WVhQ3mdhurTmcd3dXJUBf9HgXq/wDJcPCrW1rH1awZfXYz6EWYeOuWpFdR5KAr V8jsnJllmsmUqfz8TXZgy+LX220SfNox3GdFZNVLN0W/7PVxbkNZz9HtXjnCxaq8sEkGQtpYTc3G hlp2aPOSx+jk2Q/TXTuzn+fx57LUcbv1uYYRo2/U0rAIJzUt5Gav40ni5D7I2zBZk5D0t1P+tHGo HRdt1WQkU2xV1+y9wexACsoX6k/NdiD2NMxpwqIIw0UiOpeP7MD0XsjdSQfgq1f4V/67jLMjUvRl OzJIjwjE5aSOrG4jlqGSNWEyR1+p7NNOGounXPZtIo2RpiFYKABRVSQgehXrGiHFRp2q6h6Dicrx T4aRWRVBr0EtGi9eXcJtsrb3/H8lj5+J4GW8bG4aLGQmPrWm3dKpi5zefxTP2Nj64pcc7izxogaQ xhpWHs5XiI0x8ExVILgdf4glS7mbepOp2dgk0O1KxNaFfQVCrE4PG3Ajgjj7XdnAzmfL2kWT57nM TcXflDld4lxa3d1cJHGlOu6w9n+quMfxjFyjlHHLNVhiUmyeMUrdI5IxJJLirWQ3fHbfXBMNZ4hf 45cXi5jGX0IgxpvIbzAQWg4p5DkxuR5RFjuR4u2+jHbMVYV2IVEAad4YKN/7Wjs+SV+oi7R4qxka DGW0RZY1Ij/qa71yOFpMbxnjeN8jfh55J4a8g8R5jyHx35Jx3lzzNc5HinjDFQ/p7XuQX2Vj2py9 kt1afhz5JDLx3zH4WxXl6DzV4zm8acg/Dh4xy/kDMeUvHfM8Xy/8PHjXC5nkHlfkeM4NwK7xfGor bYZdB6PspLSS4piIjKPZVpNlOI5rhXPMHzfHZ3j+K5HZ2HBMTaLZYXB4M+X/ACZFfx4vGfooQft9 xQPeJlIJB0f6bN96AmcH6qZZZHxvGJ7yRONWUay8dsHbK8PkgiV3hR9uZO25AKMbFnAoJqnAY9fk j103ZEKdj8LTQK4Ow7n3BoG6pqrXaHE4ueaoMc8Rt1VhLa1fWpKcnsXNK5IliO5dtUsRjqWEVcQO K9bNUg6mwkRbNcvbvOekscxS1g5UH9Vvb6u5oQpZev8AJr+5xWYQZ/jM8U9krMtWczPVtdtrsTWW uvjOTRlr5+yZQEzznc358OvVsc5wq8M9pbJpoZR7I5jQlqeZdySlkuTHsJswPLGqZhwFysbVl7gv b5u7CVlsmpj5PymGOK4me4m/ng+ZuP45THj7qSzrEZ1HihuFZPZ8CZdyyqBJdJXJ7jUPIcpHBa5T KPezf63V9mQmn7tTwohkZEE7pHXwo6kiJjVvGNdNN1Tv1TbIXqRAQsDgzfEjbD9VaRyVDCl1rpsr 9m2wdlfYBYKnywUUybqaGSsXkZrUw5rVQZe2NHI22znIErIZeeamieSVUUFELKwU116F9VIGYehu knqLLPCtPbNLVjNPbXHEbz3JaJtf/ZGUC8ugi3ltHeJaRR2ZhuezI6yCY6rnOat8VisKHymUtoA0 NpAqHHYWxu7K9xBinFiXbmUy2eAtVVFTqtICjFWQMe7g6L9jQX4AXTaFBm3L8R8UsWvbnH4civIn F83Zcb8e3OVztr/C1MPPsYLQwQskagIFCkN9TiLj03EGWiih5HyRb1VjdVjc1LPdOV9aKv75C49C +FMHjcrjvP8ALDwWxtfxHynIDyFgc3ibHmFxd3/HvFd5yfkV5wPEwYqa4WTO7IjA7lDouVWrLH3m eyWO4hxngdh/8pWjXP8AD+J+TrDL4q/4nloz9erALH9Yw+7qNJYvGGX5hw3m/JvKvhbNXOa80eJc Vd3U3KeZZ6KNwpWUjRCgaqZPZV3/ABzjmd8feRsH5DxWax8mRx3D+B+WfDPLOScU8zeTaxHHuDeD OM5Xl2e8k8gkuIsDNc/rys13NbJaXSXFC7Vozrqi/E1tHMGwt/jbuy8w+SbCJPOXMIlznK/IfMVx uBisoQoYfO1BC9DqRdKI/lhoaDBt7k0gw8aSG3yTEBZUSGdDVxCBXKsaJI4O3SQCQSxjUiLTKNGH VBQsnrG/8aPzGvcBo9u0YdoljrpHDQjPSSQCuLYc3j4zC7ju8fLHFks+uOyNnkXnW73IvIbJTGYz DI69qZSrSw9qaFvWItVNb9hLDHVtdyW4S2Fy1nJ6RnM3FHFdGW7ibE28Et7YmW3aFlqYkp1P9v8A 7+SsUbxfnoMtYAswhdkNtc9qe/CJlMh2rNylTezSIvJ5lx9t/IPg+I+XpJaQSB1SRqjuq/XqtPkN lrlSk9wDQl2VmU1cKWf7Bbm7lSPlMs4OQaeWDKx3gP8AYgcRzYBwbFNKYJPraXcyRR5VxX8RQBsi mpL50rk13715LLJFVzbrDF/rfVTLH7CEKjr2FwfhpC1RAKv9UUkDMIwxpkOuuyUYk9+7Rg1IrhJD Js9mfqa2xJ7CtxkFHWtBlA+OvQNoKQVKBttGpJKudsyo3cW0LMY7S49klukazlpqQUUdaWNnpFMl bY0Izpd9JpHmqOPtVrAO62K6nsUZMHObBsFn4ZIY7uKRbm81TXXsoenrfTAGHIGOrbIfXMZWCwt+ a8suuS3/ABLpbz2w7JAQDb3jRDIXHseSWNK51kZLuaKFYRbwNcT2uCFwclgLqNv00/dW6O1NvfVw 5AFAkySqOnAruKO+t0j6w3KPZWuIwuFaa2Pv8wZWJ8lb/SP5NSou45UUicJV1cKbGEhiibZv2JK1 8USQc0SbX8O9mttwf8T3Ecty3xnkMXk8XL4phaXJ3d++Ly3g/FeWOTcozN6uMw2HnkyV8oqPfZvg 3VwIo/HWO5C+Mub7F5y1m4pjLOx5B5Ct/GmQ8g4s8w4Vj7gXVt8yMzkMewXsoXgHGYMvkp8Xx/KZ G3wVvGkYAEYIJK70xI7UkZuGnijlF7xXIW+QwPnTybh0g/Evj+mU/ERya+TKWPIOS5DB8cvcjcYb hXG8fZZm9w0FnhVwd6nKfEmNysN1aX+BvI5EIZWBIMg6g08MWv08If0xU6rGVjUV0Knt2oRExlH2 wIEq9qkUsV0UlISuI4c5Jrvj8LwZTlosMlbcqLHD30NzbZixgngg9a3GtqUqVAwl9Xs6B3KhllBo r1b1KzvrfQMqhtOix0U7UPtVz9H4Nj++NsDGi2aW8sfkrxtc5S5t8UcfbSP615BF2gmBW46UwQ0y KlMCali7rNC7VJbewekNUlu/tWOdg1tOFmtP6bhYxNZrcJdWqRAwO0t9BJAlxavG4/MfB/s8M5dd cWyXEeXYfklhLD63N4FNxlBEuXyamLIyE1nMlb4q3yuQ/iN1+X7fnhMneYyfgfk5XqwydrkUaXrU t0oVsnChgv43E9yEY3yAfrA7rMwVpOwyU/8AS5DMoGTnXWXnlgmY7P8AOCQeF34azVmiezkAW3kk joiSSOGDVXAVKLFKzrkVyS5tber+Vp3/ALv/AH+xrdFgQAzB1HsvPugjRqVNvt+47UrKaK199iHd BOoRxJVyfqf3T+pWvjew3cUOslAsXXsxDs0nytFfiONlr1VIOrhH0sfYQW41CnoPu+6p7jJZLUkL JJ1Y0SopYdKygjs2mZ2jSzdjHa7W3Ubt5g4kh+0wZ6sctc29xhs5HcLNL9p5vS1znWikTJidlkBc 5aytLfl+Sv8ALrFaRwuha3lwWet5re1uYgXyKBLi4jY5rL2uPguJJb+YhZKstJVo8iINvLk7W2hi Ru5eMovWumg3wGdUIM5P6ibH3fFufW1zZx8ltJIp8zETynyNaY4Stc5C7hAQFV7yzslYnAXWRlse K2MEN3xO0mGS4VeWiI8sNDT0Owr5obrIW36q2/D7ziOwmr8QPhm251Y/hy47w/B8K8m8WtrrmXib jd9xnhnn3m0XHuKcfxj4+yde1BeoTutZ4umO/Dv7z4v83YjIcf8AKnHedcwyvFvGPkTMNmPP2RyF p44xUZSwOii02ycjdaXH8R4hxLBZfgnH/wDx+yu/egSovmkQoW11YdI4EvbhR+7BdNbRPRw9uGhs IoTDaC+urPEWHFsXmeR+1bq6mkM95ewjhXPZYR5PwMOdxlnMzjruulHRrqdaOmAojdSCTSqabqV0 VpAAxj1RiZaZetH17uz618T2FucG9vDIv4juD8oxHLuM8dvOQTYbhFxibHN2LY6BJe0zRla66p9V 6woZGrTUYh7D9qOgeiAFdMw2Pu1IrdPnvdoyr4lvRJbXFiqvjAfXfZF4xmWXvc7Zs9P68f17s1NC kakiSjqQSIrKY27MH7NCKdO1IhiMyOC8fWvUkry23ZZ4g8oilmN1C0kt3Zu63WOaGOdUMJjpIneQ DZks5hRVgOu2o/P5wWs15Na8fQthL68wVcX8xC4SXllneLkOTKst/wAtt95bnHUX2WvMg/57J/PB 46G5hjw/6VsJybIYuXF+Sop4peS21xFc5qMDGcqsxJPlAQJbqQQPKhivkdZLoBMleHpmbuaVMjK2 8xkFuz/Z4HkkimFqpa2iCG33qEj0ezss59dXsrMuekukiyt5G9OST/rd9K0rIDISRF2Nw3rpQ7/k P2i/b1jZSNQOqykQVPCBUjFjcfNL2R+iSUj/AFBkp/qqElywcuq7kUvShmrqyFu7V1DUqP36d2hX qwFzKYrT5a1RqNuUojSSbZIxuTW6VWamXsY43ZobGRqNiECQMisqxtag10NPCdZCHVY2OeKGK6ux SPJMuUwl21tg7XIoLk3IcWbz1f48R20o1dyRexY0Ns0WfyUJPLrmrzkmUumkjnloui0FBW3lET4+ UyxR20irnb+dBEgUldL12C3UxwPcHH8bQr/DrTV/hoLgZPCtYm2v81GtxeZWdY7FVYRhX+rAn11Z xxvPxqODV5c2tukV5GzmWFouc4prUWz9kdaKt0+FPXsMnirtJvF3nG2vLe1vbS+il4hxme9t7W1s 4/IHmbjnDYJxmuW5uNeq7IXqVqadYlyGKvJrHwB5AtsbN5F8d4HyVx7xp4vtOJcV8FeCZPGWV8x8 5tOccisYVhgZK7ANIz1bvCOX+fOC+ZJeeeHOL+Q+H4XBAzWCfaiqit11k2yfGD5bPgcRDGwQxk1r tW23NoDAI93luWZjmWJzQsrMwetA5SAx524XG1425/YZrFZm0NjnEUAJH2Y9jQ/b/wDIpC61ofLg 7JANfDUy7MgAabTI6x0yIWykEbw+E+QW3Ss5g8byLHcY4FxDiByAbfk3KiCysIPXDIiMZRGB6+pk VgWgTcqlWZWkop2j9bA6+dda6SGTuxbZopCxmRunEs/NhMljL+z5Bjorua2fKZGBYspkEeiWZeQ5 QXDiHVKFZiVJk6gMU6iGXs6tv1rHTqjU8fatMVeuqSCeCQo0aVNEgqWARPJEoL2siGWIdTEILf8A TBzLhxJdSYtrdZcbkJKnhtmj694mDKUZlpV7GSIiuPW8jK/dQYfeJMQgqG0mVs8l8ltLbSxDoS/8 NulRlkWkHyQVLr9dfEdtM74UNDG1zEaLQxyGF6jS6J/RGS3ilfENxbltjcQRtBc1PUty8VSZIgXu V/oZjORWZzfIJHl/tY6+lx9zxrMRZS2hteqRJQ0D2YVcTAG8maWuQSRGs7YSWz/68kHUyFlL+sHt sSbZum3bpR+phhSlZdGTdKoJ9ioRLsTq7LP29Wgo7A0g7lv6cindBepICp0Wldg5j9bGPVa9YK9q MZZ491aRpu3t49FdNJ93+WeZEq5jHYAGl7pTHdLESuOtgFgt0IW07Nb2yFp+OGSGKFkkVGZnjiIz BZThAJEEFWVqtYu3gjOSscfKbzFRyVPYpAM+6/o1LPLICxDLRQB/QrNYYrst7+lthDjEnF7Ato0y pWDcijcTvX8P91ZGKEXSqAOvWpG1WBtmlpUIf9FGguFTeXtBNCEMMgiDkhVpj2o9gtywVOH4GXN1 LgXxmNi5tjLt77NWtsuBT+LRckwMi4a1ldqlj0e1CgD3eJSL/CR3TRT8vxMfjXJeY+S3HmfjfnrF 3XH8DCRbpHHGdmlav3rCRWq5bPZTxzHZX/H4b5+NeWfIHGYh+IvJKnKfIfkrm8eIwVvjYNar50q1 rVZLFrfJg/K3lPj1vybkvOOdy21qlvH17Umq+tSF6VmnLllKpqm2C+iAOtN/+PwtewS8u84wxf8A xhd+W7wcY4b5ct5qyHMbWYTZfG5S18R8W45hOL+Q2tjzgArH1bsFFBWr6baLsw1vquyvWiGBGu3U EhRsLunAapjpoMBcZB7fjTYa+4vz+wycFznpVkObijbkXkG0skvZr/O3yR+oTRJt429fUUw9dFaZ fiSMhTEsNdQ4aJ9sv9b4NH+mf3DRF601R26zmx5Bk+Nm08p2OUXLZ6CSKfK26Pe5K6uozGyULfQ6 6pytOCqzKtSI3WT9kt5p2XEO6njJ1Jx0tWQxN5agwjckMTUbdCzRIkssSIJIGkT0dTPB0eaOR0lh UpBAqmVXLFgrfpo2mu7dkW6srVGnsbb2Xls9oWsrj2Yos1pNbo9dFRDGhDifd0puEvBbPKlj2DmW RoYvVRg/TGWFLR54/wCvLa3ElWMbSzRpcRRwWl4YrfBJJHHg0cJiVjq7sFNZ/jdxeRR4O6xz4Xl2 Vx8+N5nj7oXuYj1kuVxQjL8uSeHJZa4yB/t4rDyZI4zHS46TFZdkEU0cheQrU8q9bqfa3VwhTM3V vEMheQXaf65kanZWMgQgoQD0iLlxXb7Kg7AClkEtM479gFQsaWNaPTrcoRQLMCOtaHr9YEnqRa1o +pgJFKA/JCHqyEsOuvjqpL11RDaoRLETXV2oISAi7uZCgeXq6MqMIQaMaoEZtWEDGGCPQiQ6t4UL 20pht721jL3EMfV123Jl9cHGLtVS2lSRYI9VAGarguTdOUF2Q6c1yTJEsfUMmyVUEkGrG0Wel9cM L2keSn/R/obfJSrPcuhUYNupQKj3+QiFXQnju9IVaSsdG13fYfELEuehuMfaQ+SIb2XDXa3YmhWQ cttVtM2H+Am2+oBFZU9bbwPZwzYbIYq3vsfy3gfkPiXOLjG82xtj4b4kE415RtbbHcKwxZrdidDW mam+xZDRWGJ5IFki4Xy654dmM95L4o/HcGvoi9kJrtupXq3Xstyxu6SwjShBFp7eFn/h0YAt40c/ AIYszdze3SwCDKZDL3F1a8qxcdpkobygUkobFIiil+1LoJdHqsGE5k/jPmVjf2OSUNTqwr96/ep0 Zl8Fpbx8zz2KhzuE5T4s5rxG6w+LyWYyOe45yTjWM4LxuTyFhPGHB5uAcXzF3HkudhAUMdes0UHT Wq0SzIKBZCi7UgNRBr7LRWSmDAuxKwrEZTd3KrbpJIsuKtbg5PH5QR980tCwDGOHpE4bRTdNG7Er pm+GaNlBibRTTaenjHbp3UIaK/Y/t9q9fYOKhgmEj20d1bXHH0hmdSK/ThEAIor1Xqyr0aOmAIuN dHTQkURVa2pnmtbaMCG07H9Canx7MbiyAGWxHsR0f2OvzNEFEkbxs0bd5oYaMUKuexZYlSWOCNGk j1cejpTpGzNAq1eQ+6e7tZHdbcgt3ZsetwltMDSj2Q6BEkaFcghKzxbKrJEvrkc3CJM81tbGKe3M iRQQiWDHrBDiLZBJjccnqgxXxDYiOooZu62irUlsmrm1+LmzhmTIYGOpsbcQVl7q5MRJP93C48X9 1xzj8CC3x6MLTDIRDiSI5MVeLV3bTJFkhchcgl1I9/D0bJWZRP8AXk7rSRGo4yhkjAqQMK7rUiqX i69tp1EXUSduyh1IhbqELPO5WrnfXp2PUinUSnR2V0A3ydgMBR0tRIEVFUUFIVSOo+a6oWgBUQSS JH7V6F913CVfSEn2SyPZ7NW8bVLCCJh0OGl7LGu6UVDJorMel01XD6pxs8uuUlksrhrKsHl0uatL qMRnIRaa6U1c3CKOT8hhtLaWWe7nRlVHhVaZhNRZd2SgFbpJKsvXEOQZVxQL11eQY1ZHltbGeasn iTqWOWee2sYTV61r14j6lyljjY1hfEY7JY7O+Eslx/O8c4f/AATHiC3uBz11HIk0QHXZV6OjV1be 6LwzyVMZdq6uuf4viORw43xfxqyhitre2h8+c+guIbC39Nv2c0ftX2atUWVqMStK4crlGtmjwEku RuB4q8oTyXfHue4iUZx4n43b2OTuc0LO2u42Wh16q3YqGSlPZ2UJTM1IF7TziJfHnjx/IUud5rge A2p8t523s+T+PsF5Ew2Lv5lb7lYh2PUiuoJnj3VpcZzDUsNzNOE+DshQSOpNNtit9keJ5/A5zH8k xXLeIYrlVnwTgNj4v8weQclx3LcX8JcdusfmuR5NcVibTx3l8UElkDlUkXq3ZVU/l1FOI+vQCiQo 1qNVamDGm2KKbq51141imv2uONXM0HPeb33FuQ8M5LcZpLtZZqvQv6sij2YMCydfnqtSrT6Alj+C j76tQ+KK16ywCLqSLZILU6hCEBYxuzpBKpRn1KqOjRgMdFCAVaOStaLFVJOqKbrr3L7mXD2RnFrj BQs6ji0strV3aMy5G1UDI2Ygbr7FMfSpFeYzRE1NFsS2x9jRFqaBEAIepfZV3bbR/wCiCInjlBRZ YX9LW6qgSNGRvRDa3iT1k2a2SA3BVP1FvVzemd4md0RJZi/cD0KDrUUdoI5bhGRhZzStiMR6mtIl jSOL2GK0FJZbqK2XpNZIKns/tc2QaSdLdqyuHLtl4Ghgu4AlR27Sqfj+1CjSS8WwcHTHW8kZtbXS pa6a3gUVqGpLSzuRnOOQyW+VxzxVdwR1lYv173FvLFcf60cAAmg+QKO/XMGav/X5J/akb6R9nowk V6QteoIv9Ql5KkkogOoLGvUQeoLCl7o7fskfSL0toRfLBd6agAJFUr+UNyVpZvZUMP2hQ9VQVd49 7ikwPrNtaW6lbBFDooq4jAis7toax2REiRuWpZe9G6Iqe5RKbqWy+WhtYpO1zIYFkFkJoKTk01qb HlYapeVVkeQ5GapY2cCFBRHWvllii609k4WTKRQtFOria9HSYe2ZO3Z1j64zt7raeVUZWlf+F2sc dvx6a8hyHG5bJ0gmw1/xHPwXlnBdgVkp91cXf6pczk7TBWN9OcrkeoFHYo/UfApB1qVLy2l4T5iu rWsf5KsJ6/8APsDar5A8/GaK1x97LcR9urGkcCgx0fmgOqCQbvL4pXEPF1zySXF4njHEbPJ8/EVx jeaQXVzm+EcO5nac64Xk/Hl7ZsLiJumv2Pz17ggBemtP2r2LvNXUdvDlLvlvHJuQcXs8fDkeP8Ps bmPyzL4k5n5H/gj8gjPsQn7J2cqrbKCpTtunwAY2ZdUUGyNsNir2y/VR8bzvJ/HF3xrynxDkiXWP w2bTKcY43PayZyDBtectyN/ccb5BZ3cfNMBFcwWsxZeuq+abslHs1FQAQa/cGtN26sWOq69FuNlP FwgvbS3AEXl/xBHzs8Z4VjcBjbuzEC3mmv1XQ+xpvrS99kK6OjmihanUMACKSJQ0jFaZCKMeqWPV OnanH0kXQaJd6PeMKKvsi9rJFcRPbzAluvRXQVo9pAI66bjYE1LTogq0Ae5wdgY4YrRuz2MyC+uB bta3Yuau4iau1VjmrdvUsWmO6I6U6ErLH7FaJI2C/wBOSBDRtiaXo1TbEXTvVyrGOVXaOSGON3Hu jftplmeR4HRo5zoMXSUswWDtTKoi9ciUzI5a3ropCuYoGtxWMstVY2zqtji5TVvih2jxTR0sJ3Ci rVzp6mjDiWEMl1aqRdRKtcmilkq6tpiWkkMKwl6OvT1+P5+OwmbK4i2SJLBD1s7dZKigBpNAelpG kj1UcpKcrx6KuRj9a5YqtZzq7/61wqETdtAuGMpCsR2GgxbbICpjHYxybYyySsR7F7RFGYeuft2T qlLsDq3c9d+lQscbsxJ7Ekv9aIAjROoSFFkcmgn3OlLy92tbGUVb2jqiIWCwuBFDJ1iipbUPU9j6 yrsjXH7zf4iFpJYZZraoM4gaLMwvX6xWqTIIpvs4aKe8qi7sImZltutT2KPUFpGFj9TVcwRgeh+k tmVlvF6z/Aqzh6i9naJYsSuTa8sEtK6LuDSnUihdEo7W72d4ArZGGKSJ/dFgbwwryO4kvrjPWsUG OwWav8FLY8+t5K/84tZKyvkOztIsxmcnnWS3MSy6I/avWOv7BGPW5ZNSWUa1+hPVcNKTbYi3tB/g m9BeihTGa2GI3166pm6DhfGpOQZ64fFcYs+UZ2bIwwXF7Pc8gv4nh4vmYcC3K7L/AMm4tDHJY3Q6 tQ9qiJN0A7V2fQIH5P1NcwLx2X4jLC9ufCdnzPPYPkfI/IHLc7xDg3kDil75B895V35nZnUYP2DE 02qC7rRNKWqOiNN80d7CbDDYuLdJayXFLG8OEweWtctnDyrE2qXdtexPaW4pstDjpcLf3GTx9/0t skXOnB2QdMOtMnWgul6aLbB9baZflowKfYpo1deF5WTi+RhytpdWtxk1mg/UWtpXJczHAsKOTIo7 dhQ2SwZQUPUp2rZWivamQbdaI2Cn2AoKa/aj+5UCjCAWV9wTes39uk7LCIj9ZHJIkVRtjsFNpqPf 2KuNNL6mPGIRLkY4nhrHCM1ZQRu3I+G/roEsbjFTfEkWRjCrk1WSIoS5jJIR6ZHIkhG3CGNIy9GI hrex+8VjbhZccnaewaOruB1imjkc+tYRN6wFtXlEWPZamx0gN7ZSgm3lSljBqcnqsLoFgkuakcBj vu1uxp40WGNLaZ8VCsxw2MZ6trMKVtwKFt1p7UalhCkx+1RF0N6tXintklWs9GssDwzRzTxP7ruC NDLHKIys6oyMlfGv5eIzxxZDF23c49V3aqai1r1AiNDuZBQXqc5CXt+RWcQnyk0cdX7T2zMAG/1W 60rd6C6a5Kl41XrIwor0oEgfIVPrXsMdGeQV2O2V1pYtn0hH9LM/VlO9KElWipcCLoQW/IAx169D Q1pnppFWh3kaztIwtpaAVHHXqIQRKlKrCoPVQ0omQtVxCiVM/wBnbSPIkQvLmRzFbySqtrIhjWRD +lLU9p6jEsbJvUmGQ0bOQiGxjNXWBn9VtLkRlFt/6QVKSz2+f6x3kWg1vIN3ECyNbf00y85kk6yK kkEb0EYHq/ebo6W6fLhlrH5eOK3tcrCiX2fgEuVv5slJ+nBq4sdqcfoCziBeICEg0Q20VpFJAKgt TzEVYY+SRoMdbzR5zFtYyb2VTTAk0rAqepTQIA1SyMtKqk30ht4cBkn4nxbhv/lHPrPPcOlxUNqM ryGwTjHFGTktzdYrMeJvKuOuLjzRg7bDZe3PdQG2iit0umj2KZmrbduSYn+JWHiPnGN8i8S8/fhn s8naW3F/GPK/CH4e+GweMeE5TNy865kvZgv2r3AV7E0siKgb7dtMaIYAbFEFT9QwTvRCgyDVeKSl 5yvmuPjyPF//AJgyC1gPK0FyuFizXJb3iuO/h2O5NhY3y11i761VGpP8Ts0d61pSCtHo1EEfl/iG bdWq9prGO2erpJrW3v8AkmTjeXPZuYJDJI4VjQC7YfPWiO1fIEi/GuxKqKcKK6Df/PVtSrUdiiAS inX1I6tJX2pkALA9ZFrTPWvlvhmQGtaXoa2K6HTxhV4q6RZRYOyWshja0neociIbflbC6nguOiZN /rldCNV6q8QcemRK9eybdGp4IyCQVht9vGgSOTsaJdaH9QZFIgWhlam7dYU7VDbKtAda+TTuwq8t htY/6xEC1FoIIU7NJ7a2wEMc0VOiObBED8Yx5lfGWKpHBErUtmWAsJdSRMDcLqm0rSSbE/VUvoEV r/4bKWkchykTMzLFcRq9qiTdRBc2kBt54hG7xFWCFhr+TjY3mOO92t7WNatVXUe9JsUCCDrTP9cv N/Szy9jnope+bmJo/wCs0JEccaGRgrJIiKGUs6Kyk9wN9UHYkhtffSxEUijsFBpyIgW7PoMJFRm6 mOYCXY69gZSP8a0wlcfHT6D/ABGtyBScdH9LOJhUPzSigOoMQak/YJKKhlcL7Xep1SRb7Shp/bVy GZoLVWliBRowhWWFzUHsWpkEgYdWk2TgD7KW06iK2XtbMRV5xfFGee3RlgxrGSSz/TQcgL3GUNtP CI52Dm5VRc5BkjI0XT21t1QDq2hDTBRVsGdoMLcXCZnDXFs8cTaMQkpbY9lDkf4r3klZgzv07VpW b5YMnRbW2NzLjuNRTjO4hrC447jrX0ZzDcf/AEnkCBIMbEp9byIKJ1QA19Ou1Unr1RdVog5q5MMH hyyscjwfyHc894l5Txv4lOUfr7DnXi3LcTymf43xzL8h4z5i5lg/DP4dZMlJ5+VsFibBT6FAaguk jYx12WiGrqNuQtWcFzkZshhso+dw34hfIWND/iJvILbO5HnfPrnH2EVsi7Sl+AbiUyYTxjmsolx4 7sJLzkXEuRcZqG5EyhRob0EK0ysa/wChd1oipNevxRfQWHNCocfiC/Dvfceyvh78OPFb/H4/hNng ZMtmFsoxl4nnsnt7mPk3HovXFJXXVFSDoim2K1WhXwxd3qC0uLwQYqO0cYqzlrJy3UaSyiSo4RoK BRJ3/wBbf5a+F+SQKO61/TIGjo18EuD0IIQ/auqij3FLGRTg6UOStmzgYp9SYu4iY+yJgwUygkzL 8N2Add0xFHbV627Wp/S3uBvlu7OburWN0vS6yHVb+XYYqWvZA0eTlcyJAwZkBMoIPpkI6jrIsdf1 FSNj2QzGjBMyTRSVJ8PetEKEf3+9WMMszvEvT0OiRxAVNB8TKzrdbKD7qIpCRFN1aJqikl9fr2n3 FYn7txTHL6oEAazthJUFui0lslT4hGXMY8xKRokK63EINXcejkrcPHkIQByOOURLCLkOrJV/Ci2s sMbI2Pb9RcKklPaeounSmZnoEiiXlPH4rlcjwrckEFsAIIvtBbkULV2p7SYGaE+qTqIsqQUzZdKz kYZM+5hl/wBYQEn19DMqRmbqK9Z79V0opTQiXqDoqiq0IPYwq5aMAuSK0hqRt1OJPYsfsCxbop66 ZvgE+m36g9dt1Dn6Rh/ilVC+Nt3LRwMat06hAQV0FkaM0XVaNwARNQuyV/WCr/clQ2pdf0m6TGfJ x8tQrP2e3Q0tq1SIekuzJIGNYC49NWTmSOONlpGdDJpq9f39caLyDMpbQye25ncXBM0R2yqT6V7E LXRNl9gBiFXs8neGsSn9VZCFmtPauWjgtro9UT5qSXpGgbbSfApvaCw3Tq1XFzDHWOyJSTH5a2RO WZSO8fj/ACs20N1z2PWUyORz12h6r1oGgA1AfO611CJtY1LPyv8A/tngGwuMf4v/ABdRX/FebSyP NJ4yhzM3N+ePeQ+aeY8jzHHK/DPzDyvzC+/E/dLc8hs1EcBaOvgV1O9Bq+6lW+CgK8X5f/4lazSX N/evbRGjYQIyxKlJrqui09z6o+C8cscPiuY86vsihv8ANBfH/kD9RDy/jTcY5AmmUK22TZ1RIrdG iqk5TGXJfgHkWx5Pa3Ntb3kOQssTgIshzL+Ltfyzs3oesVl5bGaPJQXlvmbSOC9X7DWqKDXyK0ds KNRQAtC6RoLRKRo43NvFdpk8c1rN8EHQo1oaZjS7NEHWvgBWGiQQKI2G2oKCpdmm2CfpXUivhiza qCH2NDabC2ZprTVSWjVkcWjVcwywTHqSdd/kNM51+8RJam+KkjDjjfJWxM8V1jsrBLHc27vdbFzI 8lM2qy9+sSyt3P36lSKKsHMbiupNXEXrJVnpbCRhZw9Kt7VJauLNFE9pFKMti1qezljdP2gSniap B1mmMPb1QkXCCJXQrUUDsylkZ4veydkoxkItrLEjrJ0wfWabjkXS1tIe9WytGbZA1Qxroes1d4K2 uUz+FW2qT6VOpFT/ACbwsKyMJlXNJ1pYX7+j+lHDKq3KtJHJaXMdx0/TxvZRzpJGk1k8UUdmUQQp 6DJxjGQOvE/pVvqVYYVRrceykj6164mq8x/zkU6jJlmGWDu+V9sQz/7f6wtdO8HrqcH2XTtvZ6lq /wDYdqCOCny3r7UrNGVDrU90WqTtTN8pHIGMSBvlaHdgI/sIvl1+fuyhFFbJI1UcSu1pjGNW9p0V EWvXuncIZr8FTeSB47v2UkHy8B0YkFfpDT9/Y2leMK1LCEXFWaTNnsNDDOts5pbfVXqKRP8ASZDu kR0bFcgiVYMpDJT3o0LyMULoVmM2saTrLkZnsfWjAB7mMSrGWjuDpWZQQB8dFAGio2tOP6dixils IFlizMfqtSs08oBFMrJX2FfLkexh9hQFN2A/+y9YXiglCcYsNZficEgfi9zbTXll+nMdqKCKijdO 7EdBrYNa2WBoghVD0vxWZsv1Fl+HPmi3mJ5PwniXM4vPXhHO5HlX4evHjeRfJPlHhPIv/kLA8W4b nfJbvHDHzDK2nOPJKKscSLs9CQjkV8Gu6CjkE1bXUEh7exlj611VqH7jsjKCG+VORuPWvk/heSsM XceWvHt0brJ4/DW/PMxmWTklryiPxRaODD8tWvk7NE/GuopfqHXsL/AGWew8keQMHJi8Zlsza89w 83Ccu/KrREt8nbzpd5Ro7jhMj5CuU8UvGsLaV+vwa0SdNrYr4puq1bwvcPPYXVksufSQJmkjOPup HbIwrcRP/RkHbW62SzbobA/ev+lSK6kU/wAV0FaGgraKboJ2T5NN2plCserGyhIpHSKlniYtOuo8 hDUy292MxjhIpHrZ9oq/ev8A07P1+wH3BcIDJAJVspcpYyR8juJke/iq4zUCG55A7VJ7pjJHoESU 6tv7rQPR5IhJUiu621iHqK0Go8YrGGzQC4xoanxoRL2FWF9io5VuoXgraq9ur+6+RdH/APIfbKbq UFXRvYokFSr3LQAExVHEtet5qkUzDESIlxxULLBbWrQm3jZqhJQwHYUsC9yVTNSCQ5GNAZN9Zujn KqBV5onNRi4qVZPXMpoRd6lgSOng70e0LXUV3c2RgjWGeGX3kz/rsRYul9grBIYsdDpsVelRBNHL UCtGjSGi4ULcNWZj9iZb4OVuWC8hu3W3y4n7/wCs9x8y3K1d/wBCioLPHXevXI0oQNS7albpSyCh P1R+zVLA8tf40kKdQOlGXZ9igxdGqKHsf0sLVPbqztBIQ1rKQto6UIX7Yuz9lQ2h6rA4pogCijfI 3aKJb/cQvB2s5l7QTFwg7V+nOhD1iu4z7Vh2bW3Vx+hMdW6eqrgPJRjEZnJ3fMvqdg0kcCkzlqus ZlO9plb+0qLPHpbX4lqbJSsJ7I3Mi5G0sqFxFc1cRQKP6RF1EVk1tvpsDVdHWnBeU+wUykCyX7WG 1p4pCMtBFbxL9kYsWIpmVATH1XvIvVRU/brx2zt4qhaKOJ81EXTIRSnLWsFzHnbstOgAVh7m6miK P79Gc/JpnChgpr7EFX69AIvRlMFmPGvmHD82trq3W7g5B4R5lg/IWc8X+TOcQcF8TcK8Z2/mfzNd crkwHH7fC2fxojqI3+F0XmkWJOM8X5Lzi5Hizxlx6NvEXC8vb3tjnuL5NXeQMrkACkLUzFKRWeuT dha84483MfG2fwfIcDecel5ZPxHxVfeTeVch85PMvD7FSIP2JFf8r962aANaNfAq4VzkLNBHafjF x2TbhT8xzcoxPNvY3Crx+Uch4hw6xwllPaRTLnEtIMzcWzRLHN2UAUdURU8nWuL4Hta3vHHli8i5 7/xnmcPKlntuJXFzPYMk3bJErfRjQ+O2hSdjWtVoEfvRUdmptkDdFdHSgKvUnQUBqI+GNWkPskss bGqXFmz1eXhtZbfKROXi71b3fpN7H+oXJx+ubv8AUuQrxqQwVV1RLExQmM2tkpr9ClfoY+slghaf HxkXeOFtS7FevswGqdENPoq7KSV61AjE2kQ6wW8lJE5qNAKnTYkiNXVptb+2ZFyFkALmKSKo1YRv tw0caJ7NRzzlqDDTJ7l9SAhSpYfVEKuxAqUSO1og93Brn+la60idQmiIkZaEhFXMu1yMjk3hJe6n AWZ9jLMWW89TR5GNWlSJ/X6nRTH1SWFg4hJpgwYxyXBuoIY1EYlSa3EsfHbdIpcDqSK2jJe3f5tr n1m3yTKEvUeOWfVG+Ym5n2nIboR1kbyRo8jqZr+G8lT/AFT/AEy1woU3HYfcxzKUrtXw1dwtA6o/ Su69AWKkuajCzU0YUuFIUEV2G+xNKjdlg6FzIkMdx8rGjVbxh6NqFpMe9RWSquLtIwhs2UQW5kKW Xx/DNvy/DXC4u3lnYRy3MJxTvcvjsb9IcahBxyszW+xloQjY/UlQR+qRtaPUVJcCry5qUsVz2QUL j4+9KnWlgTQSXdzYRsf0aCsbYDq2PPcYNrgc9t8vi8xxD+IXdDEM9fwso+Wsv0wJdj9iv/N7oo2j 9z1NCKbvibx2S7y7W4vbt55VYxt+zd+lH/Jm7VtQw6R1ZyPdT8e4rJ1z+ZOMvxkLBobTKT3NxZ4J 5YuY2jWuWiPderKOwkDxtGD1JKjtr+nrdOqLX9ID2Mp31p4/bUuBmiu8d5g8occTGfiaaOPL/ifu TWT5T5J5rm5eMx8fvkkJUOHZBulAakbcYtpc9lMfz3A4zGZKyyt1kf8A9V4pfckOP8r8Cxt3+qtC h0ypoRt3PwFHzl8cuRsvC/kRGtfK/inA+UuP8E4/yLEeM/GXi3G+KIeT8luOeckiTqOp3ROqHyT+ 4Gq2aANGsmjQvxjL2+cwmVxdhmsf5A/DZjMFynD2fEocb428V3GM55WRuhaWfjS6y3O+cX/HYWtJ U/T3QO1btWtVfnUXAriK547XnbwvY8zriPCs7lJrHh9thLK+ijhS4JmvevwU1W6NEbr5K/FHdMWo 1uiCG9a7IXZTtTjsqjrTt1ODxv6ioLGPpcYa5MfkeO6sIYstdSRcbuLi5t7q16PC0gGcHWmG6b5q RpFDlTTRhE2O1lbs1RR6WJkVoTDIHtfrNafN5ae1LqBY3RetdZDUgOipBdhFR2UskMlWEARYYnpQ RUzlV94cTT7ppqvB/TyCv0yMbKxaV6lVTPLcA07QCvg0YxFDHt6aPs0gLSOqBge6OwWNonC2to5k 4fci3kxDFhFKaRx2hk3UxYx3MoNXh3V+x3fMgWa5AW/Yy1lZE1Im5F93vcM4MMZZkVa9R7FZUW8h uYSbb+pNE0VFJFS0DMeNy9IU7qtue6QaRk+oBosSH32u36w50J1vw2sq7CPkPZf9W1h980WCx/r6 f1VH2MWjcaWR4maQR9Qkewi7Z5F69WNKgFKfk6jprkBvcWdpJRXUilRiUj7EQAUbjYhgdTHBtou0 NCMsYYkNLCEGLShabD2QRfWiVE23mtYry15Xxa4x89pJ/W4zhTdNFZhSkZFIvWrlVrPxhLeyuDCY b5ZK/UrU16qKb5Y6a4rKZRlXUj1a/Vt6MeysEa1cvH65JFjrAKssJg+bPVseV8YseUpxfiWP49Fk VhjNvZ9n566W9QmOVdDqAAn2CKB1rTatIHnkxuKj1/4bi72yyGFiVr2FbS46/X56t/h9u1piTMjY GPXFbVP49YYm1gi/FzwjkS3PCb3nl1YeG7bM53P2nHILKvI5c80jaV6AT2fJck9ypFa2OqSVLIwo LGSnr9Z2kS+wEde9uFd7q2ill/hdu0gxVlai75djeL3Oa/8AlPzFaQeD/LNoMjx3nOKS0y8bMjxv VxdBF8d3ZsPLPl7mt74P51wHz/gMvd3HkQ5XI/ho8WW3HLbjlzLdVoV/z96/9mnWIm7hBzWFs8rW H5t5SwEDeYPKHqyjcu5ZPZWMVnGfmmG62akkCtferDxE1ra0WIrQqe3jnTgvMLnheRs721yEFzaW 15HDx3BwSMVRc35GsrHK4yG4Sa0x2Jx895cxWlrJLJeXp+Ts0QDV1D74/HPKExF8rK4MiLUjSQvk 72H1cnyiW0EKsK0dfOmGqbRrRr/M/syjdAutGiCA3zQ2SQaOjRRTQ+akZu/DLU3WPhs/UIgoHkXi EHIcMuGy4v8AD4T9Hj75ZFKjsma6mhoEsdkKwZOokHWrdmL42x9QFqyq8fxcXLWz2WVZhIfak7FW yUZMUfav8KanGqYbWQA1hINm0hq2sXYSYj2DIYiaOnfpK8B63RdKeNmqezL1fYv7fwuJ3kwsZjnx CzLc4eZadJo6ckUIRHUadXIZ6QMF+3qKaWUCU2MCJViXgl4zyNd2FxDdBl61+pcD9Y0i3U5FXlyn rumAa9mTd3MdZKX0VkZf1DqvrZiwZo7hzLDTRfHpK0Y0amQurN9GLkPE1SzRwrxKcb/TyFYdqY1Y VEWFFiSZPhtst+4KZt0Zcr2RL4fqBmp/bSKZCR1P8+/j+1iFDX0ce0MO3RG7yW6+x7RJCYIXZrZq No6UbaUUYvnqRTBo67tRkRqH+QjosqlBs/IFsnaO5uHpQatg2orY0ludwjoEUV+5xnZHtf2cAiSP 4i/aKd4Tk0s7+3k4lbxzYVP0sbIC30AdhSj3Hl0yu8UjNX6ieOmyQRWzu6kzG2uchcGSNSjL3c2t p8wRp1/orRZC11L0q9u/ZNxa/XoF7RxHqC8ZMsZ6rZTXEk8Nrj7fl2ZOayigRr0MjFAtfPYgbkKx 0e61jJY4J8bNHNX631w3qWynI3Md1e6PrZyad0SPD4yS7kktWsrW2vosgryy4u+4dmoMzhrq1tr2 C68QYt77AcMwfHJORZ2y47ip72bN5h0+GXaE6oL1d45lP7VsxgRp1crQ1JTBgsZJoKzGKeOOpZFk lLBxnctehfHXhTBcFjyfM4LNspyjK5lsT5LhxF1zPxXx7m1tc2HJcDlBkuFYFL3nkD+XfMvhDDeZ YeL+FuX2HmHyd435RgPIlzx/jH4c/HHGMXLjsazE0CCG+rTzescP8eXGfiyEHjHGx3nj/jvILWVL qzu1jhoACivwF61+zbNRMsF/f3/FMzis7Ja+4KAPsCDsH5AJFXdnHdrjbvk/GJbLy/mNL5hgCZvn PJ+QVFhZYpcXzbrbNzWFK5HyjJZuG3gVIiAlMK/c6+chjxcVxryBmOPxtzKwuQ/I7Y1kOWQKp980 ygLR1v8AyIAagFFGt0QRTa6n5rX2brR31UdaYu9A7pl1T/WjCZhwK+aBAe35NIqVmI8Yr3F17jl/ 08knwi5VjJcNqmHwQjUPqZTquOW0k06xep7S2SYWuEhlrk3GJbWO2twtRbUXix1dHpTAOTH0pxX0 kLGrk9W45EptLCEpJaqvS2GjJjYrqPknC7iKdkdFng7q9tstbiQXVtstZlamx26ubDa3tkdXmOCx +l4kT1o3VFPrHQGR167lEYkcgOcYqdvqkZlliPGuVyQvYZ22u4pJI3DSDpe3ojq4uGary7X13c4V MjkxDU8zTNJA0gWIOugHNu25E9pMXvaSBi0zP6Zo2argI0Mlsek9t6kSwWVsIsiXOJX3RpAFaOFi DsDRNMdFyhq/mU1mGTrkrZJBkngsxlyskqqpNMPgkn+XZ1/btXeKezyfttSvsBQJRmY0WLVGjPQt F0YQXMTmjYV+gBe4x56yWDU1uezGPsqLQ0xdQCgZ6RvXXf2GxsvmKAAxRlm9SgOHWoXLqr/Swk01 hMroYtieI6iXqJF008oqOPVQqipsGmb49S+vKT/ooMrlzc3a3hjaW7bZ7SSekUkXetMziQiooQz6 jCyZFxIl5NU1/cAe8yJPAvTH3ZtZMVnkaOPLQkRzxAy5JXlmz1rZpy7mV5mTHbeskolAOa9Jr5Ba Kj8Dqna4gYmxzF1bV/5TN1yGQurwQwxRgN9jFOauVlSuIWML2lrjsZdWo4dicGedY+L+A8G5pkOO 1jfKNhdRJzbHXVZ3ylx/CQ805fnOc3dtYfpYj0LzBBSn4aRWP3eQ72pApW0fUwcQ7UsZD/SUBQlc Ww1zyHNc74LJxu2MixWfhbicOR5LzDyDisJHyC+eSVoL7FR3/o5Zc8e8ncaHL/OHHp+QcLw0ourb MYO3yVt4/wDLuf4BByLnHgLm9xfeWvCuGu8pfcm5zl7YFFYBn/7ohcFarmM/Lz665JHPx9nuIuQS eO7zmD4jlOGgl7JvVFd18tXVgS26kjVq9DRkRH8h+X/SN0iPIf4fPUuOejbq9IkSDS6aBHr9Mqlf rSnVdXdGhkFF3UM/f8nhRqayhJNn8+iMV1o0CaBr96/Y61WjoUdg/OirCnXVE/P2C7FEbokAJDIX IdBh71rK4xV8t/HPcHd3Kyx5SQlpF3VzHHIcncQQLIQ0kihacfDU0bAyr/S4Y6PeTWq+y0lCmwuG jpJba8teV2EUNzAFIuywq/f5GhTM/eQAAo1EVcR6j4zKP09pD1SBiKhl7JaXZSszeo9vkrdO7lAJ UDFAXqWNWJt9pLADU1puri3NXlrGxy1h2BVuoT2UwLUFQ0iulRD5kE0qWU/qdoXerkfa0sneOxvL uyNjyuVqTkVrVxloDV1llAvcsqR39/IS6uR2Tp06JMCE9X1MLSpM3wU6r0HRwY6RVDyFvYUuFqS3 6La2wkGNsohWGunhkiEUx9DAfohIJMbLU0RQS/01yDqayRDHJKfTmpZFqWFpWWGN49/HRuv5H5P8 3VtfIUKxH5kfkhAayu4Y7RboLSSOxHs7dN0It0YwK9T9vXQtBprYdvV7BMiq1zbxOLuy9bP8soau o2AUX7xNZRrLVv8AWoINvEiBjbyGms2CRI/dITv0BFxt8YzZ3ayrMwBaVNTTmt7MU6xg3nYG62Y7 iKv1YVOXZd70i3VHYd6PrJ2WoLH1VS1H5MKu1RRstXHsZoYpBJGI2Elur1HaoKngaNU+WjkdFtsr PHT8llQXHK8gVlub7ISQ2Kxuyjf7UI4wnSvmvWAG9Zro++7UyAVY2qFWtrbd4zRXOOxssjDjd3Fb 5C2dq4vyP9AbblVuYr3ktiK5Jnnztw9lE1W+BZ3vsXeW8UWLLskUC0QwAAevgoWZDIgKIvYFt0qg yfTvIBXTrTd++ljLoGbGXN3jr3MZXPZeXJztBa+S35bxbw7wjxZa3eB59jLHicdvYHkWAky/jm/y N3juW4rL+FvNvD8lBe2SYPl2iyXGPtZhdcZx0jW+AsbREhWKkMor/Gv3qX6r4guW/wDkj8WWbzvD eacL825aCGfyficzByO34lifDNgNWzaI/wCJo0p+TQpnJ/Nfgf8ANfXttrf0w1JfLHUE69cjbo1d Rrv8BfksA6JJO0NkEQ2fQPawFxbRlbvj4ZT7onG2rexWlYit6Oq1TDsSdA/I2UH/ALN+7r2JDEbB LECtgjSmmIFQw92tYoAVx9hMuftf4W2F5HcY2rLleOyqTX4Wrq4iK3BUnJZeCCKVnmPXvGYwPyZC 1fvThhXHLj9NkLZhPbSwsj2Vx9J7vqmXZnZD1q/cKl0w6gMtONH9g5emVyWUE8Zf0i2JUQy/McgA /UjV3cE1fOGD7NGPaLH0E/cMly4qST7PL2EsaPV1brq/h2mQg6sSa6O1fZD8qAodenUhXE+OyBUf 0nqBHphJUvwRIxoyO405qcKEuBH3k0a6rRCbfszOKSN43mjCjp89dpKrRxNoV92a5j7DpJWHsomq 1gSKrWJENlO1WV2vWJlYNdWy1dJaynLWrouQlRRkJBrKSzTxX1ssEvqitaS3t5JJ7U+1l6VJGFXe z/1tg0q966NQWAi9EMFl1E7TNZS3F3a27UsLNW/j/n5DpuK/t440Qh41WRYUG0t+tN+yxmo4ZNi3 btJGIlPVGlRduoYSwMKuImkpo3Y/avuFZWUqCxx1quoYZC4Dbij+Y5VqwsYrs3PGJbKVbVau4wpC /NhftFV1mIWDXsjUtxJT3fUtkXWpr4dLczFopoAMjk2mM1n2F9GIZFkNFW7gODS+xHPXeMg7gQnr HbEtFh47g3GKnt7pLMCntdUYnEbjtcQWkjUtlGqyxQCrmys2FxaMGHfow7GVQS6dKVAK01dn23qp /wDNlLGRmWrCdGjdPpkRbmXFn6S3jCLO9Y0kg2oju1V42kItkiAH2hmRRksgksEQKRh167DVplSL qaePbmTR+8bj2pTD+oV6kLGxIVKkCCu0UtPGxNsoMgT78mlWKDxzNY8l8a5K25FPXCvOvKuLxy83 415qssJyC3yXPM74fyHkHF+JPDOD4NxDLZJMl5GUBgPbRKuPmn+D/ie3WhMyBpV1hs6eHcy5PxHh vlPjnjD8OWL4Z5I4X+Gyxw/lXy/ym0zeTtoVWPfzXYht/PXasWpvyFCt0x6jB2rZO/z/ABaWyxye UbO/l4tyuLI3HqBjQgV/iW1sAE2iRxC2twFv5YzTXC7tLgdkl9dZaxW/h6uPy66HxQGwStFRr6ak X5Xqx+groTHtjTgqTtq1RbdHdf4V/ksnxWN9jrYWv3vrVpq5FBcSWVoGMRt3E366+RWv78LLd3Ux EZJcOtGHuGJIlIYOhFECnTVECKXiOfjniubclWAVGbdXkZZpF1V2S1XE5dx9j16jWqDKlCnKdMVc iwlw0kF7bC0kieJwhl0wuQY6uT2qC0Zh+kIF1DqpoCy3MboVkVxI0mt/absy3cXsbJQkKI2V5jJr 1qXCI1AxJTnVHQSCM6ggnjexmWM/po3q5to6nsPWtzCUKzSI00wNShql7NTRL1P0pz2o/RSp6gSG SRf6n6dRW/gdTKwaOmQdB/niYAEt06m30R0YVbN0H6iZaF2wJuHq6mMiZ61288YZbuExx5BFR7i2 T9XNjxNAlq36ZrK5EYtXLd311BqW2eKpLeSNLe0kapMdGJXSN7j3S29x+mmijja3FTWmpLoyRyzB +3VupBH5kXUdQ/FQyaMJ7iE0NssMVJH9T1AmJkdoyKYaqSPZm+DKC9XMTVIh6aJDaLxf1Di1Vo1U NSqBW9VEFIspzGLhyUkASrpCS3UB0ZVzORuLeSwzDNDFkENSySGpndUss1JK8d1NKvqmelt2BdWB yo7KhbQ/y+d6YordqkXVYlSViTqECqca4SbLz2txDO0Re0gbebk/TW1pbiVrdI4aurgyP1kYFOtS d1dye/fZ6iJpEHdie3UIdboGgG1MxFXIY1gbDucXgcN+m5Px3HwXVtk5raeXkM9Xc11cU82lHV66 s0o+1ai7/wDsrnqzMlexAqnbE7cN7G6hW9pjpnLV1dlYVv2InY11/q9ftsCiDvHqSQgRuZm4/gvi Cyscd40/EPFb8W8rNa3IH4aMG+V5tg4uQ4fM3uLh5Dz3wHxHlXA+C8Pt3kQkRqv2osCWDa6vvqi0 7CKsXi85yOdvFOWjHPOG5DBtxjkPNuEPb+feURyZ/wAneQuTR4jCJjlBAoEaGivX4NO2hDaXMkLd 4gp3X71vdD5pvkeL54oeSyxRzx+Tfw953inMfEnia7sYeQWVvY4q3+yDVFu1IVDWl1KZf4sjw5C4 Orj2yCG8lhNlkIpEhukD5e3C0jdqJrX1OwAhK/kfhiWIKAUu1r/i9mH7187/ACY/GviOFGOMEMUv 6QoVIq/eGWr/ABQSJQ4JWtKafqTrdf5UU612oIykj5RfsUG+glJW4tpsDzuZR/F7C5WfIjrc3w1P eohur+acxr8yKRRCGvUCdaIXuiAx1JGgTBZeewbEZm1vUa3hkDxqBkZHQwR7ECabr8R2Ptq8wXdc 5a3FoljIJKktQiTIEq5Oob5Cov4e4YKXkXtXq3GCQ0hIWOA7t7ZVqG1CmK3eSSO1Wok9QeNGLWZd bq2Or2yV1lX1LIpcN2IbTFXCr6/6TrH07dqkO66hI50kYFVCOrRgp65DHETsGTC/eoxJGySgkS+o QSK4fWjTFdu/0zcK6u+u7tWFZCNRHdq1yHnhCSeqJmSRKWxmmlisG902EuNS4KaOdMS8VXNlJDDF ILWa4WJo0aT9R37RQRxiS1Jdb2P2mZoTV1GOh7kUBuvmoGUNAjF4o2NJF1pUpN17dBpuzBKIVqdd CZnNTSEVPNH2k7GpYyGGw+tmMVhJfXUUSNG0B2sZFRqRVpvq0h1IQ1SzFqkbrUzhIrkNdz29kajj 6tBAmrfHJdovGMhaZJMdIK9UiERaq6hrNsq1Eq6TQpvrX+JDgPKSKwczM8Ks1CzdyLRoGnk9irYr 7DHHbtyK/W4ksLRo47oyKLOMVP0Wpvcwa2uGSVmir7GierEq9I3aiiGm/wAts1CNHp/2n7GuO3yL Kt/E8HJ85bxW0Meg6ikUimcI2/u1ysS/qZBGs04eK8VqJ2QtFkYKVCj1mo03RJYMxoBvYpdmMnqC L2pyzBV3QaowQJH+1uZmigu45KvbOO/tPw6+QLfETSY3Hy3Pk/wbzW3v/wAHHDeM3luPHXJ5fJHh 7jfFMflPxFeSmxeN47hv4Tj5GRY1BNMUUL3Cetd7WrgeyeDldjg8ZcnkVxdcR5riuVWQhayvDZxm kiRK+xpQ2mUkGvg037WKvfXuZ5XaYGrTM4/MxuerH4rYr50dCo2v7LKcc5NY8gtJfSVvMta28XL+ RpkmiRo10oLr8WcJu6xfGVjt+dY+9xFQ5jvbnKW8pa+dBhbx57iJfmaCG4jmtZ4gG/Ls3XWvyHzR JplNF2oHVPoMPhF+K7V+9A/B/wAvkm0t2ermGZAnILuzf+PfqKuLmQCC+mNXY2P2DB2o602zUhGz rbRgU/cVKAo+a/79d6ZjJAXEMt1ABkrvp+qujR29CJEXX2ZVNfDVLQCsWHWmG6de1IoZbO9ntJLX kl0scmfRBc5pLmrW7VUtWdqthsRgireNCme4wMhBc8anxjyFgLr/ABmJWpy+sr7IlZTTAsRolvUj Mn1tYRVtaQdY4FNQ29C0QL+lGjbHRjmWplfvPB2q/gZl6dqZCK6hSxBD7kDhVOiQ32bTdOqIsnrj DrMwkj2Cg9bCQphJHVu46wsqkvI5hlIMV25re6MvapJPUmZlEkd6OxuUdRkPolzAglmBumtsfGwh xqz1FahVFoFp7UiNrOXs1m81PY+xby1SeFYBbC4LrZpJdwTyPPdiBkoCL3++IJe3guajFGmjZK0a jXdWMZKQDpQptgNK9FnaoTHTXAozN2G2poWKyQ/FzaLIJ7S5Snkbvcp0aP4op2rGwPE9lv1udUE7 lUVaW69aGWRjNMy0P3lkFchzhd8Tbf0lQrGik1GhY46RInuMn+oh0neWAAyK1TuFiyrNcXY79Rs1 tBUSu1EGhF2qyRrerTJR6tbyGjdQMs00UdG5TvmuRRxrhrWa5mMKoGs5nrmOWusXNh86124VfTGU FZXHqbeIlXf5bTJQUCmXqut18RkxrIkg0Hj70nuVzeZTpNbvKWGqLUepMpADy9K49xdr5rfBWUKT Yu0krN8Vi6ncc3buQooyu1SIOyapnhr+oxQS0zkUynuV3SSrttFhpa261cylYPH3EMvkeP8AOcBe 8bu0VRBneN/xE+NvxDtb1aTce5ALv8NHDr3mGP8AAvi7i2T5z+IDHPh+J8VlhpBpdrtewpiylo3A 6sQ8elwE4h8ifi7bk3HVxnmzl6Yn8Ljf+Yc2zmeTkXNioK1sldNSswBINCpgeni6e0PKPxCeH7vy Xxvw34PynDuP8hUWuWUFaJ2akbVWlncT2r5W1w1zZczzN0uSusvexwRmMD9v/ZvhfGka3uZjsLeK vLmMSTiGE8gfqYbfkbS1iLtr2PC2qxrAZUq4nREsrstLl8bLDUFwJV+SN7oErW1FM2x80RqiWI/e h1r4osK+xGt08gC4y3M8ljYfN5iZ980/U4lMLmnygRXYL2jllZmR/hx81KzV1KmXVFab2CpI6cbr cXrXsTDY+yksKWyXcmL1U+NqQPEYxtWTaAutSByFX4ZdExr6225foQV+jhvXBGyun2DQhw9t0bBx DtBD8QnpUU30iZhQvlSLOn9XV9F6mdQTen11csijIa9Rjof0xIGVlcyVb27Mba26x21oTS2y16/W FaUUGDUSqVOlXEBc3ERBuY43q8iiRejCmO3I7Mypvr8IPr9yupGojrH6l9cnYB40IaL1UB1rCTdG EayJ2eNo5itW85lT2HQlfpJM9XN2hiyMqut+/ra+M5q5bqILYqlrZzGhZTSMbWQSfoXr9HcGjGrU 1oQ0iHcsFsJnhfcsStLcjJJdLBbLCkKWls90ZJ2EVo9w4jq7W4it5RBHLSsrR1axo1Wtt9QpB6Fq QP2KGrvcSSXxDJdsWi2KEjrXchShNesqJ4yWyFqymbdRIoNsiGknQVa3/qqG/SWjMkdG57VJeKBJ kNBZi1XeRW3XM56WYRIDWAukeun2jj2YYpCYY5tj2mMbqe4DVcNIGzd4lnaxSSSyluwGgxDknsAo MjwwaE8pQTS5MtbX93GoycwDZFis2UuZZCnd+Mx/VrFN2cRjfyHw215DieJcQyRuGwghr9L2fLAQ Y+EfHrC0AO5kckfYk/bsDXQUysakPrr4BUjc8pEgCvUjgAqzl2jjrEwQzXOHaBIcrmiXtslIrS31 vLHyvHCGWBiK/eQuhTqlRPJtOtKvQmQkIqsnyajILaAGkR2KUsZ3Mkcq4Hl/I+O42e4zWbyUjdKZ fpkuP2OTifh11a02Y8q2tveWnJOS5TxV4Z8k4u/zHi7yPxGaPLeudHjamHw696FGQvTEhcxjbqA8 K8hcV8nYPiHg7h/D8Rk+S8J8L8Zwtje+kr9QW7r2NL8HTb7V/gCd1q9ssjY+ZCyZbyvLNZRCWWUf FFm1vrV3II04jirP+DfiY8S5vMWniLx9yDF8c5DYrYWooq1Noh9tH4rcQ5qstjLfMY7y14f5DwLl fCfH88ljjPH8kEdpjri3oZhIBd56B24vxdTY3+Jtp4uS4u7weXik7rS0Sab9tGiTRFMwFE0fmtUf rRNFD04naPKMfAYnTrXKuK2XJcTiuBXvHmkCPFGvtkuVWONjos/3ZdB2NSFCp7pTfChDplIBHsq3 tU1v5DkATwtWknq4i61dWSTKY/VJ23Uqdh3BKb6D204BVvqhQGn+Z0h90a2oSrdkNMihZgIqxEjd 4W0E1pVFG46VdT1eTPWTfvUgY1eK3S5kDPkyrFkElPtFl7bUSBLONmGNtD2W0/piI0kbMOpqX6Os 1M3wWVanQ1cw7W4jkZZV3KYdltvTldS99OR7CBsITTf06UFSwJZgoorGVkSRjEwglx117oZLYyv6 G7RKY1Qkxwz9qdg9XtxurydAt5pjK5mjnhZqt7J1ENsGpLKSOkterPabZrEASWZ1Nav2k7xvLBEk dwiNTwG3S9iluKmtujx+woZwY2tuktxE0oEpBnT0POsEwsxGsqy2/XHQpUcYJ69qRO1PEVDxmr6N fU8+54rj4sp2kqG3ZqS3DU9uYxJBumt+1XdpqnhBdLYrUaxsGdoiRuS1jlSnynWmzCIXy6szZq2N T8jmAmuZ7mSJOlSfWsfftFJjZkmjt7dUEcEdCGvSQbwbEjpHWSyKW8WTv3yl1GPUi9qOwSCDIetW SrIwCmmiWY4qxtC+cw9nCGh+3qHW4B/UyKXri97qSId4v07VbxsgbrE1/IsqRx3HblF4qiJCEB1R 32aJQfts9SQEFFAob6o//wCMyA1Ae1T7evmKmCkkBWuZVC8C43Pl35vhzhuO4LyfgMwcpyWEPxHG W91F5HsYMdYWpBhlO6f+nTMjUJTGQ/rH3DPsv1boAqBA2mkoA1Hr1rsU9zCgucvZQWFpnLDUF7FO S26/qKx6xrgeN5TyDyLE4viXjzFck59e5CsdzDIcNhMPCfK2MzGHynDc7GVkPU0+zQmedzBdWlEC 6GQ4rFePHhuQxVYcYtbKUKEXeh7NFHY0aXstbU0TqmkYtj8JPMt3w6yq447PZBG1QPYOo3+9XMXu i8Z8wiS1uL+1WO5v4oIeS5KPJXOtBtCm1TKdYbIy4PL2V5Bf21cp4pjOVWV14x5D+u49wY4qLI8V mFebMrLw7IePr6/5jyOzt1tbT1oTzlLV5s/h0tAjfUf4hiD+4JHX51o6ZtAn4NAV8kwwditoix8V u/016zQSCLo1Xk81kueu7u6ZVYJFbLu+0ZNtX/O1aIqfW+lfWpPmn2Ftwwpe7U6utK83c/IF0yVH MZFuonjq4AYhPudgkarqGLlfXopRjDVs053VlepDSrDLTP0pLwEXMhK2mT/ST4i7S8jYTLUV1IlS SEib6VevtLkHq/bd65WrjSrcT9ioanHSnj70qh6xdp3qxtUWOGCoLXtRx3zcWbLHd23WNkkRlaXS uyqzfF19TdJVzF65CQa12IT7MvY6WSiPox3Uibp1HVo1FaVmKxtXVUNx95LLIywS2WThuoXBR4Zu 1S/Z1mSp7o1NcFbe7mDrMokE3UhejyW9syG0sfrFZ1b2Pdxj6XD6Nxx8PV9h/VU1h60mhXU9v0aR O7TWoWr2FDczJDLE59Yma5lN3Hc3SySW6VJZW/tjsCA9kk9fpnq1hVkhB3FbA1AjGvU5EUAapsXC 8Wexhsrq0skeXGWLbit1LRKmwg6yWimv0hSryHSFVMskHejbMaeFjXUoxYVcSBquv6KOsm/WVhjX SA/HfQH2McaK2NzDW5sMzGRaX8Tn9WNSyzyhg1Z3NW9pWRyVzlpUgEa9VV/l1/at/ITvWOg1TwFa WEoySmOpbyWdY4pWqcrbwt2ldmWYWFxJby4DIe6OO4h1Lfoxur9Y44CsrcgzVrj7eeSW5lCCiR1I JqMOlbUlfYQh+gbUbybpIZpRJaz9Y5ujSSFaSb+rKVd4sfdS1l7WJIPB72v8J5LgbXk2Bzv4fedc X5RPwLlGPfgPDYMHg/xCyxWeOs+whYknsOwP2ZnB/wC7FD1Gl0A3yokKH/1+7U6qhuMlKbjivgzJ 8mgh8c+L+KRRcY8WZ+DmHhHIYNLPLySyKoAv5jHBxnKcZ8ZcVzHK7zLZKzxc90t49/k7HG8ztcRk PImFXn/j/EXAubMhGN5P6IZeRnxv404L5JbzFgLKUzWyj11sEt9aY7P/ABia18SDZ7lq2NSM2sDa QRJeZOzso7nlVyJ8Dn7S8rk2MQFH7Lquy7KbN3j1mEN1lo43mv7io4/WCNE71/zZq7tv1CcF5jdc eltLy2voaeZI6VgwrzL4stvJGF8PeMU4Nj/y5hcC5veRd1w1vbMUltZ4a9ikhgwHypAre6V6+Goa VfkVF8mGOSrieeIRZcxT8azNvmrL23NjNcXQuIroxPXog9t9NDDUsnscjR/xHWgGWi263oMlI2wR 1GPg7u0BAeCWpbYATSel5GWrO6+shDLeLGCwSlGyU60wBoqTWmFSOAeyPTr3KwF0so5lpu+vSab2 9cjDOTxrkE1kcfmYb5H+1PdFKmul63l2OtxNtbicavbpFXIXTyN6jGpcOZV+2l6wL3kwdoQtqvSr aFSsFvsJGnV7BZVyeH+L+ye3lJVVKhxIx3P2arghxOG9fUAqPYgZCdMWkaWgGc9GNBDph8GLSldh kOpk7P1jYFWakaW3ay5G/b+JRSq0hZmu1IvLkoLm59glnlAeVmkc/wBO3hdntbZ6txH3gi2AjVGg WljUKHAqSO3eshhQ4yds8dSxLKJ4xqWP1xOqxytHHBOymRJo2dba4t7hjZT9bIJb0Y0x12P1cpnk ufbZoQII9lNCo1G0jO1TQS4+c1hEyCwcYvUucZjYbeO5iHY0FNLG9FF1mW9USxE18aT5aVV7S28b G/LxpLMVqeUuwegpZuoLO7LI3+USFZJpY4qTvM9p74qgyNytW2TlWpMzdMt7PfTC/s5DXRfbEft9 aiKtSqSYLPtUdotWypFUPR29ad5bMGkgAaRl1lMi8rRwkjtLG6RjdiZ4GmzV3VpmkEc+ZikN3nby Rbg3jOUHUk9S7GmZK+BTN1EjSKxYClZkFrbPPVhhWnrO46TGSWdo0s82DsvRfQCK4tody2jjXI5I 3TxPyqTCZCxyNnkob6yx2Tix2DwFhWXz2Kwdt5D5bd895KiiKJg9ada6EESKshAnoxaLN0I7GotG lDACR3IHVspePZx+LPGdtjsfznliY62uc0bi/wA3dTY2Dh/IuSQ2vmriUDVjrsXMEtwhy3mbxoIe VS+UvEklhicDl729j8iR8bh8l2vFrG9/D9ybyll4YZo48k0rNLJEFteJ+Q8Hbcev+acE43grC2e2 hairBB26hflQRXqO1PUKzClbY32Q3H/2n4tn/wCGLySO9CtCxv8ALPi7jDDI5bEOpinXYo/U/Ysg fU46nQpvitfBO60a7V1Jq5sxOuIyGdwFxD5PuZKPki0kTjnkbC39x2+FYMPyyuXtcXFNkbdqy2Za 8O2AilimF9jl6iRkrtpCoor8nZphtT8Au1WFj2GOxnYZ/DT+t3P6uwN/ZSR8xvmI5ArRXGZ91XGU 6CWRp6A2D+x/d1O5WJrQNaFHWynxN2JwVkrQpD3aLHp2k44LmLmMF1jLrG9ryCC3MNNHur4aqUhD omvk0N1qix2QzOwDVFAtJFEVjiXS2w6y2my8Oqmtkdchi2RrLL3+MkxfNhMkmYVhJedjLefN3fxo L/JBauXlu6MXR2I6ydCf8qm0WhX2Px5VaG3iWkq0IITopjkpY7SdeT46Im5jZCy/Evau3YyntV4G kp/2U7Uxx0OwDaam66BEVabsQNkaA+adHrWqMVElqMFepaBeIxZGeNZ7uXqbhmRS4aOFml6hiEKC yRWqCMagXokaMDb9mrahi511HX/vs61mLBbhL2BVM6ApdiSGO7EhjMXWJgFWVXjSSG3mhhjBdYle SNn98pkLqLhhYN2q1X4QAVEoSlbrQYGtfNuW2okaV4GL3B+C2zHADXyKCAPmZg9xDYB1lsHQSPqi /crvtlh3WSX2lhGHDfHZ2r52PdpurCJXNPCxbGWX2isotW+AaZBjDBIIFIlhAq9t2aO8Zf1kYVTp dftVoHLRxkCW4RDBOSFunQQ5JtG8Tre5FYzcZWV1T9upJMru2HszIJUKVPayA5jkMlrf4XIfqxpi fVuskhjn7aUDSsEYsQAwdmb2iWO3RaaC3jhxjlTBcd2zjCc465g73NwnW/PvuImZDNk5kT+o7XNi ZGwXP8vhatfLmze+b4LaPP8AI+ScuuLPHwWy9aWV1rpIAU6lGTsVEiKxEfX2L8R10jJU/HaVi4Kt wvFpn+VDzhdc15M+K5FbYpDiLfF2fj3kV+bnlcVrzDg/JsZ5M4rPjLrjuezl7Jich5jx+UyviPnW f45nrLiPlrnXC4vId/kXyeU5Vi1vuB3vGeO47B8tgz0nDsLms7w7yIj2mYlsYpkis4ol+a6/LntT aZu3ywNDbn2fC7J2aYKB+qaLNoipH52yvJOJ+VeMeTshu356cpmuHYd7Pj+Zl7Z8/wCLfNFoYqSe WOpGWdaOzX7MR+X70UNfemUalt0NSWSCpsdqTjPkZ7dYuW2lJy2AjOeS7a2imyeTytxFaSSRssSO YwzhOgjkRlylv1kjZaU6DaNJvtvsVUgdB3sYO9ljZOhiWDfLuBWdvkVCtV1aeyVoAiLG5LRapgK/ YN+y03Za+aaNWofIJ1TdtOCG4xH7bNbXpULEVj7kIeTcVxudt8hiIcbUK7qQGI3pVluV+y/cdgaI Rq9il2B3MxVY5Y6jmCUl4GqObdJdBj7kYTKwpyALnqUyEBjVoOypPeRmTJXnVr67LPNI7MvevWdl ftIpNSIArR9V7HpEvSTiLl4Y7IERxGrZWQgbpSBX6rVZGbsmUiTu7aMrVL2jMwV6uz3JPYOIzXdV LL1CdfaV7tvVfvTg6k+HZPgxtWtswNMuk1IX6lH9Pw/+HrIqXQG0lBgDVJ2kCBu+O9alI1DxkKsL VEULntXzXYipCFDH7yoTHmIvhlrIqDHOsjRXbvaIvqSDsZ5La3a2WGycp+lU1FA0lLbujizu9Yq5 G7aTsB1qN+35dqihaSoYRGFdq9rVLJDLU0EiGLvpdI2Suf01uZPdOsrijdbW8C+24YojIzteqUtP 3cMHf/E+vSj2o0PelDmS0USVHD97SLrVtE7yYK4S1TLegzBe4ZvnJqPTduTOY5dsWq37GrS3+ty7 iobKUtJbtC0Ucs9LbPRjcNllAEYND+nUgKmMoJ8FbCSF7Bax0FuZvJfjlkyXBeHXVxA+Pitw1nF1 zzBrv2A0+1QkVDas4TGxOJIoIjKI1qf2u3tkRIs3PFDc5K5nERntZUlkmF3Aih5fgxorySLIzn6y W4Kfo4isdnAtdQn5BQxdi9D/APIqrHIdlB9I1PdGjBC9SrKjOA1Oe1XLf0PBF1bzZfm9ngPw93V/ +JrjGTzvGcDhcJxjNc05ZibjyjHNe2X4dPEnLc43lqWePydzLFTXuI8ecwx3kbhPkn8JnHOO8Swn B81kef8AnXgsNtlOJfhgxPJpVu+K8Sx+FwHijIVzLw1meOT4S5/Vtoit7olidroh5KUhKIff26mv stHqrL+++zZaCRX4XyS05Vx/zH4cwXlTDeO/Ea8PteIeC4MbzjkGXtMDiLJ572RvgYK0fJX2a4Xc LZf/ADS0ecxl1HPbZJVSQfv8NX7k7r5pdmiyihMaJ+vb438T2ySA2si1JHKoxeF9k0WIZavr97Jp clFIq5BoqgvUuET3Cp/ZJFDblWbcdK+wG60HYn2BFJDjiNxFLay25jlgeOSPMPPOjWfqd7X7X5AY 9ga3ROy2tfupBFf8I6Vr4J2VHzMorhd90XorlrM7tYnC3l1NGmU/rFIdNefRZB9JT2J9XX52Bqjp x9qeQBYts0Vk7FLMCnZ1pZqj1Texql7dz7NX4MlSQ+tpfsHiHX1staaj2VOukbQjVBqRG08TIkFm XZbSRn45/Taxm7q9t3VUYEKxABqZioupdjIHYuncVMzstw7tRcdbhDIf8q+I6I2T03KTXQguRTd9 MAV+6hnZaP1osVpYiTTsWEh6hSrAqdjpIzFaEfWmQNTKKSNmOMdtoBXb4tnAqBw9RSfVnAA+Kb5q YHT9PRk1+Lnu1XIq6DMJ+qCVWkWKB4p7S3ERSFhWo2Ms90Q13K9CedRjrkQvjbpZRG/cRydaErGg o2g6r2O0cGppFNAOrduwkZIqnuxAmZzLTS2Uh6+3SmX6zklpd9ljXtyO9QhaU9j+z9qWXdDvX2Q4 mFGr1RxFGYVj5n7i61HJK70ysKfstZ/IxW9qkjOyx9F6haxh7vGCB6xuHokkXG481YNi1t6ZQjpF 2bkYSN/sKCgUo+4HVuL3SsvQU/ZKW+YLHeiN7j+q9xZOYMtZ3L3q210G/SvU0UkTWJ6rOZFW8/WP dK4VZC+/2kCEUdEGSoZB0uW0sT6c+remkb6121Xc6A+Cmq10QK1b6Rr7mVDsohCqpFDqqyTFa7L2 QM7u60NMt0e0X4dbfIT+UvxXWuZteL8u5C/LOSeP7/LW3KvI89paea855r8n8Oj/AA++TeVeULPK 5i65J5EuLb3Q8Z5JyPxHyLh/kDiPO7Lyv4YueW5n9R5Kx7ZnmFjawTXeRXIZ+ea6tPHHI7zH15S4 weN8jikWdT9gncsTuupAIWiDp/6h38ku1D9gfj6gXEYmt+N53PcAyvH/ACpxDPW0Ofw1xWd8gcbw cPJOTZrm9zBAIEYVwHIQ43kwAA5L+H/h+Q5k+OsbOHLzfqMj9evyaYrvdA6rqAI4BXe0rUBa5t2g rYonVfWRPaDLhsKIEfHzRL5OgktLSDOM8H8R9lcaygkeB5ZWSJWRrGepoZnqGxIE9oa0Vopuuo64 bKyYm5tr+0vrUTqBcXojE8kT1kL6GISOZJGXQJY0filo0PinHwDqmAY/U1v4XqTJ96wWQSxu8fJ+ rgMzoyzR05He8iR6lChr0tJV7OsSfc0QTTMaH7N9ge6NLpp7GyJitLUhWiZjNbjU6mOom+Y5lFXN Fk7y/K3AYUPW5dCaP2rQ0q/CGSmIStP1kDVBEQbdOrLtlsphFLh7iLrHJ8Gu6sHb5umCi7bS3Tmr nQpmjVZz1q4nUBh8MzI7BS7h2qVH2dBQNO/Q0WfR2tOq9pEUUIEdjAoYWYFCzIH6WprVlqWJ1G30 OyVITTIZKPd61plbRx0qs6a6/aoipEMnykhI9mhHKwUaNSnYlYNWQl/q3aD23CwsJ9hJo9GFPZJb QRxyO0dK/RB644mXvEPigI9ICrYzIhKscgJQLjapfALDcBzsGu5p7lEeS9HYXYBju+4vbj0jLZpn qGKVqgYofbse0mvZI8v7vlsgttFPK0zqWFKdHqO+zIQB2lkLUsXasTIYqVFmoWhFCFw0ERFJbmn9 jVL/AE6zFp/FJDgfURBIHmjCpjmCTQRBq9bmoV2cfkGSPJXXsdfvSKFt+Q3XuughDFepf6s4BrDZ JrQ4/KpcRC7gkror1DEZWS2t4U5ByG2aleIVPHBIl+/6MPkjeVbXLw1NfKVkl71Ig9bft9hTHvWy 1SFkq3HzcWNwqAFmeSnCMDC7KZ367Oz/AIaRwVK0D9irNXRnVysbBdUpru70Q4LszkOeqIgBM7VI u08bcnfhHkHk3F+O87wHm/8ADxZ2kXjbhN9y/wA3+WeEZrKeRvD/ABzjvkHyF5I51jPHHEeHY2/i t+wq7g98HjzxlfX9py3nXmzxr4r8xJ5pyFxZcdxD2Nq9xNdWS8atLTnPI7/gmS4rzC78xeH8DdG7 sAvUqR2/avv0I7K3UJvVA9aB2OrbBYk9w36ZikkSyVc8cspWGF6LBx+BZI4Ej/LexfWkkh495Pmt 4Ljn1hcLnOZy3EEaPrYrfx8Gv2r/AL2mkdSAP06MToUzl7Y/A7VIik2n/wDdbCyjazjgRU8qcXOZ 4xiIc+lxbYqf0+OeGXl28GIt4o5MUqJZs9rPkT65v1DGv1AK3FuCI5GDM6gSR+yrOe9smj5JNKDm n6y5KbofZIehWtfGmFHs35MQDpqPzXwHcHR3v0g0lsvUWAarrFSd8DyW7xM1vkbLJRe5ojLfxst1 eLU12Xq9vioZi7BFJ0y0eprr8OpWnIZcfZs0ltAGa1s4ypx5cX+JlC5TtbmymMretqcArcJ8yj7X YVB/TVQ9FN0V6t1GydUxLI3bs2yLKBVq2s46W39avbGWsbeSWzY69S4oN2ppF3LLVy20v2VVuX7V MpqXrUwVandCeh6sqBGbSMrqgP2kZNNGSGG1LRmnCmltzQgSktwa9XYhH7fp2NNEWMkCMJYlqeAE zqYjomnD9HK12KrIqVZnckH9VXXrUX7hioikXX2oloa/Wap51kqeQIL6QOk07Mlw51OJmdonjq3t I2KnpUSiMsh2YiEaMl9J1f1hu2nUsq2d/wDozaZXukdwhqxnYUt0RTXfWpLguQVr2K1XOQtrODLc kur25jP9NOwYt2aSUxgXmquL/oLnIdavLhp5EiVB2bt0b2BqA1Q7btLVlb9IaCsgxzhBHIrCJYaH 6dK/VLI7XsMCXEst5RgWNJpR2ZPllXr2WJsfcI0bjZ9JjXRCAOagSs7lI7OAiS4rq4opIa0QsMQZ Wt3aobu+tza5KaKrHLLKDyCzto8jnLy6oBNqqMHkRavFWYG2SEsCK7LS+wN99iT2MRut6qRdiVdN h2KkyFhJ2EsZ7N+5Yv1G1ZmBoyyENohToFN0Dqljkdd7otRUBJI9U/seu/UN64z8y0/1XqDWbwcO Xi8N+ZLjBx2l5ZZW05h4WzFxzrO+IeV8yKQeJPAOJ5Nm+SeVuR2kccMWpjTl2Tja8os+Qc3uM/dT XVwOUeLMvy67h47wX8QuZxUXJ+USW3L85deMOVX2d5/w7jnBeLWktrjvkV0IrRcfevnuxAZfmijE qq1vY9mk6MXF0UDs8jJut17RpQRW1NSH4HXtNbJMVs10sQjH5br5osRVuv6i4scF668gLJhrC18h vdR4HJrkrIp/QuPrMS3UMzUzvFPxW7/V4miAw8j+KXvpOPeK8w9xb2KY/HWT9J8vIYY1k71edXLx /b7bUopydswaKT2oqgHXaug20amgF0q7r60Nim2Sfk/9619jRGz1Yq6v1RY0WZ41qSRdfqutQXSO L3HQzRo+SxrxckndGzKqJMohE19K9PXTVFjr4rrsKDSxFitqhOGx39KKyaNrSARrGEDR2sUlct4s ZoLPFX1pN0HWWIdJR95wWe5Rlob9rKGEaKAy/YqdIIzR6inVxUMUhOPswBHAOogAAtJNT2TBY7u6 spMbyNJl/WRyV+qIM15VxKslXEirUzg1c3aqk8xeQhtvGShWjsK6np0d6AHYFVZg5oqzOEQFI+tQ lOqp2At1AeMijGwp4mcyRrJUsK7kjKiX/Ge3bsWVlTSxrBuvsVTYXGXRKspmpoWWoFkZjGCgujHT OZAZHQM8aJPNJq7Jq6fqZNx1kehjMZFRqWMmpKijk6sXVY0bXUhNR9ni7OGZz17E67JNMDDlbhGx ucL0b8SV+sCV/ESa/U3D1Ncfp0yuUe9mZ2EltkwWGRjUm8AUXI6S3PtM15EKnuGuJAV7RMrV+7N1 kOl9iHq9vG3aIRJULF6gQtSRkPD7TTTaE2SZCL+4eS2+77UtPO1KjmUxLrKbiqeRzJYXzxNb5GJq S8BCTKK/VKtZDkywpcPPdzRl+vcoSZZAvUG3AKxpFGHltJCsaube1eOpZQGlk2P1RShkAamurxmL 3nWZi4VQAzHbUdU4URKWFM/ai3RmYyPHdSxVLcPIskf9X6qHCAAgg6SvlR0IDfFABx1+u1pD2c9E pSqhU1Rj+Hmj69lYMWV3B7de1b7VpjWTwdvdW1gnLeNVjvMHl7Epl/LXmrMLY8PkWeG2MKfvQkJM mlHG3tLXIcgxhyWH8JcttOY+OPJn4SbyyHDuI5jkHN/M3i1MBe+NvFvi/wAtcH8y5DinjXx1hY/T aLpq6/LCm+GagFJ6sX6GvpXf4daGmpv6YYgUsjkP96DCuppildy49UtdZ9GWTYc180SRQG/yZuo4 qUOftLFYZeT8cs+TYiTxjyDCZvjfChhsNkLeN0v3P6tiNkt2voDcQ+NOZCyuVdXWriRo45rubtNe IlvMV3mspJK941xbhssmxkYa9sUq6Y00RkQWccbyoKO2BOqI0Fo6IAJr/hVhW6JGiBX1r/pZwCxa RodrPDQH3bq8aOYpYZPYt7COrRRmvUBXojalHUuNBm0VPah9ml+td9ESjUVxGzcdZJbeSx6GJupj 09BpEYXievOQW8glUobo6qZfl0Krdt87RqiBKkeygDpm2vQqvY9m0axqO81lB61hjqK37LGqihj4 5KyfHjIt7BPZvbZaVF/iiNTX0bVPko6v72Namv3eOR5ZFKfDtJs6AZe1HQHSiOtS7FKtKrpSAMI1 DlEZT0Cqts3URE16xS76pEtTwrFTwqalRdzK1XcahCGQ99xuJIw4cUynvazes2V/C1P0jkLe0hPY 3WPZZKNzJTzMKuXZ6uXZ6mYF7mWrpEJRPpoClEhbqQAoek/okROhYOg1cUx3RFfBZ5juWRCYjPu1 /VMIJUqS+tozJmvm5mnuXvPrQPckMhiklWor2Rh+ouKaa6alVpGA04Jikbqj9O7aY0d76wtVuh0z sWtTLWPtvbRw0wWGEwm76dv0/wASWwjljKQUzjtGqPUUKILpazbmoqaFmaETxNFkLuNv4zPUl3eS 0kW3jVa7utMQjsmkg6drfr2vJCqLI6tg7B3hnhkrlds8NjZclWQ3eRSSLA3RNzE8CjrDcVmovRNp QhCLTxlhNvTa7SfVTunLMS7dYnHdGJq9GiQSoFEaYGjstIgUkFqG6dStaO3aogJRKJTIz9VVuqBF DHspDDsCDQWXZQkxR7aYiRl+S0P2EUeyw3KWJ16wrBaCkm1+sDqs68Uz2Z8V8o4nzTi/PMZ5E8O5 e751yThXMebQ3HgLBV574lxi+4PivvZ/uf8A2OmbtXZmU/Wv3XY6MdV+6/vWwAeposxrs5pvWK2C v2jCxNO9lixU9gvRba3cy4tXjmX9M4+U+FH70WAreqW4lsL3jeYgzWM3WbQNLI8rx5e7Szt3Jllk +KZt05Vhf2Um+G+TLnFInI7W+jOZerzJ+yr/ADSwqL27uxZ4mYHL2veLN3px2Skyhrj9zJNTMpr3 sFllcKsvtM8cgMRYuUk10JosTTar/h+abX5kFaJpz6qsYHkk/SHU9hITPjZQn9WGWYPI8G1EgJWU 9X2BTHVN+xoV1dKIIWZlVi0jUI5XYRyR1xLJaazHvWa00Yx1LKdXQZVvvY1X8JZmTqbofW4B63kn Zz1YKqkCPqC7V/Tddq0fRg4h3Jh7X7WsOzFAaj7ioWNWc6IzXcLrybHxTLND6zLGerq25C27j4WM E10QOVCg7BYdyV+OvVQCRHEO3oaURWqsxtOlfp41dLIOY7RjQtBsREUsVMo06IYyvWpFAEykVcJs Tqwq4i1HOPhgYwtPGpPpFPAlCWWNLDNhQk6XQ7yRlpvYGJIkOjcTLJHPO5EsvWp7jrUnuKyLuRoW 7MFI7apGkkqKVoIvSumWVyF6gL8Nst33QPao5FLpD2NtEppUApYzt4NtNDFFVxJtpGcVNCNyOyOy kUvXsdUhjor3qP61vVDW3jYuvVwwPZB9viNLeFlNsgdsfH6Fx+Sfd103PH3a3tw1S2naflEV9bSY kzTxxQxgtH2M8DGuQJ0KuFdeppvY9erqyp9flCvfQPcbOvgqF6IGCyRy7UP2MCKsuBVf0n8Octy/ h/8AF+L3OH5fh8zFa55IvHmNu8hdx8bso473FRwQZm5ebKjagOkVOwEnbZb1U32o9yr7ovuvjshq /LIElNaOwkhpWNOqklAra9Zfqa6sApcMxUj+iKVJXMveSV00zoew0pXTMHZZJe8NTXDRNE86xwyR kfJX47CUsVHw560GX2EAyMSq47C315xdGicS2Ud0kvCZLLIW3PvOWMrM8285Zy24Nzfn3i2HkPKu X+U7GxyKRQJdwlR2YkV2NAjsRRLFnUsf8qmuY1qGOaWpYJ0ZmdaWfvXwV7bGtU7ELBIkItsj0TKZ Odqt8hcwS2WZidMlHHcqrUw1THdb1Q/a4+y4bN5LjNzF5CtL1JuWqUvOW9Ir29nyEqodNJ1OyaYx dnKss9ktwLaLL2iwZfkokvOQ5SN7i7yORm4xi1XF2NgO13grS6XzVx7LYnMWFo11Vhj7q1eLuEDi nClRG6vFrb9UPuUl2Vq9nrKyLTA18kn4J7EfHZd9fmpADWIgUrGgWjAtWdpa3a8m4tLYNHH9/V1F zGau9e39q6ghvmv2olRWxTf4PErOloz1DafNxACLGWTH3eAyAuYmJZS6UZ0VZ7ndXLArfAgTyoDd SbF3KixzszM5YUQvdwVo/CndalSkiO0taxEZLwRMAI11HAprqVEisqLK8bX84kivkSpZPiT9uh3c qPWsX37dak7dh1MaxHqqjUcbER2/wLVe3RxSKEaaJjUcHeoLbrQQihbsVFuwBtNlsc9SWxp4dVIi inqcFVuFkNXERBuIQxk7b6pt4nNNHsbAb1RVMgiqCS5jkTLqGXJJp734ecyl5tLNfM1XUjipGd6I +vSPqVUSMrNXt1X7nq2mk6lJpJT8a24pq/aj8UsQFQpJNUEEtddPM7I0jlRNGez/AGJP2LBqm6lt 7Ze9BgK+absWTstKQGIcMnZV7NTqpKIBJEnaGHaNbyp74J/rbT9iNyU8LB40VFt7j/7t9hLPkCR8 ct8XU9oEqEDtLGOnLmIliHtAUgiJo67MAuwwZ2r/ADqNhthqiRX703y2gqRyESJJKtxxG5EkIj/p 20xgk5rwXG5yDC+K+Qpk8dwywwayNLLJn7hbWwmYXN7L3256kHsjitsKEoBZg1FvhiShABttmr1e 0aMSrBhR7UfuuuoXr1VGNBVFdGA9ZZSjLR9nrkLBkkbuw/qCOPsvyjj1gDYkHsGKxaZbO8v4li8R i7ByyN8NIUjpvYK0Y6J2F1WxTMAk75KLAwgmg+iigsYU6XN3/S4h4bhugs3EMFaT23GclfZLxMZL O5TIYe5U+wdfqR9WTqP8SXlNO5rF4o3D2+LsbSK5vsYJFxmLycXIMTcYq4jYyIdsdfN3KYE4lxcX 8XlPjl3hsTZ8zgnj/iqSx8Tv2vcg2PSWBx0ug26FMzUo1TapoIgrRWsjS2IFerpXQGj0YfUUW60C d7UG2CpK8ykox3cwW1y97AbG48fXEd3jY0C/lyvjNnyjGReJ8jY3VlxdLOO9wLR1kkEEVll47lui GlQIJEqSLRRujdBIHgkSmYoO3YaAo/NEAjf2AqRyGwaRvbp9aiAkEcM0cmZuf1FpJaCO4kQFZ2+L vTHqaYV8yUZAa7qKRexhtjQx/rEVuRVvZoR/BoZxmeLTiPBXrY2WzyMN7FcrqvfItSTrV3ctq4uG IkmRxczIgubr9RKPqXKqO26kUqNBKdeqw/1DWzrHzv7LNy8Y3uFlNftRAqeBHq/PqF4e1TB1eZgU 1pJz1Ysu9knYUhJNBGShahj+nHUr1YGk/wAVUAKkYqCALSW52sRNLD9Y0SvV9o7dTTYv2LkMY8Zn X1u33qaMl7pZGq6hO7kFFcEElSpDqp/x1tdfV41AeLdTIFZpfncj1/VCzpP6yCiukVAM1FNxa9qs 0YZl9lD06/YSdyHD7UOhj/pxi5XRP2k31K7azRneCHpUadqm6gSD2ExMHkghq4ETVLCCJLEmWeCW MKHiP2IPxQP1Kk1GGBcElVOwE6hXFKsvaC2EVWtsHRrJ9/pQ9RrJVmetW0kQVh7BdX2xaAiS1meN rm499SNpQp7XcqqufvP1eSjRto6sBtq9jMvaTohApQyPs7J612Bbp8RiMqvZKdgKWzZm4zey2k2O vo7mG80FW9YtNeqGS9ZxdZO1tK5tymXJS28Yjo+zudUzmisgPbq/0LTDqC262TR6mseZGq7P9FOx AbdKOo6/VFahtK7EjqVYfYlWFIw0x+x11SOVTqN5P2PVPWoVW6AOJEcInS4vpsnftDDqLf3YRklE De8UqhWHwG+Fnjb05jl0svEIVMY0O/7LK0kSePOINdVmc+Y483l5meO6C2/CeWZbHyc5xFlzPj+N nlavlaB2N/UktRDCrZfZcW+SgtUyuTubkyJNIcLyC6sJb64tMtbesW0vwRGdtmO6Q+PXSTiPPcBL yfiL2/K8DmIrHldrjfAXC7u+rMYezsrIXHtm/wCCT4+Wr2qKtm+OiyGS1Va6AC5+rr+7EUgbqenX uQArTyfw+RUX2wV+rSSm2GycP6u18ZclWxu4mR0LjUgbVw811dLZBT+ihauQcNa9tp7O7x2Xspnd I9kP800bqTGuh+6sriVWYgP269QIyxauvZvXUqh043c9GfpKIFHZJUCXbiSrz5MzaWbaCV/dINig Bv51L8U0nQ2+QlrFzLJLLbqQbfTWztUM2pIZbG7tOTYsRvFe3dibflJkjmyAeOXJOtSXwNTTuwuc lFGsszSt6iHclj170FOgFKIhZHjci0ViEhoWzMIoZEkw9x8fNKxBjkDr7D0nk6i/+auN6m0zMmo3 0UZexeJzKY1LLG9CBteohW9gCqz10BpLZCRbimhdQi/aAR6iiBT1tUYLVGv1XVQN1QXUmpjFJHl7 H1u8bipyqVP9xOmqnCkXKyK5Qhe50ySAujGnXTSRRsfX7K6BQ5Jph2rZZDuRJbfUYhY1Oro0kMiB kILo0ayMYqUAEgmMRogmjG5JD2Zw4GqYl6kLk28fc2cZVI0ApI6MG6/QsKksH01qTUlj2Mll8z2X rW/jeFLh5PfohF6bSRwNar/n7FPZHR7ExBjUMJYi1dTbu0VRTq8bIgoiJAbj7Y/IIKmvC1RfJWVk ZLmmue9RxvOZXbfKs01vCv7RfakX5VuzKtKT6gsijsVpDptKKaReodjQEjqXkYoNvDEeiQMjYzP/ AKQx8hguFS8RqtbC4vHzTDDR8mzt3eSRWSw0GOvszM6x10UVK7gvMkTP328pemMshjxN11e09VWr BZbl3mTQDEda7MK+4IGhJGwDfsGIr9nf/JgA5jIDim+pZdN7Cyk6hA9VS3cVqkVzmMy+N8V+Rru0 yXGuf4OOyytvdhfqDDHsDvX/AOOv3b7GggVnFXQjknUL1duzDsqTSKZOWeQ8pwbF29nkczbTQpby xWAllzcMuIXxr5OxC3fkfBQYfkkfUrsUPikCq7n6cMhXKck5d49x13x628i2kctvyezuqyl/HNc8 W42r4bN9Ycv1Lkle19bma28M8riQVzHxfguT3OF8TG3rH42xw9r5I5HaY/GWcDhPqlMOtMwVcVZt eNJgxJa8nz3/AI9cWXM1mktmgC3qwTUQa2prsCrdSZXauPWBdbTFLcjOcRuzjOOm/u2e2Aq4T+hN HMrcD8loE/XpLEc3qrO8U3ZiFE9Db3CqvN+F47LvFgJ7cXtlKBLdmCmycMb++FqAJqKMEXELpLGB 0mko3Ddvf8lWWhMOzr2CTPay4fLwXiybib27q6u+q3MoInk6rdXnsHWj+zHaInsEsB6yWiyJY4sd oMabeS1X+nLFSwK1QRjcDFDlT7EuoP60kK6aeeMzZOZa/iEzU9xcuHG1VY1BCCiUpmK1GCkawkh4 mWo4/YLW2IP6YhY4GCvCzVDcfpJLa9juFYdaDEV+oIqa5YC4c6uG+ZvmpDqpZmLpB2qOELSld+kd PW5UxaoxFqS1UV+leltwldNgg1GAJLWM66ivgDQQKdUK2RXt1Su1ZFiIrpfmUxtU2it4Q9Sr9Wj6 0v2PrhaixMZVhX2RWACv8l+rk9NfNf5V/wAnVhUqSdDqQTOwpldq0ZKRPZQ60srMuh0l7MRIQF67 9hNaAoK0hsIyVt4PhUjBABpFEdWFqJVmxdu9rc2htnkWm6gCFWrIWcbJdoUn7B177qP5b7a/yohl O+5QF2t7QaghGre07J/DXo28sZm9yLPNIRfXk6G1yF0lYvKRukcqkrMXrv8AYXG6a8WBc3y0W4Vp Lhv8q7N1Erq49CFmbQfpQ7Cugai1aHVersE1THdOhNWVr829oDX8O/Xvd8ayVpdei4WS1FzEs+Xy Ecct5d3lZRoxN9wHbqTL9f2PsZhM6GKNZZ6/RXoDxzRyYHHWytexY81mLjveI33h2yyIqS/5LGhL OVYevVFSFMXU/wBQF29h2Gpk6KT0pXaMdgjdfl+5MZXd1METx346yHkPIzX/ABzgVldeQ8tkLvGe WrN8v5R8YYe5xeKyDzxBKb2Axps0T2X4amuAkl3jM3bGCWN1YdlG1q9vltMpn+G4TknGh5bueOWn FvIeD5Kc5mbfHrdZg5bHeCfDcOfynmKIYvJRDce6/ahrb9SPGs8dr5GkRZU83+K+RePeW8E4hznL 4jg3GuW5znNjjIMbi8/OLnk5Xadd0AkiX2Mulk4l5fRom51h9f8AmWPauR+QreE3k99l7xIwC5Bo ECrmTUfj60S+sLHHW/p/EJ41uMni+Ccbvs1kYsKLQZHHpAiN2P7E7amGxMoA4N6biytEZKspXt65 NicZBK0HaK9cKgRGE2NJfH8izGNqHmTuLbl4iucNyBMhZR3DdvZGy3MEgH6PsuTt+g5eVs2OT9tQ ZJlmxs/6iKJehKrNcXFuscNwxJOnop8o6FXgDUm1WRWZVkuYZLLk0/Q5ZZRPkGJmvgtXF1I1R/tv RY6B2KsR9iq+sW5LdChs7kh0KmKRGIRkIVvl5gi30g63GmpupWVuqXJEjMAF6GiRX+dCN2C25poZ DTRzK0QZo7h/ZVpGXlsYq/StUNnQsEar3CSaeK5gqDKp0W7XpLOTUtx0Mkmzcz/M0wFTS+0hOqa0 f2Ih2FGl6IgCM1RxfMdsN+j4FrT2BIex7U2PkU2MRrqK6gh6RSGkOhU3zRLBruYgXRAq52tTaFXB NP8ALTDVEetSgWmVlTbLE3Xo4PSTSklmCfWgGCqxIkHYfSOpdkspAYHvMndeq0V6quuriXb+woJi KHqIk0DoUFd6ji3ViixxqSVjakJWok7VaymJXuyavH7tIlCFECWzPWQtekV7jvtIIoaHWeSdWjod 1J3HQr/MWKJSEqLZ5JKxkZYW08KVkoIGq5Tq0qwk5yJUKIpqC4IqDMTCrXMSSMl+SLjkaw1f5u9v iid2/wAVJqMgUXWgErtoJ9UDN3XusjbpZBVrB7BBZtLX8BWSrm0Fm2PtO4EciVjZJre4z2Ua+OiG /XL7PoY7yWFI7qOX9SZIwfYjN7/6qGWkZmFja+xrNLW3TJmFEurtJbqyzKQ1ls05DF1ft6xYK1yM pjry2kQs1MWpnApVYF33RjMZd90GIoRiapGC031osppfYGljIo/NShKW0lzOQj8k8R4jdcgzF9mL ZlfAi3S9wC+OueYzkKeRONz8R5XFJI6He2X4HShqnV1HCbSDNeRuNDzNmPKtrIhuSGYLJXKImWsd 0OP8w8X5Dxjn8U0sEmDl5BlOMWWXytrD+HzD82gtfOUnt8iW5HpBK18kAbkeEsmTtrq3k4Hzaw5n h+RccxXKMdjPGseLkwvCsHg8h5I5rb8cxOIs5Vh+grW2CvHR+anx0E6jHOCLOdRHYCv8ABR2aYjd ynePxlnI8bkhpKnEUkK4rG4y5yCbbk14I4IlaNH7a+KbsKlTsvEs02Kv0mjmUX+osi26uqylygVd BgdU6GRfUO01p9uJcnn49NFlbTIxWd4yXE7AiGFWF9g47tPKXGrqDG479ZMsGPuXkwNlJb2rBRVt B2bKki3DA11pEbqYgrL/AEg5ApFJEyolXZJcCaKra7bs0Sur7jZpO9M6ih1NOndrSFhXbRt3FdIw Sq1bZb01DOlxHISjfqd1Ldiruc1dt8yNqr256VrY6ivkGT4dXrYjoMle06KxyU0ZqRQtY611VrG5 ZF+qR1HGHqKFZayfG1eHK457edJriNTdbL3MdfqhVxc7ZfYaEJKhStNSKr19hSbDfNQqGaJB1EYN RJtOm6C0ICaFijK2PGpYGjoGuwo/NOW7PKzUz6Yk6vJT1nPYXTMFMq9X+Km+wk0xkogMP6gb1gR+ z9QoPRz8mQM4PZjtgGURUPim0yuKddRyRHTjoDpllQRl/gMWUBR1T5pgVBdzTPOGSH6w7SrDvS/5 oGDRpurYKKV0New0/wDmQKKBmU9DnZgxmdgcslRW8sFX6EhGVixZ6PYFpVCW7dx6yDbxtVrJ1ET/ AGnnaQXPagu65EUMhclIrSSarPGpHUWOQk2Wqmx8Lrd4WPo8ckJBlr6lUUsO8igdizEqoJah9aUd EWX6oFeS1/8Ax28yxV/EZEku7l7h8ZciCKOaOSpoeq3rkVcXfqjspGnuII7iQwYSGaO/wlsqX3Gz NHHj7qIxYqyjq9xalRpHglEbrkokrIZWS5KxhaZOlIqdWTZniRjwe2sreHyLmMXJjrf5QaFLFtFd 40PpNaLldEoGWjHp27Gow70Q9dzsnaoiCmWMr43lin59zbiHD/DHIb3yr4+5xeZPFnx/ZX/MsfyT jfjnBeQeZ+RvPD5eysoQ/oJ+yBlKt2rS6dB1hs7y2ymV8jeUc1Z4/GLZx7fZLKc/imyOP8AeQEzu DzvG8PyG38weELjA80ynC+Gx8M4VxrJ57mNxc2GAxXIL665TzMDS6o9gACtGZmEkaS1FbZfAZTF+ a8lFBH5nseuc8w5W/pLG9vbqNCoI0erdu2yW3RBASuhem+KI6v0ra6Zvk96uraVZOL+SSbb/AMqi 63WZt3fKcmt7eK6mnv5QpSl/b43qpAwW4tvamB5RkcTT8sicyci71ks1IQpnauqbdSR9WbTLX+bX UDPFBf5WwrjvLpJb+yniureBdAVk8dBlLPm/BMriMlxbiGSL/oIhDPYmrLH6TJWp6T2bo5mAYXUX U6NKGakiVqcmJLj+rG8Hzruj2xVreYCrmETiRurlJZK9UgWOarOUBp7LtQVoW7KK2jC7Vmjt8pdW Dx5yC6VrpVMl8DUt1tZLmNKu7zsvYmvjfQOkhCL8mra2+PWI1Zyw7MCCUPZmc9SmG+Uto10oY1DG NLCwWKR0Iv59ZqJXEkPQs2ql+1PCOsoVaAPck6WM7EZahGwCw199LJVt8tAlLF9uta+KhcAFg1RX O6ukjlqVTuv2DHVSP1ZiDUroanOhcMRVyGkG/SslP8VIAx10UAdSpKTKoUd9kDZGyznrGp04ZKDd zIqimXpRRFqXsI5A7V27VoqGgdqkUil9zU1MF1IgSm7Ss3clQhDeoVY3Q1D0kVA1QKKj+KCyAFil ext99iMqRe3aW8dzKZmnG2uEGiPi+YiOK0LUll0oWDLQsTUSPGYWWoJmItpu4icrUkm0nboZ7mKO K8la8u7OzFW1rFCLeEsI7Wli+Httq8YrIWoYPG1uRIvYELQ2oDqa0Fft1bsO5VzXYNUG+9lIJoyw NXMjLViGcBNSWUdisVxkmikyFx2t5pTNJx7HGR7GzRF9JQzLCDctoz2UL1kUa2E2YYRsxFfDOVHZ F1RCNWup7jZV6YMxxGZyfuvOEcjzWPntp7K8LfDEKpI6LuOmZmrpJ22SrF9/YBmXq4HX16XoNENG 0twC3jrjPK08x/iytMivj2+u5Mhe+GcxyTI4vgeQy3HeJ+A/KnlHm2a/EJeSX/ma1jZa7ivrSjp+ X3BiLNSxKArKAxTYB7yD21k8Rf2WQ4L+IHDZU3UHHeWY+w4VxzHWef57wjhVpznmXKPJuRxmHtpc X91bbqEXZdh1+KVQw6qyyWcJr+Gw9oLOGNVBSm0aaOQVGQRKY/VoMB1NbrsdhtKdsApNb0dBadvW QUBe3S4HpuECC7Ctb10RaY12UFtCm/Y/FEKlers6x6YD2UAVI+oVgZHOqYbPZhTFiCwI6Kwt9W13 wm9iubJPj8iavxbzxTxekp/k1sJWji/p5O3cmaH+lyGcwTPlSFxWYPZJQ6W0LU9oXFzAYaLIzBNL oyMsNbaruANQAKmLVNbadB0rHXiMt9Aj1NIy0s7U05AndQsqtFLa5SapcjqlyTEzamLwKKltz2aI 7NLEzmCDrUFsmpLHbDFzPV1jmp4XDRqq11JGF/zRQtKi+uNlNd11pWEkPrF86kXYIpqmIFMuzcdt xkb12NvbdUSH5MVFF0YyKdDq0P2gV9fIpNVr56U2qcjXtAP6xqlfs3UrQlapZStSybSSXqJZi1Ss NSbarhXkUuWjl+izEdSpClAK/wCOp0/wPuoZHCEAM2hRDNJIRHTr0MinciNpiVpg4VhupEbrN/Uj 7sqGmVgkcaCI67Mr18ges1LCamb4Rn3jrzqbc/EZFexdvd0bsLTXKNQlKC8yENutzdyTMHVKdTJU zncVsanHvljiOktBp4ujXAcBG+NuTH7HaHsoiYhXn9dXF1GlZbJvdPZRHvZwMTbKAYnqLoSyhalX 4cipFXWUtSArHp/lQYEoAGI/qKFKepXr2ysfZ95JJI6iuOgjv/pPeITj50MMRkFTTyNUp9kmWvo4 4sbatJJjQsRhv44RkeRSdkyzNKs8chubjpWaV5LaRi7toLvYPbbPqv2cIu2Va+Q06PriYtosh/5h b2WNyOROVzKh0Lsodi8lPGa7CiyU6Fakboo67JcDtsK2k7GQzXUXXwpxm15BmOP8b8kce5Jx7OYH yDxjzf4Gh5RJ+GTx3ibHiWcwl7cZe6yvGPF3BI77J8y5SXcRKVrqdlO9ddVsGt9IVK0Dum3uSaEB chEsovIZHv8Aj+PyRPErywLWXMbgWHCbKB4rFYY8VdvCchF99uKVQta7UfkEEDWqG9D9mBaidBio qNdKF+HjOugosor5NdVNHdDZHzUgXcuwI7WWQ3rNZizeO6q4j6Ase2+1AjruSmHU127UVooabsSU JDoTTNI1BekaSSdrlW0JHVYzQ7GkElCVma5j9qcJ5NPiLixvYMjD7nDC5FX7AiWQbM3U2UfujaVU ZLD2i94+skfkrCXVrDbeyaHE2lw8mIgkSrWzLU1ooq8tyYsjGIJIZG6htMHYsfmmWvWFop2HxuSK goSku5o1nkUm5ulAjnZj+lLLNZmoowKnsvlVdaAO1k3UsexIjNTLuoYutJARVsoWrOIyLG6QC4/T 3Rv7L9O5hqS2Krj+0FzbyKyqrdUANaO0lWppU63qdjfAqzqXaRRRNO3YpGxMFsAI7fdLbg0bepYD 1aLQdAVtx6pbGVpV1RUikOqkZuznZkP1Ou1zJS38qmK/hkppFFSyuamkYiaQ17tidxuSSWvnbyKl XEvYlRGZUbqaClgO1HtTx/H36sm1IWWQqTTRl1I1F64zTLIwkUmNvimXdHe2GjIK9Jr0RtR/YgsD 1Aa2EZ608qu0qxyH1beyb1mC/wCoivoyHvY+zXINPeOXiyMa1cZxmNzcM4/U6BmkRZJSx+KmuDLV ratuC26U66B7MZ+9TLMH/UyR1HeesfrowGyaILrKHc15LclYfVLY2pcxI0dBQWhiPVbuBC94zOm2 oWx1JYxSDLWRq5iMMwcaB+d/Zj7KUu1KzPK/s00kirEHJ9Cb6ROZUrEzqsYvowJn7RTyehmYy3OP ZVFnGwju8jp3ilZiehhyUUai5llFxPMiZP8Ao3/bdHs516x9dKwNac0G+4/qUy00hgawF3fwXmM/ RsGaSlGzI7VH7enQhpFNP9qdzInQdEJlrrFVzPFbphcZyDld9aeAr0Wtj4r8jcNx/NuXc95pa+Nu V8p8WzYLz/4/y0P/APqG5ueSefPFvA7XlWV5n5Yy9jZQ2cRboWYR07HT/atfIJlodI7Ud1oKTJPc xxRcM8eX3IalwnCcNEOCcYz8OVx2Q43kEk7oCTQYiutPFqkZHiaF4iR3pdqvao1UNoLWyp//ACKP kdd02y1lgLV4L/hV/i7jL2foRA9BOo2m62pUj5HVQwBoP94bFYTbcexeXj/8YTB3d/YgJIdylvj4 QF6OiA2gw7n9iR1EjEUwlVWnuFe0QXNL6UEcIeS+T0jex8im+aFb+T9TdWgccV5ldYh8fyCxyUUm RkFPlNi4yKK1xehWwV/HJAlmzPa60K5XgY81j83xTJ46+49xm7gW2xUSpZWRev4ckYmxkUkfMuP3 UMGLuDII7GXcNjIKktylSxSIVNaJpjuoxuoLRpKeykqWwYVcY8tUdr6GRR1ckKAjN9UqaBZaWAAq BSt8silSNNbxaiAFW40Y3IR+xCOgORVZgOimQIo//EcRfpqORwPZ7KaTQaSnud1NIdXH3qXtuWpH UrL/AJ2cTuYY9VHGQsdua9KtSwK5ksPbVzjZVYxeuscoeJK1XYit7rW6cMQ+lqcrU3yrOymPKFQL vuHk+JLgtU0i1I/spj8vKqmSfatqujBn+aUkt8UVALN2pfsCWYFutH4pgjAxspYPp4/iWNhQJNIW ip008oQHovU9ds7klJGpyK166kbqJIW1/Vp0EpMEyAbotplMr09y6L+qlWmvLnqXuGZe6lOgqa4S RUb4/UMtS38fZJGmq0s1NW0KGo4GZJrZmLo4b9Iz1PYEve2oAuCwk9lwAnfsimNunaSz7u9ja7rf Z4Lc0InEeQv5ra/xV4SbWCRxHZyBZYPjJR9VvFLlOujaN1kR46RhrsWADkIRGETsIXOiSaIBeOx9 iRYyJKaMRm4a46zzyF9trjWFE0MVh9PI5TBZCx5XBMt/l43hwwS/vcXjrf1ZDCbs8tMZMtoOGGq7 DWxUZKsGO+ra1WwRZw/q7/gmDwT2PmgcXxuJtEZkKSBlVtdZY4w/rruzAIVrtoSbRUbb/wCI4rxe 45ln72+49wDD3HNslmL7iXOck9/5f4xBmMVamG7tpuJ427duE2sj47iOPsTHGkCf0jXYSEUpp4/Y st2IluMvDDVzlo4YYMvayj6MLWF7/Jwc8At76K6vLm1zkvD7zmcuK5zw/HTGWL7bLaAAYFyFhvVh lvZviOZTQYuqqDQ3WnZtotKCtBxQDmp1uQcRyu3urPI8ogu4srkluaQimC9t9a0aIpgCNKa31MqM pw+Qjv7WzvFjGSkllusterFGqHsS9SxvX7hmLUOwog/lsILO371b26NT2Nnd16v0lbZ2J+Lzo5Ze rPtiAxZq7aPtICJ3qaBfVZ3F7ZzpyC79f/kswJ5BKVvcxfXNcAvj2gO0iAJU/DP1rJWtldpc6VsZ bLND6FiZXXUr9Q1pa5Czy3FrWzmsLBGVrJUqeJe15Cvrv3NqYcp8pcwyraoGq2O6WHdTwFWGHhuY clxx7WP0mmRlC27dphSD6GBRXpArX2B2LqIqLHsY3YK8b7ZZCCrjb9DVyeySpszK3WaJylvK9vJj MpHKnbvUspNSNpZJfm5uTqaQdZHqW46khpK0vbGxtSpuoIgtKhpV+OopFahj/cuUwzGONTFSNuix /LeqLBQ0gWrlviVt1M/zOUI6E12NNeypU10y0JpO80rJTM5aSTdHq4IGpD3or8uRuZSK7hl0dPo0 VIo9aK/XW22wLr9CioJNsOug41RYGgvYduw+yhljYL2WnqTZVkjaNyporETrsZKfrU+mk9yoFmRz tQA+whOz7DV1JHDEzmR1d46lmkcLGss1qnRLW2OrdFCxxLVliEuqyWHksZWj1U2i08NZq2IkaT+k 7kim+UxaCa4t4wkNtbaNqn2x1rDMefcSaK64vhppT+hkgEbCvSrVyARiGWKOoLe2apcZAgurQGPo 6OrSCkkYUHQDugFvODT3ZqyBMsbL1hhL1NaaBt01nMcFWCQGbg1rF/DLe1dpvxQePszmsBxu/wA9 LMP4pa2njLHXGUurTi8cVplEe0t7y4W4zRJFN1ofCiQ0dFCeo9krBlIBV3BJjlxvM8laLnxPlLmH 1JDpwpO4iVai611au/rUKTREO0ZavpFjt+F2vKl4Na4uG8xFtxua6xHOpLDF8d/D/wCUs95FS89V tygiOIIxJ9zAL2SVxs/9jkK0qKaub5LYcS4Fl+XyWHD/AB3xOzvs/wAWyd3lvE/B+U2OXx+d4jk/ ENzDceU/xQZA+Pjxfzbbz1mvIWL5Bb4PA8f4n4YwTmaz/wAq+BUsqw1j8RfZWrXgL+u5wEEMEXD7 a7rI8aydhJHIwk9i0f8AP/kkyg29q8jY7Coq3GPsCJeN2dwl9hriydVPQoK+2mFHVADfWtaUf4yI NQ/qLVzm7p2bM3AWV7i5P1DkqS6gD5remAcn5Na+JO5qyk+tpOdK67yAm/UqCS7lBPdlqHzTaFN9 TpiofdW9m0qw441kLC5RbeTvXr9iiJ5EVFqVV9eByP6C747k4by331IugKlm2L5tJdKrDBXfxKPl 39bI7yNLcGKNybmo4vXXq71cWLNWQsZFrlEcip+p7y4u5mFY1i4gSo01TJ2qDUYadLi3yFn650ti Wa2IFxafR1kUe/qJOunjZqhiAWSPcVl2VpVC0H6Mkor3UZQaM4NCJmow/Z4Aqtag1qSJrXK3ENfx SKRTcKRLcRmpHD1M+qluamrrqOIolYvVRRhqQLQj60NVqo91aS+sXkqSxZOACrW8ZaP2otqmAId9 B51epZKkcGpWo/v2+ZKuDtnTddCDpuo7NRVACI6ZWFOG2/8AiCGpxsf80Sh3rXavih2IH7OzeyVP bGyKw6oaZe7Mugx2tdVNSDVfBr1kn4RnSOpoUjYKd6AodlCkEXmlXJXLxskjMIpdUBJ2Ynqp1U93 1Sd0kYdmr46946svvJZwRrVuO9QftaKoaG89S5K69iyuKl6+yRmYZqP+qkoVQzMJKm31wmkksh7Y 1gIFr17xSSCopoJFRbeBZyjoYwp7s1ctvEgWOKKSof3Zv6Ex6xzARVFG7Vd27K9rbzXBixMdDHwi MYeLSYV0pLb1V/EoYg05lp13V1H2iJ9OS8eXySxrEI0+k8fL/FNpHcYzgvLMzbcA8dwcOtf6ss3m vlEGEwmLtzFEv/49noV+WHydGgxFdvjfzpQPg1Y97q8fh+WltLiGazvFVlhdD1USPR677brTCrm/ WEYzjPLuQtdeN+b29Zw5XGW34cnjn8Z+Vv4ph/IvCfL/AC/kttiOcLY8c8G5XA3Hjni17dZKd2Sg 5joBWZU3J91dlBLHrTyRpD4/4t/5tyvL57FYSHO5O8uLq2vgLfheTy2Hm5pg4vIPDOIcll4Xyzl/ DuK+UeL8O/CfNjvIuA/C5Zx+S/OXJMNh+K4Sz/SWgPYSt0GLx5v7nB2VpjrXM8ljUXmaaaSz5HJa NicxaZOuU8UtriBVkjlbtUFsZKTHxey1nt4Bkc09XGWvO+Iz7rU1xa30V1E1rcb2P8WOzXU6+SG7 E6YBh2rW6cfZl60AaA2r/t2eSiwav/x1saABG9130GBqzWUSxPbUSqi529NHppFaQXVsyAHSh1Nd R1P/AOOwQvPZwDrBbIlYzFWWRPKOKfwi8uBGE9ICv29p+lTwe0cR5ZNi7nH522ySSXCI38VHS4uU kq6lcpYZVobiC6MsVzcktHdlRcT+wWL9qZQtQw9g0AFG1huV5vxQPa39r+husPbLLWFtCW/TdKHw STUjK620rIL6LswidGa3JE8LavIqn6wusheo/qB81L800oR4p47hJF6P1IrsKMjajRSscIemgYD9 MdmOpYQVmh1RkZaF1NT3D9hMzEmmDdm2QqN1IIrEO3aBesahjSNqkJNKimhH1rtU7ApfL2q6QgwX 7RmK6jlqZ9VM/SnkOmcsJCWWQdKda9i187Y/dw3WSOQR7kqUOK1IKZKEfc/FD4ploqWV/gKZCxd6 22tKaPaj9SAtNsHX2MSd5WCof6YAPrb6poIwR9MH76qRulGN6VdMwQntGKmeWGQyS7u+oju1Jlja WlkIH6p1o3hQy3EkpkOz1+JD2Zo9BehNoTuziHWLrqEfFrLqjIsYldjVz2aijvJNH0rM3rXd2v8A i7MztJ8kv3spDDLx+7WS2RhSberWJ6S3L0LWQLcTulf1pBfX9tj4cpl5cpdz3aItleEFZo3H/wDM N6rbvJYRKqWHaorSOExR/LQNqzsmcLblBNipJ25b/HMPncDb3d1aNaAC9s/Xb5D+vccQ5A9rcYTk VtkLW9v0gqzumYyZl+y3rPHyPmmNwNjyjkV5zbMQxrbKdd5uvX50u+q6Yjcla+T1WkaiCx4g9vbZ G+8iYnHYq4vZspllG6BMTNtZtACT6i4unVPF/je2nj5R5AsrKTF89ubK68qYiw8gcK/C9ze3jw/l DxHxryXgvDfgfFcKy3EPBedzHPvxB+UrPhnGeM4L+D4uY7M47vJ3LoSKdwsh+tAkG9cRwWGWzHHf BXDONZXLcTzE4xF5Bhv1F95Cwzw4rxL5+jxHIPK/G7Cw57wznPM/HiwfiPwrVm/xFX00dvi8vk8p EvrUgaEZlkwNrbWMWSzXasjdmZi7RNOxuaweQkguLDKJe2udgaG99hdUkeNcPFPf3uU4vex2a8k9 kn6u2ajk5YrnDWt2Yc/F+nl/cV+9Gv2J317Ej4FEfTQIcjQ0tPTH7dtF1C0w1XcEsXFabR7GvrSO iLbqdRqwCxLTxd6kUipAxa6iMEikmu26besS2r1Y5I0t32IiUGeumvrcjq9ywLSyfdWcKpep4RLW KzORxFWHOY7mM5tCXy9TZLsL7MW8QwvNbiO4t7+C+Q3OmluwVw90HuDGZGXaUPvUSFZLqGK4hz/j y1uriLCw262MYt5G11lH9aY003zA4amFGJSfRupbL2Vk8ZMoz6vGmCupJGMXyg6tJuriLsPbNG7Z aMx/qVKS3HakldzArCoPllRmCQGpLBjV3azLV5GtGJXr1FR89/Wq0VGpBuux9eqb5rGySI9g/eIf FIw7I+nU7Kk6cbqZvi47drtNGWE0ssq0L81JcK9STEF5gKa560ZdiSRmLFtfZabW5NNX21qifZRW mZUr/wBGDURQ70R8/wCVFuysd0w+rIGViNEA1IwKyKdddjei/wArKaC6p44pB81vYUooYM1FZFoI aA6t8muwpk7O7aq/nMayn2SD9k306P7SqRD19WVNkDqNUXLDQ1asFrHOGSBoe0JNRPtjPTuXMjJ2 mZ65LyNTUMbd+1GSJZOxNO/27EVgczIj2OTgnSymSR1uEFGbpX8Q+19dIBeZlIIeQcmuMnd23WJG j7m3eRKguWq1McMTSBpLYr6jUG5DCkWpLhUrDn2U/wBI4GjjrK4nF58i2sbKH1f1uS3AtsbCpYdD DWF5LdQlOaVbcrRqj5NYxJyryxBb1lb/ADnI72GCO2r4cKdU4GlpdMXIUa3Q+tDVAfdi/adpITYi S+N3Zz2E4+6rYyEm1VVMEALpbI1veW7ZTOJyfHTQYn+K3+QtsLhIPCXP73kec8mYS84x5Q4r5/yl hZ2P4guLyLzD8S95dJjeNZC5yqIyFnJZCN+ooH7k9iqxsxQKzHNbFr+HOeW+8b+RZsjxDK8J88W0 dxzbm+OyGHxOcfPce/Dt4i45x6Pyxl4cv5XSBZ1lxMUjxWEMQRAoIAJQrWIlRb3mHILzG22Gvzkr e6jEdLt5EZJFyVxLZ1xXyFBLdZGza/gRgjzE+rxL0fPtBCyec7nPcN8n8T5Nlb6Lj+RyHIuR43hL Wdnzv/6t7GAFI+Ts12da7GtruSgQw+7Ufhf3oK2g/Wj8l+1MPYP8AdUQK+RRdCELGrTG9o5MbKgf ICIvlo0Fpko543WRqaJ0rIIxVerNIldiIg/pbC3cd7aQIqVFcLGMjIs1XO0kvZRrbFlbdb3THddQ SbSMFEuIFS4uYz7J+pjkkL266s8tkcbLFyvvU2XRxhc0onxuRjlh7FqXslRvup5utXU6lbwqHLvV rexlZQBUsysJLvZxzklhsxRKSAKhBZhaJLFzXjTGLE4u6hn/AExFSwwmpojTqDV2qst5GAkc9yit dzRjEzyTVBGRVooq2jXXQNQi209grpmcM1fpXgOgw9UejEBUg612+rKy0HolSbQtHWMk2Ivktpai kda+TSy6okdJJR1mfdXexUynZqX7V9hU8ktSP9C3atuK0RThkDga6n1t8UR1L/FMqigfl9kMvz1Y sVJr7miOwdGFHqlb+HKimVXoqWVh1qQHo/2GyEamQFdrr/10Cz9kRg/rLPIu2FfGmHSiNpr2VqpO gqTSnKXpu5fneytDYT1uKWKI0U9ZkDIjksQ4DgLpl3WwlWd2oMV7ERFPGKFw3f8AUg1Jc6qa4tkT L8jAoFwfgUokZorAB/0ySULRkqS00HtWirHZme0OKyouIxeIKW8L1E0dcp5FaY62vsrkMvKlpHFS +wUW+w+ZLRg0b3TFbe4Inx10bk9G6IpVZsktNemsHk+kiAyRtDLTyGMTSN2l6QJzLP8A664iIir1 fFwvqX/7EgSTJIjNfzD9Cv6hYxEPZH1bu1L9T9aK6PYiiaaIkjRfqNIx9ns2HBkrx1wizyI8vYPj nFOOW11/9d7mWgSQWdzKe1eL4Te+SfxV4DLZzxbxLyFyzhMl/wAnysHI/wAMN/kstxznF5PlvLrY 1Hp+O2SvFi4YQYlFEhi31pj3AVmCrSdivU7HwuTtxJafhWztueP/AIhfw7cx5lzzknE8xxS6wXjC 9uPDN3xu6v18OeE7LxFG2TtM/wAxUN0T/ECIgAClTrXwycDtY8lncxwrCZexvbmXiebu+VRNNb3M U5ucjFZC5m/Vjx342je85BZJaQhxNcMA44hmU47ylWV18o+JuP8Ak3H4bw9e4STiXii0w2SvLq2j j5Jkhlc2PrR+fyf5A1rr89tAECmZqJNfLMfiiSVf6nRJ/YEk0zdVYvtt1LIFTjln+tNnjwEuMe6V 5JuP4POmV9i4S+k/VK3dWU9syv8AS+rKw7I3Xq0ZePET31hPDmorgNk1apLwGr+5hAuZneQMYqLG m1tnSmJQGRRXzrsDUfT19t0NBBpg41So6m1MkUvFMvHNUUgYe1lEF2DV1MvW4f4ueva42BN2UJmJ bep8nC6Pe6rCXoJQClYUGJIi+YJmV5xb3MGWxlqjXndSyCrlVqULUw2LxgoWLszdo3wOtQKHEMZq 2PUr8UrUjfMttZzw8gxMRqSIRNIv2K6WRQV/Z5NJTsVJbsEOqxl90NrcLJGzNSyABLhie5p51NSn ZuJallWpRUjbaY9qkIUH9utE/B29fJXstMOxZirt9qX5po1pwtHr6zr8ipFOrsEXYPYqQFUpqmBp kIoha9ZjHrYhtiiAtOtAGtlKK/ZmILJpZV+skhNNtq2O2hrWyY9H0q9BVAlmEdX99K9RqaU+oqDp nFMuq+BSiW5JWj6vYwc0E27joPWxXZWkvrhBBlmoZhVo5c6us427nJ3lxQV6UoKVDUCIajiqOPbR RI0U0YQTelxdwBnxF1ItNdXe7U3Pa571ySSa8e06hUkbv9tg/A6VDddalufra/1p8XblVYDf6aZo bvLmG/GSMgwE5L4+9lCQ34auRXkcIOfhjTM8qvr2kjYVa4+S4qHD21X2NCtIdHuy1bwvMLi0eCgJ NqRQ0W1quwFNuiWo7r9q0dRlTUtzGBb2t5dRl3DYbmuRxVckuspnyulRgYwWLUwFSurLicjcca5J xzkmP5FY5j8N3Csl5D8heBp/IHLfJ/knB+IuJ8Xw13bRsNVMfl49h3rp0qT6N0VqIBohQT2eTYcF B2kUyp/E8r475Twjn/F/IOI85+BrDn2AxGUz/JeB8D8F5DDcq535Qtebcwz/ABHCcPzA+aCqKCrQ FH5Z/svjMunkOvxXzZDC+S7jm2ZkueM+QWuQcvJcrBmF9Phqa6lh8g7XHW/1l12OTxouU4L5KuMS P/KcO0cfJbOSspyWC2g5Dyye/NvbmIa6j9631r5NHYpmK0x3SRk16vrptFiE3oA7EnWpHIr4rZNM wFdirew7uSCnjVVnjsbDUy2Vv1838DkymGsrRoYODcZlvruSz/Tm4tf6eeHWCAkKR9l+TYWf9JbF Xe4w1wVb9VaFDPIk6SNJkETr8EOQaaTqvapNaLsZkY0fZ277QtugWU9hQJNJ2Y9UIsL+axuOPcjt ruKYt09xQ/rlap5RU8xFSzfN1N2q9njiF5NPK/vl1x3JN78VdCeMRhqiqKT5BVxcXDR1eTCrtkcy gRpcDazCrltVeOS326k+tuP3CmWxJkjjqFRQrvsbIo3HWK9JkOQiHd160TUv3qb/ADckxn7OO2+1 FmSsZk3ja2vVufy7E0W0fYamn7CU7qaVBUjkV96KuFml3T/uyda+9KxWiKbRC6BJegp6Mmi2zTg6 7l0UdaKoaWMd5E/plersqVpmDbpQa9fUBdS9Y+p6BXgRqZWUMGFOADokk9qY/DqWab+qvr+JGelS NwBtOhNP225BGt1JdXEoRHDhNUAns+Kb10R2V1DVLKjVBGz1MB3MRr9gPmiG3/37EFPXXZy/XddO xXrRK0xY1Zw+ww2pFQWx3/DmapIWhZrXsL20QtkYDEMffIj/AMTj6Q5ssJL+4upMhISkfaiwK70q dFA6JM0nSmZzXGY/Zc2sahUxoLYlLNT5H8cPFkrC2t7qfiXFVs7OWEJT2QVPIl/LaQ26zzQxxrFU SnvYBY1Vmar6aNVeX2yWsfa4aMwrcj/6qmU19RWgaP7J8Ff8u6Fk618tQb4jjnmkwPj6WaObDcfx thdMsuQ/xkjsLaTERA9lav8Ah7vXVUN5YreR4bOcj4xPZed+VRzcl/EDzbIJb8ev7/IR2zrR2h/y b/1KqiKjVINLIFjr1+stEd+v6iMaFPM1vHi+P5rm17wnwhwjxhLhfIeE5PXN/wAQXPuD53lXkPy5 z2uO8TfAQpJcRGOUXFD6pGSwRexI6qVFccyicd5tHIksfmjwviPKVn5O8UTcRtPCHiPK8xPJfHdz x634bxq0y+Y4nx6HjmI8s5yCwtMTiHy65bEXuIZG9qTWMciLDeQUlxk41kF9dhIEgr/uvgEmh8E6 ok0z9ATKxczJULO0d0T3Vm22lrY6nVO5au3Yt++xT9VqSM1coGi8YZRrTJxes0KnSGaPknibFvf4 nE4zBQ30EbVdsq1ye5VCu+rAmsajy3dtAIqtViarGOJbjmHGbSCNugqWJKvh0WPrGsnam6rGprbM zft7iCpcEpTyLvv9lZtdu1RCm69TEGq3ubrHy4fmnsqTMRObjKGnyj9Z8iZKlmNXeUjiqa5e4o6W STbVZSm2uOPXxdUk2sUooOK/U9amuS1XPUJd9dySNUjHrcXA1c3HQSSSh1HWtpVjL67jB3IIjHcx /su9xgmu3y0ysLuryMNUoUUakOhKTu6I6AMT/wCwUmjGki+li1pfyW7WWaQ012lG5HWS52GmqSYU 77LlS01wgqWcuRvX+VPJWiKYMx69ySEP2Yne22w6/kfkhkFMvemPRO3Y/wBQVPE0YdQo+egRaYks qLs93o9nOlWmUCv2bpHJTIyB/ln6dWjemKtUiDqOoLBQCybeLqTIzV62agOy1IfZXsjJeJtrC3ri DLWnUlPlg0hZfvJ6xXr1RlqcdCwcKqUQAWXvRbsT2RtpWyx+QO7GkYMcdBGxsrb0mAKgxlilzWWw NvBG8ShLjXbLQSSQ4zFm4KYj4WwQ1LjFkOXhktl7saZK9TepRuu7NKzEyXDOUwEwgnw0kToQO1vN 1q9lM1racZ4/DNcXUb28rdGuJo4bflWXlzGdQdQD7aXsj29x9Li/WJr+/luKAkVbSYx0Lg7u7hnt 1LR0PlfX1PySx1QPUMwkpY+sQHxFC1zWMsRZJec4EFveZ/I5FreD0jrIKx15IRMGjul+x0BS6L9d V7FFepDTWqb/AEsSOv8ASdpmMix6UE7aLdafp8Ck05/amhLD1B2RdUoYt9tZDbLgc/xjhWG5PLe5 i6iwdtb5LmFraeSuD8J8YW2Kx03JcBhosPPwzkT834dNwy6t5/YoD9QAjfPUE1mcYL6HxF5A96Vz vgtvy2y41x3K8fteQ4DknJOPeO/E1vw+S7vrayTkPGX53d8d4pPgcVztOmBtDuJfmtfJO6+Gr7iu x0diifhm60UIMkmqht5Jnhx6LXpAT9HAovcWstXMD2khk712JG/nQ12+CwIZS6sRp2DF+1QtNYX3 Dc/FlbJpZI6/UGRMjcuXQhZMjKGrKXsVtFkLn9dMnq6MC4xTiLIQoPXZ6pPsb6+Z7a/tzDJeEVlH 6ssaxgMI6b5piihR/TLbLldKkki/06GnaQ7YsDUe1qBgaZdt0cE95EaJuy3V5ZBc/ctRzz6kzktN fzzEe7QU9yIzSHRKd141l2snxl/Fdxhuo9/y8mzK21upOizyhqlbdXEzau5OovbgStsllY9QfkyM h4/kg62svxFKdK9duw7h6uHK1LK9XrdTMxotqp2JVlap2YyDZoKe0Sha9TVrYaHRdnha1ybIy5FZ a/U7p5yaeXVNedKa5aQs0jnr8fsFohqYd6OxR3XytMWZf2BVhQ7GuvwyP1Y7r9yrdVb7BgWQoXEi nYUtXobb7Ylt1/2UfBj2v2NP2NSKATokrssrPT6YaHV9glakBpl7O79ixD00Z6+sg9o1rqKiMZBC 0siGVvll7gb+zfUsGBkclRF8f/kLP1pNK421MF7g9pHJkc62D1HYV2cACWrO3Ja2tiq2qyxmz6yG C4PS7u3dXahD7ZMpDEkViiLTINJGanXpHk7dqu4miYFwnwa7L1b6gHo0jops5f0kvFMzGwQxyVGQ Gk0R3ijVnZqaaOFfIHNOi2lu+pHAEcpmP6O8p4L5amcu2ytDqoBEskAEdN19H+VD9kl7mNQAQAwd K0OxIoto2c6QVkbuWWNYVkoRR7T4NzdaTg+M/X3HJMFaXssEgYg9qJ2wT7Ls11Zi9Fv6gdzTdgER y52lDWvsaAbu67Ot0p+Gj1TR+2ujIQmlxd76+V+a8Zg/FOR4z5Y4tyy7znOcXer4G4JmuOYKXyNL yu0uLR3a+u2w1cWzWG8nYm7sLnC5MUAWrbEAigoKX2Ikkbh3mC8sVx3LOPZWL+IWNSZCxhTknk7A 4eOfk/IstyDGZazUNyBZZuXZiHLN09DntW+oUqa+tfJqTr2JWtlV/wAlkOhEAxW7WIJcF0uLoAWd 8tCaOQZW1WRCrxOwo/FduxZjTuNP2NM3w/1MVs8lfw9J1xb3mFmx/Lo7yJsqKu8jGafKKzZbO29s mUy9xeNEIxRTYd2CQ25d+MXX6mCWMxyRXbLV67dL9i8l2+hdzfqJZVKu4CrrafvW+9aNAnr1OiSR voP/AMlaaOQv2Nsw9QYGuxBXT1KOtSH49agdzXqWmUCj1laOQLWzTTdaEbMXg3WI5BcWEmLz9peq 0ymnuGWp71QJbgsk09NcEm6uei3t81wSfsrsQx7D40WLJjLp7abBZWOdIkBV5dhbkLRmD1JLuruT qJZJGqRt120GZjV1PR2DF3BSJyEh2BCppomNSwsVlQmjH2PVqHfq/wAqQ06garpIfyK6U6SjuiwQ krsD5HzW6/zorqvmu+q+xGlFFfyc7re3ZWogsrpsf4JLEzho1oLuipKSntXZuhLUV6U6Fo12VlXd OqkEHTqRTDVBN/k42xUV1IYd3plmkX1A12BXqIQ7Mld6+tLN2Udq3Jt2KEDu29u30qWI0NsD8CTo tdyGcbkP2rv9RG7usHrj9Cg2kfVov/w+ioYmVopQq3Muh1OkddZe7/U3FjZnf6fRlGqkkqeSJzlL FRUsckUoKGl+oLbQndMysXlArGZOeJ8BmpXtVycpoXk3U3Uk5vr79JBnueyXEkdoxnMscYsrCa7q 0xcMKJApaSALWYxgetOjsVNLLuSD2XLHATPaS2s1ldr3p2AoLtPknsnVfY1Q2PSO/MKxxtpSvz9H HYV66ngaeabxtLc+LfFvizM8exVlf2+RyXVHWPXsYroB2oqdpvTBQrMd9HMi7JciOvvpVKkDdMoY hlFMsnqUlqKvsdmjCvWWvGw2Y8q+OsZ5n4Ovg3mdl5P5p4i5Lgec8H8V4ziuB8zZm38N8r4n5P43 nIL7nGNyCfh74RheNYn+MPyPPgPpSwpW7V+9b7Bl7m4soLpBhTHUaZlDPa5O7EGJijJt4gpEsVW1 1exH47skkjMzA/U0VBIC9aJG/vXV/YWNFn2O7CLFTOL7IixnuL4S0t/Lay4+7lnE0Ny1vkFKyjZT 96Pw7U0lEnv9mqKMdvYALeX+mvrNSWhaT9RdKJ8hdBsplMnEwR5TGF6760wPq1pMbYukVirQSY64 ivBmcZ+lhnyO6nuRvLX8rywp3J7iifZRI0ymj8USGAXszA9T8EaVvutO/aow3VJNmOdXo/4sxFTz gAtJJQ/zVmYEsB2V62WbsIqJ7N13SE9W/wAZlVqguLm1NlyqVQuXhepb5OzZGNTcZSEPc5mQGee5 nod+32JPfW10XJCkgRRhza3lxZTYnka6S5jnHYbNwoo3sdXNwrJLJTyBTJJ1N1dUZAaKd6gVjUQ2 EUAhQoS3NfooyJ8ZVxZvtomCsvSifsR2pjSEij8L/wCoHam7gKUot9qc/O90VopqvknX2PxUgpwS SrEVIC9N8J9uqqI31svqUaFP8AhjTp0P/T9qYfAP1C/MhepU1UgQL1XuwU02gD3IK7ZmKtKm29jm VxWxTx7Tq3UybZIpJQLLdR2UaH9OoLWR9k1oaNu8bDUVdvXGxYR9etHqtOyNW1em6Ovs6jp3eEOo jtdD1t1gKmrOQyKOxoEU0xWv1aARytK93eRstnjQDEnQPMipKxZXtN1c2cRORtZYhen7KopvmtJt pXUd5C0GLDjGYNHNva+oWMe3e8tra0yF/JFWbku7m3hiYsB/TTrI2Hh9cdmHDvEiRz9lqTa1lbcd x1kqRvthIVS3ty5k5DNFNmR30kioPUzUz7br2q16pV9ehk/qTOpRaCjtr5PzR/xCSRTYbzDf4K1y fLs9zrillhZOMXCsAoC9eprbClVTXVmHVUXoCwaVT86Ctrt8uy9/p1/agvWj2r/KhGzD4WkWsrio cja+LvJub8ehPLHibL3XIfOPivBL4h8y8r5h5G/EF4IPle38eeGuW8k55lfD3LJ/IeZ4PheF+NeN WqW1goC1p1INMoFFVqBfbJeQQQQj5BINN1FfKGu3apNd8RbwO91cWUtXylJQaPbttdfWvlQzkqS+ vsKncInGMeL+ytsK/o842RwGPsuVQ3kIypdOIw3b2iQzmHkvT3g9VJf8iTRA0X2R1lpJ2FWuNkC+ maAQ30dC/jYNIauofYt9GjRfQt8JTSIVQBQzrJLY6a1i25snZB/EBPbX4aGW8V9XXUyO33bsoXa0 Pg66180SN70xH9Tfz+9Fj0qNhsv1VerMI2NLMFp2MbON17HZjJIafbL7HYvslu2v+sCqR+sLshCn VJF1QjFf1RUkkpHvkWR+7yMKcdAW6q32oCmYsQO1N81ak9ltiZFR1ks8zeWtQ5hJQ1yWp5iSbo1J dBquL4Kz3rtRf7Juh8m0j0I1qPWxFUIruFHvq4topluYmRvYvYDZcjcu++h2UHsezDdf+tfAOmNf uoIo9VIGiWoE0V3Tgq8qnsxDUf8AKm3RQsG79SzFHYOPsaPRakKCmPahpq02ttpwNdhGN0w70fld fYowpUZiexJOq0KA+y/v1WQhkAnTqER+0VsO0NpsR2yCvRqv06UU+0kcQeSENVxb6p45NMzAexRT yFyp2JfhWbsvWQm3jd2ij+YIG1BjRLR461SWzW7fqgtXN+wqXKjuuVm3bS3E8dlaLGIoCGzXvhtI c1cNJjWeeOOymJlsuovLBngy79LxWat9R3JKdnOPt9LAiVhyTSwgMrBGuurpkIilclyii3tI36P1 rC2/6q4srMQLcQyQWic8WS9w7yXlPh78tzMPaVGdxFXFWuQNuJ8m71NF1l+2yQh9rtVtjZWS5tIB arO9R7LAmtFmDEUOzI0n1f4RYfZFdWVtcv4255i7TA8gksOcZi0n98bAsCxp2bQh9aBXSlBI1SgA gnZj6DWz9RWulFfnqGr5ZGJWtdipkegF39TX8NguoZ+I4+WuOcD/AIrccq4zlMbl/H/nfFZW3spe G3mUy/JuOcfg8heSLzyNd2sC2lAGt/LIaWnVxQDIXlMiilG61oAg112SGUuGK2V76hJPbVcuJjsU /wCxK0pWmaiU19Wold3YlK+LJo7rE28Qij8rcGj57xCPgV5xqfj3EWy74jDLjLGaCOGPk8wkyQJC g9aJLEt0ptNWyqzv1rBY39TVhj1cXWOfryDIzY7JrmJ4HxV01zaBJetyrFboxiYkgdO1BwwlRgeM XAuLWOL1y2jfa+IjhyDd6uW0ZpO8zsXrs1dhon5P1obIP7186XqivSlaJoa6w6eujmtu9A/ErhK+ 3ZmBrasApajI5BPai46nsaPYqp0WiGvQBTr8GEqxV4qdhWxrsxUEGm1X7Rr3ao1YhlfRfZGxUXxL tajb1j1iUNEwoT3KrJdzNUt1K1F3ULM1Kx6klB7qVnL2wYpF/ilJ9aWQesSHfu2ql1rIwB0kjRT8 9ZtBT8MCxY1+zfKjddlrdMTolgd9ab920aNP3I6g0fhWT4XSRkfSR+lf+vcxLrcY7gdjuTZrf1d9 0zNSndN1cdetNRRHpkBphospp9VtRTbNMvaiQXK1KoIIrQNAbDpJJUEHWoLbUsKR0kAFGMVL22xP aRV6dYyJthrhNK3YN6SGNr1ZrUuEs9MLJNrAetla1Fj4Ktrf1G1iCLDevCcoQxux0q4AkS69z3OE tS8trZhUt7bVW0QNXGJtrqym41cWmRxWH/T20sci0wMlXwVbfOv2ygdSojISOB3qDGiQ2OMjjUWC 6hEdk0OQhnUtHqQoa5RmBaRGS4u7gHpU8nxwq3VjDYndgtiYct4lQ8hs+PRYXG2MJvT5Vnimzcaq QNGogqyIy7ui2zIuoFmvZIMOYImyCWwnl9tfHXs9b7N/6jdL23o1/wDjI7CshGrR+K5uJ2vFuV3H jzxJwnE2r2toitWzpB8aPcjpW+4IVqB0vylEBiOpbq3YDYOiFbblWD/Ynq5ftS7FGSGFZckRbfxM JXC+YzcUyfJ89cctzd7x+zuynEI0kThSTTWWMt7WmGqJpFpSaG1PYbjsvp2Wj+zfYja/k4k7kuKY M1NUZcslpMTcYd3D4+bUizQ17YxH6xLRHqpm+3yBPt18f8hXBZiORJULgVybjODypw1jiMU14ivP m7+K1t5S13eH60x+QNU/ZqY/DIFN251w+1R8TjLQVHjra4XzdwK7t7vFY9r+bGYF8fasFIvIFAnd WuiHjV5SXHVFCexMdLPYvb5KO5j9qqsl6RV1OtZS57yBG1ql+AwosvWiDSn7f9+uhsA/v9qDbr47 e0pSt7GErR07exu3ztjWhR7dR0ahIFrsinRpn0fhkRNL7Ole6M0vUVcdVp/2JBPbagMaYkP9uo1S NItD2M2kWtMpVN1HBtbRFZf0xUyWxCkHTha6IBIOtaZRsPQ7RUXauv1T+g9k3eolr1KKRfgfNHQp h9jK25Ces41SEgSH4P7dd1/3S70GP/s6mOv8j11TfNf40x3RBFEUEbqwOiuqHxGCpr962hptmtoK 6koQ9PH2PrrbdV7uSAtLFutfanBI3W+1HddaZd0ddtbB66YfGjrQIVTQGq01erQt7cCkjUCKEAk6 Kp2po1qVvs0nrfvtPr3nTb+rs3VmCJSMAGtx1MatSwBHtouqwAExiopRGGl1V6Wq4VWrJTR21r9n bjTiGW0iDRRw9WtX9JhmctCYSXcNUq/f1rrlUwxuOT9RNc21tsLaoi2xt1exsIZqFowq0tVeuZ4G 8OP4xZ5WcpbMlPbNIeb2qW4twrjaA3HTXDL7q9tJ7IwTVpM8ckl1LMc3m7XAYy+u5MrmehoN66e8 VascVnryrjhfKJIjxjLQvYj9AcjmIxaBvYQp3vsNDTdtswatuD1kpgpqNAS37SIGWOe+ilzWKkvY 4YwqEslaJU+vbGRaT7Dbu206p80B1BXVAJpUDH/AdQ1AFaLdK386Abrs3F0Ia494/wAjlVt7Hh3G boci8b5m85p4ufFLZXIuU3pAZNf41/z6k/CgxoGClaIO7K2NzcZbHTY2xgbtXRQF1QkNFR2JLHSC m+ohtpZ6s8SgrrEAz6r3g0bW2nF/xx1Z5Es6V4riH6BuybYbF3byGLg/kOXHibP28qy5OWaheAPl MvFbJlcrNlJ0QRh17U9fuD+/2FP2q7Da8Z3u44IwphkCnLJjMnaRcWwGFnk6zx3SBBmZNQEy+ws7 hj8P8rjLX2tBY7EmPdVmvbq2aa5mZLiSbdzFGyDoARGtN3ZdajKkBkoj4IBrdLqm0R/gnyKG69j9 n2KO6BGifqtDrsBdlvktpS1Su+hvqWWMBdgIVRbMOBYB1e1mjEnYiVS7dWRdood3Wuj0R8Eq1KtJ sU79SO8tRRt0hUMsMaq0IDUqxNVzYHrcxsjSsOs53Um4wnV6G9vohSSQPY2JG1WP4SL4RSaNmOkl s0dSqBR0UkYgS7qQgU/Y0VAp12FNfFfNFiQ3xRonddfhmNaBog6D9gxkptmnbZP1p1Gz8jo1MJKb TArI4/qV0OnDddd5CABJJI1P2cOVZfto7Q7YFz9HUmv+Abo/Wv8AGijFOpVmRSVAanUUQRW1qNWe rO1+EiXWtjS9k0pmfVSM1SWspV7R9tb6aVXB+K2weOEvXpcFVXUqLv1TRmzfsFi6NHTER1I/xdv6 xKdvnch+qn9ZSsK4DYq4M8Pc1DGri3AFRyIakkAqTtossS8xv58tO1jHGLV6nUCKEt3wsfeGaNES AgVDKJVNvjrIXg9zRoK8g3YlyUffrbq7NDhx2x9mIGxuUkjV8upP8bq75VDj4uT5+/5DNbQdDI4R LW0us1NxLx/YWq2+HigiuIEq5sFNZXCxTLncPfWMsTbKFUIJNaAIJqTbDXye9a6yNrcg718muqrU TibEQTl6QlonBjH0qQMWHzSLIWUEjr3ZQzOd9vto9a+VBAI7Sb+a/wC6FOfVXFcTb5G+ynMLGGzy V3eXM90PdXAeSQytzTjx43n4vkfBrqCqrqgVJ+AOpr5osGNjcfpZ8pmYr+0WJYwW2QBTfDONV0PX /kcXsksLRI6eVSLm9SMNlZO0WR22PmiYiQpWexsFxUZS3h7d5GbRb4r945bMSVBPkbWlzWSUHN5D rN+ondY+gc7rZpk3X/CiAyH5IFfo2mrj0hxF/jLu3vbYzLG1/wCt1kIZ3mVayEoNchy3ZkDFUDUw oPqTF2YjjtoUWoIYHbL8Hhkxz28YaezEy3cfRuuj9mUOwrY7Fa0TQ6mn2KfsR/09u3zuTddH2V+w hLUDqnckopAB+P3J3o9mCtumJFbJor2r5YxRmkVAFKrXsavcNXsQIl1TOdqvanUkFpEHVQ++tdZA NfNWyd5Il1SVCpLAdR3O1uZIzfqk8E3aizVcouxpm+d/40W7GGH7Y1utJ8iPs1R6ASYdXZKuLPSy owpvgXHapFJZQhSQdAAAq/J1W5WZ9Gv+EqCQTTfZKBIPz+WjT9dFywcbp6lTaUoILbojTSbWmZ4y WUq4BqTZO49kqQV0WPsjcGj1caK0wC18yADtQ+1Sbp1UL89hoN1Bpo90Om+tWluiBE0F+ac6pvqr ZVAfelxJ/TWttUilikAUXMJYSKIWhiMhiiIEVu1JAGq3stmfj8k0SW3rYMooFQ19L0qa8CC4v13k svLclIWU/HW2VYnwua9KWt6s62s0cdT3qpVvfAD9d8XGRVzm8zcugRY47+MNSR9Hm+I9iKsBlFSv d7gdtVtMYaadmr5kbN5uHD2dzI17ef0g+Mh+YoXdorYst5I0Qlub0LfXt4a1c3JhhWIdmRIreS/k 4jxuO1h3bWMWR5P3r+NSu8eUYt951zEUc6Zaxlx172BpTQ/eZfuSUpXIrqOzN9QDIDo0qoKuXHr8 U8LtuSxZ5MTb8tT5iSHpQHahE2nG2ACt8Vo77nt8A9WodSd/JAB+HA+0hPwv73TrDFx7i1/zHx5x e2tLXHxWstxKI7BKz3KOT4DlnM5MovA7WT6AfZ6+WptCtdqBonQ+DXVaaL7j4G2purUTRB0y/BIN WKKafIoKur7dXM7Az3SqYe27PIyxPZ5H3JI0Usd3D6Z3+aJ1WwV/YH99DqyCgFNDqC7bLD7aJLKw LbYH/EgbCxBhcBKH9UYbO3WLkTO2l9E+TSOsnfRtU2VRazPIPbREvZozIo2lexmo/WfDxCS0t49m 1gaocncRWuViC3M7jpkf8Y26t+6MGFAFV+GqT2USWojf5HWiNK3cKv2MYdF2lRy9BKEkp1+67Uso 7N8tJpl7qW0GpXO/g1tgV+Ap6FQNaAHrDD5KljLFdrH2kXTOo69tUzrSK1PTNIT9UqT5WyJWT60o 7VCxiJ3pxIV9oNJLWRQe0sqV95ATpuxVmXVQDdQJ2jhdu1jOHWMaruVBQpT9RQkar5fmR2FSAUwL M/8A+Nj2X9q+aJ+PuVH+I+WLEEdTRPxo72xBJWtbrRY7IB7a+utA0To6bWmBIJpB/TIPVxuRv6at KN+z5kEi1MoCyt3BAontTFBXXTEkUz7LFnok0e+vilFD4b4Cn4AXZ7aqCHdDdLGQWharizk63DmG 6sJJC0Noxr9AoY2iijAdy2h6Xp9dzZJ7HhhbfUExoSbUQwg5B2F6e8ly26E7gckyjJX6+Zg0jSV6 lWnYbQhqdX0HkifF5aZVs8j7FEvdklcCTKxlZJ2ehZs5Fiii8xr1eAQK2QUh75qs76aOTF5tGWLJ Q6e4Rqa/eshya3sUy99eZu5it1iEcSzPg8WIYIbLdcnzk+Fu8S36i39XzzK0SyhhRinUBm+w4jiB WNubaytszmDPUlxM0st16ltLgtLa5LrVxbxSpyfGP6IJPgD6lSaZWjZCa/58MSadfqxDKB1afoY/ /K8hiE5FxzlnHXhbaIJJK6MzjssgXTFdV1BRhWjul/b4Fb/pk7b/ANum6kI6bNZNC9r+Ghnk4h+J z9ZhvLPDPMHI+N1mOVZmPNeHuUYXL8+/ETdywYawUi1AJUbaj66Xvrqdg9lAHUfCqOw/yo0xO6ZQ K+eoLdf+wrK6XUNxGltmRI905kq5/pFugBuPSMZfSOYZZoWzEYZS2x/6nsaJkWiu66ksf20K+GBq T5pjunPajoF30sjL1Xd1LHjm6iOS3RZ7WSNW9bSNPq8u7tauP1MhitpEBdkoRsxJbbP7RHaLril0 n6Z0kVoppEN1cArlNO0zp0ytx0iGtIUcH7V1Jrt2AoHrQWlFdmCoHJ0e6Rhh1+ZUbs6jrACTOA1M OtD5A+XVh2AKow6UD2P7SnbGM9GXbhOvVG2F7IhKuhXoJQzF0AZSVUyIH+vYqu9t030ST6VKHY2p KSKQ5iXVQqyFkRgQdNGDRDJV/J93TtX2KtGDTFmpm3UR0bONiqgLUEro1rfF1DKCZdlv8WuNLPN3 W4l+WcMZBo/9NMPr/wA32PdQdfFMdj67bem2QPtX238a39upatUDQWtBq2dkPvaUWZRGaZitfXqv qp1WWid0ZvmQhl3qpD1r511ZabbUdVoAL80ewJ60O1HVFOoZWav8hsCokJPqrYpE7VDBFWewrNNh MdIKNkFDL1IiFNH2NxsLkbvte2EgUxNqo5ozVvJ91fYkuBq4YFZxJKSQKysour0IFQiOtDXXbRQi nWmtdy4zECUx2ZiqOEsJbecQXmXlhvMVeNcPFazOq28gp4SzcuURvbwg0sQ16R0WOSKosjcxSDOX LRzZfIyKElll6FK6jWCj9l5b2rdMeqK+Z4ljOUyDDYjG2v6GLt5HuFmvPnqEY1BFI8uPuobaK7zU /vuWmdUm61HaXE0jWYsxDydIrmwz1rdR30sNxThFyPxHXVhQOyUIpl0A1AbCdAPhaDNU8qCPwlx4 5nnnIJOY85w+GmSa12VZY9FBpHbqSD1/ev8A2/4f31UmjSj+m6rGDroStNGRI8eluLYTw+EOXx8X 5bz3xXw3yJFYfh+/hfmbzR4//gU/g7gCcR4t5R5cnNuZRJ1UdgCo7LolIxRXow+K1uoIjNUvSMDt WtMeqr1+W+GOzR60z+quL4b9Vj5+Ow3EPO8d/wCM8mXKOtQ5dXpJoWHuXrxawX1m1WWs8vpVdvTD 5ZgWLdxsaUfLkpX+Q7hST80f3c7rsCCuhc9CcPjgoixJlizuKuYce3ILlG4tdSXayJqp4Q9ZDcc/ TaSft7QKkI9cX7xWbyVZw3VpLZ5mGZTdDdxfHV5cCQ395Hb0873DxgBV6KoY0zDXw4HyfuK7HegQ BXZdd+ogcIpXaBulEaGtrcEdtSFBKGo9RSt3LN8yDZbQKnQGlXRLW+wkYLqNiuvWuxp5GCTkMzoS /Sm07iN66fJbVf4qwNaZqhLqbT5iiUEp3oH7vpRJopIeovoV0+wGOx1IL/AZtRjZNi6etnYgMppC dx3DLX6lHr3Dr3BqV19d1MFr2Elyy0e2z8USBRAFH60p+zL2Y6A0BR0Sfil+tEBabdewUV+KJFH5 Vt9fhQwcoexBQksK+dysFWQkRdmRSjAv2cDpTKdyboj47BSflm+o18AFidiitFNE/u4Vl6M6M39I aFdFqKJlI2Qse6ZR2DMBZQxmpnhFOetTRsxK/DHQzMn6a2lJe5t2fvA5Kw7BibVdwBIQBcFRUjtO 2byIjQROKYjqwLk7LQWtLbhY27ILK3aWfH49UjNnKwtbfTWVvF15dxNor3iHHp5UksPRR/qCazSJ ebXKT5GNT1ZOtIhWnVmr1KF9NIhRQtFRXVqxFwsN1YTLPBEGLRT+tJH3JnszBYWlyZshfiFyrltW T6k4/wAXuLyuT8bPH4Z+RY+aOwx9vJJfX6Wst1lF65y8vXuPFfjjK3ttmuCWWOe9aD+Pevs33UlK 6UhLBPqEI1NJ1KmQhIfho1WLjPL7jjRzvPs3zPC2UEdpE0Zkr5oBVJUPQLim1X+J+wc/avgHRNKo JXspCyFpKmlhFG7uJXePJ2lvlrNchJwXzxkMQknkfxdnhfeTvG+Ij5r5dz/OEwuCgxEKpqgAa/zH XtRB/LVO4CcWsoLwcq4pNjpIkaOitAaJOlYVrdMuhfOVXx6i/wDjfRK/FwLzFNB5BhkssZyIzQ22 VkVUuisnj3HzZK1/h8iVzEhbmM0PpIRqhsUWDVthT/DNp6YDt+1MO9dOwZBtgN96SSMXNjZEw2cY iEWNsslb878b5DHcg4vx02lhcReuriMbzRX9WsR7AsrA+sSTNWHtlmNvbhqjxwlqfi1zKsX6+1E0 7EZCWY1d9xL1f2MdgfJc1pAzER0d0rHou1rtqjsHsBXxSFlrvtEmkd5G6BQCZ/swcGh1koSE037h pDQ9XQ9mAkWiDqRdVaySV+9FuiuRXYipxGKmbYI+GifX1Rm13Y/O9H+pWmo9VEcZesWQoWBgfUa+ QHFdjqVyanZmE6eqjslQqj4oFgqjS41wKVTG6DtQrts92FGQ0ZfmaYmpAaRNo5oNXyBsFQNVuh8t /wC1HZrvJrp1dtGkaj8tv7MDR+a/ZTqj0FFqPzX7np9f2GtL8tSbB2peT2Rs3TqyorMnapCxpgWp vksfs/8Aj1Zi+yC3x8FWVSHXdKuqC/fWqK/JHzF80CDRIWiaTdRuUX96J2J2epGZWXZPLb5KRWJS QIbO81SSqFWZIa/U1JcFTJOm8hmgiPG8zesMEPSuzbtrc7hiNW1orCzwFtKJuPx20mOiXqbTqEj9 UpnOopEWhcqFuT7T2UPnL1LKzv52v8iF+iKugaUGlTZJUgdWYhhUUBlJgDUtsIFxGW9S2/IYe4zK Gr/k1pZR5TK32YmhjKHqFEifHHlS5yXGsZFb4z8QKXv/AMeWnPMnEcH5Ls7kXeV/Vx4ORpl4t/Dr a74jmre7s/K2fv8AG4TEQns+wTvq+lUPGpEsch9hNRC4uhwrjtnlMjztcLj8giyF2jIr9OvXAxm3 u8xbpa5MKWXXVn2RoIT7OrL2rYFbNSf5x9lY6oK4CqCe5FXNwwPGuH3ecY2nHcLZTc0t5L2Oz8f8 7teVcPuOKZv/AMasZUteI46Krawgt1GlogtXwtBQVAcUfivjZG6hgN0+ItlxCZDkEF6uQhcSA96b 4LjdftRPUt23kYu8PjC/iusHXk/gVnz/AI1zbxVkcFfcB8f3suJn4TNbW/HsPPkshxTBR4bDX1su uUyrc5loKOxXYg9tU2hWkNOSC2xXTsPmuoYdSaQuS3Wn0i/ZDxK7S7sV/pm2u5I0y19HdqJ91kPV ML6Vel1KJblfqjHR7uyzF9cVUTWsFv1eGNtYO6W3rmNpD+p6RyCceusn8SR6UHsQpK0sYFN2K6Dr v6/5Hb9mUtTBupPUf+pc6in60W7sWppOqMDRURH5ZGCFSOq/uSgamLij6u5q3iJaGIaETULVXjub AqspMSySexZNiiZAX3+TdtnTVsAt1VmIRYyxaC3ASJOos7ikjXt6EcXNiwW42pkuDHU8kmpZe4La rYFHVPsBftVowV4wOqbB3utAAih96JXcrdQ7V/id7cjVdglN116+raoGi26HUFjsDejqtCgQaPwN 6G21vVAKSvVT+1Oex0wolNn5C/cOFNHei3YynrXZkqZCgIJpta2dNroT1Zz8llIkVjX2FMhNFgWk BAOtfcgBDRXYK7UqahYV3FDqa6kgEikDvRtZmaeKZSyOalJrM5eCwhupZb6crqip6hpI6S9ZJFyo RnyvepczqmvpbtEj7VoBT3R+sjhE7G0iGkiBrGhXEJZmnlZo8dOsdRtuP2Et8io3TfsBD/1BIUjr nPI/10lpbsCykUD0rXah811BPya60FaZrS1KoLVzJcLIxgxtTieCZnvNRwB2SP0j16pvqJ1JXh8f /wCr4nf8P5Ng4uR4Xyf+HzMcEbiqKcrFx3MpjbOZbK08d8AyXKMhh+O4zCWf4hb+zscBjIGgg2vZ nbc0ywriMW1+9zxsfpVFp64MlFYWFvkLm2C25ldFIodljT6gN6Zs/A1xaKWdQ3yfrQUCtaobJdSj bJLHdJ813MlI5FB90+wuGxZy1/NyDFY3H5vIXFzJHcr6OMu+Hu+UY6TlnGrV232+BugsfX5NE9aA 0WLUeorRp3HXCQ3NzLn+SizvP/JI4ZYbwXdlGxD/ADs/sKJ+GIZZIey8D5C/GstDNHcRVzPgllyW rzhWbt5MNwnN3L8d4RjcDKWUVy/LwY+0jt2aYQp0e3Tctn7EmilU/NNv19FIKqSSQpBA+pCr1rdA fZ+rtNH7G4tyFsTfw3VvfRJOSLlxHVxdRir68TpmspuuvdV3X2I+EVV7vw30xO8OktTI1J81m/un f+pe9e1+4uJl1Tq9Md0NAdDR+o6sAxZWD9Sz+wn7UWNfvQ2jOpoB2rXdupFezbn6FT7B8vX+NP8A 1SwIoL2DAiZFDOkP0T9oigjEtfqWQZK3Vo5iTUkYAO6CuVbbneqPbr+9Adiw1USncCbqPRqEfeJ+ tJeOD+skUXypMk8kgkndq7P1kAoMOxIQ6C0oGmLrHZ3hSllikXfVV2QToP8ANOSamkLUWkpizUzK JAfgr8j5rsdsxpddhTA9SENb7V2+CxrdHvQH0J+D8VoVv4/cliw3S/NH4Yk95PpTp3P+EjRM5dVU jbLIOtFeqAEhqcHbA12amr5EZ2AFpR1pW+NtvvJsj6gbHV6t7xSoNRtqhsmOP5SaNA159luw1Xkl ZfLpj4bu6uLy5AKjeqA1RjFFZDTrpxskRqrt8LIGV2kdab3EP/ivcm111i6FrJU6pKNPIzVDK2/4 rGiPfRCv1rNX6gxUl3dM8160UfKeVTSR2tpKXbdMrEaoB6X60Fr96k3WMgaeSGOJBisTBO+bwuKg u/00YXML/wDeRVpojWohWj1OzUkRasK36W68fZ98nj65Tx605NhsN4Nn49mbrJrJxvC8Iv8AkV3w biMXEcPlMpZYay8gcxuPIfLIomt0aUMFctUdot5dcdwmH/hvkTIcd4txG29kiA7rpsfs6K7kB5W6 K5c9jbgX+IgmL0FWmFa7jQB10XspKqNx6BYujFytH6ByNyKzDheGyOawHBMFkrKLKRXEd5DjoRP5 Evf4BZ/hz5rzblF7l44IuRp8Aqi026dBobIIob/LWzdOVi8WQWlzx78UnBM6cVwR+ZcjucZxGWxx N8hgutfHyrfDFvmv+dCFvLP3jgHPbjFVa31rexF1rstbqa4WOsxyK1x0OSyFzmLiIaEnrWmVzUTk VJALhLqNoJBs01MAAT81+9HdMvwI9k276kgm3PZmsTyG/wAZUfKzIG5IjC4y8RGRy806n2MdN1dQ 1IDuYdKs0WYWNvPa3NhexzRJKgZpzHWRuwy3f0rI3qRURJMyD6b+zh6Me6PY00j0G6UGfs3y6t0o r3oI7RqwWg6ijW/pI5pl+GWpE7K7aj3pQSaX7qPigAzHam2VGlC9TFoB2ApSwCyPW3Md4+nl31XZ o/4r6uugRv4J60STXU1YDs6Ky0EOrffUR9RKFFLsr8hckg7yN2P7MyE19lIHWtlyFYE6IZOypNIh F6Cn6hGCylA8mlllTckxWhIwokg9lCt3D9d0ukG2672xI30kYk9qKkOzrr5JJ0QPkndCiQoYUy6Q da/yp/gfshIavsK2K2WrsdlkiEinZ7BCa0FcrGy0f2amQ9iNHZ05OnV6+22WtAUrK9dl7dhsHVbI q2vHjFtkO9R3bEwz0ZtVJMTXsbc13Ggv8s/TIM0hijo6ra1+1b3TuaTYov8AY/cPshmKyCISEEit PuFSXtmOoBL1tBIlK3ytq71cxSWcdxkZA6X0sjWF2bhrRIIjHnbeM5uH+Irf2EMSoCKWL56Egr8E aqLZr+oK9eqllY1gPcRGpeSCX0rcS+6W9uI7WB5Gu5vhFlUlmTvG3+L9tgCWruD68T5S+JucFy/H 5SD3IR+tiFSQ2WRZRjMWZM7jo18o5q/5c3/ic3Hoou10eO8WxiwcrFpHnEZoWi5NkI0vZJ8ldrGo RiaBeNdbJ7oAjlQvZiOy+PMbeZ3kfILC1wHKd7P2cp8U46EMSqlEr5eidhRTbJjjeiyBr+WZoPw5 3Mss/wCLC6veLc+4n5n5Fg7nlPkBsxiV5Hh83hfCn8Bs/HVhfXGXywFN/l8Ud0o+CaKDTNqgmxcx CeHx3yf/AMcvf1+Kv7ex4zxjBXvIs9ZwRGY3FwVG9GidoPsuvnYplJq4sUlrGZnN4p7byCzVFzqN zLz2yVMrzy6uXkmmlqICQtOsYu71qivailZxBcarIWyTR7cE6NfFEGiVC/avsT03UQRa7RoqKhqS 3iKX2LV6dBHXqDH0uG9YAk7EN2RWVTSu60wd5MXZdRb2SSVFiLjtL+utGe9q8vTvLZN1UuZGb61u UMPgfYFpTRZNp+5UCmZmp06V2StHY2yqlJB2YJqpEOgwIAIDqa6uTvQHyS1L0FfuX+K3urbrHO+m qPVfIpz1JYMIz9Mjr2bDHuUrTErsUAUDLXRiNgNoVj31MFqLdQ7/AC3qnGiT9b5CHftqRX333R+g 0GVW7LGzbdPnsY/yXtrcqhLl+jXDEM5399FnAVaC6DIz0jtogUHcps9dFQG7DRpwWpu3TsCD8VsG iTTfVToD60RUhdaG+3yK0wqQnr7KA6AqCrsFpFiVXV+m3QIoZD8iRiy7cj418V8mj81plr5189v3 rpRO669gwC0wDR7Ksa3IBHcSI9jdysYruQ0LinutVLfymvY8sssaqLlhI/70v7lSHO9L2VQRtvg9 WK9V0ug2tlP82SRKjjcunVF/Uqas5yKt54xGkwZ/4hIRNOXinijcvbsseOtwg03aHS0x3HyCcKeo UE+wf0y3UmgpdCX6xp3qS1dxDYLVnGYBDcVLdL6p72KOsld3F84+oEa99EMWXq29N1hpk7L+pBe4 t+pxeeyFs+N8i3MIs+aC9nHJrOKHkPKL24ukzF3NVlDDJWQx5niuYWxdxNyi9/TJE4dETfrTRjVK X6h0+nXtTBK1HQEisAtepUXHZi/4/cX+EtXvdtFcaG0JUH9w/WiAoZtUPmhC7n+hG47mTRDXKGaH whnYeP8APvLXhfjflqDyZ4sveA5efwbecI8eeL+IWPkHmGfueO+MODcZsZhaMdhVFJ812cN/zZAP 1oaob2fkSW3Y21/lLcDNZUm4NxcyJEFptKWbVffQJ2T9iAyrWg1OokqS0DH9MdC1Bq2hUNLBJLRS SBf4kkhmm7M0zKbHJjrBI7U2/Xd/05OrlmRjXxtdsT8UdoBcpqEO9LCopdqQ6tUwWspaPRO6O+xJ FSHUeyzSFmrp2qzPa+SEotrKYxYylJcyLLJ4m4iEcl5A2r9Y1hCj2SCMHvpSxaurdB/ULa6tslvt TRgN+673EyulQr8A1ttdjQINN9CVVXdi1BWNf03BA7dfkhkGq+yjogVewZX91uvwFkQ19Wr9wz/F 0/aT7GiPnZWutNGN9SQFPX60zfFqyrMv3RW3Ub/KMTStqmcUXq7dQWWpRqv2oOSSqPUPzUaqVVWL g9izfIcCi+gQqj6kS047LpXC/wCCgim/fs2gCIwCa/77Vo9d623z3LMQyiv2plBrXYLsV2UV/wA3 8Sn4LNUmyNkV8JRkLD7JRGqINNvs/cxn2GpOyP8A4qdhAPl1Y1sGpGKUQKPxR7FT80RSuTWtH+pX UOfk0yOoQHqxb1xr82o7siDq2hUm3MmxQg61krnsWGww+T8V12SW333W9oV3RVUVl9p7br5rr7WJ l2v7+vb+uR6srWeooVAihBpU6LJKFMrAG9vkZ8dtk+/eKIkZe/FrDK000yp89Pj1r20GDD4HskMM aIkMU1WiCpwlXl40YtbyeQ5CGTvb9urfuPkUdOW+aXZNzYS/p/4Tfxy3MHSpIAyNamOsR3tq/iFw Zb5plkSC6mo5H+Epi+SxZE8ntYpbWNFanTqFop8aHb7ARxd1TqaIXqh7Del6spYjfBrezk503iPg p5/JyOLkvJgpY9iKDFKLJRc7SI9T6UKzO1NGa/emPapLr1jL8U5FnK8b53nLYbl/EuJ87sP/ABMX GFu8p448UWnKs1n/ACTmYIjHE2gqgKAGFarTNQ+wpvll+B0Ff4V8NWhsfl8sWLNW/qr/ABv4Xvr/ AJsGgHJOyWB0zHWMiE9ymJ0bzEmaDkznD5r+LxkDIdxjZjJdWE3YJEzjKDU/YsJGNSL2rtperBLu d6s8fK9RWssS/qglfqo+yyjtIkjLdoxqdCsjmj3Ild2o93O+tbOoZRa3Vh/Vtrc6e3fcc05jjygH svXYRZX6Rqi06Df06hG7LJ1pWOyfr2px9v8AKuzAPH8dnkpWl7P2ah2FNHtYxUx1R0Rs6I+B3JOi SpcB3WupcBiAdUXIqyu5EWLrIkixqsjFyzbqeQgzGpXIr1/P+R+u2T5YspQAEALXYaKqFxcgkhEZ irsQzSso9u6DjU7jTyhqcAFyCmmA/agd0Ki2QVAp/Yxbr11upvqv+CjS0B3ZovnswGiIzISgDSB9 CtiNWQtG1etKIVlD9j3GvlgpeNAw7PsU7dj866qzM263sd/gL0pvkESKhYK1TGIuyO1fOiU03dzJ rszCSiGFMG3IPoC6xqvYf5M+ip+1KN0VYljFtgTTdur/AFr50QwrX13T9hR0tRzdTbXileyMGliF TXscdXN+01dGNNoUfYQQxoaACjXb41qgTWmjOiSWXY/dSSY7QFooFjHr+RDs2sSpUgIqBiGL/E0j ezI3Qt40bvLjb3qFycS1c8kiMe5rppfrJ0lpmJJGm6aoydVtBJLJFY9Io4D25DkZMIMXyA5MCzLN aY8k5aBI7ka7MPjp8+upPrUnZBY+/tZSCOry5W4bMfe5VNNcyLHXBOKPmK8u4az4dxLi/O7HPTZL ktqgy19kMxD4g8YY7C2vmm4x+ONqnaMq3YAFv8adQAj6HQq0caLQ+xYpQ1EdGtvu6SaF/EXGbHlu P5tY8T49ywdev/pLta4xiLrkWUw+exnL+OLcNOg0aT4JQitVM3QcS4tJmp8ryHGcdRfMvJbKbmlk fIGMgyXOJorPicf6iGBIQxCF+2/8Sw0frtdrTGm0aC1rqB9quFQpoAb3R1QFMFNfKKdkAKfyJGhR oFq3qtkUw+OIFGzZx0XdMRBIv4nsLeYW6xWabJRQTTCPguJyPIMtb8MSwiucSIxnJFS+C7b7iidU DumlO7WyFw9rjiKfHu1cwubjF3v8X1XG7qW4TsWW5CyNlGSKcHdNutno7d6LMSHMdSBieKZtacqr rOqVc3vsW9nDVd3Eai9uxPMobR0adwGDKQehIHwH+JD2J3upADTyBq1LtTsfBHVtf8SL5lNKWjPY 9THulPdkaMUtadm+23LSV1HZgRQINQ3MsNQ3XapLmMhpSoadlMu6DBlXdN39afsQNbVwSDSqopv2 dPiKV4Xtb2OYBuo2WHt2HlZaed93BLiRlFGl3ssaBIdE7CHsE9CrXrQgwUySb+QSkbF028qqKO2r vorJpRIslFVQOxFSkKqSK9d9BQocfYsWAmJet/O/ou/X+9EdKbuw+NsRr6rTGldQ3wZT2Db97DfR gGZn1QPqrvL1kaurNWmVftIX9lSbFEha9p1pTXVWoj5JPbVAqgG2b4rqiUzAUFPU/P5N3dz1YfUH 3P37OakuJXHVzXp0DE5KxMakWT2OvrJPeTr2r/EPoUIhXU0v2kZAG0GZIQRGQAn9WooHlpYxGquO wkUlpFiZ8miVd5B3J9jP6tVErAtA0rQ26etYzCjqJ37GnTYfsaRN0YVKYaNHkjtQYoIE9vLeP2eb xnEuA3VnTYn0yRWywR5ybvlI9lf8q0XokRVaWzyv+mVnt7ZY6ldVXJ37xMoc0E+twUM/iW3jhwHl jhEnkHhHKuKcq8bZ7BY/lMuF4fyOfL5PgnF7jDYbz7LaScmjhT9N2ZGjhFT/ADK6Oa66QMTQDPR+ tIvWm31+q0d7l2Usf4hjr3NYgWN7aSvd3c+IjCj0pDwjlUnEstzLnxzePgtmSP42qAUhFIVFNKHu 8hyXM4DL5S3ku5JMRM9t4/8AL1lbciz9tHjc58hfk0Sq1taKmtM9H9iDpVVRssUI0Hr2ar2N2B2V 3Q0Kb4Uruj2NOPit6JXY2Wo/Ff4ndNT7C4S6Fpm8ZLHc2tc44jY8xwmT8eTcbk4rxi+5BNxPh2N4 raNErtntJHkd3GSWBBQgQBsfT20iM/xXE7P32dhaaNpZW0jebOASXdhj7G5lPF+NywWD269bu06n Mn/7Wj1KGjECrbQw20hp7RurRsjN2DY7ktzbJ/HoXV8yCbjLJV5evMB9q2ugetMwYFKc9xr1I7br 7LW+zf410ZyVIpizMmwR8U9f+vXrUzDttlpWNEOx1odkLsAGK04NEEKzHSH4KgUI1KCOnMq0TsMp qPTEhaA+G+WbtoqKH1UfWmbquzpV1R0KX2LUF7JDS3yzV7dtNMop5ytGRiC/ahuu3cupSlUArGhr qRXdqRlcd3NHoRItFiqs5BHr0HK0vyNqI/sldRIGYKB96VCisQyqAgPVW0Uo9qLdifmnbqw11L6Z mRqXt2lYFezojCk/yMbNUjEhmDVrVBNmMnr1XpTajHfrT/aNgvT7uG7Cn+a0umJJ+KfvR1QJUovw 3Y0NigwNHeyNA/YFjWttsKx+x9aVoLX6dS62m6WJTFInamtfk9NspNKgWn+W22xoFG2ZO4b4rX2U DtCjajtqFs1Qx9I2fdLDqjburXe+s7l3WIgqvYjW07BfiIxzoBK8s9R2z0YZAwVpSTtf8hIqVhdK YOrQev1VDICf1ZIZu7cgyaWFkm5ZPr7HPUD4o9S1shkhiQ21NexyNNcyySfobl6lQQqEYrLEvu8Z clSBlIYcz8b8c5zeL4tx7WHDPGXCOAx8o5NjeKYme+vuU55R6g6op9RjpmcUV+3qXUoAVU60yydC raCdmBVmHslpY063LFqtLSbkuB8ZXOKxvKc5a+P+F4S2iYx/p0lpIK02zHRPsBYikAcXt4bK9/EN YOnjLjvmnN2V5lvK+pPwzYPEZbkXkC9ju/IiL8IuqHYED4HfY+D1BoGiBX1aiSaTcjQYttS2aVPj J0ruymiSa05ofsB8Mfg7rvXzXyKOyVFMfsxBE8bl/H3LI5YgQa3WasLK6GKtcdYLRPxzrOQ2cMCl qKtWnFDvrccq5K0ZV8f5HpcrAoNuSKvL62uLWXieKguoyoW8VI2yZ0t1M08x2B7Aakf11G7rLbzb VbksLuKKRb1QlPH1rswqUyFCfgJ89Wb8mZeuyDtq1uv3LFNfvWj16arTCm2VVOlEEVEeyh2cSgqG lJrsy0x7uzd2BKs/xXwQRR61oFXLB3jHrVfsxQ0g1RQb9oYjqwXepCOnUvR61Ig67o/KsN11L05I rfrBOw5YGToa9YLqKDMzBjSgmidPoAnZphX+IXpHGT1KsHjHUBNCjvUp7rJMOhbsoXdFjT9dAfL9 wUZggctIHp9qN7lYha0BR7F0k+HYOzSVIeqKAVYyLXYGTqnaRmWuoDd1mDE9ZGbs4dD+69mZWTuk e/WDoldKvapFrtpVVVpJCK12NA7PxTodHr1GwWIY9RWwCwFf1BXVDSfuNijo1/Vrqdxxljbw9SYU plXaD4SIdTHquyxiSJekqrTjqU+zz9xTBVqOJi3ULTnZP1oNurK2EkkNp1pbcuY7c7urpYJYmDVD A1SW/wA31o0kUiqjL8GQMK9fanPRYYLqWv0HrAtFFCP6ejYubUpQ7O6/AZgTZytby43IDql0i09w GLX2zeZWO2jyN/Nf3ARqYaXsCG2Ft42kms8d0tuWYHItx7H8oyMkvE1vsjBb4O5UZSRTfaJqWFZE sLq6x83HvIV1bx8f5Hi7qP8AjGMB5T5S4zxq25fyTPeQ8haWKW9u2jXVqCgAAMWRXrZo/cIVofFb lLyexxguM2n8Ct7oT19iWAZOL3xs7vIWclhkIrFfZrRQAI4Nb6gn1VGjT1ZxJ+tuJg0nJbC4nseB 8kxPO+I+T/wp2S8j8gfh3MkGDx2A8TcIhvrvkeY38dNBV2d9waC9a3ul3od9D/HZFYlIhV5dR9bj LhDiMzHMmcsQFhIIc/b7A7+a/wAyf3+ppjTfNaJrt1AYU5Oo1Qq4uba745zOKa3fORtUmWSSo8pa APnYiud51DZx3V3Nf3UBVa1TnZJ+Imq6UdEmkxmR49l7fJWjyBGlkV0uHFKYkOQuDrPZDqkYCUzd lYL2kKMVtey+smvWqD2dBdlzTFmCdWC6Vyv1/diujv50Qum0wGureo0w7UQoonsoaia2FoEEABSV fq37ddU3xTElj1NSBQQVFE/bRCksKfVLWlot8rvR2pEZ7kAFW+B/k2jW9V1NfQUdtX1AEYFD60NP X+VD7V8S0O5X5ZiT23TBTTfIK02y3ZmqTarr4Qqzdey/IoqgqRDKNkCRHpvrW1In+FUOtBSx6mSi 3ai+kJcpIdr3GvhaCEj4Zf2XsWoSMaRjSyxqT2NFW6xjVfFdE7fAopqmX4JQlpRIsjSb0q0yx6SQ 7ZfoJV9RLFfZItKQKCxlW21b7K8n2f5rR6sWpDISqksexpPpTgb61/lRUMCtE9RrsE2KB3Swk0kZ Lpp1aF9qHpYXpiihnDtI5apu4Uvqpzul+ocspI60XYU/cndD/GHZe0thCI7dnqBN1bwqxzeAka6x +IMKuDFXQtV7ABFO3/2CQWCyK0nxVratcvb26x1FF3LQCmg1UUe2KsBe9lZdqANkxrUVzNGYb9yB mC1TZlkE7XNy0aIoUydho12CiQN68Av/ANiyiQwhonS88W4fK5yLD4qxg5Ndw4zFqpnlHbToCGKP S2GbmOI47yQryjiHKmghsLlLiC1WBQCCQA2v6snxQTQ1t2XRBPZnFSNLMHwElrgvYriee6uYoY0j r/vesb7brkvO/GuYwWMtbkzwMNAo4HVzW3Am+Bx/hlpyLhPKbezx2YWPqJ7f2Li3zvE8naed8ssN z58lFtmr7lfNb+1t0gj21aOiG7AfC9gTvvrqAdlmZWBBosQ9xBfQ2T5sTVcx9qXKmymsbye/soyV YBdfNbIG+1b60fiujAfFfND4A3TdgTEWqPQpYXK3LlahzF9bt/5FOKfkEii6y+QkBEsot7Yilhda nyUQd8h9rW57VHpTInZMjj/euNvsng7i05fFfRnOnrNm91NkxWUzh9cwluK6lVX5LsVS39YFv110 Vql+Bczxqs0mlGo0Ldi5+xbqgUER7NfeiD17E0RtAzNQI0gpk6pvVfDEH5OyQzCuoZUHcpKNn1vQ NH5IXsD3U7AVtMo3Wm6nqIxWya7DelC77D7ksNg6VepJehCXoFxS9dAio2AoB1RTssaXbFu5K9QO zGnDBSe4JG/uD1D1v5/6K0K+dwl1b/NR/hoEunx6/gbUByAwBaVzUjla79XPYnXyG0WbQLKtD7UK AEyFXRIW0XZgnYsWaQgdGpU1SkIWFa7kpsuCVC9lVECyguXaYEvJGJHdncl16xsnYqqLuj23/wDk LaNdXqRgaXrQfTMSQDXy9SDZr/mvklRX7GRtAfINAaon40TWxUI2LaJqSEbEKmli7GSZVMkpelWE UkKlmU1cWSSVcOAF1v4JOqf/AC2a/endTVjF2q3jGoQNRqUNsj9rIDrdS/ab+oyx6rMzG3t028g+ y6+ra7WXYm3G6jFO4LNumkKvFdK1XShnYqK/aj1olqa3IOlWvX/TULXbTMGrXQkrTfYWTGC4xGYU xPex1b3nrq5zNtapyvP3GcvI4hGv0BJ9kuF48bho7LFY6GHOWYlub60ujnuP29zUcjW9ye9dVNN1 Sm7yH16H+VARipZPte2V5ZW+J4BYW2PyOWuc1cpAEHyF12onY+WXq1vd8n5HnPIGGsVAgMenbso3 8JGxLeuICa/RViZW0wrsOpjUiSzj2uPt+0caJR+9Ejb9xR2o7AAMNsoJ/YndH9wAxsG9nIJONY6W 08w8hn4L5Aw3kGDKLYZRcrmMVxcQY/MItrkV2w3X/NUWY0a7E19lr9qc1sho1609wO/rZqFyyVcx sV9YK9O9esGpj0rFQG6qHH/1JrE9OYTTY6/xxe4jtIlAH2HtJHt7VLaxSi8smtphd3CgX131muLh ykXspvimZTRLEyKHpYeqIr+qK7NXUw6O4or0pnXTfCn5o9TXfqHJpjo60aOq/wCtuQf4khaH+C6e izaKszMunHwWTbn6hXapPowHyvcN9CQDT6rpou/0I0DvWuwDK9fU18hWYFFLCu3USfLMxem7K6ew IQQPjap0HX4f7UuwSo2oK0i/K6NfvRHVStdqK/Kj1qT0C7KhtD/nrKUDQ0ST0pHdaMmw7bDFSnXs 8pDxswokyUWFFWWigoL0pgKY/PXar/k46H9kYdI9ARt2Kx9tMpYiNRTigNU3UUXqRpAqhqZzUnwk iE03dafQpkejWvksFpGYh9AdRpt0opmPXudA6H104618CmArtR+1a2PnSkED5H7gaFaNCoPsUj+0 aEUkQ1JE1ZYSIkczTVFCwHqapY/qIvZWbJRtySV9lbamiN0uo12q0V0Mcm3tguomIP8AyJ9NHcFV bqS/2kldWrk2TM0yIoodRS7Urb3M0lnaBAtp8SZRI5HyK7/Vu5THM721jbdb6yAo/wCYDfl8Cviv sSfYBvdH9tdK+KCbe6cW6zXMshw2WeRBlpEr+PNGLu6vr9o4tVoKJfgYbEfVri1xdpmOQO0/6iS3 TD301xRYXMfI8Y0ckEnutm1sqaMmwZOtSFIybZzDZ+hbrOZe6y15lMjk8hBDEkI/cnqR9q+EY9kM iGVeMTRJkLkG3v8AZ00irWKwN5koWlVKJIk19UCLUbdqaPqev9Rq035Dbn42v1Pzrej/AMO6U7Yn 531GuxlmeyyGHyUGWx3nvwZaeTrTjPhq5wleNPDUljk8t6re1ys/6zNkmtV/zdMTXZtn99Ak7/Jd lpFkCH2RNFkbaSlclVVTCdKwWtDtKfjhEUcqQWHaS2xsD15t4TILXCTFIrVvYqv1Ej9gfpUfZ1uI 1eO5jET9R1J70/U0doCygdZSpTqWDmtutEKauJGZX/Z1+GPwRoaSirCn+WfaDpomiQKYqKNfEa6K 0Pmm0tfOttUaAKtq3r/SSAOslMUqRezesK3/AEkyUVGwdFhutqHPSl+n5H5oVGrGuoFFAaKkjRdi 2l0eoWvsKJITpqm2tKgpBuvkDr2rXyQum/bXx/ii/C66hSduwBIJG9jrqvlq38xysqs2qdtKz9a6 6pWNfaQgaDnrTuGUn7MhVCfhtaRpFT/1YUzSIOp7NGNt/mQpGmjCp91jFdNDoddWA6ODMNrOhoHq 39Rh2AjdQD7XWpOzNrsD0jY9nViBQYGu50zMysX3otS9qYFqH7aTbN2IUU+1Hya67AO6+DRVlO6+ 3X/iqVr7flBAiCCLtSxqtRqdogBuMWl1HBh/0dGFSoVu5XdGPqmf/wDyR9jF/UrXQf4IA1Jp2ljV jBKqNYOrLDHpk6BB6zQfqbiQNTS1nc36EWNiVKtXzVugljgsuqw7YQWbzVyieTG5aHIvWGkDSWth dy1b494lyyegE7uPj2mmAavmiAxQmtUTpf3otsWKFmmxpnN/w65gXH4QKJUjLCGkD9xqSiAFx8ay XOZ5Fb4gR5W+vIWuvTL+nyN+13fzYeHF8ttZKvZbfI21m310q05bdvGrRcetI88eQWGMxNxc3TPW gKWMFdKKIGv8qZdD4aj2NCvgj9YbK75LwrkmTycF1IDxzjaZbHJyG+w0Kg1oOPjXXVOFVmAU9mDA aOgW7k1/x9heuq2e29AmmVhX2ViqsNdaVtm9tv1UfBuZ3vGZ7Pl2DvEa6wpkvuR4+1j5nzaW+igg ZBvY38fOh8GjTGuvegTR0KxSCe6hxu1vuJtdwWNtyGHklnZydRbNGkx/q/8ADsmYMV4JftBfpFGK jULWV/RX9nneHRWVxGjQATKoa6U17FaomY07AC8to5Uktj2eJ4i3xUi/LOCkYApyWaOTcchappNO xDM2+0nzWq0hpwtH92KBSVZfk03Z1JbRah2pn+G3R+K+SPgraR/EMCmoETqIYNXWMhnWS2eIyQ6V /wD8hLCtqBptMGpNkx9SzbU6Jre0G6Qekk9QpNDW33Ui6qRGA2aBAPz2o/FA7p3Y1r5+wpFdnH1B 6FNbGqPwrjR9i7f1+yNlo/NLsA1sa1qvYBSsXGt0NCgexTVHZr2qFL/XuO6ld6r7im7GlLLXbRY7 ogUWUg9gA/w2nT19io6110Cnyq7Cxhq/T9i9pupoGqSEovSQD4NdStf/AJAfkE6H7UStMppGFHcZ /qKewIFN2amP238sK39jo1r4cUO1d/r1+SPj/jEmvnWvrr4+atsezlbHVGMlhoFwzNZwu1XtpM9S 2skZC/Kpp7t0EeVnkmum+V11A9bV9WY9nr17pu1Q9ScbK0clvcfC3CtUc2jJcKGurxIqyOclEvV5 GQqtaFEsawojelt/iC0CmwdFfnHC7XOFrGa2m41xF4oEt1ipFUrzSYxCIAgKCQPWwGqHzQJemfTa JI2x/emJLY/WrII82SnjkW5uRZ2wBNMelftXZhUh61Zu7z2fi45isxymxwWQwkOPyVZXPRWc+Syc 0lp4y8X8p5RyPl/D8Vx7juIu/fbQKJR/D729i4tj8M2J5lluNcVwSRzSt1ZQegpvhidUofbJ9j80 +uxDEOwoBlrJFUjtPKGRi4KuM40ONQZC7aGOEoCNHVA7YhiB3RnoszUfgr7NfuPkV+9KFr539xQ/ dtszkkDsD6WNGB1rsxaS2E7JHcWpTJ5SOri5v7qo7MpWtV11WhR+a+NA7J3RrRI01SlNYW4/T5KK NSMY/wCnmzOHxRu4rP8ApZBlRSxMn1NditOahaSyueLZ2HIWUtx0r2e5MigkOSsw1Zq9ksrp8ixX E3DzUOop1OpNsPsaKHrewehlftQBZXKIxVu1yCDN8rIAK6pTmPqZAVB2x1tvhlIDdtU2mLn2MZNV rQ1telCv2bq1FPr2ZDj49xRbFQJ0VtyVbzADKW4kWQ6af91V+4IpXZ6J60RWy1dS7HVH2LXUmgpK js6nZX1sI1P1Zu1SnR2aUmOjutsKZl6fYEj2HsxoswIipiUHZiGf6MXSj1avkV/kZNNQZUPb5Us5 H3O1FP1NKWWj1AjmZqiKdPh6k+pM/wDTuD0DMSuvk01Fm16+i9iAf3J3Q2K2WJBFfsjexaiUlUA2 oLV1+Ix9guqFd9V1ikNxb/M6vHQXsz/Yq42wHWTqyJsP2ZXL9Qzd6NOWobNfIobJ6r2/eiHND5qX dOPkqa11IMgJ+aG1oEsAoVW/b/h6sutVCWNJ+xVajR2bSRrHN8SzOWk+RdRLESxZ+RZKO1iRWanV +z/K66186O1DB9opq0WMGKhM/UTEVJdGJWvZCLq6ubtok+UHSgVLFFNKGkOF+hsQhDRBqQMrGSYr b463dlnDQysm5JNDlGQ/XX0ShUbQOyW/anA6ml+47Og0VJBogNVpcRKYr5EE+SRWvLya6mC6LjYB +RsGUBK8fol1nY40jX8RuFvsJ5P47z7MWAyGTvJ4cPGn6TxtfRW9vzvlYyYbjFtBbYbBYvI8dyvF MPwHhlrk76NGt/fc+kID9W6HSNX2Yk9QySCix3oKfknoTXzrLl3sIOD8e8o+Jb/g/F/EHinF7Fqa DfLfv8U31WOR1r1ua3ors0pUKP8AJvmtaAArfz2JoNXwp+tO+minhhjjyNr2vBGGDE1qvqa66bfz /wB/IfCsWo1/wLsuCG2abfV4tNgeQq8KXwUXF4mrm/RI8rkGakj0GOyQvU/NToJBispd4yWy5ZDd Rw3Lvag96fHC5rzLx2+xcNlO92MXBODEkwRZXWiV62kP2ktRV3ZJJE6NBcKnQaWmf7yMPWzMQw2e o0SnXvodtVoUN0yFq0GX69dqK3qtMSwFez+mo6p/kD80BqnZu1k3aER9SzsEj6qH+Ku5A0E7BWuE OlPyAWGww7AjsTQPye6nWwx+kckgrqVQKa070H2pDLX7GTbD2es7IrpulfoxIpSddmFAvQ+zK3Ym UNX+JLA0wpiKJO9/Vl+NAFh0PyKBFKpFNoHZSu3QltmOQVG6pTzeyn9rV8gDYAduvVFBUsrFRGKI 0pkLBuocoy0wcVquxNRg94wQOvytddV11XzR/bZ0V1SzGrqFZBP7Iin7O6sAwI/6w3RfdPRcNWxR r4Wn2KJbX71sbJ+A2lP2U7okgha18KdH/IfbQDNTKN/BBb46g1BIq0HAr5eVd0/yQWSiW/K/NX+S jsoLy4nvJxsFu+wp0Vaj8to0Au0V2pYhqJgGjLkiPtUik1cTM1RqFob3TIoYaIaILJjpWQ4e5jKw ypSiNzKUNAaAlDBpIkrlHIukS25FFthvrXSu1fH5KGABrZ31YkwxdIcezzTPJExUvSAJXyQQRSts f41P3I4TMljlbS5S7g5lwjBczxdz+H7P2fL+U+NuFYDg2CxOYytxeZXIYC1znLVwtt408aXFxY5f mH6TmeYyN7np1j61oV1Io9KVSANNTakDla/am6qxFBhpR0roN3oElvwOLNjJeR+P3OZ5FZvH69NQ 6UG2d/Oj2+23IospV1bZYCv8WXsa0q1sUBuuuq+K3qnAUYaMXmV5L4yu7jC8Et+b5PlN7hZobVdm tKaH77PY/udfl+/5bH5EtvVE6o9jR+1SgGgAhgytyF/ijtU9zdTUilSf3ckltURuvhi8fZZUmjrh l29zi4rfrUSepuWYax5NibLxQ1ldQcVs4477jiR1kcXJEiZZHv7KyMcc1v8ASSLRy9sqXC2wkp7I KbmMpRlbpuiT2Ow2+1N2agdEnUfyo+dM+qkGg7A1pmB0B8b+mm/xG9/Q19lUB94kgIJJBQkUhn2p YEXkrek99SswI0KOmUkMPjqn+KnbMrmQ9dfApNbHcjXU9ww6g0x+Pb1SQ9a0HouWrspSvY1AEFgy V9So7NWiKIFNqmjatFaIJPy1Mx0zF2kBWnZjRZqNDstBWYg0yH0lvgfv2ADf4ufg7oKgHwZPlW/6 divj16O62K7Ma7FiQRWiatk7BG6lTo7NA9gvYU+wQp0a1RTVDerpFZZlfsQtOwJJ+g/boa+umYCv +AHbHdE/If2V803XQcOQABsCiB2YgU/2r66+TX+dHWhRUEA7DNobaoZgKS4DVE/z9QDMFZphUlxt IpDrM5mK3q4nurmbr1LrpuqqTIHY/FfIo/LQxoWSAioFMhtcT2qaya2ov8tFIQ0Le1SHJHSu+jIo B2zF4/hOwaxu5IqtsipCXwV/1UezedqfKLAMryJjSI9xMPitEEg7C6LgiiU9dMQB2JYIKVS5a2Iq IvCWKzV1Ou6AfJptE/Zn+Kkl7VhoZEfiHOLa3Fpmsferkr2zYQ8SxGba0x+OsYvxY8OzmYwP4Y/E d7yi4zUnrx92sV1yUL1o/FAHZbZCqlMdFj1pwCe26Otsi9mfrXZWI0G3976XpBy7ivKbfxf4k4Zy HN8Lx8vtr7bYLoDqADWwQK/f8mf4AOgyka2QSH38rtq2a0Ax+ab/AAglayvsBzzGXVqycet8lyzk NnFbW47Rn4RQTS6oCtVthXzsg0zBa+dboAmj+2iBqu4NBAF7AVsaO+tftTEbPyAdV2Ff4tcRqw4X lEtp4ZQ0cLCoVUVfSdqMIWrxauLWK4OT4BeWnJOjFDGyieAMM9D9kT1I3U1LEGrJWAQLrfVi2+1F fl+1FfgduvQdHUb+mvmjrWvhiCegaj8gGv8AmkpjoLGjLCz7jkW4oqQdEVM/USy96kfVFTs/uVAo gGuq0AQsQ0WPZuroSiFgepLdl+pOy1ELX7UPXUoNANo/5KSQ23X4ND4pqkYsgj3SA9Y360fkB/lm 2HjG21TEbJplApiQdtTLugNFHYUzCN2KyJLF9QCCzCSuyKCEAbp131rRcsSKNftW90x6181+xJJB X5rZ6wO7SoNj5UKxahugxogmuwLdQ1b6g9qVgBOuxKKf/JmHY/Ac9ab5HwaYKa2K+1MxUSfABNaB WNuzN8jtThWUHbOWFd60VAKCj9a66G0rtuia0K7EUl1Ud0Kgu91Jfe1jc7pbtyfaxrMZ71K/snbo VP8A7gBqX5rdDqh2Osah3jt3ZevarS33UfaGr9g56Egj4uGY3H0UfPaRXUyMJB6iSxV1CE1GHAt7 vpS30lfxE02Vk3JeXc9RRCk1r/3A+APnZrqaUjbfud7iUbkn7PB1VPZ7KyEvVrLICapda7fDGg30 /cLvqw22Lx0fqy/EkS6gytxhLccomuGPkOSwt8Z5DydzkkyuNzsDZHD4yDyh5LNxFi7I2kBDxnWq BYUNiiHFFiEJOx3r4qTXVFUVpNMd1Zwy39+cBZu86/qk4x5By/GbfK+X8zyAQ48YyUN2A3vXy3+I UAbO2Hz2BJIavnR0KJOox8KfglR+X7EyaK7dmx7yo1jewn9bfbKNJIkZBP8AioatjYrZo0exJIFH 5od631r4FMaYMa3putMep7E1+5Ip+1AEjfcDtQYkn5oMVDft/VtjxjlMdxD+pCGzyPYPcRGRujLO 4YTjvNdz97YhVaQgrIvc5RxNdqBW91Iu6nRdZGARuWV6ZiKX4IG/y2Aqb1X1ot9v3rQodafuhYfE myTuOjsUSNjrr6sFMkTQX7EfqEKXV0VMly2nWRwo3RHrpU+zf5brY0/wu3aj3UaYkt9T8BZVatoK IFF9oWcqe29Bj+1H7VI7LRb6fHUaNPpqCaqMrss9dq3uvinbrTp8sQCwbrsBf8R0dK+DQfrXU7Yt JXZmrqYg0aOnRg5j2W2o+TW69gWu/atnt37LvrTIaHYUzBQp0GDb+tMwpO3eIkjsdfGhs0rGgNqP rTV8MNAV+4lOquFDUSXZj2oOz0CFr5NN1FNLT7II2dkUVU026claLfRD0VmBph2BNdQSD1pgGXYq TbDv9t9WA1TdXoa6jqamkUlLnrUM3ZorkdXdVEtyq1PfySJ6PtLCqoY20dewBhQH1X5re2cfWyj7 FIdUimoPoO1OQK6Lu/uBDDD2atk0TXeh9T10xRVZWbs4UD50f2LK1MihV0g1879dOFr4pgAfgnTA Ft11Fb1VtB7hb2MYbkuZOKv05HH6bKL9YlhjLcnJobe5T4jCmMdlWv3C/Q24ja5sMhHHV5loGF9d HIXKx9aa170iGBuJ4LeK5Rlr6fP29gfZ8FR9K61/6/XXwKJ7D9gV0NrTgKHBK6Jqef6+McDacmxv irxTzDjclo8bySQRFbJVjy/MvG2dsLe3k9sah6P1o7oqAykBkHavimEat10HBUFq+mvjr0BHYg1E gLW1mkcdzcWkVWl3Zz1l8SqIki9dbrWgv+PyTr41oN+2qOqYHZPz/lR9n5MWo9hRpmof5H92KsK1 Qbqw+WfZQqKB6F91J92gDpVpyC4gEXJWqXlJBw/KYpku8m8phn1Ul5uuxlM0nqq/vxaQySI7/Wmk +zbAlOhcwLLEbdUf9J2WS0btIhjYmNaZvjqUp2UE/Nar9jvVFQV/agSaLuwBZSB9Yo+wWIuhRNaJ ohUjZi1Sv8nVN7XofUhXavYevyKP1oA9NAD69nlLH2IaBPXQNFND/Ahnau5FKRHTn2AKKdgwK6DH VfPZ6/eiFFBelfCADqDulPWmUpRINOR1HRnB03+ZHbSb32Xr+5TRKxs6sgUQKChjapAdmGMgwhw1 t1EkZQAbr5plr4FHqaBBDN99vUgOyPr10Owrspq2c0NrX16f8Vhv69fk0QK+WqT9vmpJDuXcgm7K GLU2+rDtUvc18+shGPbQK0W+PkKNgBQ9detbfba39esbfDO4okdWZ61sAKa7LW6bZDfI+ooldwzG UwQdpFgkUiEyVFFKaiw/vqbEpC7RRmmhSRp7YrFI2pCHNf41p2EFtSQpHVrH1oHqFP2RlankUF5A KaQRLdTvdTKV0Pkn4cI5XS6TbN2c0Oor1kUsLMVtOzDHoRLZfC9o2D/BAFHrR3sEE7KMWY0w0Ovy hd5cXYx/prOyCz+VOBLyKHCceyM11huJDH238Jgit8vN+qyYJK61Xb4JNR2jtXoWM++ZaZixCaB7 barLtLkPJfPrjg2O4xczcpt7R3ktzqvYD+W+p+wpuxBX40TTEdmK18MXNS3ADXkd7x3lzz5LC5PL ZjP5q1t4vRRILOJI5shzrkGe41ZqEXsRQ/YMDQavgV1JIAJ+rUV3W2B3unVdAdqLGg26kOjbu3sb LBKvrl5nhyX6JrDLpeW0saCXsHf4U6YUR1piK+KCtR+a1RrW63W62CSStNsivjWm0Vav8Q6khRsE D8lYGnFSkrTB2qRQKRqkX7P2BIkkqzurqxkxmdjuImyKKFyIYRS6W7vAi5ueTQypajlSrW9yJY9/ EqfWWLYMWnP3r06qaLutxCIj9Gpmj22kJcV37nezoUzNROl7lQy0xY0D1qJCjRs8dTASCFiTInZV 7BpOso+1NtI22V26DvEGcp2/92HSu3yEoSdCFor9dKoEh26hjJrbdUP7Dt2OjGGGgx1TfZuy12r/ AK/YVG31P+HckM7KhqTvRINbph8jey7AtpjGzbYgt13R6mo30FQTBR1r5plQUxTUUnZS+qaNHq7i MdRkrXz20BROzvdFutbNO+qB7U7HSgCnG2tZSkijdP8AWgWNf40Tsb+PslCT5Yl6ZgzSkdJD1VnC 0afqo+nVflIyXr/Gtt1bsK/etNr4RDrXzTn4/cJ30h2zKKfsBvuFG0+SP+Heh9R2+v8Akd1FGKgh YRqopNVa26NQuCFuyxDRNUKNHV+dQb7PugoJgSNSAa7OE/USEQTAUs8dCUGvd1kmvEQSzyT0uqCy hdapldW7L106klkk7SMTbmhINwt1rs3aOU19CLmAdipFB1UufnZpkDMxYjfWgSCJ/Y0Q6Scek7xX EYqUzKuHtP0Esvsun5jmYsdi4IpCx3XUku2hYWTzPHFEguby3NCBZzkITHUcitAAds4B4bbQfxG/ 4PxzyOPIXIeNcC4vYJKIP8qIYkgVs1v4PwSK/eh+5Y6btSRsaaONbu58vSwCGK7nl0AxatKRcuY4 OP8AD+QZPEcl41mOIXsTLIjhKFM5Yf4p+5IUVtKHxXxskq0n1pRRUhtENc3PrXgfFFzWK84WD8Ck xXPMbkKyWRjmbivG3Fhk4f09wPihsBt12pv3+RQpvj8gKKg1v8hRK0P2+2iND5rbU29EliPij/i1 FPl97OisgPVSwP22iFqlt2DvolgoPrKNBlbyOWzRysKuaksXc53Fyi1e89Ny9yBWAaVoorWQmaEr Xr2CGZvWvraEM5t9Vf45ZI7iCSBgxZQENFNuDuiwWuuj21SopI2E3ofIqH91U04DUPlYyYmkcLUx 3WjrT66sa+akJJ+FEidQuiOm62SdlGO3EXamavWzR9O41tVk+knypDaBDUeis+w2i4Ygs4Aru2h3 FMjsqSAUfudUX2AvWlZ9s8vUgCgWYgE16waRW7BO1GHY/TgpLH1RYPlRW1BjTZf9tbpgoJVNKV1K ntpgVb60QCer/l27H9qYtvodnX5P+ys4FrI0q/Zakb4R/oN0Duj212OmOw2u0klSjsHVXIIFfvWv WNhlk+S9bFbpvrTiiWVNeyj1UyfWpOxVmOv3BUlSH0y/J7U+1H/CFr5JJ1S0PXVrDUSyUD90AJgS goUTKXZ4uoQJ2zp2qWzCuoVusfdYhtIhTxtHUYdZwoJaMrRLlXmk9vVgP8lQEV9tAMxBVa19vZpW jcUinq/sJt7cKkaMKMfahHQYNTJurldMjarTaO9aOh1NJHR6mkgXbH5w+S9JTKQyKb5WpcjEKyvI YLMZK6ucndhdUTqiWoKvcSt1vMq8DJ7ZmOcisYozmMtVnJKylk1/nQvZLSuH5TJrFd+HeQtWPk9l vphX70e2v3QgkaHVQzE7Wm+SpAb4FO406Hr+ljrrug/wWPYAgTf1IuHeRL/h6c4w+V8jYS3PSjvq FbTfFdSK1umYk6+NGuzb6EyN9F+xVQRXYrV7H7YvDOTikwHmPxvb+TeHY/wpynCZrh/ivLX2Yhw1 lY2HK7mKfPpogto6NNvW1H5ElhWq+RX1B/em1obNdCx0wohjR2aH7E9qPsSiXA/etkDVGv2pkFPK GlAKqBujENKCavLWu2g/VaiQG6xtv2tLO2+0dsqFcTb5CHyDxSfF5e0t3lbC4MW9lHGfY2PD1PaB FuYSpgf2jQAH2qXaHK2yMXj0XDV26oxdgd7bRrZKqGJ69qL6HzS/Vwv2Eum33osOrDdSsBRJ9pIW iAQDutKyqOpCsT2ApzqmDrUZZSO/YL1pySqM2z9aYnrD808Ypj3r52wCse+3kOt9A3yqkmnbVErq KRDTfv8ACU37fau50vdqIG+lKtAGvToIAUjA0YutSkLUSdRIgKmlIFdjTtTjsH1vt1oL8XIO1bQb SDQJJ+dGu5onYCtIWFfQg9qLEGOX1VDdxyK31Ifdfsu/juWot1onVNJ8zN8dtlvinbY+VXe0ZmNd mAffZiwXsaP2P3pVLUVJpWDUW+uh6wU1/lTe3qq/OyGGyfq9EgH4ZY/2YOKC7H9OrRtCFtmOP5iS l0a7gU7mpT2E06QLI/uZ/wBv86toGNRWnWlh+RZpKbvCSqEs1Rei0LcVfaVxvr3PY7NKewBbbHVK eqomgju9SyECx0qoKSVYgbjvTydj+oKPFcKROVeipD/auyg9iaX/ABKtQJ17WFGPdIzRsl9MoOSk qXKugaOadkj0Bp22K3Vt3musTxdUT8Q95ccOz+M8hWt5Z8VduSZfEYuexsr+VZ8yPlQelSxKzcdy 8VjXkLnF5n7W3j9a9WB2euqH0rRAf5IQk6YEfsB1rXc/NE7pt7Cjf+AI+wDqX0VyMCmKw5Ff4jiz W6QhWMlB3FbIrsxXahz36qa+xrs3YgKDvsT9R/n16GH1s1jmLnjeUwHPsHmrfJJx6+kOSwtjDy/y B66htpDJvSn4OqJYU2wu9UaBLV/0/NFgR8djqjrqGBokmmfQWnAB/amJog0fkEdlAAr5BfRMhZlg s2pLZUESw6kVFpB9rkE1coyMEFSJKJeJ3Qls4Yuhj0RaXBtG5DY2OYiteM2Vg5ZCP0nWhESbmFBH Piv1FGxmgupI2BYFRJ8C/wD/AMdz/TkO9en5MRFNEys2gPY2gZIAQ5KbUj/P7ERMxpyaHaWn2KKD TfDsO9Ial76VRGBsNqu8r1L80/woPSiECs3wU6hBLsEJR6lT9aYdqk7CgQ9fZx1G1B2FYU/2PwV+ GJ6hjpU+TWwR17Dq9Mp05618Uq107BU9lIum9ZFIeraHYaNa+ULb9grUe/lqfqaZl2PmmXsu067q ePYbuS37Eitr2LGia+prZralf+HWgvYyDSoxVYr5liSVWBlUFie/fVCdNSSbp5GWm7UTui1fJb47 /Pb5on4IZqLbRNGidHRpT8ftWt08mz+w2FOqdnNFiCzAVoqCaG0rbCh20SOxpj9oJdNbynSUrBR7 qLFqEj1PdrDVzdS3UhJiA+WSLuba3TQofBso+1TT/wD15pgxI6sgZxlHYSAOq9XFN/jrTIQS6ab+ pIW9jV72VFX9RPZWh1JD1U5AyO1we5ya0kV1cSWNiFq6tTGs0iiROmmEIP1NMpB/9gCKP1r9iflp AN/NfRQoFEvRK9goWm0Rx8Kl/i1jurXnfGcNy7E47wpbcauPFHh2Pjs/PcvDj8HaM0zHvX2NMC5k eXvksfmYljEi1vtQIoj4OqVtMw+3f5I7Uf8AA0fYabvXc7o622ymjsmi7dr6MlMHc8O5hxPyJDg+ K8fsT2jUjr9jQHWtAD96HVD2L0O2tOHlKhmkO2kIECLNVwgQyW3soQyxut5kBUt5kZ1SxDME9Yob 2e4o6NE0B8n5req/YljRbdBWoo3ZrWTq8MsY9lBw1Ma2K/em/f41oUd02taFSHS2kBkUWgQzWkus jmZsXc4zI/rVtyTV0CRdjo3Xs1yPYvDst6ZLecOkc+lSZCl0/Wpn2e/re4IaLuVEzApjZfXNn7G3 lqUdXmj+k+krIkNDr3OlsQzwMaETASW5UyWqVPZSVJEoZpBvt627U21C9irfJCNRJovqjqQ6K1sa cKa2ChTdAgUTRTZKsaX4LfYlqjPsrssi/wCVKnSux0TsylAqU5Pffwztre6PSlU11PcRurJCUoKx Bi2uiKKAV6gwaMuzQFB+1enpGqFq1uioAK/UfUOvwR8EKo/dSr731DhhXzRVdqRt+q0rbeXRU9gr nvUmtn/EM7DZNP1B37AutV3AQ0UVCetF2IikJoXS9hOjKx+hmIHY6bdFxrsTXyVLapPkEUW7Ct03 zX2Wj1ALHqNij80wYVvYQgVICoPVKHyNfYH7FfnrQBagwojrQB2NrX70hJqCbrVtcklZdkugppCK lyKVIjs0UKCjG4qWF+1sAWRfhNLSfNWg6VNJ2p0+RE1SuIlld5pfqtfFEbGgKYfBiNFtgb0QO1jY kGGJRRt3lXMXjWuThvzIsE6l8XDLMmOsJFGSt/6FyJpZmWSOrK2QiW3RWnHUgBq1X7nX1KsKJpm+ SGrS6J+Ov1JG266sWMcnGeTwrFdZC2loLAWueR2WMt+c8on5RfQQhIyXUrTSPWP6pc3ufw2H4zZX rXKgDuwUH7fkSOwpOlHZra0w+Sy7YdmOlJXRYASf+zBCylaP0AHsrFAYfIc55VZ8xwcI6jvJTfLb JrXwGav+sQa33oN0pYzK9pi5Hr+Ed6ucNcW4mEomDfG61ugOtftR2a/9dUTuhX7UDqh+/wC9Emh2 kqCILSWbvUeOXYsoy01iKusXTxSxUT2ontX/AAijRNBVJJBpgalPU4637wpbA1a2kMjeVOE3dvPx nCzw2v6coLhV6ZT6g76BaQG3n41yUV+qGob75mulapbk7lu1aS3vI5be5ulRlleQ6G7y5LxztqSW RCl04q7buYYdH100JQeodHh2EjQBogtXNkpp4vuR0co+tMCfYtIVK/YBuxrXZOzKNFaMtfFN9aHa ugBbYJ7VoqSEZgCtDqa2pEUik/KV8Fdxmn7CpAWkB6vrtRDKFDkhHSvUy0EaRI42oRnSoN6NevpQ j9lG32wDhxEqsiU1v2rp1ZQOwRuo/cN8fvTf49u1P9ajb57t2YqyHsacMQCVRu1fY0C9XIIL6pyw rsz0geh9qJJXrS7FA/J/b7bPYV9qYKtfauy7ZSQrPRlbfYV3boD0Y/FaU0WZiGPbdHYah2FCvtve 67fH2NfNH9/t+RB0WKINkv8ARB/jrQHQVv6gFR+1apWIojVbNRqxq3RuyqyrGD19Uj0bRukqzRTw 2TFkto0pox1e37VEyxzoWIXW4k0Q+wz9q+q00gU5PINPIFbt/wBLpSuY6H2dlcuNmhF2rTVZwex7 eDQisiz2QghrnvA5L2aOzFtWB43PcXWPw1vaQQQA1yOdYLayWRqNt2MVr8y1K7SNoEsxFdhR7AM1 BN1/7DsSDtTuiegcsKWxuJiMbGEMHob+MXQL8guIlv769vqt7VIV7glt0x7s3SraJ7m7uPHWG5JF cNbHK/TTKaZtMxKUbe+MKyfRz9fne+5JdAdCmHcsNH96VlZdbpm6U/r7xWrXVcJxWEU5vjOExlhg H+t4htpkdTTHbMpYb3Q2xOxSKTR7BUT2DE2cIF1fxWq3WeYPic/+orOWayUlBqJVa2GJ1vX5E7r5 1v43R1R+a7g0W+YUAq1jVKeVVE19ojJvu0yAloyiWr+22HUowGyTutE19S3/AH/m9/lMxB43KJbX pqo0WryW2vrS7gSJX0Vk/wAstKvcdum6njLKglgfHchuIyMyGBzTtTX5KzXHasbyHowmMi20gI/V lBdXKhbqXdPKQs1wiBfl4kVm6/CLunB7Ffl17UBTBWWaxBEVn0b9IaFgtNaNRgZae0Jr0MtAMQva vtQX+s7DsEJorICZHDMJRWyaZgxb4oBiejmjBqmjbovt122Sy9WQyHo7lYW7FB2MJ0IfbRt4+pgo QdisK91txr1x0qhg0dKtAHYTVAAUq/b0EFYgaMKitKtek0wIrsooHsuutEuoUtHR01HtRYyVMshr 2A0zqrmZg0rCpWZ3PzTfC7BrbdgdL8g/ChWJosNA0zbI/wAtjbkksDonsinVbo76sRrv1PwabZOy aPxQrsGoksCfp2GiQ1B669VUg0a/ei3zvdaavmmI0pRw2tsH38CnHY/ZQGDL86/9egNDXX4qGNmN snVIoUBApfirPvMLjDxASRKtSk9lq8+qtKwmtZ1AV1NB+tGajLTT9avsp7jEoUKpc/Jr4oEKzEs2 3FaRz2JbuScaTVtFs60O32kuutu3GcbfSYhMVjrSXtOx+qc1yqSzWe0QSCjIKurhhS/v12o31/cb FN8EMKK6/L1V2XT6LWeOTUi9B7ADctL2IDkw6rqFJ0aHShrQQs333alLaabkd60EssNpKs6MBOvZ DLdSzGHj2Pw/PLK8ur+P9FmdKw2a/wADr5YaZ9UTuv6hpT/Tfv3bXe7bpHbcCuM5wHD8N5XbcU91 xeJbd7d8hb/qYVsbkRAfOitBQK+sYcg122GOqiZ5mvbm6x0U2T/WAx9aXOSWEtlkHurSX1dwR2/y rr8nt1X9vmmZStf9re6FA1D9nE6K3vNXV32ae50s919rO8MdW91ujcF1vIGNCj8URqtA1/yvmmFS rtcHkP0k8dysqRTDtLP8T3AJe4k63Vx0Ex/USllagx1vqPWZEZGoyyLQnmWv4hOFknndCkkMmJzw 6JdIyteDrNcd1lc6uJupe4Mr28JBgiPr+APk029MaLV9S3qGgGNSW7KYokcSW3w9qSXj3RhBDW0X e4xwZZ7YxP6vgQKaWBDX6U9WtjRiZi8Wgwcr86EHdhFqNIRowEV6G21uWH6MNT2GozZPHXqK0sdN AIlRQWFsylUDV6UlX1hAYtqNoJUUqCwp122yldTuPWyPpGoNBK/T00AIMfQsvVZF7VIGVtUWWifh 9Cg+qb70e4qQyaY9A/2JYBp223ZgSXA+qyFfr8gGvg0WDV2Z6J7HQBBAPbY+N/5M1f4Vqu2q+dfF fAojY7dz9tn9y+qaizddaT5rdBuo7fPwGOwPgj4rqNkUvda/517Ud9j3VAOr66kBq/dh9qP2p9EA dq0at4yVhjK1GSSkNRwNu2QxC5uDUxPdvilUmsxL+ngQfZHKVHdSMTft2N+xEl64LvNIVi+2qA1Q 2a+Ax6mgEpFVn1uRF7VJ92x/0OMcyhoCaaKpA5NrE+7OOKOhPF15dmobCy7tezx/sDLTexabTV/j T7r6muvwK2AxXVAdaA2OpShrVlDGWa8IGQybKkFxcFrrIRRpb38shbq9Edq+a+DS1o0xVB+okmbj /DcnfSLwvjqi5w1tI+T4bmfRzPjXLMRwXPePbHK+HfE3hLj3ilkv7jO5AfWjtq7VrVa1W90W3W3D P9iU2dHc0HsGD5XmMKM1zbN5a2hi0vyBj7v2W8ebeMe5pZPk1tt/DV0JCfUyP9fHkEeU5TzTgdpe 4RfJgx+SsuY2V7DgJY8zn7fighsJ21ffGt/OtU1f403wTujoVv4+QR+9GkYqsndpTeAG4mbrK7Ep OqpC462t+oe1uyKJ7VIOkh/f4JY6OxRGqb99/O/h03WMyctuHve5bIEi5mYVLehKvruWakqQ6dFB H1I2jLNbrp1CAt2j0OrAUw3Tg9obu5hCZGUj+KSbkyEpb3Sytj4nYwQ9VWP6SQbNwjRUJxt5UqRS wj+X6dq9e1MdR76+pWXoRUkfZSlP1IaL5aAkSWZQ+iQStEHVBupItl41qSLdPbPQV9qvwkWo1t16 BEpIzv0AFkUV0UB4QBJGpr0fDQA1Gope3bYoaA0xpFLIY/gL8FApQsKKrroQN0ibMca7CM1Km69P wbemtCElhYVPGzU/cFQ5rowZjRRQC7pX6kkzFWEnxT+zZ+wLsFaQNRPxrtTbClhrYoUAAdqK2KOz R0K612SmoCiWJr/2YEV2rXxvRHWhoAE0QzF91+5P7s+6LfHwtdjX+VfBoOdBAx+UpgKB7FiaOgNE 02zRKqdDe6G+1DYOjuvmrHb1CnwkNBeqIyil/aZFkMyBWRNsZVSsrftdS+ktXX57FSCxJdt+sFgR Q+p0a0dhSxVetELs7LA9UbW4xXvjFQ3TNLjL/wBVLkBIk05ahMgpJN0swFXeV9dZ65uL24iXVGRY xDP3aVq/aiPjYWjpWJreqHydGj81tRQpjGKxcTXQXjrTWK8viXKZDkltDDxOzbLS3GHa1xUL+ygg 0C1FqX5ouFFrb3ebvMdhbDFxZHkVtFAc3cXaWmX/AEUmG5hZyvyy9/VU/L85mctyDK5bkMVvbrCn agexb5oAV1DMGWj8nfy7UPgiTQdO1PFGxVAqj/PZkTh62JuuZ4axsJVPZKcqKX5LMK+2zH9OH5Zc ByeGaG8t/PH4cpZM3x3xe9jY+HPGD213yqezscRBN+rugTX7UoBr96/7vYBr5II3Q6kv/l+5Z+tY 20e5oYH2DlmMuMebfId1kkQne1meRTi/dPd2ltpGgaMXJJn7KV+a+BRPWjRUAOwoq7L6CKghiYLG 60Sy1cM1XQ6UvYBFHQbFRxkCUar1CJRJqK41X0CqzKgU7fr37dKc9lIJp4iKcioAnewtiq2lvSW6 GntHWsvC3olu5zPb5Ad1+aWNtxpqjGesgoEa+er67MujoUR2oRqKUECdNs0I36FagPgoFGiKlGjo mpYFYesMUjUgqAFjHcqiUYxXXVdQa6bpoqdTrqe0SBSwXbfsFNLF2CIQoVdCMVJHsSRhaBaiewX7 GGJjSKBUfXQChlUCgopUFS2fsW5sXFTwetutMrOzfWpOwpk+xjrvqmd9mV63olj238Alq7aok9t9 if2AIBIo9vyAAoLovsrRLUGYEks3U9vnXzSkNTddfuHFAfJCbWm+wMndW2tbNfDUdClY6OhTDtXs 0dnsDum2oPyf+iT6At1JVa+KAYkqWo7EeiA/7dq3utmsdpaiZKRyh9hYxsFHvKgMpqR2cu2qy2T9 oC9S6EExnY+1R/5hFoqvcJGAFHXQ2da6ij1ot2C9loft1buzSGpkbUFm0dRKUoXLpRv6jvzUWS6q +UlkqZyqzg+0fcPZl6ghjjE/XsUWvnr3FddF9bAGiwr6oehA/emGquez1wqzhEMEMVofLfhF7/KJ wq+uMb408dDA4fyPew2mMtQRHv4I+D+4JWrouV41iI+P43OTvHB+uju4sZcPM+fu7YQYDAZIY2E3 LWmftI7a7g6evt86+Oy12o6Y761pa+Kfqodkmog677YFlDLoAfVv6gf7RdngZ5DeQLuOizdvhRH2 ev3oaotqruzS4rgHku5wYTlHHMna2q8ZgbL8sxGIi5nyy85A1nbfp42BB+y0P2APVey123WiKPau vxsAglq7fFz9RwW1W7s4sR9fJeAU8cs8+/6gZQPLYXweS5uEriStcm1sStZC062Mjbl2fyGqZgKO 6OgddnS3JoWxFXTyW62uS99CXdXA71eRgjuRTKNuVYxv1PtkeovYFm/xkZBQPamYVtzWlptbJVq7 M5J1TaNWS6ktLbUdpEBUdvqhbJJWWwrPDyG2uLK6xNv+quIrX1KoUFWArRNToVCrXbQbWtDZ+aH7 /kUq4jYUhfewpfYaXszdRtnAJHYSJS7I3tIx8/ApvlT8UY1pE7V0+skPYNF8iImj9aX4pE7BI9UI zv1jRjapItF17VMClP3IRyTDuoo2NKNUpDHqdD5r5JgZae1hePL2XqLjVNunXtXRdy0y7E3XW6LC iRXxrR1819UDJ8Hpoj4WtEAg032pqK/VjsD7V9aRVFEUYt16lNeklXj1TDQH+Irr2pn6Ux0quSpr s5rsRRND60fuB8DtTAhd7AOqC6pnZG2a+ASxrQFKxZSxpgWodxXsJf57KfYxPxuWoD8wSaAmpZPn 3AU7HUtxsyXIiXIZKR6SJt9QaRdUe4k/xrrIrKPsoG26igNDto6OzsEsxpQKISvV2BUIIw8jdI6U Lo/BaUh39naMsaiYGhMQTL2qQSGkJRRM7Ey/T/J1XsOrUx1X26fU19y2q0zEhqHxTyP2gt649khZ XRuIru2uS+8MqWtxd5hLePlOYlz+XhiWIMyCjut6JrjOPa8yvKvKmPtuTxZL9ffQWq5u8zuWh4ta YO/kyl1yLLZnL8lwfkbDW9ze463g4tiiDYjrvZNdgG32pCDXwFLHoxUTDFzyU3YSdu1dqVuwl0R8 BCEFKvepVJrHyqBfdI5FJBfRIZhTL1HYNTf41Lb/AHhjuYVivclEXFzOY7ZY6JO/tX1Ndm0WJdqc 03xXfYMjV3rvtWJFXp/p+K7lZbSMfGfxUeYxHPeLZ/jPKsVNfXTWGOvI1hR5X8aYD1x/oo5G5G4h gBYyAHZNH6k6NFm33+LQF54bc6it49TYBMjZ2OAu8bdiDSv/AIZEEJ99L9akZAUXs0YTSKNTqSkn RG6EE7Ej9426MtBVJbrTRstF0pyqVaMqXlgqzW9tGO0QFepo6sZImrm3E/1oxHHzZmZY1LwotRoD RgAE67Rl6iSTVNOjDstOSK3uo4i1GCvSNyxkiSMikkFOfnqewUblh3SqdCPZkrtqovklfy18om6V aOwBACs9v0po+jTW+6hAFQoWqKHVLGDSgkekVNZk1PbOtTR9qkjK1F9JLL7UnxSj6j/JTugK3uo9 hxJqr8e1L2HbsKYnTbcNsM6sGY6piQN/BCdu3Uf9+y03Uj7df3r9qJAr5pupHya2tH5A/br1PRwd EAR6o9Q3bVM4NBg1SJ2p903wmvgaSl3o9BUYWi+6JphG0bkGt/BHx/z6ivrWiaG6LbruCoOhpge6 13YVvtWmJ/Y7KgyMKDPouy0FjNQUhKv91qQypUd6slGZtTSODL7mQpqVDWu1A7pmAIAd9spXr7At HdN3FaUksNqAD1PcV3Y0pkJVNqGi2kRapITb1N/iWY0GVKK/ZO244JJDFY01utfpo9G0Ui6hKUlN 8UW61+xYsr9SQoGtHWmAbuDFZyzNHj0SohbARrbhhmpLcDNxlW5BHbJns7kcrHb26wVrR1RO6A+r MQLHMfwPC8Z8U5bGZibBmC1mvb2yv8BwcYrN2zcfsmz+L5Xx1hlM5ieRYjkvPkw3H2F1j+3YDetf HYEDYPb7MfrwjGwZ/lmN4X5LPlblFo9jndSFWH1Cjf712Vq6lqBciMFjbSOJ75fYifFD7HRJZn2f mm0S1H4IFdK66rWm7dwOoc/5OwFa+NLHXcBexYBlVW7At+wk71EoqeN2HAM02Oyts8dxAp0fKPjq z5RaPwZsLVlYvrH8Klnmx9klpBJKi1zHJKagBCfuB8At8/l1+tlN0u4EQxqvWsdI9vLyFbaev+XL ADLyBIkHxr6Mw9yin+K2OtxIwj9m27aTfRmaVqGzWiK+tN818LR1Tge3i94JLaMCojqkO6BMZurj a3hHaVQCsQkqGCpUOrhCEdT1vY+sT3QNC808N4six6q311RWNG3QiWIbvLfq0oKP31Wh0+dCP5CG jFUkKmp4QaBK0h3X7VGo7JGBUaLTRGumlMaPRsEmqfHui/pyjxRdljXpSAEeoAFFr17prRJVyGMK CaFlZVjU2GqUVomv/Y/Cj9gfgkqwc1csOt581LrbkrTfs7CpP3b7B2Y0BW2Z2A67rRqQ7LDVfLUd tX71t+3YEezR+Votob61raKnY9iSSwZlpz2LqAE+pDsp+slSpqu9BSxGgeq1sAgfky7PyKPzROl0 dAq5JWmGqZgBGxZPgVvtS/BJBr538da+KX9xqj963871SQgKsSmoQrV/Dv1EH6BYKlAWjD3adVEU oZpQSARugClN8MerFXZD+wKAgOew1TaQEMfyJolivZaWmuJgtlalqjUir729S4Cp1kU62W3UEfws iLT3L797gxz9qSRtTBSZ0IKqxphqgtQrEGkSFRrVBvsrB6ijLMkfSOdxXc0zTFu8jJK0m2Rp6S3C 1/zXyfhvkUNNVwvWPx1bJnc3+KeGXG+OuSeR+U8buPGnLOJcsveT5X+Kcj4zybFW2eznC/IXLJPw 6eDbnE8h/EP5Gt8f49w1kYcWygV/kQ+xuu7EHZoM5qwmbF3w8l8itYY7e4dnMiiYzFlPrjj9wLiN 1f6V01IzksPrJaO5jnBjfYFDYH1rXWgCpJBpWOwWIUCura+ST2FMxreqJRa1on/LuesrE0z7UMoP bQEgLADUcsQN3CVufH/Nh61mhlDzAVkcNjshIvH8XAbmO1ghu70R1mc6sEV3M93dJrrtNs2qaiv2 cFq2TTgocRfl4BKA361WN3dU0jM8x1V5KJp9fH7rs9w+w0jPJE7KJ1BQqRTjRI0GYimK0zDr9pDt Y2NHqtOFkri+QaM2MxlRW1Sy9X/UqRO7A3BqY9atE2Fh0OpapYixaxY1krd0GZBiuP1FWMvQ2QaQ QJoqNt6QQtqrDI4zuMrbPDUKvKvr6LFH8RQL6xD0pYTuSP7yx/a87RVHeoV32FsOxQE1Evyfiuxp vqISNpFBLDlbMI8J+F+9Ko/JaaOkbqPTHNWWwydbmD0taSMailDp+1P8EMxHXdMa/em/e4cg3B7G Zfl9Gm61KCamZWp6d/t+w2y18USBRFEfB+aPxX7HXUB1C/8At9gxKkigRW2rQZDs0PilbVGNizr1 pNUw7Fx1aUdgzMWYGt6H7sTugep0SWYCu3YfsxNb0NgjrsfGyfgkivrW62FOmWgxogdt0rE1+5+a 7EUW61qRqXZbvs2qfL3b9ZZu1bqMdqyL9IUO3TS11ZjvR/yAJ7yE126t9+yuC6H4DK1a+dfJ+aOw UDu0VsooW6bhiDKqdKuF3V6etIiqPqWCgUJGaoNVOy69q0HpLgUGWRbj60JHLt0ZiD1jgkM8g0R8 A9NW0fanmiVpsnHGt5lEerfITMwuoljF4gpvSYlU186G6B7EtqjR+avuyR+BIg+a8scfsuS8Fy2T kyUuPvkxmK4Pe5X/AMK8e4RcDg8zmo/Hdv42/wDlPnGa/EvJjEq0BSJvrRNfJr/nc07k1cYW5sbE F3PpXoAa6ydtiOnOpCHcuB0JMafdY9uifsbOcdrhCSvzWt0AqUvXfwAeqj77+SP+JrZYGhugS1Ah idbB2fZSyUzkk/Y/5FIjQhG13rSqZQJCBNby4Hm13BUPKkuB/HmFfx4yVf5nYy2dRTLcS3JA60fg fJrT0X+NdaYksOzU/wDjbzm1khySyL+oiNSzRgyXAWru8LVsCnVikn+G+1KwQF4Xjjf1xyTNXZ6+ aZ2KjrrsvQ/Ff+p2tFvltkdlSkmNtLxzL++KOVentSpCdSTfNzJuppWrEkPTMQe3ykKgiFavsRHd RcuxL20sQrFWjSHFWu1SP4hQPQ/dNGvrvKYFL2GfHPZMgLVFbkgRJpItkw7o2m6nsHKZO3kEftaK S1umqzZi0cfwVIrVf4jRpdARztV2e1Ku6Va38BqAo/CK+mhfVX0xZcjFsp3SSzm7BStbYBj8owqQ 0rBk76W4OxIQamJUStuukgZ2IDANUzUzgAx/H20W2wJNMFrTCitbIr5IP7b3Sg7LHejrsu9DtsFT sH7Mmzpy60+2p67tRJYd1FFu9MdU/wAVutjZ1X/PmgRpf37I1aJO/hSBXagp6/EhNNqt6pv2G6b5 rRpvmj8jb0Tqiwr9x7NV6o9rEA0IAo7NCHR/Txk/p9Vlr0PKqmh8n7h1PyAeyhFr16pQaGzS/Uqv WvqlFm773+UUTNXeOOo7lSYZNFGCMZVFPcotTDsI1PYDZuZ3UWfskSW4EIuL6eoZZDQugA9//Vtb uWSm27M67ArtXvGnkG1OyQzUGMcdnj7uefKXf6G6toklM9ytvX8TuLy7x3E5LwXEBsa6to/NfOj2 Un5req+anjEsXjfJ/wAEylvcW99b+W/FHHf/ABLkXFcnw7iHiDxblJfEGOvION8J/D74+h5xyvL5 TF8ex13mr7yFzSNGRWZKA0vd+3tAo3TSverb4yK6yV3frpVMhIHVGZlk7S6Ve3qH7uWUFg4Dn20x WNvsVt4/6zozowbuC1dC6DqaI2Qfqd7jJA7Fq+K6gKNaP2putOyA/Zq7da7Ase1P9qt4frDbCvXC pDKKlghlWWMqdCnjcFLieIplbtaXM3epsjdT06bdD0pT2r9x2DUh+W1rsdbPYldOSC4JJ7B/1Uu/ 1TEsWehsgbUMxppQC06qCKYKj9iAdmh8D969nwewB6miDRbSk1/nW3aptEmL2VYu9s+KzymP9YDQ yPUTXY7S3CauLkpWBuz7JH3VurGolK0I/mzdO3K8HbXsUvFpori3sFhXFBSPQaChTtV/KR27rORB m4o5DH/nAhKBaRN1GnyVV6WJTWZwpePM2Ukc+Nt+sMACtEnZGB6gV2o7oKrUGZTcO3WB/k7Uiu2q +Nn4FLIQ0sgcXQIq5XZsrgq0bHXt08jfKstO26LbBf4d91K3xIdVKDokrVySR2FTyLrsYyx0WHyw NB+o2Grtqj80ZCA3zROx8LX+NAs9fG+xJB+ASDGWDBuwXSLKpJYtr2AqO22+S4C0fqz6A2QC1H7U yl6JNdiaOtEFaYih2JY/G1ai1fJLfBdjWya+DRbrRZttW9F/32y1rsNsaJonuPigBUXxSoDTOopm NJo1ksgI0JJk0a+9FKDfB0xC+w7cLrVdCSvZaUotDbuzaH2pVLGRjAkXtnMdqEr2hSb5FImkkIty TLblkZR7HlAWG2e5mtoI44+T27QwxX/dpLhOov3Z8ZjDI2KtIyMzaCNQS9D5rt8n9/ha/dpf8sFZ G9fFYyCK489z5Pj3KcNzWCe3yGVeUeO8U811j8A1pXMZo/46n1r966lq/amav8qLVInsVYDHc8F5 iIqs8jZ3q+Q/D/EOdWzcX5Nc4q4/D3bcmnx9jxLx1gfLPP8AJeU8tjrSKyiQIqkvFX1BkmC1Z425 yLcdGJxj8gyUGVy4UdH1X2DSEdiY+xDrSh1qT4obSiJWpC61J128hqG2n/TR8jtzeXNl2VGLnR0g 3RTqE/xXe+opaO6Xe/3Oxv5rW6bevjcrgn7UrbpGCos/1mverR3aSAThGn6yKCe5cA/vTBS3qMlE jsW7DfwzCt7pvhe7Gg2q+aJ1X+TOfZUbrrao/WNKZvg9NuepVuyHv0Y6p43av0ypRtUNTW+6ljIH wD8MA8hV2chWKEkmmGwOpofLBh1ZU1CB1jKGmRY5Ir1o6/iBq4viiT5JVq4y4rj+Tkeewb2qFqPs QnUgfFXM66unQi6Uk2DMsyfIauwJJG3+zvNpb/bAqC9oAY1h0FVlC9gB80pAKeu4jzGDhczWaWwY aqwmHV0LF21S6FdwK9rb7HV3I4qG47VHIHGxTfAVhvv3rej8VKRq4KtVzH2aRShtL4V3V6ZgtO2h JODRmendlMknxLJ8O5p2FTN1p37VPLsMTrv8FVFd/gnR32pwTR3TH8iR1+WY6rTivl6Ow2pAF+K2 wrdftQbVdio2WR1RwFNaDKQAtOCwm3r610NdutOKHxX7jW6+xUft8UCAOoYiPa+zVEq1EVsinZiS z0GArQ1uM0dCgW12DBh3r613jNDRpP2d69uqeYCrm+am9hrodh2cmZeuurb6jr8F2r4oL1BY0OxP ZC3alJFIK9wAgieZlQKI07DlRmsFx95NdVjYJZALUrU8Go+zLMsUjtZWQCQR/bnuKuJ+Pw5G6iki vPZWPl9l5x/A3M8VnijbVzArb2sJPUfvoVqm3v7VKrduHGFIhAEbk+HxHJsbH4YfjeRzHFJsnXjH g68Wx2cycVlYtcSZDIjYJ/f7aYbJrto9fn96li9tdZ43w3Kb+1kbyVfStD5ZtbC25v8AiFfjeIk5 TzryZisVaJbW/VerB2obaj9VtU/WZa18adPKeVurS85AiL0VWioH7K57FjWhTf5uPYsho/WMjdRf 5DuXuU2OBWuIydjmPFuHXJZvH2dvZDaXH7MxZq7VsitAUgWu1A18ClPwR1PfYc/GhTaWiDUknWPH QPI89i+szfPjKOR9tRXzmWNSyKSVZu8pP1LUddfmh9a2KQgDsa6kljoE0f8ADbaUdD89vksSKY/P b5Z1Uv1IY9Qm3PrL0VZ6CEFY+1CDrXXRcfF1B87+e31PwvYU2z+TbBC9iPqT2NW/s7AN1iP1YAUU DtkAfXIfiXrWLumt7nA3gkpCGqMoio/2LA1cN1q4Y9blmqFuktpcB4ywqWVKklAHu+jSHVy/xL9Z MfKGVFIQ/FF6Qk181DtReSPWQjEiyL0qyuNVE5022oN1Bdt+35M3WriU9hP6zbSlxGxr2Ctlq7kV 3+Gf6zPqp21U7bEv2qQmOrbJFSt0syGb6yTV7/j3qaeYmpJB1aXVSTKwd/iSbY7bRWOzsstfPbfY sSxf6psUWIptim/c60WKV+ygN2dvuf2j0a/72FDZB06hiab5ruCquaPY0f2A3TfAOjX/ADfU67Vv dfYmUtGOwAYMQT8a60E3XYx0NinY61KW1W/n5rXcknUZPZm7P2+G/bqegJ6MfnstRydXil7Ldzst G7NPMzmGLdXUyOY1opS9GHyzKVJk7EqWZtUR1r960y1/7bAPQbeR6VPm1gKBEqD/ADydvaXcOG4m LdxHbwlFPbOTpDbIfpjEL1FGAIbZUqe6WVeW+O7SW7SxEDcS4Ld3OUW3hs44/uvOb9J8hCpEZoBQ T+Q3RUl8Ff8ApkjuEuLe9l9IdvcuInRJZckgrn/JZMpJaQ+mME6NaILmiwouq0kkszSJdJIku6Oj TW1SW71krO9uq4nxbg2c4/578gWVni7K3aKDfsrSdW6EiN2YSfo7i7zeYubW0tRaxhlDbK02tA7o EMN/UdVpnD0jtSE7DaA3JTAipraR1xGZv8S0HkXKZKTNXWcmWCyuLirk+h1ZtSAivkD5oAitns0h 0CaL6o19SD+++tFhRLGpmRK4dBHdj+Ce6vLPFruzwVpmbqaPjtvLdXUOO6A2elJBmUg0Qdj4o/5f Jphqg3w9b3WvnsNFmFH5onrTdzRPZgTssFOmdftXZqCNIojjeu4LWyHSIrhWMZ/UpUjewTx9S/7T IVr/AId9v2ptb7U2hTOTWi1SaFQNplCGVOqUZOyrITV79jK3ZiNCTsF4xliBaXAmRZg1e3rRm+Zp NiRvibrqbQFjetFS3IcTSda/Udm9te81NJ1E8mzjbjVQ3OqDaDOAY2LVvdE9RNL2q6PVZ9Ekshs7 rsDuu+6llIHsG5JakerhyBaZH1mC5EiiQMrS9aSXdFzTSsA0hInk2Zqd9VMGZJ3ZqivZogueWnuw 4a9dQL3VPdaqacmnuOqtcNr26pncN91LUpUUTqtdgWUr9aY/RmIVW+Nbotot/UrsrU5o61IlButA 9W38bpT9R8k6QnfUapG7EHrW2P5OoptUSSTQd1osNbXTaav2PWg2y/bXbqEYNQX5f2GthqUDux1Q 7KN/ZwexZnpilb+O4YdvmSt7JEmyTtGKm6d9+tt661PcNtgobv1onq2tDqUr4NdgaX4Ik0vzRUGk 3Sqe3UU3ZqWJUWEB3t4wa6jsT0EPy4nfQXswUJXIbsXMoUiHHMKtT2p5SaggIqcG4q1sLaJoLtuv 3kOfy8WMsdtd3e90d0SRS711rablUVbS+s2GakQSZCOav1Mb1/Ebe1XO8ouZEgt2LftTar5H5fVa eQKmFwl1mJ7w4/GD3rJJkIlUqx2R9mpllBbkmUtkvbeI3Ef8RkWSW7tSt9C0sS+9iyRk/auuwWpE UudkFu4OyzfNN06j/BSOu9UrCu2zo0uhJBLB1yHS4mwTpa3eEvcPdxXyYqOTkjKb4EaPatg0pUFW o7oV2LMxFMx38k7FOaI1RKtVwO6+PshHBPYdVrL2VtlcVyDxibbKcU4fbWAnto1fLziGBeldjTAg L8HbMCpNfuSQ1a0vxS9QNfGyK+dbNMfjuKO2ptiv+Mx76kkpVc0246ZzVjbr1SIULEucjj51EHtF OjFbmLtVwPWybr5C/wDTWg1NWwlFXdpOxYrXYpSXB20zsrybE5jb8vqaco1RbifAciFW94koa50B dHTyKalnqW40sririU6tcw8DfxJLhWdgRdLqSYCpbovU06kWdyqSWd33oz9qjk7ENqvfTydqlYVO /wAShQJafdQ5Jkr3pILiYrX6gkyT7p5hUs4qeQE2GZeF4MnHOvcihNQu2FNM1PNqpJT3kl1TNunf SyMetzMDW6S4m6/qyV/W7Q3LPX6hiplBpnY0WUV+57E0/wBQFFaBBIDbo9Qu6U/J+TutAU5QV+1M zurdWr2OKk+af9lIAOgE/foaIIo1LWip3umPxTtosBTbpZDpt18rTH5IKqerKW2ANMQK+Qq7QM4o kGh91YaJVqPydaJGq0UU/I+i19ASNUC5pzpRTaZ+3xNOZHHs6uxYeqTfypUE11BpFALly320BQbu Sy0Ca+UAGq9o2zUvzUj9qtn6tC+0KOQdmkfZUHRbQy+UFrFrcnVyLaSsdcIUgReryaVAoruxa2+F yeWt7GPL5C6y1wkaohNHVAnsyFVltLm6hxGOuVGUjMKASMRIyH9QwH6l1EkzyhLcKy9Qe1EEjZ1+ 1EhRDbfrLm55ha465v8ALPPdY+9a3qHPY/LKJELBlNBo2q8uo46wuByvJGnwOMtosdlcdiLe7it8 9fyeHsdmDyC1v+K5pOrA9VYMQYyvbvqu1HuzF3JZuxLhaYEvvQ3qt/EmuttCZZjjJVlfssuwKKmo b27gpMvcyGaP2n9q+WA/yLfb9gWJARiZDqjtjvrQ3s/sG3XYknVHqyWU0tjdcc5Qk1uuYQi/u4Hd b5Fe6uz2z+V9zRxPGoNF/nZNf5UoNMRv96UPQ6Cv3py9Ejddt16KitPZRsiHmXrU6mhuSJexCN2U s0laJngjHSNNVA4FRWFre2+Qtf0s5q6+yX/UMuzX+FMAWLELo9X0al+TpmLNoJsV0c1t2puxB0wl BLMdgn4RfmOM920r4zPyW5t8tBMj3hWmvmWmu+1TXui9wWa4v4oze3rTvbZS5t3gzqsr3w7m8BZ7 /Rmuxua/cVhs4u7eb3KWXauK9x0ZtUZanfavL8yP8ySEVdEimyElvX8W9lPkFpr3am9DO0+qkuOq PIWFnkrq2qxzazqbiNg05r9cQGl3TzdRNcqKMlT3WjJM1M1bUUNMQuqj/fsBTBifl21Q+tA0PinD V1YswFLT7ND/AC7U2jXzrRB+xJX7Ekja0fmh31+9Ak01ISK2GruDXyT8hZQA/wBTRO6G1o6p20XA r/8AJTfB2Epq+Fr4kokGjs0BqmXdfLUFIOvtuuo6mPQDEFQNfY0wUUWJp/sFA2a6kUU7FiddWqMd hP8AKiIA9AAsSLRiWpI469JBG9x/NdnNKXK/GvWWK25oR10PeYlTH2Yp8BfoXIpPmrWcECVWrsKV utPcKi3uV6VI7XDRxslM7SLH7DVtcrDUGa7Br9BSZJJGgu7aJLnkCRjITS3zInx8H87cdnuh8Wzp bx27NJJmJ/1NyNUdV/zoppVVa/62/wAgu6/yGiKb9sS7zXnlzjcHjjgfEud4TKWvJ+bfr7bwz4mt eKePeP3Mt9bbOp2K1hMJLya8uTa4vHZLkR9MdxJfC+y38ITi/P54ZOe4+y5SiiW2k2nYvon5Hfde wAM7CiW3JIRRZRWzoNqv/Zt9DJ8Y5zHI+StvXIytPs0shoruomAIfsJH04+CCWOxSdRR+KJ+P2Gz vez3NP3YfBqT2dQWKlgrSRlxaTXFsIuQ3Rr/AMgPV83V7lZpm0WorsfCoD1PzpjoKC9fPVSa2KB+ V7dmPaietH9o97ldgfZ1CTGSpyBVwD72j7KOsrOE0yrWys1hIDEBsoADZXJjXM7kn+xqc6fJaSl6 UQTXsUrsCgz6j79FCrQ71/w/FB/ksRRkAoMCr76kdhGgru1DtR1qQfCTyRVDlJwP4w5U5gtUmUc1 cZFpBJL2A316fCL1K3Ui0bmXXvqSWVqcdl3JBJhs88VQXqTwyTNUdyRTXCmnuqlm71JMNSSjUswq 8uwouZmkrsUP6ggtMSGZ6ZyK9ncV8keww1BkZ4VGW70Lymutg3ICzXqqZLgtTydqZnKnuyjqrydy W0qhep2Gr6kfZHPwyhVPcUQVr5JNHtrexvbBmFDuaXev2oFRXsZgN72dn5oglVO1JBUfWlNNqlkU UGDkp8AKqfG13RIeu+1/emI3IdjserAaDHTs2itAdKIUUFGiTXyK38FlptqeoJ2UqQsAd93X4+op j8kU2zR+KbZofJDVthQkruEUdthSf5H+aljUUe9LD8yKtdSywxUoRQCCNHX7NIgamAjYEmnOjp3p Ihu2Rmr1TxhZjVzeOhe5lNaLmP4P3ZzpaaTqvaedoYfRFNlT3hyUdvUOWuJ2s8dJOLq0/TJvQo/s VOrdur/D0yiprkW6DZJ7a+DXyrb0d/J2a/av2J1sAEfYGdiI/GPpTkHMuNYfnGDj/DhmIOZcR8HZ jk3kLzRySy4rwrE2v6K27Ere+y4qKK04ta5zJ20kX8S6DHdpKv55srJj7XBWRtsbcRWnKIbWKSDo 0WlLE9Kb9wxCqwlHzpx8bLKHbsyqKLVAJJaSxLrODb12Y0A2zJSslKHYt2RoSGo2zFZVdHHzRfZ/ YD7F2FH5r7Gj8A9gnZt9NUSUDIhHRe0mtuvavXRXtXVXoxoKfqa0z1tguyS1H5U9gvzTfUD4rRot Ta6s3ZQdIoBZgGdIfjr97jr7rjTO/wAMezB/gS9tSKawt33gaM6ViR7frdU5+07fe9m98pVzRDCj 0cuzUDW9UUZgexH7VJ8KQrk91YNsFTTFtN9GcUGFdnUiQEsxp12C0a04JoB3r7NSEb+qOiaC9ipH VW0oVXIJ24+jn7qey00bq1nmbi3NrmhMpuuwN71H6s7ecNTT/WadKuL7sk1wxH9Wu4UEaYmtbG+z 6Io/B0DTE6+RQbrQYuFYqS+lDMzNsM/2ruSjM5oIquzBq2NDSgntXUgL8053Tbp0IU9wB/joqxLH 8tla2aA6j5JrQr/jV22V+T9q+1D7lQumfrTt2G/ttthtU3ZaZthn3XsQEv8AP70SnZ96O6KdSv1r t1J7NXzXYdpD8D4pgpCMvX5FHb0y/Z/qo7MHTsXIavg0Na0ddgB/0k1obNbYV0JrVIOpb/LYovon RAlWioNSp0ruTXY9upJEfWljIBoykgrI1dNVs9+3avqWD1CxarbqlXEu1BBq6+ZFXba0ygdgWWlk BoeyY21sIqtrY3VctN3iM7a3cssXGrF5UsbL1Lyj1xW8fZg3zUavJTIwoNqhcAU87Gj2coN1sVsb +aA/Leq+N/IoLuvqPyuG1HxpJLU4/lvqs5OQpOzc/wATxbCZm7v+V53ppZT1j4Fjor3kOd8nX/I/ IsVzcLLZ31pO/Jp77kcXGrfM4dbnIWF1deP/AC3kMxm+Y2WKh8cWgX9PJoUSeqntTHddt0EFb+u2 BCqBuptVxySImfFWcVrntK8J+oYqDrVdvhm3VlbtpOhTKqsQhkDLsCttTMSdaXuabegv2s7YSVfW ClAipI7MCS4I+o2WAfVdGFH4r/jE0rap/miwpmkoqKcboMNsQijaL2NDemYbPyCQVX6kt8xsFr9Q aN10SeUU5HZ0PUhDXwzL7WJtSVt1lt6t7sOjyRgNdKBNdgiW4q9vHJJ+wdozp++1oa0WUV8de77Y Cl7R00hYuQKb5ovqi5emH2b5ZValXsHX6+tuv3DSFjTJE1L9KDDqxcFv32wYHR7dHU9qda7dz1+q BxXVaQ6LuaVV0ks6VbX1wpF+QwvW6teutNdszyztJTF+nXVSKu2NEDR1X70d62RWqB0RR+K67AKs GLaYIKANAgVJtK0ep79OwenHwpYVptkAlSDQ33HbqW2xIat1rdfDfmQWo7atgM3xX/CTtia7Ht2b VfBok0TSgU9bYFyTS/Bbu1Esa2OpIABQM3Si3xsFTX3NHqK/58d9bO9UepU9gSSla+vxWgzDbVtV IYVptGmUGiFo6ZVFEbrVbBpv3+PyNdwK9lJ2ptMJm6UXICyhSJiad+zNuu1Q7oDZWLVX9nL0tLac 0IVSjCKuD9w1JGxoW5q3gRKWM1OWFD4DsXl2tDetV36k61ZQfMNrowusJ5BiLDIwYXhckt5b2Vnj ooVHXkt9+ou0Gq0ALaRFF046KN0vwCvYCt/Nf9rRIofFH5ofuD+Q/qSSpaWitkYIoP1cvdLmRKuf 1N60MIhAOjOfrx+4uHbkvi3B+HLhMvxPI2hwN1/HRb4TitziOUWGfTn0WNw0/g7xbfeS8/5Q4dn/ ABz44tW7xlkNbaihAY0nagSGJ+oYmuhNBvixtvfJJZtZA5y9kDvLNOSVUM7121SgpXx1dylYqC3n S5wy/o7/AAzzI8BtSGWo9KoYtR112UXv3pCRJZ3QQm6VluCiV91pF9jH7UT1oN2B/wAvmvlqKha/ c71XytK3sfZI+NPrXb5ZT1G4wS2v3o9dH5bsHoQbP6c9DG8Yn3Tq1DdFTXxS6R0dAsco6ssUlNpG /VyKtzdN1lvplp5nkLd62pIf4f8A/Iy6onVdutDSkk9mI6jtvpXojZmgQ0Yfn19CT860SD0brIr7 on7P9xIHY/LKG+yN1Hr9lb60fsOxFN8UN01b1R6djs06Es9FAtBe1J3oqRSIFCU6sladgG0XP0bZ Uug/LTO3ZhRDGv8AoLGm2CQRR+aOzQ32cAVrtWwtdvq/YAr1G9UtNvXzR3v/ACI1s6amQmh/gP6g Y/XsoLOjUy0dEfvQUhQW2E1TP0DDdbJpgBIw61v8m3XYMN7oGtEg0AwBFAiu3xR3RPUfsg3TEhmP xs9nHaixrQY7KtJ/iV1RLLXzpSznWqJ0UI6He/8AmyWILP8AvRGwVbqQAuzrWvy+SP8A1J3Xsoij HqmuFNNMdPMwKRSSUlvGtelamiCM7fEKdm6g0gXcJZGiSERTtCjOw7E9Ip27Txw7CdaSE1GnywCr J+89z7CEAPxQ3SnYQjfw8tisZC/C9+1MjSNawNbqsau2ZmitbcwyPPFH2qZCRAGBuHDNv5NEAUoW vgUxIoLqiNUf2+dfNbrWqA3RcgcetJb6bzMc9x2fxzxHk/IMd7UkkKrpuy0T8bJqf4i8Ws975D/F ZiWyvizmM1mLrg3mXM8dluORrySy4pkb66iiw/j/ACVt4UueG8bsfxK8omynK7T+nESgLA0dIf2Y k6+GpgCnbSySMlW1jM0NraKsOYvpWdU6L9S+xsFuxYUoY0wog6sclJAtpyXsY8nby1yCAeuFjttJ TSV1Vgpfewaf6VHLJExu5zTvMwHavlQn+QOz9KA6rtHUL2XZrsq0QwG90xWvsQS1fNH4H2pvhR8r X/Buk+VEzRzNcNSTCUXI2CXYfeWu4FTOSIVeShb7p7d+8dwY6Y7p491cohL/ANM9VNe3QXRpjuiA w60U+R0NFm7tJ1ofao4OtLA8lGJGR0Ys4Bpo1kqXsrb+xI9b/NNtB1onbSdRQ2y7XR/aiHdioZgz Cu/9Pu3Ruxpeoo1vRKk1Jtak+oUbpiq1H8022B6rXf47apxGxcdQCWUkBmNIzUdt+RHcf8ZqOzR/ YGgD1+zBgpI6V/jW9ED2H6k9jRJ1/wA/eh2Utpx0ev8AJT/hrdb2ytqmPzoEn5o9gv27b2fk10U0 Bpvk0BofvR2F/cdi1MSoLfGxXbsuzX3J6sK1R2KI3TM2jt6NfKV89e5oka/9WKiiWNAijsqpNMSa 0Fr5WiBv7BW3W4xXxTlaLfPZDT9d9dq2jWgwofvv4PbWt1sUI/tffCNeMJBcyuYIwAjbWOBnqO32 L2NkHwxh/aP4JkFW9Szlqk+TDFsZCb1xQx0pFRId9wFa5RW/VOz3LO1KBX112Xew1J9TvVKQFspi lRzK4ji21vCVPxua4jt1vZHu39cYp1VS0g0ZSKKjf+NEUTutaosNjsa3RFDYonZ3Q/xOqZtCUyyD iUL20N3aQ32S8gc2iXEQJ6ox1piEIYa/66oU8UzrZ835JYx8i4zyTwt5CwFTWcf8L8Z4U3fCrTH3 GObhGMy3mfmfivxJhPE0eWzqeQefxuNb2ToktFr/ABpg2wBTbILKK6PcPxiSyS3ycOIWs3Lby34L 7YgUvVQp7Hsd9elf+/bZJJoqQ1letq7upLpDJ0KuwppHoOzPGNVIyoGb4+xHbodhmlrszUqdqP8A Tft9mXvX/t20sqsxVSg7M35NIOykVrbAM0mzvbCmf107NodtMwBk+ZbeUNSxJJXrVa6CNZnZUO1r bfk3ZzZ26iJII9Cx2b/FOhCfH/LhPm4Yhx8Uepb19a/YnVN2B3qvrpvso1SBQEbYQqKkGgJG07UB 3qT5plIKKWonQ0ta6or6Emkpn3WtJX7KSaDNRLLX7g6IYtW1WiwFADqfhOoWn2VDAAKxr6VGoNA7 o/QFyQzbC9WpyXp90aJOq/f8v+/FE/O16nsK12XbLR1XXVf8Zt0NpXVUDBAuvlm+nbqfstS/DB2U j93fQ19FJ0vY1sdm/ffVRIGoutHsFU/Pwa2K38juw+DXwa/6yaojtX/APqGOtdqYBh8liGA2df5A 7oArRYij16gmiCa607k0WBRaZqZaHU0D1J+ylyK/cbIpjThupHxtaO+qjYI6n4NEk0Sta3Rr96Bo P9iDsRjtPaq8GXxNxbXNnFKatbByIbNIxHEuxEdZmQxRQ/LQ/tpjUaHsDupG2N9y7dEnnE0sSL2S vSUjbJfe1RnpUSpYUdZG3IpWurCt6oUNUyjYn9QtWaoJlFSXvUTZnqz38s5SYPTxuakHU/1DJSlK 2DRpRXbdACge1a1+evn/AKCds3WrSymvJJ4LPFQQZb0rLlJDCkbyzjqCRQ/yrR6qQyxSPjb/AIRy 6Ge35jxyDl3HfLfhXIccsLG/sbPheY435Nnx3hfx/ZcF4x+Inys+Vmw+GixNiWYUyt2oqDXYKXBN b7UPrX71Zf0pbvLFFlyF41JForXfdMSTHrf/AELo72QySV12F+tLJ66t4ZJaGK3UdiFRseCZcX8z W80Z97EvJ2p9xn9yf8hvYPwTXz2bSsvWg57LKTTODQZQ6bFM/Uu7d+4DMFr7U+9tKojaWu/sqR0F bVkCSOps+1Qwuy+iarlO6ThgQRSntT6SrNQ15BGFEIUCI6CW9teWGQjEUsg2JiNXistbLUT8Ftga 7UD9fll7BaOyp31tVBEcTPQg+GjkWi2qP2jkiZKK/WYKaGhX70ZGLNIVDrTa1tOocigTTHVSDVa2 n+VaJbttD27HqCT3LUD1pm3Tn5O9q6kRACi/Y/8AVfsD8UQwRhUqL2Lbo/vomvmn7AHqQBtfkUAT +QJ0DW+taBA+S41X7puj+37V1+Kdlr96+Af3r/pNFuoDCSv6lIa+S2+9fFN1oDY+QQB3Hw5LCj21 v53pa+a2CGbZJKUPgfXS/sV0xHal7KT7S3wKfstfNONg7NEEM/WkaunWh1Vd962Sx3rZUHbVovR/ YkmtUW1QHx87A+CF0N0QPyYfA0GK6oD50K67OjUSdi2guQtknGO42/f9NbxRP8UI3Jf5GblLTRK0 Yh3oNSs4pfipJQKZkWprky0ivuNNKkCpULoaPH2kuRZLBH+5vh64S3YqGI2ynezS/wCX/v02RdKC tz0q6yW6e7btDeNGLa4+kN6Kf7VONNsbXev+D9z8VvVKaJNb+v8A7H7HtuvsaHzQCyyXuWixkOWy 93eSQSXc8rcli/UtpImG6+2+wLSTLELa3vbxZbK+WpQJqw+VucVccc59JA995E4+9t/FsBw/jPGs vks5Z+d/L+UseQce4xDjIPmm69233+a6rrq1HrsuRI7fbq0hf61Iu5AgLUp0Awr/ACpfkDS0uyPs TstRAFCSNat7QzNj7QU0cfRii1+oiNW/rkXIYyOQZGweFq2Nn718ClSg3ZQ3179qHYsOy18FpAtd uxiBpkZaVTSONybVnBYMw37F7f06Z9D29Q5fcVsSAiCgetCdhQmJLlXqa2RhcxiGUEgE6NoRFPDb lgtqwCo2rZxFFloWM7fNTEhr6QI3zRHwVYUW/L5rZNaAT91PbtYR9WhQio411BaBqvcM6xvEwp1Q kp9Jl3RkOy2666Wbe+51M6mhpV/yUH7E7ov9T26/VaDGmBFEne+zf4H/ANZh8qGUo5rTAhloRtrR K0CSPlmO1pmanU/nvqf3rY0CdHdByK+NN31H7PUa/ag/yA2m3XtamJZPkAFlr4J3o6rZreqbVHdE mmAYdQtArR+aX/ECm1oHtRbS/Wl7UTslga3TUDQpm2w0hev3HYqWYUpFL/kf3PyBql76b7U3+TbK 9tD4YksjEKqD6s4Yr16je13utE0frX7VqmPx8gldD5rtROlPzWyRoqSe1f8ANUTQBFfsAOxPwe/U BtlQCV+qyDdeoCg/xkrpILeV/bIGNIW2j7oSjXt1T3HWnkJAQGoEQV1WM6+Yx91m9EbOXWJftn7w rUQ0oPVl/f4B1SjVKnar25CLYxPLWQmeKSZ2cRxOVPTd3ftCMbd3E9W1ld+q8PWiQy0PgfvX+VCv mhQFbaloNQBH5WsjG5HC4rXiXHfIUV7f5jmtsieB/H38ay3NW6cvLBaBYGU6rC4pMrNnM1ZY+TGZ aG7kyVt6pWg9qtE8TXvs3wzO5HJ5/kHJLmzxEHijkuOeK7kVRITR6KSYtfLUf8ifn/EEqaHY1Ieq fLv9WqRTpgaBVnC7otG1SfNDVBz2Y7fXz32qRPObCNKDqi3F2Vqa7+z3Th7LIuj218ki5WFXV1Md KrEHYHyWUdD26hgKU7rRWu7V8mvYa/wodpK/dE9Zoj47GpH3R+GlO6fTVoaLaqESdg3ZhIgZPhQo euhofuW6m9i7o21PxQcI+IyKSJHMj19WEjgJkOtOQGuZgtSu0kmiF0GqTsWPbTdq+wpiUrQFMAat kY3KIFeP/KNdVadgUkjlXL25ilZeyN0Wp6P1fbFt/V/qGI6uo7EUw+W0KkA6MV6yCgAKO6/zokAr /jpWB/fRav8AElga6mkCqQh19hQYAAUUZQCzV7NFyPWGaiFNE7oDda/L/Km1ofsa2VrfWh8n9gS/ X9q2NbFH9v3rtX1omvmgKJPXfwf2YAD5Wv8AJ67J1+/XdBF6t8D5apaDr11RcUC/ZnbfbbbU0w1S 9QC7bYOW60y/G90fig2w32P2atA04FM1dCa+a+DQDLX/ACv2r96HY1sGtro0KP7Luixokg18g6ND f5DdfOjWgKDaBO6Hx+W2BT4qJgD7foZGoNTyhKyt811NGhA09a05LbD9q+5A7MAp6RJ2eKzcgR0d rUXwe2zVxdraxSu1zKnytA/IOj2G/mmJCxxSXU2PsjvntkbS0t7yMtHcJV/ehBZWVzk58Jj7e1X9 Kwtsk6G/X4og1rX5fIo6H5f+xOq+K+tHX5SMPXxSKMZVn/ilr5W8HW2Y5FdeGb/OXOHxGB8W8Se8 uctlT+3YVcTFTdYfL3XG7HOYrk9zzTk8OGxeex0/F+DQ76SsVTB4e45Bkf0WNxD5LlN5rH8nHryX EMdlLOZJrO621dSCqg0XPZ06AEEA6pwBVwzBVXrTsDIwZajVYQzdm+7V/jSgRkfJ/wAq/wCtvRk+ LPtFFBcBRLfAVcXI3NdfBl7NFdGN7G+QGaZWjyCMj/5V7NMGkcfVqaT5k6iuwjrbU37f4r23W9DZ Ff8AruhQmZa+CCxoNpt6LsZCNFVcqttEzkdtCTrRnUV7o2pXFNsVIdrc9Iz7XLCz9gtBJbG3yGgt 8fX+tPW5uavrr11POWoEhN133Tdq38syaJdqZ+1H7qx+LNx+qWMlo49GFAaVNVC2nyu2Mq9DOQam Ow7BmU6phTfNP9jtmZ/Ya/8AWTdFtqTpz817mA+e4Tb/AFDmTVHYr4UkPX1NBmrZNKvZVV+ixE16 69JWm/x7jRfqGUewk187VfnZ1/wntW9Urdiewr412IDao9aPxX+VEbodRTD4UgL23W/iu2/y3TUN bI+p6Vrba+SzVsMANDdM3egoIKtQ+KXTO31b512+utgj7MQtfsNRmmAVD2IbddWNdiK+yj9qBfoG +SRXb4Zt0Kc1ujQ3RXVN8AH4+dHZrWqJbR1Xz+X+NaG2+D/w1/zSgAjruQ1uvsa1s/OyTv4o/BPz SN8tKuxIDUlworI5J5KSP7LR2tN81/kOvWtUFc0sbLS/UWtwTRdiJpVBBovU10sdX1w1w4XrXwFP 2pdMEPyo2370+2rE40Ri3RY28jY2fK4Rbm6sbi2y0lxU3cycRx898+J4y1umXWO3sy/suh8DbUTX zR2K7Gvnfzr4Nf8AfitkUdUy7WyLW74zkxhtpsoivxzN4zCWXkDmF/ym7tIf0sTMdEqayDutcVxN pf8AjnI+BubYPnHhLwXyHL+Q/M3KLPP86SJukUE+RubGG1wtlmco4e0m7SXwl7cbvchbjk+LWaON jRCqHOwWZSdahtnkafEXEAklolq+aCoH+TR0SOxp/wBxsVv61/lJ21W6f97WJpRNYypBcTyRzzTs Ul3r2KgkuVUWN+73Ce313YbodmvlkBIpWFD1hfVo+4MOzUZJTSnVE1997FBiKD/Hb4J1TfFHYX4r e62amkC1BE8osbNgr2+6yyNbxNkWZVvT7bc/RgNSf45IktYwl5UgHY2glpse8qeqWGi7VIZFq8d3 rtqtivhmPU12nWM/JYIKP+XzR1TndJv2Y2VZIQoDrEQF+V+A11Jurg9quCtXDoqdCD1ZaLIQ2+2z UhNOwFOp3I35MCg+VrVaBdAAT/l2K0o7UeisxPXfwo7UnwfgqAEoSCt9K0CJfguoWmYsT+5+aP7d t1s7+4YkmhqhvZ6U3UgJsa2Ts1uvnRbqv/NarbgE0vwx+aPembVL2Kl9AbK0W2TSDsAxU/vTH6EG vsxbZMez+X0FLsk9a+aUmmJDMTRDmm+1dyoPUgLqvkD7Me/yX2pY0zkVpTTlRRddgfVjuvkH418r TndN8Uda2aZfjevzb5/Jvn8vmiRXbdbY1rdbIrswoj4J9Yr5FAVoUJN13CU09ewgS3gFXd8zhVKk bFCttXYAufgar/sX+Uf2o/FLIRRuH0rbPuJaW7FSSmWl+tAarXai52BqlABDA127Vax957JAkCr8 SXKkc04JDm6xvG0wzXeFmvsnwvi8WDsjcvKfIeYW3tLKICOiT+R0D80a38/vQr96186cvBjVjikm g7Psqs7LX6mQG9vZrlYLRYm6gD4Fe0akgLTYLks+NMvNxdy818sHD4HD4h7ODZWsU9th8TgeeS55 Ly6W4e9vZbWDH5SUIvL5sQOM5235vaOvpnp2QUetRj2XuQxuVxy/pbmbHyn+u5fsfiuwdKY7Pat7 pm7EkBQV6ljS/vtiJJNjhNmLyOXCFoee41sYkGSWQLcdqhj7i5sdjjmE6gWDGs4vpWNyaP77bsNM vwa2y18qo7ClYOFqRyp0WoOi1ttAsjd4zQIYH2A/NaALbrtTkKmBtzNBaQkEY/tXIME0ljK9xHd4 xWkmsrTpH6V1JFWZLIuPhHoi+tKehxcsIbkkCKykmnHWrwBaH2oaonVN++jr9yelBFCmQV2Bb6LS /wBRsVcslRt7F9joY7r4muCTcSLUxq5D9LknfZ1re3JFSPuioCtosPimIFE7pmAPZqOzRIrq/bej /wA0KLNonSsQaXRBIpE7GJ+tb9hIKt2JqaRuqkMstMzaIGz8jsxAreq9rGuzLTMwodipYEHaqhcA Eb+S5atE/kQtH7Up+oCmu5AB2PnZ+xGmDHQJ2v2at7PwAu9t1agCwX60jOzBGNH9idr2JJ3rfahv t+9MOgHwVYE7+fjZZt/92d0Si1812Hck0D8N++y9PohgNsft8Uf20TW/yIrf5N81/wCv/P6Yr5P5 D4r7BfgUwRqP7nfT96NHZNA/Mjap07V2oSar20Zae5IqTvLWlFKF6iSvlCFPbYDfIrSbiI2uyVaj +3bbyyliZJANvXzvr+XZRQ0ToitsT3AbR7MwFWJ++PPdT/gQKeaniR3w9lIXeWSQ32St8fbZW/ky 99EmkZ+pCdQsnYkt2LVsbGiRrVbYM8lW7Jbpms1PE0dzIq2mdkv7+9hktZChNDQH7037v8N8NTRs a9jJSNKlR2faeMItXk5A41xSTnmGtLbD8Ryl7a29/IcNHj6yGVxF7jfH/AEv+Px+KsnhMPh7p7xG Gq/65L1AskdzjeYWbWeU5TYx2vcyzdwB8k9lYdfpWu7Fe5r6rSt2odQfYdqTu7ZhXiAJJFFZRmPz Zx8txyPkLQT2OdkkrDTm5it7FVXj2PjZZreJouaMsdRgtQ2K/Y/Apia3qhoUDTnu5JUE9iZB0JAr 2NTHYOzTMumJrW6JCjttAjMsscgrhT9ltYgkyDqbMW80XNeFdchx3jvoeW2iAkgTc8a1nJO1xgXE ts0OxHHJUAPbKMZI2VVNwelX7r6+o6A9KDa/J3BY9wwILdflv32op2Bq3j7GG3NWpkjr/OpEYUZz Uh+HnVDdyIoJbv8AaipkortW3RIVejU8ZNHtooRR3pdF+zBmdjXYiiRsfZ9kUAwQ+utqK7fOiyjq XOu2+hRqIZUX4otozEGpv3YgDuRWg1fc0VokqOpZQ1bIAHx9iQeq6be+tfFAhT1Wv3os3Vd6Viab 4T919jOvzv8A9ux3KGIL0CDSgV2rtokEElq2vbZ/JAFr9izPRbsN/FAbo6FE6Gm6/Tsyhq9hKbIf e60TTDQAatAV/wAbTVsrXVa+1HWuu6LaHcCm/YkAb2N7r/Kmb418Bt0w2tFgK7ar7GlDbrbKQzUd itSfkSRTMRUiqa+Xru4ppD23XYiiVrY7FNV23X+FH/Etsk/YRnaxV0NA6ZdKJJAKaRdgEVutoaNd ga/cs1DVBm3okKflj86Jq2bpWOu+gjukK3FwpAeoIVBx5brmrkW7Z3Mz3skcLpH3+yttdfP118qV JetjYO6H71+wJUSccwhuZvO9lm8Xyq85hlLvE+I+BzricndRXOc7bX43JulHRfqFaUGuxan+KA+T 1aQo275tR/h6cyWP4tcMuP5LguS5fjt1a+SpeS2FjBkFteC809N7zzkt1xzx9x1GW2dBosdCJ5Fm P9MiQU43SJ0LKdufjsAOugWKgnVFXFdgG7rTOQHI0vZSDU4aQeNcl/Dr23YSW+RsYMvYeUfGM+Py GK4fFDWD4/DAv6GT22RSxgur0a5xdhqi+qKa/ej1NA6o/uChDbrrTfavkV12OxALN1PzSlqLAk/U 9uh/7FC2kVAO6EYG5W3urYwTxqdUJ265Al6OlpexWSrqf1rN0luMTIkLRmPqnrouFW4uQBK3Y3Mr E30pJ6aog9pEGyfn7Gu6NTbYv+5/bqCzf5WduyiKMVEAagX7C3WRMlb/AKV7iUtUkRFXA2ZP3H1p 9sjE0Y9k6r/gLEn5CmhTuzMtfBFJ9m+vZ9KG6lfgAapyZDC7dlPQv/iWroVoOvU9mJTtVwiNQIrW h2ZTsmh2KdtBQ9R+wV8OSDQJWiRssQ3+IB1WxTDY7/DhqJoSjqrA0CrV81v6g9wNE907H4YHtTMA pfYo1I3xoiiy62Wr5oBdEfLFloupptdf/b9m3RX4PxRINAUSGr/Gl+F/an1r9qPUt1Y0divkN8ml av8ApO60TRGqJbqd72KNfvR2K0KAHX6k/wDd9jsCtfPX5JWt1+9bNE1/idFaZKX4pf8ANlj2xcjT EaNEEUIwTIeqndEkjYag26RVFNIBXcii4pZSGaXVFmLKfv8AJoAitLumJNbpANhtNoPX2FK26ViK P7L+yyuKhv3r9b2q0mLmKU7fKG1TIZCa7e4txGRo03wCSQFLV/UpRshxonqQ3avt2O6/5br3ucPM n6XkFtb5JeOePcDdXvkTmNlhsHYQyGMdgSpatFqlk6rbYW7kjONtzVxbS2lK5odqOxUhPe9VnTw/ mP4GfJvjPB+VcL5I8b5PgWW8deHsnNw275Bco/hvx1a8ewHlDmZ5jyHkPE8nxpRIZIx2ZrGW3hiu 3R5n0a607UX60f2frr7GizFhvbb2ewj+pDGMkn5+Vr2BhGB1tbi5hn4DzFbmCOZJKz2KtctFd8Ni jurHj0UcdzjIYJ8xOsZmuTNJn5Fu8oB1AGgfgBqJ+vcGlYiu+gwZq31reiv+XbvSkivmkb7d9pRU 7hGm93127M0T9SvRuP5vUa3exHd/WW5V6lkj21wi1c3G1y+RpGbXvkQ4/JPSXvx+r7C4mZqluftd 3X2kHdt6rr0Dg9e35fGtlqDt2JHYhVEJLPEpEQ3uJx2iYrUU7K2YQSKd7lTSyldTDs4i3UabrSuW 11YnTkdGLFfo1O4Kt80U6BgQy9gP3r5r5NHdF2LEN0ALMQQYSlKdMxZAo7UX1QAEjAbVuomAoud9 FV+xpjRCdF9dF21tqDkGQspXQrShtBq3ot0VfsT0NEKKYkUSTUhr9wH+XURjTUG1X+IKP3YMR/iq /tJ9aH2DfIO1okrQJauwrVHegp7mQCtij8VqNaY0WDHSij+262CPjX7Vuj8V8Ud0ewobFMWrW62C pomjqia1TD4o/C/v+RVlr5Na2KPwWA2frR+CxKh62WB2K0SDpR80SOzPpdfVegr+kKQar96H7mU7 VjRcEMRR+pPXa/0z0c11qVZI2h7ORExqZehLaau1Gh+4OqP7jdfQUw1WitDqKauxA7k12plZaEmg XANpOwC5EILvIe4tcdKldmjP7j5JFAl2/aijPQDFg4DbbttWYvos3rSGRZGs8q0QbKB3bPmyjv5L nK3kKmND8kAMDLJWFxsWuScihaaLKA3WScXVmqlF2rMzdaH+Uq91snezu+L819CZux4XzmywXFcD x3AWPFuAYiblHmPHJlPHPDuL4PkPnfIxnCWNneSQGOSKi7sX+K+Cd/Gvv27U+iulCj9iOtaPUgii dEbRm2tEEkysKtrdp6t8XKFlxY1D+ssp+O+QJoKj5lDKozVpOP4zbpWRzMdZjNiY3N+0aSOWmVgS CxUnZ/429E9a7Nr4IPYIf23sfaiTT9hTfIH+H/ttnVg4MSFlhtN1ND1oSgq4BZUZDa5mVFGUNfxS TUmSJqS+6i/ysnrhjNxIkBpoR2U+tozKaVpQkskjLNMSyqN7Fb3R/Yt1B+1EHsykV2BVkr4NHqV7 FKs5BLCEK1FGNRf4ttWvD2S5XbzNtHI6yuykKwXp6/y6AhlYlz2PYGiq6K9aUgUSzUPuPts9g4Ha vkUB1r/3IIHcinO6TpsL9ixp1Zm366YabsxLnsX+Q7Ia2WLkBR8jRAZe1Dr1Yqy7GiGICsETVFvg gtTh3P7jTPRZduAKYsCv7uCyqzU7TKOxIWi1NIVodq7dgC5AXVditaKttiXOq7jevgsAPiv3rWq/ cne9V2C0xamGlOuq7WvjZZa/ajWt0Tsn92+R9tUQrV+x0TR60XIo/NaYGmbdfPXeh3Rj8g70PtuT dFRrRALFSSTQ6b2RTA0pACml+T9q/cMAKPwoYA6BrY2K6/PrXfxUpFfFGt0iaAAYJH2aTHRCFo1j MYBq+fTdjr7Gvglfuf2/IFdftS/Wjqvtrq7MsQoIOotwDKpNd9EtulVmbHoC3Ic2+OykOVM8eOia SprQR2ysXf5/M7FFt0hCnsGYP3VjoW9o8i8htbyRLHD/AMMwondqWQtUvdymog3y37D7qZHDS5vB ZLJ4q0vbHP3s8eNwln4Ss+W+ReUfqzcX53JXyXb7ONBXgMitHMtWOcv7U3vN8gRks3nshHj8OLMx 5rIWdXPIfbjMZyC3Fznp0NKQwYK1H4pvgy7LNvTaBZvkp1pv8dgUe4p1jWg8b1qlLKlrF2ksoYVG 6jmiNXMEUgyVrNbNaZS7WouQXiqeR3QF1nriZrNZZmlsdxT2U0Tb1XYbTpWqJ+WIrqWC/voU2q3o /OyST2XX701MdV81ACZbWBAkVrs3OMeVb1buyvlhBSWEel4WVWlkDm5nAluXLSmR60SLC2WOkiUq toHE+Bdx6QsYQVNAzJeKVYsxpW6UACS4RSND7E/tSsxoD5Y0xOmZkDEEYa7YqrdhHNXt+jSdauXV hdBNzP8ASZx1/etEUxNaLF5CGbTLJ+3XrQ2aI3TfNBexob3+w2aLdK2SW+a/7rR+oklXqyyapHUj fQNT9tbWpGFOTr4KjtQJNEjX/qNge3+n+yn9vlh/nW2AU0BR7gk7ot8dNljoj/PurUDtApNfet/C 6Wmpi9aYUhFbO+zmgv8AT+GP/wDkIGi1fO2bVdhQFDVfff2LGt9vy60e1f8ATWq2a1qurGj8UR8b FFt0QSPnTimH01v8+xojVa0Wb8jXb4G90QRWwwb4Xsdb+DrfyyBio9chrRSpGr2CtV7K2KYhR7SK HU0uqJ+d0PinAofWk7biiXahRQNWqqlXNwSGI2v0FyxaU/FfC02hQAVv2b4o9q+dfvW90n7ovWlB JHaNlZmLKer9u/fvUELCrCH1tyzjNvm34lwm7lMWMgsW5NcLb4+BW1+e9/lrdAAj/E9ZZZEiFvbW 5CNnckJ1iStfLdhXf4DEBSK9rCpC36jNcbTMeMMxg+XeM+R5/wD8pw9x43wQ8O+HMGkn6P8A9uzy U3UIH+zdmoKZKMK1+ljWlRBR1U6fHH+NYvkmC8Z+HI+LyeX8JisVjrTbI4+aOko67HVDqBvsShpg NgkudCm6hSq0o3T6SsbCzJAGjjfKJ3lyxje0ufbBkwSio4Pram+KhjaWTEW2qjgBq/tYit5Z9Xlt 2FElKLfKldPs1sa2GJogqB8k6J6/QMK/ZepZgwdzGAbfsl1AgYRIFpGUNnMJZTN6dNOp3LH2F39p O510DN96xzJJcrbdRF2ZYtCrb0S2+QQJN0BEgKrlA6j5odBR1IWBALnbJoKQa7Jv7Ch/jtWP/uVq 0+j206yKmwPeVR7ntUs3artm7yS6qdmeiWRh30ersS3cgg/Owu63Lpn2VJ670F7b19wfg7NfvSj7 NsFtJX20F2V3r9OSHtStdXBEnZXYCnJNPIADIGDdt7O37KToV/jX/o22CrobXfZUG2FHslNugOrn uX7UNg/5Vpt6Io7aj+xYldkoe/Zh1j69q/cruiz9tnrvs7PpuvsX/JdfBJof/kdgVI0B+/V62d6N AFqAYkDVbIrdaNa3QJonrWvk9i3zW9VtgBslT9u5avgnY7/NftQ+1ftXww2NfJLHrQ3s0VrY39jR 2VP7H9hut/Z2+pH01XYtTnauNLtVo/I//IdDXX51QXX5f9Pye1Sn5CE0kZqCLtWwKT4JkbTykUoq 7nCIpojZ+KLMWoCt/Ozv5c7Pc/FINUxY0JTGoftSzdaM+qlb72a7lihU1s9tHdlcyW0DSSBs/lf1 97GOtHW6+a/6dfnboXeF1je5vVJkupKZdsWoDsQxaj++6+KNY2E3OU4LziXITZi34xk8lgeJ8XbO eXeYXHOMxbx+tQVpm0h2at8UPUbCC4qTtE9bIoszAfNTKWrA5SfH3cXkmzs7Hl3J8rzLJRoQPutM wo6Na6D96YFgepXr2B01Ahj0+FYdnAZfg1cN0HDrGO6s5OPkp5Aiu8FfYi/myNxZ4t4IclYsFl0k 3b6xBppLGyqAGKhI1S6NPaA1cWisL2zC0UPZfit/Hx1RiG+pra0vyo7aIJr56/DkQFqEez90r4W4 w940sEbrShDVwytHcRirkDrdyhIh2Y0W+pJFWUvovYuroiAVFH8x/wBNckm2kapfucvKwmBpNrRb TfAr6gDuKc7UEhQfgFwOmqTqqlXNW5+baYioL06kukNGYVJOzVdT9qMnw5Br5Y6JrsSW3TbFdTRU U1durURQLMrKzVomiW7fNKzlu+2XewmyQtJGs1dRQjXrLaQuLiB467lRKH6yFtD4ottf3X+ptttR 6qfstN2FErTFVfsnXt2o6QAnUejX+VfCyBCSOzUe2t03da2N9QRsozg0x3UaqCzDsASfmg1AlWYn qWIViygozlyVHyaHXqe2+pYEmm+F7A0eobY6rtqGqPyO2q/ev2ZgRXz1Wvlm+d7IotSSEAnVfav+ N9aIC1tqbdDZr4oN87P5dSKX5U/tqm6LTKTQbtWqJII09diGH2LfRS+wPlu3z3Wv8g2xX1U+xqHx Rb42dsRRdevXbezrSUn1oIKGgO1E1LcemjsshUVrTA7JpaO9/FbBIY7b7HfzbRg16V6XeUihmXIx ssBa4NpaqVycAhqyYxmCfaib7Y+xWQxi2hjy15GY5cWDJKjLQFD4pH7Ag71sf40CpDdoKaQ9tlvz 2TXzW6Oq2BQ7M/6CZDhrGLFWt9eW/HsOl9O7ZbNZC5s7DHLZL2FfILEMLMbky/LJshCuevcZNkLp TMG2NFqJFEkD4NNCDLcW5NvBAsLH99MWbdNtqBDsW1Un1B/w+WoGm2GZXrW6O4z9mq4WQJwLIIiY uS2lTyLxOzzdrxfhFtirub1PLmfXHFNN7J/nWLg61a66r92mkEZkuqhnUh/W4vLdTV9EySbr518d i5jrsyUFBPanLGuvz3FRaL23SjHtliDrLbKj42+a2lgvlkVch8Pkalu+1XN11F9cewx/Vj+/+Bcj Sb7Yy9WREkBKTMKS+j1d3G6d9VcXKxi4l9sx7Vsgb1R7gf4llWui6HXoD0BULXZyTs1pWoQdW6Hc Y+XZFpZNtdEqZfmiNU/WiygfbqxLU3wp2KOvy/4ewrWqH+Ou1Evtd9WLUXYozNWgrw9Q322imoko fFE/IbVTRpNHKnSmqUUWGyQSWCsZNp8MyyOB3loliAp3oLWwa+KWRZEJbrEXWi3wD8Puj9W39QpB 7mtbr6iiwokrXbakGhuj8VpZIx9aHah1CO3Su/Ud2NDddep9mlKvre67fKgAaGlb57V/lS0DXxQ3 2HxR0AT80G+TR+K2NrrfxsfuK/c7BrYrdftX7BydHQU9ivzXQsStfWQld0pNfYn67YAENotpm67r o9fIrfSgVY7+Cvatiu5rolfvRYgv8Aml01MKEfcA9SmyfZXt+zy/LzgFzIzBQFAc1vVa0W3v4Ct+ 6ivlSDRIq3QkwJ1qzg7HmeBmS8xsdy5wWFZVjtowOUSdJIiEpLgmsfEe0UgUT3R1cSfJkFXiaOvk n8t0T9ipq0xqM+RdTeDqfy1XX8wfy2zmzgs8bb3OcRmsci8iSpPLMKSJRRPyd7P3M7MqeH4bG9yH ljj3M+E8+8QcM5hzrnfmS6sn5iv7Akv1BPxRU7cmWS2iu5Ku45YnUg137U3bWz1LfZhqpvqgbup6 FtgM+1H/ABwKUlpHO2cK0eLuZLSfCco+n/lCSRTZKJ6uMpGo5FnTcRIrJVspdraXZWUhVuuoubwb e4b2Wt2Qbe77VNMmskncuCpLFa+zMQKdowP8qX92B7EPQVgCzJUbt1WQAe8B7ojt2+0F1IlR5NnX +Jdaa/q4ndgrE0d041Tg9TINN9qgme3lt8grK1yoDXRUTXwUTXp1cXbuWjk9vZno/FByX2GAaQNp hX71/lW6ba0d+s13+6P0MM3YRevr6U7G29RvU7u3zT7FP/j22xKgN+//AEjrR/ZyopjqmJpjWgKH zTCvZ0o0GNa6n53D1FRgCoV2PUAsjao9QD/ijmshH2ZnDVKG6H4CHS7bZDBnUtTdSu9AaZpPtRAa to1D4qRVSvvs6B1SvW63HWylaOyBsjRY6JAYFyKUfHbVaNHRLKxrbaVxHTGgNAqtdutD5rtT6NN2 FM4rfy0hWg/ydUH1XytAuVbQo6ah2A+dsab5o0D8Ma+TR+p0KJGv2/IURROqfZo0Sa+ANhqXetVo GuzUwYVtqAPXT71oH5rfam+ac/HxQCBuu3+CD8BCK/p03zQ6a7fbvsO2qUHf+IYLXzQGx3oNTygF nY0NkH9lYCgxr/n7sRQI6L1NFWphojYRR9bSOooz2WYJWQZHj4/hrOKV5fcXb1wZG6N5kR9qtIGJ tfVELnKRx1JkHci5kkb4q6G45VdV/am7iu9RKC6eol7qNFAJrQ1uj8D5WjW9V8UToWlx6355JNxN khs5LQZfOcg5byGwbA5zevy/6Rut9ak/qJxq/wD4XJ/5jjrpb7yRieMYhP1t9e/C0S2j9h+1Ns1a T+mfjuWw7Qc4nxiTxmj8n/2+a6ikH0ZTXwtaArqacADQegN0p0z6NHdesGoZXiC5K5Rf4rc9rm8l lr1szMq1by/WxtJTU8cgM1965mcMXcAyXZjksbh2odit2JN3nwVPZNBaG2JIojo+3FL2aiG6ksK/ 4Jvs0h01x2QzMa7EFh8t8V8mn+pPyCQKLV0Brr2YwjTwkCSE91Z0oXjpX6xiGuTpmPTSd3NF21sK CVr4UH6V9Yy6s9KRop8xkMJSFpWVKRfuq7qLa1H27RtR+Yrhq9YqRWU/sSppj9ftruabuSx7DsSv zs6FE6r963R7CtlgNVsE6O1X72+3qORTSv8ALbKFe1H4ofUhxV7pUf4aUMlN2au3Wm0KLOa+K2Fr swo+xiw3W/u3wvUqpVqRgaPwV/xBjSQ7A/ev3BNENtlFfNKp6H7UugAWNFirN6+uwtd9UJG3r4b5 oiiRobCE9ij9htdn1qA+zs1rqVCim+xdu1L2DdqHU1oCh9qDdaYg1vY1o/tR7Vuv+/vR+CP8T9aJ ofFMaFEkn/p1sfFb2AgNSfev3o9jRHQHqtHWmOgg60zKAmiWBWiv1+e6g/kR2WTZjPz+S/t3bsnz TDrS/YdjsfLPWtk0fy/YD4fZNA/DEgOfnW26imJ0jExgnt/1AO1mN0/1o0Tua3PVYh9uUXEqWEA+ sQ+IJGFXdzMtSzSPTTyxTWUrmWeRlkt2JW6Yik+aQA1Izbh/wJqdmJT92QUaH+PY/l/w1OdL4+to r7k/4tcfbzvhctkbix/CNj7bJck51cSXPkf9qPwKNPSQpJASY3B+Zh3kRQIwxL7NFztj1Uk6/wC2 ZPTLIP1YHxUn7N/jIOoYnsf8lOwPmtfVRR/z1TEq3/TElR/sXanYmuzdv8mi/wAXUKbEbnx8Sauo I1fkQ9d12YxFmqeVqwChqZF63Mal80oWcSMsLAVoJRGzcLoszdjS/ND5ons8h+ST17nUbFmHySx9 j/5wj+rX7MVAU/LOOpt2Pbu1RsSpp4kNSKKDEFT2kIAoAUx+spJb/wBmNFQU2d77fkoBf9m7E1rd NUVRuwr9woFADZJVpvipGIab/GX9ifrOAKlJrfYuNGnPUSkmn+Qnym/tJ8R6otpz80fyb97f/wDB ABS/5D5iYaEf2aVR60c9pzunqX7MQKDHuGbt+x/cByfy1pUbdMNKHNKu619SoDL8V+1ftMxPb/MC mNdj3T5YOWY/V9Dco1I3wv70W3+S1KxWuxetAK4CozH0gkssjEf+qVK31I+GY94/lNns7la/9O57 AfYn+oAC/wD39j+W9/kh2W+GU0/7050f+fvSk7HyFUKAoLD5phTOwP8A/jWlJBpmIH70PiQ/5OBo KtSfEhJA6DeySQN/O6am3ogAj9v/xABaEAABAgQEBAMFBQQJAwICABcBAhEAAxIhBCIxQRNRYXEF MoEGQlKRoRQjYrHBcoLR8BAVIDAzQJLh8QckQ1OishbCNGPS4iVQc/IXJjVEg5NURaOzw2R0lP/a AAgBAQAGPwIJc5cs33n+cC8yYuvhyVAMU1eaHlhpbUrrUVzCf2oEtNSFnRRSUf8AOkJMypdnKB7x +KFLa35GAmWmlJVcramEkzTwVozLuFb+9GasTK6UkWU34oOcN5ymbOLp/cihUwPTSak0h1QAsk5t LWh3IOjvCQjUDN8MEls3u/D1hLbpb8Ua09d4BdRbbUwmYHWljobCAiUipSnVZVTRNZSjNlopZPuk u1MS0qnVB+IudPupVR0+sAk/dJSzpy7+7tBYWeydjAWFZ+VopawylQuxhL1KFWco9+C/EJ1EUzAW oKkTLJWn9q8Z0ZXpWt/q8EJ0GhUuq8PMm0zHpMs+88O5CfivCFLVkbIKt+kVOq+77QCCVuurPqf2 YdNl6XuTVALEMlk7RcEPbvCncl4/F7pIjPen4RBU5vfKWJ/agmaEAeamW944oBQUWz2br9IToar6 3POM6VcybwGFVJ0KdIFkP8XKNoug0trDpDGltXhDZq8jHbtBlsAxz1J80Coi+VwLmDS+rP8AE8Mr Md+kAvff4oL3V7sJOhT6tDq1FuVXrCje0Am9RZ9aYuCM0Mksd9x84BCX211i+XmfdgIUuyDter1h Kw5CttjfSHun92oRmNtrW9YHEL3p5pEZlknt5BDEuNockFLbjywzuNU7GKgVUq6frGXMetlCKiq9 PamFVkrT/vCVcMkE94e4cvSdRCiosBakb9YyqZT83Ue8WCT3uYuARo38IKFv0PmeGD06/DDe7qYO UppvprCBTca7PDmqnTl9YuRU/K3rAUlSmZik6GGdKk620gqAuSyb694LvVoX1T2hKVoKBrxE7vAZ RUNVXYdIQULLTVfE9HKA61Ev5zvzg5iotV+IxxJdy3VKD3EVOxVsHMAO9Kn5wZdY1fy2/eOkJmJA WZdlXueTRdKFhT5SLAttD0r7KF4BKHz0t31gi5AU4teHqZdfdQ6GHVVZLizud4fhpYWH8YUsA8Q2 ClHKOkKrUp9CwqReAEpSRqoocA/uwr4EjnbsISosEtYKuhXcQqqV91Wz7ub2jygI95XlZ4FWYea4 sl7ZYcEmnyAZqoKpuVRFToRlh1ve3n0OxzQmbNd0ofI1f+qCqU5TMz5xdNdyf1+cKMzLRlRxVBTD eJ3CnU8JbrTxOKx1FJ19I4336ivJ5AlQfUqqhK1o8i8yBNqSRs46tE0y5DHiFKNFKmNdwBo0JmTQ j7RUa1pukO7OnXlHFXOU6spRoo9h/wDYnaA6qRrTTmIexaJcxGGmqqyLQjz33gKmFRmIvLtSlQGx 7bxMUmRMQlBcTFza5ams56hrdoxSEf8Aflcv/uAww5l8iVaq1hOJxWHWgMAaEKRpYF/lE1hWlFky 12UsEsAKb06OIE3gtJFgiSDRK52hKiZjqua/Kexg3SCn/UrsYSUyyU2JRfMzVfO/zgu7tbZozAm1 mLN/QVhJKE+ZQFk8nP8AaFT0vdterQyEkInJzpmlYM5j5no21iSha1qSRY6A7slP1jh8Ocha8yUz gyjc3V9flBzJWd1J8vpG/wDZw0hirizky2G7kAxKVJkCUpADIloCUo6t9YTJLlSAyFeV7Qtc0LrZ lKFgIRgErowqnmTEpsqbyq/m/wDd4TD/APr4lEj/AFKA/WMFJly0hEvCoQmlFILgEweLLFOhyi1o GIkywpSr3S415wFU2J0FLntE6XLreXLSmbXdVRqV+SkxLw8hPEnTlUITzgzvFJKl4hV0oCwZP8bc 4EyTL4E7yhcpLN6xxkTZ+IKP/WnqUkdqud+kFJDEWPMf3i801E0pZCkqpHNj3gFZdk03vp/P1/yf sn4bwkyMTM8NRj8ahLJPFnjiKJ71fWMRhcAgfbMWv7UVhA4swpIUlI+Qs8YHC+HSDjP+o3t1OThZ iZYrHhGGJ8o23udXboIwvguJxYn+1/jeDHgyMWnPMM5aXxMwKOyE1XO/9tHjRwpx2BnyDg/EcIgh M5ctXvSyfeGwNrwMX4Jgcd4r4siX/wBthcVhfsgkrawXNINgdaT6HSMb7SeNTArFYohMuUm8vCyk vRKTuyXPck/5jE4TxqlM7FFP2ZSwKJre7/tu8IXhkSeEtDpQlgebxLR4f4hicPqeDInmVw23Daa/ zeJM6d4viJtebD1q4hCLU1/mO/OJpK0TCi15LrW21MFIlCVNuFfe0hF+Tfn9YXJT4j9llrDPKczU dlf7QVeI+K4/F1BimdiVGWf3dP7RcsezhXK/9CSQVj3k+UfOOvreHHa+vyhmNXJm5NBBcEc9Q0KT xLlf+Hw9Wdi/qbQOKVZLpsCS+rwGUmWtKaVrUvgkjkki8JVLWsy5KnrKq51z7u/JvrDJqo43GrVa aTo5MArWrLlSlytXqf4RPIlrUpS6KrKYbP8APWEnhU1sCAGJhIpy0v0hwL/QRZFXppBy3d+kE7Dz NcD0hSkrKnNKQka9YamYpZWQsKNDO0JmJwuIKVhweGbwpRSVcO9IQOIY4hJSlavuzToYdM1K1LXU UoXUpP6R5S6pf74h0ylVS/u7nzfswx+Ss0BIZdeuSoA3j3UKqyIWykwMVl+1VUJCk1FAf4o4iczi hdRUtPW3KOMyTLCfKuSUFav3oXhZxrK08VAkVLVKTfpCROmTEzEXAcKUr+MAIqUrzFHlm6xXLUoo UOZpHxaQDSlFBoLe8IyLUl000tZ+cJK11p0YeZX7TRdRQFZTSLNvH2fDpWue7J4bEK/av6wSpEtf 3aiJikcAzF7BH1jCFM5Q4z1hRfiP+15dIXJkcRj92la0/eC9y/litSZoVhlmTdGVP+mDMnLlOk0h Smqj/FdC9EjMlG8ZRURcclRiAJ0pWM/xZcmYpKUygNk3+vOMLWESStxXQSiY4K/0MVT5bS2qIkpU shQgokygJafvP8RdfPJ8W8SUl02qdZFP0h+IGVlloV/hLteChalOhdShz5QlVLJaqsryqgF0grXw 6mqpe8UqNFSmHX5QlDqUR5lFin0hWZTbKepP7sAENX56nFcPRr8LKphJuUdXpMORv/qhVNyouxyt A3HlMxYoUPSA9x9YTM1VyV5frFO7VPCSD3S8Bm78oBSoGrKUh7QEpJvtr9YlgJZPlMKBUEfs5SqE zKFKbJ3+cBUtNyc73btDpH4WTGYW81UBQNWbaB0zMIFQ+d4ZCrjNUN4v7tyXeCVPr6Q7W3D5o5DT k4jRz383WPhb/SYSRzpU+gfcRTUoczTHnU/u1+9Dh+ZdTV3i4BHZ4JpJPlCvdvB3P5QLuo/u2hta vduyIYODvfWGL3sQ2kKJsHa8UqDP3S3pCfKLU3bNAy2Pve8e8M6SdGd2hJSC+6muIe/XcRUAX98+ 7CS9inyavDgEF2J5QL2KmYeZUWOdvitCSVW35phQBe7jr6wAQMop0YwkP9XIgJcKCVa3DwFlNKx9 YdQUNw23eHNivmLHvCTclOhUwp9IlipQKbEpuLxLDS6UXU+8VpFafLlHOEg2Iv1EGphsLn840y6v p9YSoVeb3CoN0MEzS6VFgilqT36wlSU+Y0u7a9YOZSWOfV/nGUrQ+5GZXeEqdTs33divq0CpKTSt 7puXhRdqi6UJGsAIlpLh2OqraQOKpwr3C7ph3+7H06QqhRQZSvIPMt3YERLQee+w3EHKE3r5lPIp JhypSqPvbixeJlZrfrp0EAJDp8vktEpak1feOoIReXHEQgLTNTYXZLbmJcoS0oUlbKXdaW3ibNmK SRSeJM8vDbRht3iVgWXiEYjQzZPGCQRd1Pv9YlS1aKypFNQLWsPSECXUqWkUt5kp/ehNHEWu/Gqa lPKmGmS5ivvKHkirzXvb5wXUCaGl0+ZL/ijhYnDCZQoSSQrikBbUrKlG3WLykJXL+7Q+VSmvY9bQ qlVBm5lVJJStvhV0aEmUsylJXnmUpV/POJtalBKF+UUvNOqlfn84UtaZi0IPGQoLuW0j7TOXNHGw 7JRsron+P/MJMjEzpcwZhlZehygwhJRME8Zpg92cDm+8u/eJsxKeDLespsLKUwH4oLySt6giZ/hh Xp0hJKahVcaV9HgEd1DZMClVWVzZmJ1+X9wGsX+UU4lKlz5aKaCAWo3d92BeJc5aZ6ZdFCcRh0JW EsXL9rx9sWRjZdNM4TxwloRt5rafnC1SU0S1F0o+Hp/a8PTJl8SiYVrDOEhim/8AqESyUByhBJ8x FucaW2MKw6k2WXK2do4qhMOImzmlK0Snm46t/d+Gzf8A08fJmf6ZiTGAxaLlWFQcruGAhVsoOb4h yeCCrJpyidjcVPTIkYaWucuapTClIcxjceW/7meVpYNlFk/QCF+OYuSsIBowqygFLDUj6/KCRJdI TrTmtyhcllBIXSH3/wCIKJvKq3lPJ4UwtPTxOdwSD+n9n8/7Y96qX/5EsZb8vzB66f0EenMfP/Je DeN4Ypr+ypwmOwwucLOkgS1JI/dsdw0KSKDNGeSpbMk7ExP9tPbbxDDCbgJXFnY/FUhGH2SiWOZs kNe8T/GJiPs/hODfA+A4HeRhwbKV+OZ5lcrDZz/9wEqQTWFVIKfMOTQJOOUvETE/dshaauVi/wDP SJuOxG5ZAIzAfiMS5GOVXgvKgqvwdm/nSPtREsIWm4N36qEYpWETTh+M0oag7P6sT6/29dLNudb/ AM84bb8oqY0vS7W5s8fyYt/Qcwt9e3+8b/0PvrHXV7vBKCzhtILIXV5y1+rn5x94hai2RQXSE8rR wkJSAQ6l03Nww/OEzJiM+mbS8J07c4+sPtBUBqYXQVgu6ki784qSlShYIQlDte8DEYwKlyntL8ql dT/O0BADhNnJhhKKcgI+FZjRCgLLHWMoKUNok2hTTU0qJUlDZh9YVWsrR7z5lCKZKpgmJ99CRUOt 7RRRSgpvMU2vOApa1aUoVVl7QlK0PXotHuQaJqxLlkHPf5QgW++TQDUpQf8ADBSBnQClyfN6qiUA ZtaBSpa6aVH3v56wJs1c0TJShw0yFKQtY+GJQSJqUzE1A1tiEdFCmFPMKalaa0wkpVLxQ8laVip/ 2t4lIm1vMsEuKX/bhCDhypU3KhFTLMS0IQoqmH/uMTKVQtKn7jm7RKRMQhRQtjxM1ROpqzRihMwy cRKUtSJVH+GrNqYkql0pSpNPDskr5VLfvE7jLlhQl1/d1VLP4IUJslbT1VIWoJQLc9/WJaKAUJQp K0cRu1HygomypspHBdUxa7RKxS3vllrBspPMj1MS0zJiTL4p4PGnKXm2ar1hCMP5k3nK0RpqiJIm 5lSkcR6mdz0iQlcqvPwsp8v4s0TxOTMStLLk8NZUavxQlZIWsywZyyPvFtsYSZaeHLOiGekQUAl9 AfXrEv7ta5gyuhin/VBUJZSdLZj2VBrl2fQp6wiauUSxqS1gureKi5f3Ul6dY4Wa16SnTrAAvR72 0BRZNmK16r/ZgW3q7xY2F2/nWMqVNvzi4Gv+qDYgH92Mth9DFIN2sYGbv7whNB+85pEIeW6nZQUp qic3mhlBuWophH3xbQoF29YKvJSaXe/rHuq2Vy9IAvyfSCfdGvWKaex19YDea6OivlDpv8dxaFO9 7AxceukBQSVftGLFNKr/AA0xfRKv9MJKco0OVwIRSMzeep6oC1q6JPlAizXtVz9YGyW3LwkBIbtr 3irT0MCmY5q32hyz1ftfSCRrqr3VPeE/4gY7NeB01GyusJWCD7h5ekMyj1qGsNt6OfWHDhVTalP0 hKXcq5ZoZJcpTyd+seZ2NXJ4SvoyvehITuNoDh9m+Hq8OFO9mTcD1jLVcORupoSKFOB5eUXtvfX1 guHfV/MOxhipWVXNyr1h2y7k7dIBbe14SpTJToeUZgOC9rfe9HhITdszG0B7KruU5h2gFCLdQQfn CQxq+bx1+cAl05G3AMIdZN/W8GpBmEFghmBhLgVIc0v94g9IEwKpHlzMx6tABcgWWtyXtumK3KA9 s1zFI5vn3hI83M3P0jiVHilFIJsPlCCoOXZbZSYAvSssRqE94FKFZRnJ1PeMyikrLoG3rH3iwaba X9d/nAPEWEJLhG4v/qglSmR50EXUdr3hDKWuiyxdNfKDmQnZCbgDnmgSJrGXU1QIUlLj/eJi5cxJ JUyEJBTze7/SPv0qmpmh0EZtPiG0JQkAhStgMkcCyuLYTOC4ktd1KhbJXwVvIE5AYpYjVL+ukPJQ peIU/wDiCkADXLASoKatyKwoA+9f59oUZfDnyFsmXxPNJUTmHrAaTKC1J4k+d5lKGiHVryYQZs6W pE7iFP8AiGctuY/hEqlIyilH3dJW+ptyhSEPLXL+7qNSlYgjRlfSPs8yYJi8TlWtWtz/ALxLbCzJ y5aOGkIzgXawglXFVKQsr+z/APmTv9H+ccE4cScRiPvpa5yuJ1Afq31hLy54mC2SdUg8017PEwmk TvNwFoE5qrtV0eJ4TT92t1qEzhpRc6RVw+PMK24AOXmWIU8DTNfrqR/YqQopUN9DfX+m+ulhbr+n 9CShwoF0tqL2aJX2iXTPnMy9pZ0IP8IASt5aJj8Hh5d4xYmYYzOLJdHuiU4pdv7eH8TXLZc41LPv B7p+jerwj/1JeRQ3g0nMm+jwpNR+DXKjqIwsoKBlykKFtzld/wC7DO+3OE+CeIr4eOwkvgqE5TlT fx2/5iYZB+7Vc3BHRoEzG4hMjB4d5q1zVhKTz/KP6m8GdHg+GWeLiNFY9Q0b8AZ+p6ax4DK4ZJTg kTJylIYzHA1hSUoTWJZI3EYlBklCsNmUXFK23hMlQs9OtjEiQhKEmXLWshAbzKYf/Cf7xKDKpnJU eJMKnUrlbp/lFYn2a8VXhEzVV4nBzEDEYHEWbPLPpdLGwvCUS/B/Z+Xjac2M4K1SlHnwn+jwmf7U eMz8dLlL4mFwKAMP4dg3f/DkJyvciouptVf3IqSU1CoOGft/mEoQCpayEJSkOVHQRLx8+SVz1oqK FXkyk/LX+esTpS81CSuWsoo4ag/lH8v/AEmUmdNTLVZSBMIQruP7vrz35Rb+3/v/AEXgzaSUCztc 3ufpCQHoSnvoYb+lYpeFKAubf7RLU1AQvlb1iXJRLCjuttIOR/8A9XEuZNTNl4i4RKUvyfL/AOig ZqKs6soKekIAzql2APlUP2mhK1zVIQ2akVJzescL3EHdFRDwClJYZeI2eESQ4ysNSlX+8BHCGS+v mN/94DLUG5osYPEABnGgn34K5Y4plJpSsg5RumuBNWpQZOUPTvB4b0+78QhUysIoFSAkDzRKmzqD M1mH3YQqWhPGSgrRMemSjtGIMjE8RUw8WgOtlX8v87QlGKIVmrQvh5w3/wAUKEuWtayniMnzqb4Y qJmy5xyppml5b6VwmmchKpIKUqH3gMScQj/tjJFOIQhJmypyAr/kvreEL4H3lORpb0D9v5wForUt FSBMVO4U1euT+WiTLmoAOIQ5pWnP2/2g8II+zqTTNVMz8PXqyf3YlLK+KqhUqmYG5H9IWcRNMpUw cOXloRI66wlMxFchKNyFrnlINx71Vvd5wkYUrThJMsKxYnAqxCK39eUSwEUSqakTeM89Q/FE1ScT iBTnXKROStOvJ4+6dkL4KwqXnq3/AEiWmUZ0ykVrPFVl+ILFTqiSmRLmFC3zfDvHnUnhZlZ3qhKp al0HyEjaBwkkTXf8RhJnJW/kYWTHDct5m0phSUsT9RDqflfzmAlKagcqrs2sKrlijYpdSvlAas0W zppA7PAFT9vdg3LDNpqesVOE86dI7m/WBY6+pgu4q7sIQoWL5uUVAL59B6wpfnCy9BNTdYllcpRc 3U1oZLpFbgtp3hdJS6tdRXAcJS97bdo5bxUE1ITc3MPccgxeKgyDyh3ar4XzRZzfe0JUxIZi92gM RScyYdZGWxD3MBgW5kQFKp81VXOD94oB31hri/NjDvZ3bb1gblnAS5P7xjJmI85uW+sJUSqs/wDu jWke9D1hZbKdRDE97NFSg76c1dRvG9X0gqZvzMMnMD0hzZJy0lr9YqOxcPmIgEFim3mZ4fyrGm4L wXS6warbx5Kb/u+kWBBdiUxWxSdM135R998D8iqGBJGjG4hlearzafWBWTfTZSuvOPu7JZtQv6Ql JY0l3bzesEFKUodk8zGl6mG8Z0MUq7pEZC/ugu1P736RxAXWfu1rV5Uwq10nQZgfWLs/zghQTSQ+ hCz2glWba1oDP+YhS6PLvzgLSjMqxGnqIdaiFEc3qhIBueY8r3/SAoJv5Tap/WP2Rle7RWMzZlrN kh+UB7EXc+aEqVXSm3+8EKKXBq5VXiXMRcd2+UKWQoJ0XfNrCUgKZNyohyX0iZLTxGKmcIzCOIqq XQtjR5lfr8oBTU1T0biOIqmh3y3UG1JVA4bcjsJnIOYSljV71xSL2jipCV6ppN3vrrtDLCgaWVbI rteEzEXSg0LKfSJZSTMUDTQbUk6QQ5TNBdMuq/X/AGhC1DizhkQsspct9vyiU0iXKpVViHsr/TCh KBTLVOcuKUKJvaDNmJomFZUtaVaA2d4MtN7uk11Ev8Sld4kzJmIBRJ/x5cqSWmKOUBK4KampWJuj ziRcNEqlCpqXpXQrhFDnX/aFHCSpUqVh7Sq0qrmqPnUafWES/wDt5EuoBU1brVNVySNfnCsQEqEu TNpmYkKXMpbQNpfra/z4mHUnGELdRnJCUy306/6eUJExMuctKnKpZp4jcz0YwlZmKwkszaULXbhv e14VLCVEpNFYm1iZfXTeK1JM1CfPcp1sL94Yim1Td7j8/wC4StHlw+Yksbl2t84CZaZaHzKNr/uw bOvQ+6B2jEysR97OKawHcoYOGHeClQIUk0kGxDag/wBrApCl5cOhlFDbDXvDBSitHy5wpawyjapj lggLplM6hTpt9Yw01ABlrmniL/8AIFEGkfRXy/uwkXJLAAOS8YfxTC4ydh5qkvKpWwWdTU2uuhhe GTMRip0u3FmulJO1oo8fxGK+zrXxk4a32VHy6/F/Rhq7I46K9rVB48KUGU+GSn5ARw7AlNnifMSG Wuy1C0TMZOPDkYdCp01SyybAmPEMfKAGG4vBwjf+mkmk+tz6/wB3q3+VwkxSVgzFLoJV92UggFh/ D+6T7X+0GGK/Bbjw7AaKxzWMxQ+EbRhfBPDEIRMw2GM/FoCADIrLIQ/SlVu3+Yw2KSkKOGnonhJ0 NBCv0hEjgCRNSnhzZVVTesTFslcooJRlCimxN/4xP4EpcyRW6VSUFaE8w/ztDzJU2WNitBSP7sli w16f2f5v/SWdtuf9hnehVDJGjG0FVro9Rp/YI3gqKXOnN4FixVfLaCySoO7jSHp+kIVmKy4XayYO zZvleGClqqzZA6kwiY/n8u6k3h0AuhO3mUYQVcRMxZ/w5nuhzHF4aeFX1Sow5CUI8roTlTAS/El6 AKByxMlzgAlSiJPNY/kwolCqFDOlQ80IWj7pjTmyqV1hCqujVeeKQQpaLzUWWnmPyhATh+MjyTNA JSNy0BS5i5clYacJySEjpFckWlTEso5kFMJzLUqp01NWj9n6wqYETEmUqhNCPvTpp+H+ETMTKWpl paa/klH8PaBixhjLpY8VaEh+Zr/XkYJw+G+0LxJ4czir4S0/6olTFTVJIql0TA8vuV1Rh5DASEoT MmmXOavl+n+0I4MoKlzF+5kOrROFSsWpBUVoQeKiXr/4/SJM5aEh5VIAq4qN/wBIF+IaFLmV/fJU +qfpEjFpNKCl0ywpqN4eheFWtQUsLDkpH8Yoc8NMvzS6q1Ubv8+8cWetMpFPDU8ppy/XVUCbV903 FR92UlLbq3isJNSxUsaKVB4dk0e+KhCGSpclf3a1jKUN8UApdIbIDeraKAOJNlrrmcXLaJZqAOpS vK0BCyw/ZurrVBWhNLjvV+0YTxdCnymzQJiUFfTY94lJzprvYGj96AygoaKQ1vlC1s7XI0Jiql0q 1PKPu8638qiz9RF03TvXcekHKUt017PDuUtfc+kJJAbq1QgXJ3EIoAFNybgGEK0FOnmBMUFH3gtM OyoWpgxszUn0hJJPqc3rFdm0OhgD3dG/2hNLF/V7w7ABmLghoAJCQTX+KKaVHP7uggFJUB74OoMA UlQsOsVB3NwOUAKPQtt1ikHqnJUEwlRQBzZQTVG3MPtAzFvk0KqJJ+ZMAH9p7uYSwpKVPyJ7xSnb V7mPPkOxDlMEpJq8toVUpUui+msN7x8rbmFIKadu8JLFT2qSqHpfcq2vGoIuk0XaGY6vbWN20HSH P7F9TFnVff3YSkkpPQPVG55MNYZRci4d/WPxadDHkHoGeAWcRcqY37wf+Wga6/zeG1V84FyrfNcx UEFbnynX0gLzpRpS4b1g8IlATe9uJ19ICFhNS7mkhrQyrclP5ekVC4alV3aCACU+btAYsdhse8TS VFVS9Cjy9jEtSlqNNmHmMFRqKayhNrp7wk5LWD66RetYZiUZ1CEgSytJ0f8AhCjetVxUaiOwjOVk zFMyEskescgFUgn7wmKZdRB8uSwhN6laL976w4QlQ02V8zDIuQblWYqJ3hJmSchFKrlSVHnBuHF1 Fne1rwmt1ABiARZ+0BAllCUeWYvOFv8ACqPIFVXet1GJYUOHLRMJYof/AN0CgpWfMW+kV3KFqulC z71ollKZktK0stYehPeBM4ya0/dcY5nI6QK5vDWlNWTy73+kTpS53BXOQRxELImln8sIUitMlMuq ciYHmzN6kq+ZiUuYJzLsou5v8X8YrM1NAU5UlFOmn6RXNkKElFpMxaLTH16wsLoTMUvirWWSSHYV fQXhEgYuYilPE+7JSmZyAJs3OJYlomJxP+DPmyWabS5DlX83hOS61s1QTLS3MwpU1JlfaZqitHCX wBqBV3t84nMOLxGJm4cpQlLAWrr6aQEuhXEpKwJnEKNgP4m94nCWg8CSROnJ8olqNtf51gtN4cwW QKCeI4vf5xTWQuppkqhvmr+OkPr9DCKkgpTdKFJZ6tz/AB6R/N/6WUCk9Qx/plT1YdQmzk1KWUuF hVxbpb5QSBSE3PuqVBSlg2xHl5wQNwwO194XiWIlKWEVTFErmrLksNfn/a8OxkpagtWFQlZNyloS DcpsrmYoNIoT3fqRClKLodwkEFSv+YTh5DUyJbzAJlQC1bEcwAPn/d+H4K1JmcRb8k3/AIRJwbld KaH2EJxEx6gHI2VaMUpcl+Clc0Da2n9OG8JnTEo8S8NQMNiJKlMVENmTfQ66783gGXo2c3h0mlCD ndgm1ySYPsX7O4tE2dMy+OYmVfgp/wDRCviVvrbv/c6f0rnS5K1mWmofdiZLIvVryh+r6MP8phj9 8cPJ+7SVf4SFlyUp+X120/upfswPCMD4tLwiTL8Nxk+ecPMwaWYApCczbafrHiHjnis4T/EPEsQc TiZgTSlyzBI5JDAdB/mBNnJVJlLS6RpM7kfprePuEqQFZ5hW5KtGL+kJlztDlH63g0ypZKjVoQVd HhvsyaFbKzEdjrBLKMmtg6Go5f3X83/vJkgs6V1+a6n6ekMDqn+yVNpeHTLzPBeXSH2sTeEZFaQ6 vL7rlnhZKlsg0soZYUApIOyiwR+7CEzEmaHpWQfLDJAljyoNWaE5pkyhk31T9YrkhcwtZDhKiIqJ AS1SwefzhIUppKgxXNTT/tAMlpgGaqi6qb7RWt5dKXK0BnHKE1hPE/xApaa0qaEqQsBSRTM8qpfK GloqX5goeY84lqKiSq9BX8N/1jhMU8R5ikzVh0m9/wAoQmYZ5wZyTsNhvvTiVF78/wCfmJSJSqX4 0lcwKWJPX8/rAUjGurEZJuHMniqHb8WusXxU1apuag55qLwAibadZ5ZpK+cEz560qoUsLb7pKoBS kLkAUcachlzFWzfnCiQqZltleiFLQ8oFIOKKVGcVqgzaEusJUrKqletlxcpCFIe6vvtdvw9YWica uOmqUZ015I1sBGEwycNLK1rKVpdpSTdyiJAxJmOF0lSS553iTVMBOITRJSl3TzrzdIKJ6qlyZnET MlWE1PwkRVSqaJaqVyZkpSaP2fig4ggqKk/dSgyStWv8IrWoX8wO8NKQo1JqYKqbrB1Qam5JhRUC oU6i9fwwZk4Uq9y36QmbNnEAAv8Ai3vBCJijJKnfnBIIy3KVfpFLimnRKiAnpDmVdeoUyjFsq0q9 /RX8Y4jApQKVH3lXjyGtXVx89oIQ6fiVLuU/vQlIJKjZzdQ6mEgZlFWoypMFSkkAqpN9IuP1ePLn JuekGkBCaajq6u0FOlSXl15lD9mETFOiYbZvMqEqFPNObOIua1/juYDp7tZ4YIFLOMwYQF8ztdoL hf72kKOrbeURmDBXmgUhhpzEAsQ3xaxvyiwOb4swEAAu/mO/pCLKI5e9ljRQS+XUU+sEaI0gAO7V FStR+kHm9XOKnL9LRWorI5bqhVJyEu4eoQOf1/nvHxE35QCpJqXoxzDvA90aAeX6wAXqBcqveGdq rMdoAZ/cWfN+cKSNFW6QASaRYdYqJqGqcsKDaXc6jryhJLvzgeb4Cdr848zl7OYL5Wy7se0OWvbt F0qd4Ox269Iv+yrmIAuE1M7Eg+sMkggcodThy/aGoJWn39EntBYMALn3lwlSXI8lTupMOgFO1S9C ehhDLBmKud6ekX1Fl7NCaQphdRP0gKDK25UvCbX0uPNCAPN00+cFVO76WhJtypa3pHmZDb6g8oSt 7VUs1T+sJQmWCtR81e0ZQV/Fd26xoWQebJVC8tVSaagWaJctEv8AApHvW3hKiqYoM/WCzBYU4d3j ekBy2oJs4gANUi6n1Pr+m8BpmZmJ2EAFTl6akZn5wK8qvwuDCl0KnJC3AO3KFVVJQnJ8IBPX9IYE EoLOiw9YVLNcxIYZLmYX0q5QkKlKAvaWKWbS36workgmSsKYrNQDuf1tCl8NImKFNC0pKkP2/WFp myqkeWYlv8V+kSpapaxLTLfyEyCDYfeaPEpymmij75eo2g8dedOWWEnyvdvpDVJljXMkEzOiSdIQ ZtSzKVWFBYSlPJzvrCZ9K0ykTSnOL7i3eE4hlGVKKkUnIpdrqHa8LltKufuhPCXmb2b9bwtMxIwM qSuhHDeUFu9ebftCZeESQlOfRSMRMd9BEqTMQJSpkxpiZhWlS1aBRBy267xQhapkytiu3AUPwlzE 5KPvJYWypqZbjVhfq0MtHltStwD/AD0goVLSpTZFgsUXcv8A7x/N4ZTkXpAU1/7GGkqqabPRKNPm zEAt84l4cFYASzsxMKJdu7gdTCG29ISAionerQQKajRnVldNtb/2sZ7PY9dkTK8Ll0C7tV3q7QZq STuC4zQ8vz6PUwD7PCpcuYn+s5iimTJBJCdlLUOjwqZMUVrWqpS1F1KJ1c/3eHSUoV/2E4jiBx7g hpqGY02H5xw0FzS7as9tYxAXxCpdgHsCpkgns/8ATL8S8Fx07A4qWXrlKyra7KGh7GJcjxHwvw/x CchNKsQZy5HE/dvE7ASMRK8EwM4Url+GhSZ6wQxBmkv/AKWgrWSpSjUpSrqPr/eITUlWJxC+IaV/ 4aGcOPlrzP8AlfBvCMFLokYLC8adM0Vipq9Vn5H5/wD3CGPmpC7tISU/4bG6jAKkBVPpVBJDfV4I Hm1FmGsNy1vY9oomtmtrcQpUtJWnzomtcesT8OarKqTUGN7/AM9v8rKnlakjRh77kMIl5wag3U6P AUnTl/YaHZ+8VISxhhoO0JExJBpqQtmSr9rf/VHDWplrRxEBBCk/uxTXk8wIDqSfxQapqahZKyjS HJuh03GaDM4qiaxlUAoy/wBmBea3vLUKVQZgqqQPKT54SgpIl6kHLbnCJctNCUIpQmmoDlCjNXMS FKapeZKekJWVJbyIVda1fvQESFCV5ipBtrr+scBakoULr4M7P/8AXQUCsFN6vNb8MeaoTVlkqaWt P8IltMmU/wCIwSVhR0bd44iqh7gHmVASuWUcMUhe386QFYmbxJekuqWmuS/xL1iXUl53uKQDdi9/ hhSZgKnso+ah4knFY6bJw6cqMPQslVB1H0v9Y+zq4qQhbCZJH3S7OxWIZc9OJlYe06WDwfe1X/O0 JnrR9nmU/dL1Ex/dX/8AhQcWiUlZTJGF+0ALEhBN6afXWDLnzMRMQFNLlZLJ3LP5YlyMNnKqjJSa 1hO6nXEtCyvEmVN4sxc1dZl28q+8EyWSp/P5T/r9YxX9YKTNM6XTLQg0hOt29YlJXNpmDRllCf5t CpeJSie+Yg52PqInyQj7yT5arJL3iVLqKZjO3KHlkFL0lzFKauKczK8iv3tISUodZeySakiAua6S LpdFj+kGZYITcPaomAqUEzVJuVLTrux6QJqyqry0S8qU/sxlNqKVhS/LCa1LbnqlPYx5yZQV5b1G +sSxSqg6KSjT53ghCm2YuXjPbZ/hgM593LZzCbH8XvQmxUN45e7mudYBSKvhqhCllQo05iFhl8Sm qXQmrfdUMEPMGdar5X2gJVZXyJgs7J5bRp9HgM7q0qeMoJ93vBOUqAeE1b8gUgwkKpKE5d4yqoCT yaqHpvqRBe3PNdMJqdqX6GKV6Jskp8xhiGp2ZiI94/DV5YAvc5htBPvCwqOsATNasrOSe8B1BKdF QEi6PebSEKFk1O25hiAjqhTn0hJrUvc1nywVOQR5R5qocpVA2h/MYNQ3+f6QpLBNBpS7QbuoFuYg h1A89IPmsO6YsCM3cfnDqvyYM0WqpTzylUNe/ur1MWSp33TALuafkYYyrv5rGqHQyXLXzH5wksQo e9a8PVZJdj5lQkTAUKOZg5HzhVVQlvs383jyEjVHmpT2ilbMhT3ylR5wCpKySpwpLlrc4lJmlYqV 6GETEqCqC9Pl3hJs9TM9hBP/AJPKnZPVoAWlWW4GjRys1Y3hKgSVeWKVJqceRY836Qik8JvcpBIi 6jWM1bN6QCVvzFJDX5wAFsNb3hJBVk1ouIrAIe6afOO5/SJZdQrDQayVLM3ZJtBTm83wkA0/igqC FLM1VLXUzXd4SUUusPSpBt3hKTMIG9G0AywlTHMpSzVDgFStdK6fWFS5kgFNXmGZS/rAlmUqWdai 6qoSSFJoTkQkZVvq8V8RaRfOq9CNgmAtSmoBRTojo8UIKX0mUiyCA0LWlSkANKNhRMa9Y7v9IApX KClvYMV+sGZwxMl6niGmgg2EYmdMxK1la/8ADUcqO387RLDVrmZa2t6deUTVy6ps5a6KZ6jQhizn +d4UmZWlNVE5CVpoD7huesTZIQmjDqSxC6GBYl4rFYnITxJL1EF7axhwsYuQJKeGStkUqN6wrd2Z v+Yy4jhSZCmUR97OF20hkuRLXVJU+Yjd+8DEzAibQjhGUtJBlKvSSPQQJCaaPMv7sBSib3PT9IGl KhSDTqzE36PCVMlkKpDoBd/S/ro4h/Wwb6Q2m3T1P9F+2sW3sfxb3+Q+USJxdpU5My2ppINowWJS FETZAUSS6lW3gJO1tXMApNV+V/WAkbKfn8olLmOlc6bSm9yRcuPT+jT+mXg0KCCsOSxOmrfOPu/u ZiABkQQqZu5MJRxOImWHZephfDSpD3KkhmbRomYjxFUxWJm51cV3D3DD+88OxsuWpUmS4xKwHTLS WuT6CEYuWtPFm51bUuBCpK5tCUlyvWlxyhUnBhSZCP8AyqyicsXDwZSUKVMBalGc21ir7MuXLACi uakp16fxhSODMWOJwklKLrIvZOsEEMdG0I/vsOFFCp6ZVM1SE0hehS49T/ZP+QkrTLUMPhJKMJXT 7zOXPW/y/unNzq51P+Xwfh6ElXHm5m5an+esS0okhCqWNCKQlgGaKlWovpDPSNKjqdhFJWTm12go CyVEVOzDtAZW7aORCnuoJrS2nV4E6gCmdTVSBYg7/L/LfZV4mhSC8hJLEi1n+cJkYiYKm7w6S+/9 gtBq79/6KkLWUq2smn4oS+r7af7QkNSqaKwHrUn0hSMyVOFJsE8SGU8u+heolP5waRUB3TeLC2lz ANSkq8rnMkwEhJp8pUcrQhNJI8sy9JP7METcN9nlotStpyl9YkSuGopKCqumlP8ApiYUTQd6eHYf swqZSaljglYyrV+9ABcFfv3UpP7UI4plz5y1shaE0Jkj11hPFDUGu6CnT6QmUmWlYWpllZ4NH7Co IlFQZOya2V1iZLlSSvgrZfGSKF6iOImlQq+6qORB0mRO4kulUqpKVcTiCYn4owNM1ajLClMfvit9 z8LNAmSpKOEm65ko8ajsuAlCZiOLnWuX7+vny5tTaDwyJ8pcy6TYogysM6E1OuXQqhXb/aJs0oxC 1TPeQkLXL7CEFE6ZhvfyBQT6veJapKklH+DiJM4cRKnOv6RKkLqySXk8B5CFnT4oM5WHSszE0sWS tOvvxhsRweI8tgU5zI/m0OsqmrmIyom5ZK/5eAxlmcnzpQpS0p/e3guFk/8A30iBZYClOWS/rFKq Vt5CRZH1hKjlCEstSfNN7x92qmWkup7MTaKVLTMQfOxgKk2SQUDN/iP6whHCQlk0lY0/eVAAW9d3 R/xAJ/ZcaGFuPP5ADSpX8YDzVJy8qk/6oX7590sQe8F2F3+KCpN7OSLtDHN9IyKr5oDqIh1oI5Ah lJgK8vbWELWXcv8Aii+bMwzGo9TC0E8NeiZlRvCQh8o82Vx+1COYDnlDAEblg4glaSB7teohk69b d4dh5qalhgOhh9Kdet4pYj080PYdCbnrDhKSNGVb6wyVhBZ/LUL7QK/z0MWSBzcu8AlxtGY5Aees P7mvX0irPra+VMAKu9wdWgB2D9qmgFH8W6QmsuPKzWTCTLUXT8jClFktfoYBZ/zEFTkVXY/xgKN7 Mw8wi6su13UISQbm5uzQwqLFuoghyWLX1MM1VWlW3rABdL6NCS//ALngaqJPPWDWaD5iAPK23rAU 5IffUiFJqCgLjnAN2fN0hIBIzXbVXWPMo3apW8AeYdDp1hV1JfdCrwmteuXtClNU3ksyVX1EKWQq /nOqR6QixB1KmISIARWR5i+h5wJilKSBmCWsISJajQu3wtAKVPX5q9dYB4qjvcZVdINyyQ94KlO+ v4IZ7IvSLiLIdlO3lI6xUPNoH1VzMB0oG91tT1IhP3h9GaHKgUG7JGaE0Jmlz2J7xlA/Qd1RZVS9 aNAOusVlDULpypenrVFaSHWnODkT1aBSgpovZUFc1ZQtxRyV6wCUq3ul7esImyCpQPN5T8xASoTC krqUEmq/4oKyDmdKQFFDPu0GsErR7jPUBpmMJFc0EL+84uZKX0CO0KWrPKqrsql3irDTDKmSy0wp uFd4SiparOtaVUm5eyvzgy05kIV5BdKn3qiXMMxa5ks3QGMXMtaEZjWb8wCmMiWQtNKEhVCjzKlG ELXhZSuB92lZAKpT6kKtCwQJlB4MxElKmHvXe2+sSkYZYSlBVMKEIASuzgfxaClWEw6Zj8NCa6Ji n1KoWnDTZROEmVFQQqcuYQm4r+enTSBMmSVzVP8AZ1TAhJA941fP6RXOXM4fF4FCPvJA0V5f0jDJ lUp4wJmGWoCYjkFj10hXCw/C4SGocqS4d6jEqpJSmSwQmTakjdvzgLpnFNRmTVm0kuWELlSpilYd KnQmolI5t9Y/g8MwHW8MtJSdWUGMNtr/AEBKbklh1eMPhTRxsNICJirOd4dSQ21j848ib2G0JJUE pScxd9LxLwaFBUvAoIy6OtjcdgPn/Zx2JUH4KEy0blL1E/pFTg02OxvBIrUXYy2qZ+cSEUIAamwd 3+KF0pSETA7pDBRGv6f3eGwUkFU3EzkyU0prIq1LdNfSJQVK++4CZNSrEtuS8NhZy5MtGjlwsdDB E6dMWTam7HsYTJoMwryhLeXvBnqklOfjLVf7wnQEwZapabii7KUeQBgmYhKJiboLMpT2MMEGUmcS Uy6CNNS77uP71JGGGKCBWuUSwbRz2eJkx1GtdQq83R/7XT+53/sypaliWlcwIVMNwh7EntHh3gXs /mwXhuDQrFT3c4rELusqHQf/ABf3OJxKcPO+xYeUofaWplGY2VIVpC5M5BlzZaqVJVqP8vNVwqjL ShIXS5TUTUB3YRJT5GQ63uYI9En0icjyqCmhSQSlEueoEJUCJgBYBiCORtEvFzFEpmj7lKVEKFQZ iP1gyk1UhbvuHP8AIgia+ZLRiipNQTnSaalS2zD8rnv/AJR5Us0acRVkD1iYFilElVMxSMx9P94+ 6lTMuZEwJ4fl3+kDC4mbwp2HT/iFTcViBf8AWEInzEn3agSoH1gKlzB8/wClz84pSd77A8oOeFVP ZHnfyxLUlZmJIe+aoxL4lFSQVb//AAwJlJNFsuqoUKCjcDVKjCFyfub/AHmdqjAMm2IBZQXmSIQy gsqyrL03iUl1zDMVqvy9qnhpyUU01SfdWekJQE8Iolu5t/JgkzFpUtLcSspX2aAhNSikMfhb5NEq 6pgWaULSymV/O8JBWrN8PlJ/OFyuKXMquoCqnrAKlqKz/iTOHQtcDjjjJoKHQgq9D1hMxNTSn8tN LwjEzZs5MiYjizFycspNVlE7qVc5unaEjCrmSZc1X3Sysz1LTf8AjHCWlI91NTmavasxUqcuQ9lp Ua0T2P8AvvE2VLaWgq+5UtSp462jDibwpalEhQIzeU5pZq8sYeUmaZzznVQyEFHJKITK41KDmeXK S4/b+sSpt0VIJqmS05s1n/neKVkLSZqp0yYo0Up+BPOEFNUhKDTlmU9c/eOCJJxpquhVA4afwfOF JkokhSh/5FDhdITVUAX1mFGYf+2E1ppWnIgFA+cFSJZllbqWUUoWo3/jHEmrCJjMg3UlWvuxQ6VS x76syldukX4MpJ1pzVfsw6XQXpen/eEy1IRlJUujMpf7UZkKSmYawEJqEBSqlUiiW7AGxhzUUixR RS9UUuRL8zt/GBKUl0LN9XHyjiJqly0WveqBMQU/C5W0BrLTaxqAgKXUd1hqjFYRVL1SNCjvFRpW t2sGtClBRSpVxyEArJUfzgMC7ekVE3H0iyU1HJmzesUpRdFnOv7sHh1+VtyLQlfELG/KmDUtn02g EkKb0gKLAg6aq9NopLg6y06JPMmKkhqLKUzqVCKkAAWfd40WHtm96HzEa20MeW5D840JPIxYBVVj mZMJsUvqLQ+m0J3bZBcQFHLyRpAULv8AKAMzt5oOam3+qDTVcvrpFNxZjs0c0Js9nV+9FlEp/KEm llANsp/WND31jq9MAVZxdWm8OHOhF3eEiqkqu3KHJc9NBD6HUc084Qi+WZY84Q907hgW9Y/kPBAD 9YGo3d3Bhhm/IQFJGUZOZPSBS76q6RfvXzikkqL2K/pH3hB5lrQkheT3k06wAB5z6QpwlCkZUBJd Kn1eElCd6S7BMKpTUGzHzJMSzmY7K1TAWqkbj3XaMwWp9PeCv+ISlJqPQUwSUrQ1lU3Kv2jDvszA N9Y1UWDUcoUpJGWwfSHWnPyAYGEgoZZGX3qesINYXSvMPh6esJWV7M7uxMJTwq6vMsOH+sFQUoKL Vgi5ijhll6qcsO0FZT/hpZDQOY9H7wiokqGy8x+f8YeW5Xoo8oDpIoU9rwkiWCWsVp8p2h1JdQ0X yfvHmWF0uTTUp+TiPvpS18nYUq5wmniJQE6LTcre7QpctNZKOEsvcdfSAmdMWQ9brXXobMIU6gtG staWytp9YTMnpdZNpaVUhXVT76wlHCYLFKrmrXX6xLM3PKbSkUu9lKVe42hEuXMSr7STNXxFlc5D bJtv6axLmGyk5JSuFUaD5hbNfpBmyjIpSKMjypstR0D5teoESMVOlzFqmnSSh893hBqCcRNnOko6 nO9PQx9xiZUpC5lKeMtIBSzZD/PeEow+IIm4fJw51NKDYEje7fWJa1zZSQqywHXxVB9utomoU0se ZSEzeFUkvp9InJlqlJWioFZmJCjo4f0/OBU7s5BsQ+n8fWHkI4FKXCqypSjvf5/xgFqmuUnQtzjl 22/sYNCqmVikJy+a6hEqZK4irUsNCC2sI46ihQ5gFJ7wXnUqqYghneF4fCTUolAVTCBmL2zD9YnB a1TOJ94Fruov/wAf2fE8EQVGfhkTEB9KK3P/ALhC6wTn0SbJhU6nb1MBRUTtrb1PSODLVxBh3Cl/ iUbj059f7sLJ+78Pw3FOV7qNr/uqgiYkJTL6MTAXhcIhSmesAgnneBhl4fhzdlawjDUDno7uYRJp QFr3AAVEnDhJUmYt0LECWy6uYuB3EeGyeMmYsSVlaEsabp1Ov97NnyUr4aU0TZgAIS/X/KyZD08a amUFbJqID/WJmDw+ImYlMmWgTJkw5ispDj+48I9ncVPEjBz1GfizxKFzES9UJP4nGl9YHgOH8Jw8 rwyTKZBwyaaAgWqPpHi8vwpITgcBO/q6UQX4nCJCz/qKh+7/AJceLTUpMzFqOIvqAGCW9G+ZhvlB SrQ/TkYXMSl9SSznnEzGYzRKnShdgW2WI4SJVKNKqmdonTeGoSJa61WrK+xgI8ol/NUYpSzQB93S L1VZAT3cf5MYjEoVwlf4ctiK+pMIaRTLCQhIUiyWDMIelX3hfKhgO8JSQpNKnekHUagxMTLM+bSn izFLR5QS38mEplTOLISzSZiiyf2THB+8kLSh6Zi7K2tAC11F+bpEeZLs/Z+fzgkTCdvO7wpa1Eci VP8ASGMz6CPNfy5yLQ613/w30p6wBdXw/jhIUpul4KpgKEeWxppiUpCalebtCZPBytSb5pnWqESU GTLVMslXupHeEsvi21LqS/SAyWUdagzQqsqccg6n5RLMwI4gFVaSVNV3gJQiol1F3Y/pEu0xK6qV ZWSk/iS0IlnhpmUV1VoNI56wqd926FEkleb/AExKXokh0kS/P2gtKzpzpPml/wDxawmiSHnI4mVG qvx/KASlPEk56L5T/LwqbNSRKWm9C+EqXe/liZipc1C8JRUusutKw+6oqEydKM8cIcRK/mgQrCiQ vFKl++U8JSP34wsyZInoWoGXNQuWmlW3v9W9IVPEpKOMfcTQVi+phKi/EulF9LWTElK1LdcusJQu uQiFJWVFFboD3T1iWqagWPBTPqrMsnyRKlrWStBzK2V/P6wFIxSJktAefQylohM9H+EseUZUjrRE uYiaicEfi92ETCwuwvxkp6Qh9Dd72hIQkXcAHy/iidLUFDiZRxM3lgS0ms6V3tFSkPSi6qGV/GKg 5dFKQkWSYlBJp91dHu/KAmq6TUFF1H96AoJTMUAzqRwz6QhS1feVeWYMqf3nvGaaZq1/eDo8EfZy pXxgZfnvBUAUFe3OAtam38tlw6nA9z4jCSUqUfw6CGAKS220JClONCVJvBKL1XanyQkNf6fOOxtb 6wVKqJ0ch0iAKt2JGVKYUSvLXSprFHVIhBU6vez6qhy/leAz/W3rCVJvsWJZPSCFJUU+bmqMuj0h 9bXhySUbuk1CCAFAbZcw6w6ago7+UekMovuSbmNDzFrRKrCtW6CMyl2ytcJ9ISpJsCy28w9YslyN 7kGEVKpAPu3i9woX2eEgp0Pm1hIq/wBouzkuIpU+bltDDXYv+kJSCX1VTu8BnVdi+qe0OkK5G1oA UBT0Gt4tUn4QRYxsbN5nBhhba4ip0/xgM7hXK0O/8D1gJY1DMRpTHlSR5dYCasvI5miw3vyMPysa dot9Ia7LPYntCAkmlsqjqO7wOJm2dtXvCgg1Ke/vhHeJQLuNrpB6gw4BBUpy75oCitdXvJs0AoCe GBQBqodfWFBRSk+WjcQmqgq1dzlv9e0VZvgtdN4STRly2S6rwXUqmvQKKQWuYrQGT/8AF1gIl2zU zFGz7wUlKi48uyusHmmFFysaF03EBLa3ub/JoCkrLvTe/wA4umoPzaj0ikALdV9vV/0iWiXmp8zq Lq6pgKUvK7LfQ8nh00oVX77jtAmUUp0mKur1eFqkgEm6arp6khoJmHIeWW/aGOak0JyMA53URAUV lXxSwfLyL7wibLdpm5W5Dnc/pEzMc/3hCyXD8rwlKPu5Mv8AxVtZfbreFTBLYBdKm1XazwVDhiWQ 9zBQMtJpDlyp9S0Tpyl8WUFUyk8KkJtclXvQhctaVZs9i6rWI921tY4k6dMxEkuZqggKPZvVokz5 lcvWhSpJPEtoP4QucQ/wcJFCpQ3yi/6xNlylUTbaNUnk/wDvCWk/eImUDjTE5rdolKyonUNNYMn9 +ZCROwtSMOgYgTuN90kaC/vQuZLmSFlEpWJC/wDCDFgcsOUrmS3pyi6ST7n0iUhEurCnJMXcKBBc gp2u/wDLRw5cpKJdWWXMKjVa1R1c/rCigKTnaq6COn8Y3iwbbnCQkMryM/nd7/kIINiNen9Mmb/6 U5M22uUg/pGD8TwxMyTOkBblJs4DBzBBRc2uLC+0WrrAq+8DPvaJs1SqQ9ZUvZhE6cV1Iq4cnlQl wPn+v9nCeJgshKFSpxIdFCmqf5QMZhJqFVJddBco3aFhDmnJ2idhJE0TMdPBSkIZXABtUo/z+cOb nXmT/d+PlYU32XDpFspvOsfpC6AE3idJU1QSSOXSJ2KxKyvNkl1AJR1eFN5LkbA9WiWbnYNZowuK mIBMhb66wuamXXMBZMu6quV4xqZijVJNK0H/AMajmI/+H+9w3ijrP2kcadLpKAlGo/Mf5XBeF4CX xcZjsQnDYdALOpRYOf50iX4AnF/1h4pg8OJvjmNd3xE0BRl6+4AP9X9xhfE/DMXOwWPwU4T8LisO uibJUNwfoRu8DwWZj8FhK5PBxXiOCwglY/FDqXYOHdhvZoK1ElSi6lG5Pr/l8NISoVSJPBOxdGUj 6GAoaaw8KcAls34o4kmUVJVMuNdTAT9nWnDbqXlHVo+xYdArOZagwv31hmuL836GMN4YL4jEzBNU lvIhOY/Uj5n/ACSZykJXIkKbNd12It01guGTT8FQF4KRLUpQ+UHKkEe7FUtFtC4tE5Ip46XqHky7 tz7f0IQlP3VTqd83QQluKAhFOfS31g0rWBqKLDrACifXeFXskvfU9oqo17QEoVVsSecKsSsCtJRl H+mBSoqWo/DVTCApQmLCqSQPLHCpFExLhK0+X96BUogKDsMyU3iYQsrS7FUwGrNDGUJgumWFPSOt XOEFvl5Uwypiqlkl5W0ZuVVorUZmfndMIfi0pUEpNNdQ5QUpTeZlpumr975QVT3G8sOwgSykcOYS qYZgqqMJMhctcpKWsqlSIQDcKy2y0xqhKT90pFGZfrH3UyalSlUu4qRfzZoWAioryArz1fWMRIGS dTxF8VSkJa8S5pvMXZCkALC06tW8SUAzAUhzNMv7lPfNm2hYw6ADRT5FA8S7RSshKkWyV0F/eQVZ YE0NMmI8tGv/ALf5vE1Ek8PLUiZJm8UzoTLmFaJxmJWgYaYZ4nAXznn/AC8BPC4oM1wpamo6otDK lKmYeUilaT/jKPxI/hCFqRLlhU0rpDoq112qiVelPvS1HyvEqamryKlS0f4SC/mP5QJXC4zD3Mzd bmEIQHfVXKEupKz5hSkpbn+cTJplyQZy6kUC6RFV1gWJMN94kb1W9Ilrm1EU5Qj9YaVUm3UJX6wE rF0u0wKej92HdK1g1IS1JMS1TwuWmWGKvihAUpRkrVWiYSXPS8VpFVXPK0JVmAGb8XrH+IlKVJcv 84Qp2qygpsICrFve5wEkLTVvdvnGSozfhJyqv8UZmfdWtMeV9oCFhihWWzvCQpxzOjQMwUlRG1VX 70BSQXT5kqzf+6E1PRp0iuWo5sp3Ah7HZ+cBlW5LFtdocuvZ1bekJ2To3xdIa7C/xQx731LwtKga TZw4I7xLCsydXsWtARcKJce7V6wUsQPe/wCYcKJ38rt6wFN6mwhSmVcv+ANyhLB/egN94NS+vWCp Ap2ZfvdXggcm6whBGb84STY/Q9oHu7HaB8SbPp9YdQeoc/N1hxoLnmYTMFSRqbt9IuRAUHuX88A2 UTa+ZoIVuXISaYvWkfh0MNWGFr3JhJOUj/V6wzgbhTu/rCtCvY/D67w6lJq+UEqCiKvnCcp11ZoD JcXBV7yYSFG3TzCKSVFOsBSrJd8u0JGqeSQyjVu8UXWF5Uqu79xHmM1XmopuiH8ytGu0Bb/tWvFS 3b5t+7CijKlOtjeE8RaxTcJdwp7QgiWGWchOaBlSOCczJpUYACCBqydICUGgry0gPpeCkqdIVo7U xVcdANICgKi7ZLveAkFUt1MOaVb/AMmEaFKA1QepXeB7rLvyV+kKy+QckpSrtClGpUs3otQO8OnN TZQIun0haUGlCy9K/wBICUhaitO2anpDlKlKCrA+7aHmSwsnZThjs8OtRQKGLB0rc/pALrRRlc+W dyEJxQUuZN8i5ZLJEBClBK1fAMo6ntCPKUy5h4ilOozX57doUFpTOCyUh0v0iiVLUnhMJwGUr5X3 aCAqgyxUtxY9BHFUqZJXJcFCPeOwV3/WJAlHDol5l4ninhFLaURLmzvvzOXwmpZUqo2L+rvE+SON 90ukqmo4dQNyw/XeFK4LqopK6a51tAFfpC0S6ftLibKSrKaQQS/5QmZMTLTMnDh8P/wTq7l/Ubwo Tp6cMZa6hw5mQPo/yhM5IkrQxkPPWDKS1n7lnHpC5alYipM55CHAlKXYEq+Y+cBEtc2TNM/h/Z1r UoZrElX6fnE1Blp4vkNb1DtCVCY80rpVJosG66coKlpPPLb+fSEOrhVzCFFipMsBmt6wWu3L84Ic K23ZXX+wrwDxdX/bLIGDnGZTQdKfyb/aOJLmp5gWUk72MS0ykg5XL6I3vEzAYScidWr/ALmah6Uc 0pP56t+X9I/onYkpxE1cgkFEpkhG6S8Im4LFeIJla0rdWuykwuZMK5EkhSiubLJUt2DhVupH6wub NWVzJiq1rVcqfc/3hw2Lmpko8Xw6ZKFrsCuWSQn1C1fKBNl3SvMD3vBksz2KhZ44cvMpdm94d4Hi fiUwycPXQZi1cNAewYwnxDCzQpMxLpUkuL6QlD1F6b9RE7HY4y53iGK+6wGBK2nLWbPzYakjbnpE /FTjVNxE5U6YealkqJ+p/vPCfCVFpWIxQ+0q1Alpuv56fvRh8DhECXOnBOAkoT5ZlnUT2AOu4/yu F8U8OnfZ8bg18XDzqQqgsRp6mMTjfEJ0zEY3EzTMxM6d/iLXu/8A9wfsk+YU4XGrChdgFiyvmP8A 4YlYmRMEyTORWhY6t/H+hj2irEioO7UuPnHCwspMtP1igannqr/iMR4z4rPl4fCyL5/NOOgSka3s 3MmMZ4xin++XRIln/wAEseVP5/P/ACWJJUTN4zqQ1hYM3o0JUGdqbb30ip/4iCeVoU5SFG+mW8TK H41VlC7fR7wygx35iJa1gq3rbzuX+neKWLbW1h6GbV9YJZ7v9Yqp36vH+H9IVwlq5vumKTXlNKit TqV9DFSmoake8p4Ccykre/mUntCAFlZ8xtTQP4wnhmhR1PmUo+ohgWKvPLS6ausEoWQhJ8yif5MU pmLUPfBdVJ/aiY44oai3+KmEkS3K8qr8/i5wh5YWEFsqWf8AjASpK0omKrTbK8NnUpCrHRSoFdCE iwrW6lxcbM1VjCU2oUr94wK0+TQr36WgFSKgpfE++JICh8KoUUzFyyhJHAkpS5OxqiuYsIy2QpV0 b3+cKTPUlMrh1pnJRWlNtf1iUhPEksOKJlKSgiEqnL+1Csy2lgFdew/nnCjImY1RSeJORSJKxXsa bqVDcLgS5lwhE3hT9dVft/OJBPEliTfhy1Mg12jEJwcqVIlum5pUubUc4hcziTES9eDSC+zeWqJM 2XMmT5YOdPGdBr94iEDiGVQglEjzKnBb11/FpYd4CcPLCvgSrMJUIqmZ05lAeZH/ADFS5y5tSstd qf3YE2hEtAdK6kArP+m35wFzEiWlNyTor9mEzZZyhFJTvD1KPwbU/sxKlk5FzGXapQ6wtitaU+6Q EpgqNdIuipdyf2RGRZQTmWq5aAq6grze63WJbS66crgVIT1VeKKq0o1mWCjV6wkMWlnLd2gBVYWr yqOZ4QfuwgmlSQQpv3v4w26Lv5WHKA8wfsXLwlKbg5ikXogJIUNhspUJYMN38w7QC9RgZgFeb8P1 gLqIUqy6dT2hlhw3u2MA0FJGVOin/dgVA1LOw1i4a29zCVhQZNtbGHuQRVzh6dmceY94lqVkt3f1 gFS3CbD4h3gsWGvQQmkhd9HhVOrXvc9IZST5aYsinbmY3Ktzd+8Ua/s3MUg3FoYBWXncwg3fRPuw 7s522gKS5OptmhiDVrAqdP4vhil1HaoQ5IKEltS4hKErt5uphJUkts5YiGv5vl0g2e++kAg2VZ9W hg2n8mAApJp5GCXzG3WGFhoWsRHmVz6jpD3HfQw+3zaMqvmWeLWPIGBS9zuH/wDdBdwdm0HWM+hD DaCq3XcD0h0PQ+iks53jODl6sdIUAgqvY8uwhKuGhagGFQufWK2uARkLGBRaZ8T1AvYwKVW1vleA 4Wx3F6e8MfKvnCQA/uhJA+cUuHBZThj0aACWHX3oYuw+kBSSoBNtbrip2/8AiXfSDUmlPuXF4YJH OwqKYSCorB8w1CusUqACBcMmyoppcKumzpUekMld0l8u/eBMAv5F7DuIKpFNwy/iX36wTMJyXcZR 63hnZOzawiWomZKKm+Epa4gUzgpS7rNJyt0hKZc1SaAxpRWf9UTEKmcTgKZQUgmiz6wmaxpNqV79 oQtMmYHWQQuxta0D7uhSZdCEzPKWL84SqYqWElVKcrcK1woveEPOQpSRWpMpNAUkuBSn5QZhqKvK 9bqPSh2+cKxAmFShlWigMje8S+LKmTEEVmahNn2dPPl2jiGRMmf+NOZuG7MVdbi0S6VGnzzEzklK qiafe9YqVxeIhVKOJPdC7e4jSOGiTN4q0VrmGqiXvde2hjDYiqRPcPm88sPdj6RNnzlTJiKlLlFS OALbP9HMI4gyhiGmJXO05P8Ay0T5gPCKGKEVhPD3uIlCTeazrnJSUCZu4HS/yhUxepFKffCti9/X vCgtakYgG2JM/wC7tsPntzgIz8QLpWlArt0+sWB1a0O9+TOPnHX6fL5/2fs+H8TxMuS9VFQmN2Jj hYrxLFTZZ1TxKQrv/aTIw0tUyYrRKfq8YeVMkyxlaesNnVrmha5mHNNdNdOZPIGFYebKSpFHDXUH TpuOkLxEkKMmvll52P8AeSZ3hMuYcThZyZ0uai3BUk1Av6RI8N9o1qw+MlIShZmnymwsfygzZWLl zCvyMsJAhc+dNTOniyJaFu52gYeTNXgsPLXxpMlLBJWNKh6Awr2b8WwOH8XThQJaTMxRkqKBYElj yhX9U+zWHkYxaLYvG4tU4SVMwaWBf5iJvinjmNm43FTC4rP3ckH3UJ2Gny/vcH4145hl4nB4WUul MtNapay1Km/1D96DjUy14Xw3DPLwGEUp6eaiOZ/yuGXOBMtM9KlgakOInT9BMmFSQQxAewPo3/3B CkEpUk1JUCxEI8H9oZ3Ekf4ctc1YSmZoAx+K/r+SJ2BxkvEy5gdKK/vkvfTWN/ygrUQExSiaGqvm ACe8KxfiGMQTJTaWFhRJawSnW55RnWuV4Vh1n7JhHarktXX8v8mrDqyicOJxHbRgQb9RF1VAh06s IDm+neGZn1/SFqNJ2ucpibMWpR/R3YVesYaUQV8WekK3qvd/rEoJTdKPhcbQIdmI0beGobrzgunr yg2hUuWsKexUp6kQgIStUwWISfN+1A4qeEyDSFawGUaQkpLQFOSlT3ekK/eEIXTNprZSPdSf2nio OPdYmpX+qDWnN5aUmlX+mDXLUxdVwDV17xJSmSp5jsWpiUCDfzXAo6lMDgpSv3KiogekDil3skjL +UITKunyrWJ9C5X8YpmEKSM3IP8AtQWS4mWLrgOpINTm1Kj+9CqRiDwVUr40s08zSpULCEgh7t7p hFIUk78N7w8+Wlgpkn47/wDuibKuqpdX4SIVMwyEGYrIhXlQrk5iXLkyZSsTLJ4gJzB3NvxcowvD dInj71JPBS9mK6oUspmy5vEmIUqZovogeusVypxmpA+7RNz0t+P/AJgTAGmj4Mv1iVPXKm8aR92i ojQvoKqb/wAIOJTJTLCRnmVquo9BbrH2ilEmqqniopWne1XaEqzzBVTlbL+KEqp++QHUWcp/jErj cSVLmIopoCgOsIpmhMpzKNYZc34QlMcNQK5SrvSU3gEhal/4Ve7c1QtSqAEnImvMqKkrpU/lspSu toQQpVarFCxYiFCYElRtZsvVoT5iNGIpKoClmmWcol6JhIYsvKotVT3gJQi6bVbLCYUVLaXMU9FX lvu0IUg1DylWyejxkCVLUM58gT0fcwkqZKl3+IHsYdQoWTTRpxI0Msu1t4SrU94kp89KsyoJNlHy 9ekDaZW94H+omzGEUpIbXn6QFTPeDilNQ6VQldZ4gXSENCaxSqm8ctkn3D2jJUTvVpA3tqdujwFA ZD6gfsw0u4Bfm8Cz3aHb+JjX6QhThLF1WuYGYq/dpaK5ZUrWt00fWEM6dxyVD9b283eKg8VhOQaX vGXV2zByYRo48wGV4SVgtzGg5QfKHDtsYqVamyfeAi6g+tFHmgCxVomwjMnXppDLpfW20VkktbnC CSp1WGwEPV7rMreEnrfpFiT8CtHi5NSuSn+ceV1bi9PpAFOh15c4IepLtfQwk5iUlmG0JqN6tTvC WLDyvoDAdyNrvCjdzomlwPWEuXG7bxezWuI6/iTUNYBURq3NHrCKCFBm7xepgalFFzCCEVDWkljM 3vCTQZaQt0oD5usKS9RVZiNIJuqgU3FvSOJLSoMflbWEmwU/zgV1KGo1NMEaPCLqYCPuk2XmdQZQ 6QlS0qQoWbV/rBuweitue0BI0FxrfnASFefM3mohASpyTmL1EQcxXfXlG4Sm/bpAIQpBCvQxmsGd T2CoRSkpDZlXJhanWa758rNqYUoXRL1WVkHvD4df3ibtrXzeFGYkSOJMzVAJqtEpMopWVi2qtNOk SuHLuhNUzUCY98v1iYoZD53XmilUuXSvMqZQyFnoYTkz1Oid7yOx/SFJ1+JY0mQBShASrh8JMt0L Wo5fzhCVeeqldKDwlOLERMEmcjiP96td0L2ZXXlCCiRViQjhpVKQnIBc1H0ipUxaJ4IZUv5tE8oZ YnTD9pWrUIILfz3icnEJlS5yZIlf+kkoJNJSyu30hPh06VMUTOK+NMnV1Ol0qFQ+n5whSJUzFKQu jFUS8i1EZbad4XImJShMypLS0gFKrVP6RaRVgkGylS9FAOHP86whT/4pqKQgpky6Szv/ACbwoSzM mpRkrVoNrn5tEwKUFlWValfeksefoPlH83gO1hZgAbc/9/7xEmUkqWtVKQLwjE8CvEH/AMymClAl y36QmWlJCXu4YawAzqbk4gV1UaqZBYxMkseGpxQiwV3golJmJkqOULuEdKv7qVIliqZOWJaBzKiw /OET5skLnzkVlZDEaZj30gibLEs9mdoARiZtKLFKVkbWaFzF8RS+I7zSVL9TBnTBlCHFtYmSJakq XhnE1SNHUxCT2/8Aov7+diZgmJQ9MlSUApWrdz/lpOFw0tU2fiJnCloSmsqJifgsQAJ2GmcKaBcJ I1/uHlypqxzQgqEVzcPPlp+JcooHz/y6ZMlCpkxZZKE3Jg/aJiZAYNQkzfmf+YXxZ5KB/hpkoeYu 7RLTJxGIlS8P7gR90eULRjRNVLwwrroLUj+dIEqVg8StCDrllpV2D/mImysBKkYELtxSTOnJ/Z0A +UKxXiWMn42er35y6m6AaDsP8pLnyyykKqZ2Cu8JwqysLSl1oXajYF9IS00K3eC68y+rq9YUftCQ EqdhZuZMHC4VaJsgGpc1I8xD2B5C1xrGGJFRSak3bkP1MS0u4a276R5f0+kOXH0inb6xdP8APOFX 3gLpl1TFXpFkfOFBaqAnevVodnRRcljTBuoIdt830gS3K5ZFiWFMB/OrLliUAVVO61NURzizrLVL DGqMq5qZszNw/dMKH+CoJpT7ye8JJWba/Cowslyg5qnqQjtCUBNcw5tIpUQlBSyrP+sJUM0vQBnV rrU8BSyJYT+IWvBqyvmBtUYlg1EEFSkrc/OJaphQmoUoWGNLk+7CCha5cpKrqKSoTD6wlNKypI4a lcOlantE+eme+W8r/DA6c+8Z2lI4f+GpFKR+I9f0jjy8NJEs5+NxFJmKb4z+kSpcz72YsZ0UpVS/ 4ITh8WyEoncTCMnhFLFndXm1ipGdI91V5hu9oSuagzJnE+7KVqlf/RQECuYulz7wP7yrVQlZqlq1 4BnJKJmu/wDOsJSpr2dRpjiUTJyZJMqUhApJTzjDvOpmcOqzhaoRxiVigqQiiojqIlLKWWzgrBLU 7qgVLStXmVQmlKeVMJRSsyl/d1+4DsDFFKgxpS3l/n1gVhlUer/stA4gRMCbivLR1qhExKKbOvf6 wcssoCeyjCVOo5veNaU9oSp6WU66QMzwFksWpFtfUwlS1M5Io2VAS5+NKOTbwlLAlBZ2zKvuYqpt +1+sXX5dE+8Iu5G7+WECzE3NVkxa/wBTBBHW9mjM2vmPuxpUTav4YCmt5U6lMJBYbP7wa8JKFqqq rZNmhzYN3+sCoWN2hSikirKw1A2hKVhk+8X80BZ8vugG8DRHr12i6lGq3QxcND3Y3OsFVNmaqsh4 Sqr3X6RSkUPe+qt4rXka1N80CwT6XVF8l7czFJ+ex5wwJF9oBuOfNUBnG1+kBSSrq9jFSgrnuQes aPTeBMFRKP8A2vsYzhg/lBdoDAK61Xh0OB74f8oruskM2YNGr/tRcnXZmhJJdKhZRuB2gGWXP/wx 94AXtlQyk9zG9OnQesBSu7e6e0EoFvh8ohJUA3yggkm4IPwiEvyZ2gFsrtygG5VoL3TAlsorI3vf eEAJCgpWYKNJVF0CytA1oWXdTOEgAfSDcBWnwwnh0rITUsaqEZhSX0XZQtCUqsNjoYdJr+NVMUpd hYfrASUpGwN4p4i1DflFKXKR5z5SYKGuu/WCKf8AeAGIcO+5g1aaOd4DDZswqC+gMJStgmZcFSnp vCDWKblTb+sKEpZFKmXXmUf2TCUzStI1N3Ct4UU00CwIFpkXegj3bH0gSxZSzZSjZPaPvJjUZiS1 4CyK3V/rvyhIcS61PXWEN/LxQBVtXXm7wPOM9KakOq14TxSlUyW6UHzhD61F9YQpJFKagakBKZha x1MIE2cArR7gJ3YH00hPBxn3dLrkzEihJGhHWOGgcRZRxAFDlrpAWMGv7Unzy1seHqyv1hOZd1lM 0TAqal0ubKP6QVjhKQbIlF0JR1Urd9hAmBMziJmGUmUEOucDqSHcb3XZhEmdnSEWmWDX25XigJ86 q0cSxIGo7jaF44S0hYQ1M2aUz13dkphQliUEqCSCbBNwSK+mnSJBkzlEqQwC6jJRcXv+loCps+RP ROQ4XNFACy2h3t6Mdoly6lTZktapM2VMDJKDewhJTNQuXMzpSiwT6fzpDyPgSFSZKVcr26Whpqgg B1KdBU7AnQRfa3ID0io5laUXCTsXP8IJZugdh/YaUj94hk9ngTVyDQVMGIUotqWgpWKVcu/9mZiK SpGHyBrjZS37Cn5xRKlsAm5sx7QVql1Jbl5fSFy01PL9a4/wV633ftFSQqY9nKfJ3heMoAVhlV1e UFvM/wBW/uvB8EylCWo4pSQHelk3/wBUcKanyJo8oDt1hM3CSuCCv/FpzekcbFzlTEVtqSnbUc4O JpUZC+Yf6xOm4eSTiESnQZnlvzjxDFzieJPxkyatzUzqNn6fp/c+v9rCYdSqUzkfalydF38pV87d v8sZyJMiYpPhs/7yeisYWyfvAOY0/ejHzxM4om4yZMTM+MFRbry/tJ/q3DmR4fXw5vic2WVSUtqE p94/TrEub41MV4li0S6l/bFVS3d/Jpbs/WOGMDL4Iy1DVO1ttoOHwv2QzFXEnEoCQrpV/F4m4vwK V9hxJBmCWlhJnO/l2PoxiZgfEZBkYiXsbhWzj5f5SXJlh1zVhCRrrAaTmObjL8699Wf00gpKQrkW uOseVJ2BVr6xTNTLUTYFriJp4KZqVoIZmV6wpdzI4lF0l5b6X/nb/LggsRfkRHC46p8rktbTBpar 0/3hQlykS3TTnmGcRBViMRMW/uV5Pl/RhlgsROSOlyAfzMIZeg+JxDn56w/9GvSFd4YKL152y1VR YAHbiKzQpVZBT50NVVCSg0+6U+6mA6jmSzWgHQPl90/iqVFVa25BrfWDMl3axR5U/wDMcWWUqX71 S/LAmkLQo5LPSv8AdiuYpWfRKQH+USkVsleRQVpDylBHvJb3oCweIusPWDYxmKwkiqoZYS5aVQ1C 2TKPzjNIEorWpApOVk3gKN0qF0zfe/dgrkJqINSq/wDBl/OOHmC1Ja0wrw4jhGYVLOQBdKlD4oQZ SjMQPulphM4SZqjiVUFYqXwwHaoQrGSpq1zKtFrWZSP2YwuJxE9Ak/4hyJArudf4comTKysrLYRO IRwkJ1yv1j74y+KL5A8r9yKOKpBbKE/+N4lqUtUpUvLw7KUq0Tk3kzEBWSbl4ifiiWmXIC5KJNOd Vak9YrpmTKUso1EpS/5wozZIN3SyK6utUImBPC4a3SSalTImFcrEGb5syfukjlcwmaiiUBMzLK2Y QgLHEUkcVKFPfkfS8JpJll2KHp9IzLVrY3pVEq6lBRGhymqKUoNINJ/D3jMUKEzK+pMUKp8tPYft QajSh2y62/nSCpzk5h1fOKrqJuKdE9YC0EEr6wyksddfN0gcNM1H7Vj1hVJBdTPuqAQXB53jlty+ sSwDZVnfTreFBJKwBdepNtY8rA3DiDlLE7wClR6lrGHdVVWwzK9IRzHvM3+8JDlZ/ZyfnCFlPpuI u5FTu7AQKkg3+LXrBAUthrdjDrc2LaKAeE+ZFuf6w31jva2sJSFZD225QwJAR8WWEqPm0flAuVkl v2YBBppu/OHBS49D6CLeUdXeC9TRU5BBa4d/WARW8GzHnsYIrpcUmoWPSGo8qm0d/WGAP4tC8BQO YWHP8o1f4hygEGoKDwlwpD2BVqOsFN5iTao9NbQLZd7NClZhTpVeErTlTWzjKonqIBpWun1pMAKS 3cW9Ie6q1M3vH5whNBv/AO6Eiks/la8X8p21MKYKCfLfU9WhVrVWv9YCVJFr2a8MxTSq1VjAI/Z1 tHmpCrFWhMONBkc3UnvCnqUgm1fmPeAUOPdVl1hWT3oaoCi1zb0gqSVU771QC5qUrU2hLqFy1C9F 9IZVkVMKXhKUIf8A+IQslAlGp3CqlMBaoxobXBHv9oStyGDH4kwSV1bmzQlzYF0+99YfSWz6aPZ4 ABUpDNUA4MJFK3VmFsw6wgp8r+8HeGQdRn1S8b20NWZPQxoRTZz7sMfvAfMVaJZy8JUgBXDsKcoS 8A4hJAOVG4N+0JSaUCWKkE7ttBclJUliXpKe0FCRKdU3i8WviqvbeKEV1IQ6nOUw82WUC6zfMdwA vkdxEuYiUHIpm8TKVPqIkllAJW1OGURSOSoUqXLnULVwFTEkLky+6ue3eAhc1S+EXWf/ACnfNGIV OnpEpArkKlqqJe9JbvE5aRMK5KhLocBUwlrpT0e78jEtM1EtIAqXS60qew7xLEyqlDqCli8tTpKW jiLM8pQhnQwkTNQXHqYE6at5a1UyVpk/cSRuVdeXYx/3E9S1lX3f3a0zjUXDpiZiFIRw3PDUkqQt LOxCfr3hAqqmLmiUXdU5T6ExwpKlzSnLiMhAQqzA94RmSVKRWaTUA769oCqSEmwN6T6xSSnuDUPn DAAsXcO6v5aP5f8ApRiRJJwwmN+JXK17c4SkYeoIGaSE0pTaPvJKqeJUXzJQ1wX0+UIXKQmWtBbi FVl9x+sKlTQyk9XB9f7E3xBr4iYSWHmc2+jfKGpuf3fWJploBIQVaOdNopQhYl1lL06X3EGfSKx+ CoD1gOA6D31jFKmBY4yVCUoCyXB2/usbilpSoYPAJTfUcQqNv/2cK7wuWUha5Yek3frAwUiTNIVP pmMlye8YeXPQJcxd2a4bT5xjJjpAEkqmrJpEum7GJk1Ws1ZmH94v+v8AfBI1JZmfWMyKTw0h6quI wYH+eX+WXMTOmSJacJMOJXLSVGhrv606f2sL4cAfscs8bxCa9NCOT/i/jEjC+HSJWFTIlBCZcpNK RZoVQomUO9ZeMwJTM1d3TCJ8jELQQrSsgh+kI8L8YP2jDzDw0EgKVIOgIVH9d4KSiZisMftCJyPN PlFqr/pzA/yn9Zzk/ceSU4OxzfNg3aBJkymloTl2Nociw/eZoKErZvNdt7Qk1uVH9YIUaqkNS7ax PpRTxZS+Depi1oKVBiksQbENr/nEpmTSrhmn8QY2H5Qkkv0eOn5Q72hzYC3eD3hKUvMWPu1/EBAR qPLLN87xWZZNJa51EUkWUmtljMuAeEpNqRbMedSdordy/kOVoExTJOgQ737bwylBL5j71RhAKULQ cqrG8cMoLVOhk1JR+9/tClTa6hlqapJ/ZiqhTFT3Tc/vPFdSpYp191UJEtaVKJpz+WEgFMxe6KrD 6wa1MpGxFVX4YlmWCFTs011FSUn8hC0T1zJc3iBKDKSSqYP2kxLlqHDR5xnzKF+cJ4DMQ9KzlRT8 W0H/AA+M7LUAqhXY7xkXLlzF5gpaa+fmjiGYlWSnIaZJVrUUwVKWXozW3j7MqmdkcEIXlMzR/nGB lDEq+5yqEySkzDpXRyiWElSQLiZ56RH3dZQLhaPPVrZPvRI4kxMyXSVLW7LlHnHGQniplhSq8yEq J2/OJRyS2fIhYU8D7TbgrJy/eomxLK8METFOSPMqZbVEJYBVqqZm382hKVzVL3f3UD9oxllSxJXl +IO+/WJRUVylG9Kk1VCCJdIVonigJp/3jhNWl9bfpH3at6SljlgzEtMNVMwgUqX+1AJSOaM1/wB6 AoVcjcpHyjhkkHVxcZucGXXRmdfNUBaVFAAYiqyv2gYvr5fLTGeqlKcnxCElKqWsWcKMIlllP8+0 UU0vpV70Ul/Np8UJCrU+9yivN0b3oQWpU9V4MpmFXnLkGCikFrj4TAmCoTRZiGSO0VKW/XzXhUxq i/makdYBSt1Adm7QsLKk78wvuYQcyWsSM0Cw56uYSrXM/eFJD51VOzw7v31hNw0JCR+8EvGS9Nyp /wBYALmzVEE/WGltXp3hs5ULqYMBCTMQ4N7amBwioWypWTTDvU93G0W97KdaflFd0rGSxcGAChm+ Z5wwAz5gNBDsCNWSGUIKpdnD8jAU2bRX4u0ZTt5RdoSUy16sTTrCVqUwGgBaAU1F9VHSHNRQm42b vFSnJVcULcjo0D4NtQY4nEJszavDkP8AtZaesIKyGFuZjdyXHSGI6BWj9ICpgsPiF4Qw00qtASoq q1y3f1/SHQHqVTezWgVOV7bDrCSRmNyVaX5QeKSAL73glJLHV2pHeHUShAFgvzHrFSCNGDhh6w5K aRZZ3jy+9lZVJ+UKmiyleYNZUGzJ1yjN1gFNXndOrp5vCStQK9KBt1iXSaVL0VYvAGYznv7qR1EU u9N7lyjtBIdzoWtDVX83b1gLdlb5sq+4is1JLVLyaPCSlVQdvM30hSEhT/4YLHbvEoIQJhBpmVPV b6QqsI1cke80EpBqQuk/DpFlBKRY7PATLKTRYu9wdYlBKJoSE5s1aC/xReXZ3etknkAISVkNU+4O tqYTLpnVJ7snqYUDhxLm6FajUtTXeoXhSpwpV5altURpYa/8wocVSgm9QFKhEziy5ihQxfTpF1rw 1a9vKHG/Uwy1GTxpoSio1GaTzhRWla1qRTKoLKl9B3/hCx/5AbImJrCn59rR9qxfEmTpUryYbLJT XYnr68tIQ/DWhYqQvjVTkq1Fv5aKp06ZNVxXyUokgtaowDL4M2dTTYNWSbkno8Fb8TEIVwcTJTUk FywY8+0KUiSgzwM1aGnKDa7aMIP/AIjw+KuoMVpUXc/OFTZZCBLNKVlwtVT/AO8S5kydVV5UmbxF 9/55QCWzB9QrXn/vFDmkmunQaatHEbJVQ/Vnb+xJkJ1nTUyhuxUQP1hFCCCZQut1nS/zgIUm57Aj v/CJuUHJelNJX6wpCsvuJRqeWsSiUqEtaMuXJ1zfzp/YwYSFrUuQFzTohL6AwrKkfWFylaKt0gzs Miy1u+qT3/jHBnl5rOo6hPR4/DX2eJ5QhA+7UUVB7pSWt/a3/sTsJiJgQfFMEEyirQlCjv8AvwSL hW/rBq03ew5QnE0yTN/xFLpqJ5CJSQgqpXShklxGD9ifD54V4t4oOP4slKnVhpA2UPx3Hof78TVB Rl4f76bRZQCb2/L1hahUyllWYurV7n/LTl1KShGEmKm03UoMzfMj5f2leOz8szGgTiVghV/KB2DP E2ZUoCSip9UluUULnIZKyaHcDvAkzxMlJCqK0oNCtnKuXWE4nBYhC5cxFQoVlUCHBq9YHBXSup6k Gqq+kJw2LKl1ylJlOXoqEeJ+Hf8A7ri1S0jSkagfI/5IAXJiQqZLJ/7cVfTWGWgNq17RMmygQBc0 6p1MTZcqqUlCi04uQWN3hOHQXKLVi42tCJ0wqzdNdIICc4U5GjW1aMZKZuHMp6Gwb9P8mEoSVKPu pDkwTwJz1U0cFRUYSuenhyzdI0VM+JtrRNXLA4cvMeJ5h8oK5sgpCcyswJHcf2AqUls7ZkW7/wC0 JoWsLRqXFJPIfwEJqKkn8WihzEAVDXqTHmH0MFyKYOaEkEhIRUVv5oCq9E8wEj+EJqXp7gTZUPQ6 x7yvdMVL86cpzPEsyk8RC8uu8KXKSke46SxTFCZZL5lkJdKb7QryXPdSoABUkG9T5dYSpWah+Wb1 g0u2urN0hShnItmDJH7WxggolpNGvlT3TCUipSWpmErqq+US560/fI8it5T6sqHASsFSU0e8at4l rINasqULF/VMKm4tc2YSulAJqa8AJSTJKAEWvU+aprHaAgZU+ZwBUqFJmahL/wCF54TLQtkzFkMr NRrAM1VCxldSsi//AK6FyVVDFj72vDLSpExY/wCTrEoKlnEFOqXeYNdIlLMzhrmpp4WtL7rXu0BP EeWh6pqQGHrvEubRLVSavtCnrHL+MISgiXLnLKAvL96q7W1/4iaUMmW7qN1JVrATheG3voWCt/2Y QJvEqC3BN1KgVzkcWupOtP8ApeAEsKyyKU6QgKCzSat1VwlKc6lear3YCf8ADKVXpHmghCeaTTYJ O8KNTT0G3xK/aaJc0VpNRCgAU1fxhpeclNK3UB8ol7iq4q8/pCUpCeVks0EVVKGX4hCiW6coUkgs kWpsFwqYVrJmfdtXpACSiYpOyU6dzDAuCpysM6e6oChnRrV/vF3AhB4lXd80JKz6eUL7wxS/wF8v aAFrb3eEP4whrbHM6YLVLXW2jJEBLi6Wa1jAJWyUjqAYUz8M81awlaVklXmtcRyNNKdhFhc5j+sV q5M+pgJEykvYM5MJUNRaHCn+kF30tlfN3iuyWsr8WsKJH4PNe3WASsso+hhI+GyqfehgtWbMKfKO hhi5PaJfLcDaEgVK35QsywNWL5ieoiXUlSCcuhvCgSmBuO9oAPW8DkfpAQkqBSbLG/cxSq76tnaB SriV7FUZyACpykaiBTVTVdyyteW+sPS4HNV/nALNd85sPSCNvzglN3tcG3NoGU6sLZQ/P+EMHcB2 1VzjMxP4tdNY0KzpmsRDmgkWO7QAfKT5hmHzhkqSoFXdvSL3YN2hqUpSQ9POAdeXWAcgAGmrxVS/ EtUU2Guu0BaaphGVVYaiKWN35pSeZeEMXULgVCnvH3qV1HyHbq8UrV6wGYF6RtV15wkq9/ysbQlb pULlnZYvyhdbEqzDYpvyh8xeyukKUosdH3jW/vFtYpHnJdVZciE0iqm+ps0PUEV63+sOpSaRl0Zn 3hSKvPlSUGnu6tYShZK5iFUjOVVUwLE5nU+g9YJMwJTpqWvH83g3VrS6nLcrw9qtKtjCVFMohBao OAH6QCUDlWABVBWrset+8Kmk0IRepa7D9/8ATeFTcL90VTeIu1Qn9QCLRNXLIEuYGUteQdaC9zCe LM4gQbiamoEahw+r7wnIkIlniS1//TQD2s4y/X1iVIUUonKyynIHGa7W9LRMkjhGYF1TBNL0dEjr HE4Uw1/dTBMyi7AH0jgS0EyDl+2CdVRyYfSESVTk/wDoLmS6imarRJr0j/t1TOBS5xKUrUEi9RH1 icqQlQoVSZi51aprGp0r25+vyl4hE6paU0UzSmbP9epYtCFz1rJVLoU6wFEDQH6awkJqun3hrz/W JiKctfEsLpZ9/WLq8tkp1dzeGdvyHX+z4Ok6fanv0Cj+kA2AnBxlb6wlr+8dj84mFQqqv5am9YnW sznfe8YWYA3/AHLJu9Vlbf2FYBeIefhZ65NFTFIepNuxELN25crxmsOcVoBI0fSFgEpX9YSxUTsN Xjw72cRQqfN/7vFqB8qUtSCOpv8Au/3Xh/jGBWUYvw7FJxUkgs9Oo7EOPWJCV4qTJ8WkSwnFYSYt pss6XHXbnFSZgQBe9iqAtU37mSp1n3U9XhaMNPkeK+0q3RgfDpMxylWgVNPupG5/OMb434xiVYrH 4+aZ05ZNkvolI2SNh0/v8RjOMlCH+yhFRqnOxUG6Dn/l8QupP+Dw6eJSpddrDdv7MlK/IZqQvXRw 8eHESxKROSFIGygGEeMFAeajCqKOsY2f4hKnJ/7ldJIJkJdRDJOnp/RMxDzfsyVlMkJzEc2v3+Ri ZI8OlzJ87iZ+JMUTUWIABfV9Ba9oUvHyZkubwKg4pKSAY9pQouf6xN/3Ut/v/kvCZc7/AA1+IyQr 8WdNvX9Yk8IU1SwW3Fhb+iZLs5TT3BhSkIIqURYP/v8AKDPn4dXAQqornIIlEDRjCcHh3RLlBlZW Fv52iZQsJVKzbuq0Y9YNX/cqD82Lf5I8GlgaTe/W3rHFEsJUzZEgelouggt51b/rAqA+AWvz/neP KeTUsFtFPDLn+ENJKEhSnXMXfgtoB+UKl8FZIVTZJp12MIVi5dVZ8qVF0uzRLlcJUtKLDY/OBUgq Iu9LkQBSABa9nhlHQwCFE/DuYsuw5qNXygiv/wBwhB4dh5FS7qH7USzVMCatE3q7xUogJrpCYWEg GvyzE/8A0V44iJqQhSDXZ1P70PLKaXzI8v8Apgj7uWPOS7X94qghdYTX5wr6tCaUiqnfMFfvRSk8 NZuaPKs848tRSllGu0C5J35Ih058uVlMkfSE0kqN1Kf3C8JJLJ3aFIKQq1glZp73imhaqL1Ka8Xm SkpmINIKdafxQg+UFVSy+VRhILqSo5M9RSr56wUqxKCqaSeFOzW5VRLQWlrnBS62qSALGFpQa1m4 XS2XmmAvErKJcuVTSpFTK5/7RxlIeb5JapKLac4w4UUza0spaP8ADQf9P6wjiArmzCf8IGYlUApZ GUp4KKVLMIH3nn/8GHVS5hIXieEHpU7JpN4kkT0Ucq/N0/nnEpc4gzMOurDykLUpSHcFSh84KMQg rllly8SldSFfhIMJKEOT53J+qoQlaqlrVUlaxUpPaOIJoVQqlQIJ9ajCZxUKPeQLrmfr8oSdJiyw OiVD8MFbqYG+tvxQ8q3EGZT3/wB4R94V72NoBBTxD0qHqYRVLz+UFKqfVoGarNS2v1gILpYXVa8X mKBFrEMYlhJzaA6vGdSqwfdyqN4UrQrPvpzCM6iCpVm8l4oJNJzUNlH70M13buOcBRd05hl8sIZD BCXVrmgLdmDioUq/egkqNMvdZuTyEJJKaZuVTZQinaAmWFJ93IIPm81JfzCEyrAPvp3h5BHEQq6g +XpCJcxRY2IV5h1gLS530ur96Abo2zixjT9X7Q7MofFYntAPlqy33h6qD00VCX7/AIhzitVgrM7Q KfKmx6wovbz31vtCbtXYZnhiAR5gbhu8VC3drQANSnVnhI30fQCCK+vRUA6++28AgFQ3qL+sJZVL l1dI8x06xuRzZmh/LuWvV1gFDp95VrQQwZ2tlI7j+MMLnne/OApICH0ca9oKnmFRsQqNb7wm2luZ hyW3HOKgDV+cMbHTS8Et+E7u0CgVfiScoe7H5QlQqN3J2L2g0omWuFag84QTlUoOA1zFZJyXD2SY HEq5FaL68oQkuaA1WrxQqp6bI5Q75iWp8yh1ilysk0nNSDBplrKqrsLRUCx13dV9IFSqB5riEJSA bv0VBCQUl/nCkunqNgeQi48poeJKkpUZpmeUXSf3oro1Vz8vSK1FybU2JEJXZAOuhqgqouqz3g0q OXkCx6CAlNSqF1BPmbneBMWl0Jvuyu8VAEOrJTdukFqksrvCUpVWlYqUWa+0OpYFOY5S/aK5QVNq zTFPYesKroKdWp5XBeETEzQEm4H/AKj2iUllS9VKbyi4tClJqfU0hw45wZyEhTKqWJgKSSDmZPzg 1JpqJLJzCBNClSwhNCbBIW+3P1hX3cwlE6hKloVSuq5LkwZs2iWryfaVpPDl663hEuViTknBLC6p rMcttDz6xxxLz8biFSE2SxufpCcVICFI4hS0xagovuDv2hSMbPlplGfUngLVLmlWw6do4iTNpmBk 4cmmqq70G/drwftInSjiJJE2hQmpltYLI/FpEtCEYunzNMmGWiZe9tPlzjDh1iXNV9pVLQykID77 8vNaE8OWoIQDxOJOEribhzoH0gpWsJTNYH/zBCSQdeltIKAKs1XEWChTdRpdwf1hLOhYcL+FfJrd bvyj+TH1HX+z4ViSQBLxqQX0FWW/+qMJi0FFM6QleW4RZ4AdladLxwlKOX5QsmpQW6KvdjCeHFaF cKrEH40OwSD/AO75f2JUwzCjA+IrRIxOZhKIOVTerf8AEYfG4edLUqZLByrBqs8FIBy5OY0eAlQK jV3ioS1UaCF+KY6YE41lS8DhrGdiZpGUJTrtrpa8YzxfxKcZ2Kxc0zFE3EsbIT0Gn90utRRJlB1q psrpU8L8R9ncfiULwxdc3BTuFPlt8Q0UOnXSJeEmeK4XHy5bB8dhOJMU1rlJEKwo8UkeGS1pomHw vD8BcwdSoq+YvC8Rip87ET5hqmTp8wzp0zqVH9f8hg/D5iU/e/8AfqLucz0htRYj+0P8j4pj+ImR hPCpHGnzVI4lWpYD0+v9n2b8GxK6MPjfE0pnHol5hHrQ3rGEwGFSE4fCSRJQE2Bpt+kTsLM8s1FK t4xGMwkgz0za65dDo6uIkeAhX2CRMnET8StJPDSFaIfUnaB4f4YkKThpBZc1DyppYlRKuZub7wnw 1MqZiMXOxhlf+tIlKSwmdbMQdWveJ8uTRIlYDBKmLXZKTSm7/KPHfFElKpeM8TmzJKkXSpFRSg/I J/yUnES/8SRNTORuHSah+USFJUni8FKlywoKKVBgoHsxHpFQg/lHExMurdmF4+zYaWmRJCqXSGq7 mDLkkF/Mo69gYmYqbSqdPPAwkpS885Sg301O7Awpai6lqqUd/wDIiTKbSpajom4H6xLollKQlg1z YQyEsnXS5hRYunazd4ApybKFwn/mKnuBU26Yvqbop1HeEqUQ61eq7w8uUobUBmT3hE1QK1ptZOnr DEEqHqOxhghOt+Qjm/KNL9nbqYdSulmDx5WB337xrBuZZJvVCf8ADUn9paUj/eJNdQewpUFFX7UE IcFXNw8JJH/137sCZQiga1uCD3MBQkJCB5lWNXWElL1D7ul6fzhMviOp6s+bfTrGd+7VPEtIuFXm lmUr9l4KtxkSlHm/evCalAp6QD96llmmo+brzhYUqmcuYxYulNX4nvHDRdV/d+9V84Siao9BZSvp CQlLcFRSjjBWVWiqF/wgKTNrkhGetqUH8oTLPFkCuxoes84TMVLAbJxlJubxkl8SpApe9N9YSBLm Ta7qUlNSEc6V/wD0PeJkzDjDLkzvu75Z9d236H5QsLVPs4QJlFuqaRGFTxFKl1KGIqVapizxKIC2 rYrSPLBOeYvzBAllFet4VieMtNdkozLeJc+akqEnPTZe3vRxqGK7oHlKesGffj1UXDKUnVoaWFK4 lpteYPFSlNkZQR5SYQVKLJVZYqzX3gISsCXNF/u/8I8oYAhTXKkah/dvDKqRL2y79HhX3xdYYyaE ADX3oTxCmg2NKnKj1hapTKCSSvIRvCeCfu6XG9+8OyiUuFlqm7R75HmFSWeAtS83xUtGZBT1feAG L6cjAV6PoIC9HLfztDTEEVXI2giglL6s0ClgU8oCppZChqlPmhgQFjk6XEJIBBVYq8xg0tNSqx0S oH8UBMxBUFvlR5U9YSlGfLn95Q5XiyFke8t2aEDZB3zVQbEK1WQbnleK/uyo6GZ5x+zFPHUsE06u PSGWspGitKT1EJMv718upcQK0MdG8zRLIUpV3ZStP3YF1Evbn84E2dTQ1qjBQlju93EJJFSnY9IN Q3brAKnpH7w7vDy1ZVJ9T3hKUhqb9FdYTUmt75UaRU7AFs36QFkMDYc+ojObAt5eUClwFcxpDMdN Hd26wNQsj19YIG2W4/WEFq7e/t3EOAkjTnTDBrWfyt6wlSDUQaVdIQpBLLzUm1LQ/wCQgNvf5whj r5hq0FRY7wBv8OrwFM27845OfnFaQH0TDrSOTI2hwglKPKwsfWEK3e/NMVqGVJqTzgEE8yjaEUJv v1gHQ7Ehl+hhZmJUQjcGkjveMoYfM+kZSVLBajR/0hNSQpMw075WvAyFJ30bvD5mfzJEVUmkqqCk teAopXUPICpoyhN/Oj3hEykqLHZIsdoCFzSUBLqqD0GEHiiYtfuj3XtCAbuac9wegMJHEtLDN8PK AK6bZiM1V7QmYKhxNNCf3t4YHRTZA6usUoQoq1Sm59XigaHRxFJ93TcRmFOXNcpKn2hWHEtVK5bG nRXQiKBUlPuhtI86paiKQdAGvDBayEpZeXTt1O0UPVMT/wCqSCRfVMCVMStlgjymgXHLeECRP4g/ w1pUoV35wDIShah5tCoNuOzQeKpChJziUxVrygtMBlrD8NaCa3u6ldNoyCoV8IDQ33fpCsy0oT90 pEx0iYo6F+kSq1qGIr4XG8iE1Bx5/SK1pM0yJn2f3ly9Aqr6wZ4VNSspaWoBcpUzsmEzcViZs9Sf MFhSPs2herfa1oEpazMFalrmThUS+UMNesS5c1CJMlJcGXKJnTCNWJtHDl8SlS3nL8s1aX8vL/eC ZYUgVujNdMOST6kxlSqrVandv5cf0P8A8/05HZveuev6/wBKfZrxWYJePwCBLlTZxfjACyn6tvuP WFLSX9MveKQtvkKu8Lx2MWeLMSRgpB80yZdj9PpGIx+JIM7Er4i205ADsw/s4fCY5S/EPB0Gmk5s Thx0VqR+UJnyvEsNIxhyrw+LH2dSTzpV+cBeK8c8OlykJeYoTgtoVh/ZmWfGfEuHQidLQBhUODcz NNh5b30hfifjOJM2YX4MkWk4ZJbKkegc7/3fiq9VVCW1ibAEW1943EYrErTQnDFSUlf3s2a76Kvz 5/5LDeHYKWqbPxMykBKaqR7yj2Dn0iXh54NCMMlEpV6F02U30/y+L4M2ajBTFJl4hAfhTH0HLYfM f2fDPGJD8Xw3GoxaWLE0FyPW/wA48J8bwc1M6T4hg0TklBelRArB+kfSJsmakZ0U94l+N+zstf3W I+9UJalBKdfL8rxP8Fwvszi8b4zOT9jlYmTJUuSHFNXGYBxyMYj2q9o5iMf7W+IKWUBF5Phommpb fjL3PSD7HeHzx/8AMPtVJMvEITdWBwflmLKvx6Ju+p2/ygm8VSfD8Qp56UhyhVgFfIXiXMlYqUme UXSSyZmmkOGv9YJNgLxwkrpIUzjSJviHi2KlFaE1y5NlKXs1PWzNBxeKPDwkglOAwY8shP8AE2/n X/IjFTZdUyaHXVoltAIIEvK7J0rEWSw1cBjBZJI/PvALUkF7HSFlcs/Dq7QWNusaVF+j94qKbq/D m7RZKUjSDlVbfWHpLv3B9IKimzva28El73fWEoza+Z2f0ixL6c43+sWSszaPJVliWqYA6w9HwH3u 8S13Y5k/ih15Eb/E3eKpVNbeS9vSAt6V/Cs+b+MXS3QuBaOIHKydU+QQlVPEWg+8wP8AzAK5aggi lwotGXz6aWgVkO/uLKQe6ooTKKlaO/khGU1Nmz3R/GETUgpTLVSSsUmYf1hZVPAWc0lJWEqW3wph ALhRzfeDMmJq5aXmm9BQpSlnmlJMJUsFOEMtSpyP/OukbUxKUhKhJqqummap4lO01l1pHFFUrbbW K0rmgSg9T0pm/sqd99IWEicjip+8ZSlpJ+JRpKTE6UmmaTnaX/28s6+Q+mvWJsxajKxKM6ELVnPV CPpvAOGnzETFedGJw9MlCat1vVV+f1gTpS18M2UUFQpzC/mhRH2edSmmROC84D3h5tEmpVAUohCv 5/hH2cy0pl2CZt0qVu31hIW3CQfIFOpJ/kwlaFFIQm8yauq7/WFE3V/5FvmmH+fyiuUkrtw7/wCO n97aEvh1yOGryqpVNnfvPAyFZmFmJIpDXhB8qkilleV/xQniJKVosac6VfvGEoOavXn9Iy5E+a1y IVMmAULFSlIGb1hJQtkLZSL8xFFRrI7kQpNQTu5dKvSEsWKhSp3BMIaYpSgM4DJA77xpd7Q7KPYX hLpf6QZaspVdJuFc9YSylklXxHLANiYBU46PYwo3Ur5UwFKKkpV5i9Q6NHDZvW3emAuozUboJqPc QGRQ+WlWQHrAmMCdH0UexgrYOA3zgfeKFvLBKpnlsnVBMffKvoxyqbaKpVwm1j+sJJWefNvWAofe NbzaXhkIDrzdvWPKmnSpn+cNUGdhZhBfzPp5YJD33cwyw6efOGOmg3hAuralqmtHkf6P2gHMo+Xy O3rADNudoSL0s3ZoAD/GCzAvaAj15lUZnzWJdx6RQb//ABjvCQAkJGvOH20fRhDZidcwZPpCqVnL dTXEDSh2NrnvCVFLbWakw0BoSArQVQBud+cJJfoxue8B8wp52MP6Ny9YcH8J5xapQKKegh6S45Qw sHY/CISQ7G/mpBhP3NRCfiPzaAJZUEoLqADt3MEhiENm/OJgImJQTZSgwV2MJzeW3NNucKBaol8q WhN0qFPRz2MObHzWQ7/vQC6U+tNQh0HJV2TDggGvbeGc1KmPfMYuaL6wVI3stzdUVS1ADZG3eAlS yTU2pb0h6mV5SkFqvrClKBP7+nQQmkMOkJZVNKn6mEfeErIrNngzAStT0gM9MKlrWak5vVWsBCpi RZgndO0JUmapxLKKbmrqT+UJSqpJXdSvOpXq8F5ZSOK6SvImZ16wCShJV50gFJfn/tBQQUBZZO6y 13Cv0hjxVLRMJRVOIY7/AJwgS+JKILLzD7/9bQiVKKWU6lKWWZuUOp50vyrTepP7PQw2HwqOHNyv eSzn3T6wpM5E5E7jWdT2FvP1gzVTFTJaptIIQyZNIpP88zBmS0zpiVqqQsJrmzXGo/naMMEZZC1U KmzkpVOv8XS8T1y5hRKw+EyzZalcBbMS/oTbpC5uKmTBMKMktC+EJgZ2UeRhcwESXV92lD0/P5Qk TkGcoErQpanKH79hGo/QRUmx8ugULgg29TGVVQsXanbl9P7lGJwk5eHnyy6JkssofzyhMnFolY5C BSnNwCW+LV/pCkysJhsMtQbiKXxz8mEfafEMVMxU3QFZcJ7D+wZkqQqge+rKkvyPrEtUzDcJM4tL 4hattxEwmVVLlIrmTARSjUnfp/frVgzLaZ50TUVJV+UNNPBkanDymCCeZt+fKKS1r9b9f8jj/wDq D4zhxOXiZ6vDfBJa/IlCLTZnqpx2SIwPh+FoE+cpWMXLlgNJSBSx9T9D/l8ZNKF8M4pFKi4l2YFv n/aPs97Rzpn/AMp+IzKkzwmo+Dzif8RtaFb94k47A4qRi8JiUcXDYzDLE2RiEqFilXy1veCCLGAP EMOnEShfhsM3eEyfC/DcNgkJ96XKCT6qid95J8V9p5qCPDvCJM1zW1lzVe6lL3P0MY/2h8exasZ4 l4jO4k6YomiX8MuWNkJFgP8An/JvhcOTL04q8sv5xmxFqbtJpY/y8L+xzJ/Cq4mc2/c09YRLxRnU Ddip/TSCufNmj3AkILqfYD5wU+F4SgsQMRi1uemQfxEHFeK4ydi5p8tZyS3uyU/5LBYVGsyeH6AF y/yiWmknJc+t4djy01g/due3mgsj+MaKBKqucUjUr5213gKmDbnrBTb60xUUgq/L1jQfN4akt+cf 4Yfrd4VlYfztCshSnTm8Iluo5nvZoppVcNXrFyv5xxOGl15VqKiFd0wVFQ/1WPyhFVJ6eZQiopVy snNBdS1cUbWSOkMlIeml38sIccT1NUKMtBLWWk7Q7hgKm0UmEqTUUbpJq/WEhD0XKqlFn5JvCEmU CKanuYll+GlRYOyf2YJWSaCUhYXV1eGStTV57ZVQmYZBQKrEspUw/wAIDGrJe5SE/EHES1qUhczy pKUn7kb/AKQa1ZlA8lKV0gfZpiUmXqT5lfrFdparjMmr84KZamUtPEEorpS0S5EpU+TOQQklC24p ILfu8442GVjhMRkmH3pj/BVsIadLxErhS3E7NKmzP/ofnzjgzZKkUilZWt1TU9/e3iWiSEqK86UK BY75Ke8SVqISpecqRlSPhfaCpZBTfhoQpuKf5EI4jmagGgTlcKj/AHhE4rUm9OtITvmaJlZSUzBw kVZkoUrQvC6q5uzoS0g9UxdCAJv3Y2c84ShWUIUyahVxPi0iWmsghz+BX70IlISeIFupSElKT0qh KQo2D2VUnNAC1o4pdmdJHzMIExJNzpYH1hEuej8RMuzwlCjRLUXSyqr9IZCTUhPnXdXeNUug0jcL blAmTZiFLWjKnR+sAqew15x5QW95ItEwqWtQTtygkqOtnOnaLoJP4i57wlVhTbrCEhSiqq4gJY1d bqikzFBTvmGXWATqNHXUkwilKVLBvnCg+4MMJdvdJ1HQbQrhnMtT5tesJlqahRZTJ0hVC60JVQA5 Deu0KqeUU+Qv5+kDKsId7tUYpF92CQfmYFKaQs027/KCFJpP4srwVDXQnWL72iqqoLsE2JT1hKSi yjU/mh1NU+usUuVU3+FN+UJF1d0uUwkIUGPmqJcRc3Apy+9Hmvqw2ikAuq5UNEQEoIJ0qK+UEpet Nnck+sXUQomyU2fqTAUmY40yOWMOpYyF6TvAdCgOzCMrqKsxPwxes7CKUhSvdLeYNGVwRbVnjLZX bkYpUuoIsIS3LvH17wmzjs8B3b5PAd2dqefeGTS5sd4uSL36wmhyrtrCUJKXeo7mFsFBQNy0KBDg 2CnpBguVjlRoIkocu2+0UkKdF7BgIUpBNRz0q6btAckk8hTH7XmcmK0qJBsLuD2hJLpOjEgqLiNx 8WsJWElnvvVC3XShRqCWJI9YUZb6s6xb/VAfMTvo8JIAqWt6FFkF7WVASpRKhpZ0y76PvEusVAh3 GZQHQwtiulKahUG7CBMa4DPY/WJRSwlO82ohf0ikBJSFVVtdd+cEkFQ0sAfziW4UE8N1myVC+kJm FL3ZVBZn0hS2yjMbVzVd4ITkJ/w1bBrs8DpcqTqYFAAI81nKn0zQqpCVHWgG5iVwCBwFcX70Er5M Il/4nEat0NSlR1bvDrWEqei6k1q/a/8AsYAXLmALe6WUmwe14OSlAQVL43mUxYW/nWJkyqXLGGLB BTShdVhSXhEoKGHK8x3lJ6k6fOHXMeWgNNKSpNehGf1hEvhlcmWa3XOW4iYuVVhZlak0KRxVLdiw 7vB4ssoQpfCxCLpZ7AipUCYUfZ8OkAyZa0FMnE07v+sK4l0lSjKRh1JNz9dtTEubw1IUciJiVBFS gb5OkMEjS+uu/wCsJpsGu6nJI3+toKQtK/xIek9rRy77Qbvs+x6/2yLcGTmnGqkh3b8olTyVzkpD TZdYYn+fSJs6VhVpwo1UlORLvt8v7Ix2LQoSVJZCTke+vXTSC0pCVFGg9/q0V0XdiFZgexhMrh3e 7ZQO5jjyyl0JUKUSrzbAgVPt15wxDHTr/epwuFQSkEcVbWQ/8bwibMw9AlI4eVAmnm4/UmMTg0NQ llIpDBIIb9D/AJHw/HYzwXGyx4PLxEqVwJbpx9K1FMwaebf+THintJ4kfvcdPPAlbYWSCeHL9Bqd yf8ALz8GzifjQvz+VgDp+79f7U7xvGz5w8ZGDM+fNm4gyzIIc5EaMNrFwN4KPZ7xUjw9c3iTvCMX LGK8OnHnQdD1TFPj/sVPE1mM3wbxX7uZzJlrSOtnMH7L7J+0Kp2o+0YrDJlerF4m4L2fkSPZjCLc GdIV9px6x0URl9Hibi8biJ2LxU9Vc7E4maZ06YealG5/yYGISVYeXcpuOIo+VL6d3hCDLMpMpLIk oSyQNv5EDJs72MMoVD1tBSMvyKR/zClLdSaq+GglKS1oCrrkTFEeX/BOySfn8v8AJ1zHokyeVXmI /wDrYTSzDkIzJD7/AMY2MEkNvFKU1K06mPtE7KmqrPereMpdKS3SAs50g77doZjFTAJ7XgMgQRRc 84q4dSemggikgPt9INJUq7NsIaa4pD/OPeiohCpY1a9XwwAuUiZLLpKxajpCRQgrqaXvF0CwzFP8 YLKz+VJT7vPNF5daja4MJ4daLOvVoqKyEqTSqk03hJSjMRRUXSAOiucJAQpRcvpY84KFF6i17Q1S ynypAzBHaEpUaDLsQU5VdYeVLrSsZ0lfm+UOlKmqom0gZD2eDLOJA4cx0VD/AOG8f9uQuc5zzEqU Ej4vLAlzFylTkIrWhBcC/W8KxCSeKUBBCnqQxhK5LpUXzf8AqfEIRPRIlTJs2bQpU5AE8IX8EIlp lr4pmUryqmpX3XVCJuIlCw+5QFUOq4/mqJq5ZXNmpzZnuf24kJWwCfvFL/8AKFbcP+TEtaMPJmSl qqVLUlptPz7xh5mJkowszEeRcvPbWkn5mELKFghdTqqSlF+8CchU5a5Tokor4Eje+kIOcrX5UJQc sIXxSXLCWn7lL/nCQJAEqulVUsBa+w1a8WJ+ELEzKbwOOlKw9LrlO5gVJUQ7Iy/4PVKoKOMhcxa3 QGYoHKEzJiUzPMONLQU0305/KLiYqWvWmZnSN4QocRYkKO4dLxLVTTmu5d+31gjMqWoXcOR2gWCQ 1V7j59YSRqNfeSekE0Jc6cx+zAJfudEwpCgrKX5BXWK3VT5U6sWvCpktNU1fm2f9mCpYTnurVXyg PUkh0ppcVQWVn0+Kq8ByFKP/ALTCFE5hYjzQcg6k+VXaAyeGDcKJLl7KiYuWpXLy0jrDygPgHup6 vvC8t9LniveG96mpMebhGryPCFAqZ2BqdcJZJL6kM4h0pY++tdknt1hJWpJUk1DJQB+0IGh7OCR1 g3sVZkvp0gl1N71qm9YqDnapO0Ckmk/HtBcsp+fmhKd2qST7wjcqTeEqJUlSTUBeFFxV12O8JJFd 2r5xUxb8XmEZVOO1kwHAZ2vtAUKqVaxLKHVbN+HvFyhAuFfiaOFSVh9dAITmTULO0VKfmT70UiYf ioouYeqgn0vBC/N5iT5T2gyCBS/7voYC9FfzvA19IQXzC3QQm5L6nVosCfrBFB+fSGOjWeGNzo76 xxB90ry1pu/eAlBBm6Lsc0S1qpYnNaw7wGQ2Z7+UxSCBTrqH5MYDqLaPuOYJh0IUyMp6X1ikZatS lef5xSCoqTp8SepeAtSuGzpygHWEy6wZmtsw9TDlTGrRRNzvFdFLKoS+sx9SICVMvd/NCCmyNBLV lOtzGbKnTm+kMdZZyvS4v7scUzElHwqyk9hFZKlWp/ClxtEtRKRLSeHUE3Vu0fcrVzby0vYmDMnW Asc4SpoBleWmpvMln3gLSVDcq0aEMQU+ULfR+vrCaUhqs5W5A6k/lDomDiOy0hTJmcnjy0hK676p UdYQmYgUtmnJFkdY4aCV4Zct1LIKFFT2ZUVFwUTM5WqtSuX6QDJPDDuoIOSb+1v8oIxCs008RPD0 DfiiViPs9YSqpC/8SgqsPzhXEQx1TyU9olGe0pK5uQo96FhCCqUvdT8oChPJ4SDRI8onL2rX0iSV yhxK3nJ4fFSGLDhvbaJolSxM2mBMxKEra3l9GMS8RORLomTfs8pmWZbXUw6NEs4mRiLFSSAKRNR7 o9LRw1pXLmvWlNX3UtCxokfzpFZXmT5TJWFPUPiuNCdb3jV2NV94PVblVId/2td4/m8MLn+AcxS5 IFwNhz/L+4mTCpEtKkVWVSuceim+Yu0ISuWZExVsigy9r2/OMRLWRSEK/wAVThdtYWEElAUySbE9 /wCmU0pS5EleYs6STsewJPygJVSaWISm6bc4JKUly4TrTFJRUXqfaCaLJsACCFv9bRMTNlVJFhqV DqIVKRKMtDWJ99iX/T+62/pPj05DzcVjFUgjMEoyD5s/rGKWECWKVEIZ/R4WUABeYr2NzZ/kr/IY WROmpkSZ2IRKmzlqpTJSpQClE9Hf0jwn2B9l8bgsTj8d4ZJwMmTgpiF/ZJIl0rnLp0e7f5h/vK+M 3l+5Zhvz/s+G4nxrC/bPC5OKSvG4bXio5N8iRu0YHB+xJVJxmLUkYmRJBQmRLABUFd2AY89Nf8ui VLFS5iqEp+InSJeLn4dBJRUa/fJG8Up9270M8EqSkHW5ubaRlYF2pq0gJUrz329Xguyg1RJs3p1j EqlYdCgoUorsENoR9IIIYjXmP8liJlJKaEJJ0Gqt4QRbmNu/9HWGOp+sfeh6S6bRShOmzaxobran lFntd9oGlI5QwH+39DGLeU2iwBSvdnbpBVw7i/8AIi+gOmkENFQCQxZt9dBCZZDFfQ3hKQtdTuGg KnqIVoAks/8AGCQALVZfMoxJUXqBunyj84LkhWqnuRBWkFIUKFD3IQuWk1A50qQ9X7MWCr3ujT1h JK6vcquWg2IHw6CKECmoupbVJg/EfhTTDo+8lhFviUfWD9ow4UhrnVKLfEPWBMlISVpY8LiusxMC kTZS2FyVUzfxVwn7OlCiqSsFYSSorAslR/8Ar4+9TwMvE+zykDMrl9TCJqkUiWmmYiriyj3ES8OE 1Ikq+74s5QK7/GmBLxSKMNxfvwaWJ2+880LXJlymIoCiUpiTKCeFLp4sw6zRQ/8AG0VSpUzVSvKu Uiw3hlhZWLpUpL/rCpUzikVtp948IvNmJRogKNXR+sJlSQOIpNSsisscSalQa9Srpe/zi9CTM/wj 5ngJpS3lalQH1hINqMzNBpCVqeoUuneMyeElstBzJ/iIl5wZS+Rq3+GFBMwub8xL+GmKllRCtZhY Lfn3gFVQ+7pfVSYCJrLShORQJBV+0qK3UDdRHvKvvCXATXlSkXgoUm/mB1A7xUCoP8P+GqAVElVN IpDQadrHUw7qJfTX5PAlpTMQl61TL1J9YZCtDVrr+1A0J2/i8XWH8w95SoQ9IUgtpCjMVTRlSBov tAXSW1z6QoKJWmrMyrJ5AQkCYyGdSB578zCUpI67kQHAzOEvqO0cSW7D8V+rw0mTnUc6jZI/X0hb Arlp+BRSU8zEsVWWafvFspf6wyW+Cq+WEsqpI1WbQSLsN2dPWCPMFHU7dIVQM3lUn9YRWpQa9POH QoAJLneHSST6wH0bzGPNUpuxEeW4s4NVXWEUpKWHxPVCVqUp0bbKioIUlQUarO99hD12fSGSmoVe g7RpbS+8NmzetPrDFSSeflgVEgaftRQCUjTkbQlkd6tflBKs9ZZFYGWKVFRPusMsSyCQNak3PqYT cOPMnQj+hqGfe5aLEctYZjl13Bg6EP6pg1Htt8ocm359YBJFIFwbGZ1hUoJZNT3uIVlYGzs4HSPK twHqQ5BY/DCWQ/umnZt4rWFN5eQHKKU1M2fU1X1jyVZqwSpm7RUxIZ21J/dgKa37NoCgWJsVHKT2 hKUrpPUu/Z4ClkF/KfM72ik1VcxanlvFJc9SNYCcyveBB1aBdUs1ZmzAX5xxCOOEF6nqZ7QmZV5r 0M1PWPMySp1JDqbtFSgpKVHhu+Ude8Jc1g28lL97xUUshVnQo5oqUmYkG1S81dodKNcvfrCPvSSf islUBUxNRqd3YBjqIClrUA9QL0kXe/OMhlEO6K01Ac3H5PH34MtAWDJp/wAFcKIzJvMWkByDoYM1 KVrKFsxVSov16RXLecpReYhyVSurfpvCSsLmJ0ZAzJ9IVNuKiUywpZUpIF/MbekJIlhKEqqUfMov p+bxw0haJIv5mbp6wEGWJSDlBDbnpEyWZlUh8ipiPvUEaj1g4KQnhrAIMzEipSVk3v8AOCtE6YiY f8NMmcSlVwFFxblC1T5uICkkJSukv1eFjD4dUxM08Fc7EyallRuKTz+sVDMjQrCTSk8iYC6g7tS+ YNDnc+vygwC4zbO5Dcx/auX2/plTOGkcW6UJQ6UftfyW+sT5Kn4LuGuqT8PzheITTVwSFcZEP6/0 nxOagEYtXEGz1MR9AB6QwlgAfCHJ5bQJ01JSAH0t6mAkKZTs1mUY4iUsk8t4Siak8PSg2d9Iw2OQ AlaJlMwO1lWsPRP94rFqlzEYUmiUsBiptSP09YR4NjiMPisFNKUcWwmocs5iVLneIS5KLpaWqrjs Hy83baMZ4ipNH2ibUhAtw0CyR8hfr/kJUlIdU1YQG6xPS62lTOCiuYZhSE5Rc7W/zGDw0uWPtKZy 5uKm7nZH5/T/ADuBksTwgZ7C7syb/wCqJAUhKQUBktcQ6RfsyjDqCvPZJ2goko4mbPSqpXV9oSXd R6gHVoEyZY93qtrC0BRJ83NvWMXJqqIVUvPWXVch/X/IhPPTeF/fLl5kqp903IMISVPZltanQXgF N2sd42h4cvBta8XHvOq/5xQNdSOUJfTdi2sOzW11/paGNx20gvDnLd9I8sApmFTfE7q/SJbEOlOn vXhPEmK4i9MlhC8lYbZYJMDdadQ9oNPdNSGpMVzAbDQWrgG5qD/CUwihSspzlvLABIIretGRXrCV y1Zil1p1fpDlJr8v8YHlB+HQ/OOIFCls5rpq/wB4WkEpb/6n5v2YKTKJrU3wVX96OMkmWaeGd0fw hOdlDzqWumWjqmCnDTJuJnJUzz5f3T8kKieJs4oly7omLQLu5IrgIlI1epc4Jzej/WJUoypkxUz3 0S3COpggpmKmKvLSUoJDe9n5RhFzJSZyjnK1qQj9wLheIAVJTTSRNJarQOaqYRJXKVKWsqZYW8sa tXn7QhSZfDmN95WAtfWAJSXpupa8w9OsJeuYoklNB1MDiT0FRHEHxf8AMIlMFKla23haBLoWctdx f9py8UzqUoVZh58vxPCF1LPDFAFZZMS6OIsKetSGy6+9FQRMKgjXQq9ITRcFFLPmH7MIWTUq5WtE 5yf2oC01pKV6L9fKmBPJUlB+7TLWmlopXSkswYmr1gtMImCy6FOmZyN7QlQeZMQwNRpq6wuWUFKy iry5v9UI99NPl3T+sIoFLWBNlRlITfPFvODUFMFKH70BOb7zzsDaNH0oL0tzDRLCCEp+IZaH2VBZ LnR/giXQoPqT5fKIoKagS6TV+cJkzEOlSuIlcsun/VGVP3aAyqzdP7MJpEsE+r94OQhS/MrQmK0r Woos61WT0gIKwoKPu2CfWOIlZL5CRcHrALKBmXqF/pEtXu686usZEltHuIQ61GsO5hNLBPlLhj/P SEqYHe75enKDYg6GmwMJqS9RofQpikMEjXVJgE66wKkWGV21eHOi7tqR3hP4SwPvesbkD5CLuBoL M8FBSVN724hOrHprGhQQaHOhMFRBN8yWZusCkpJpvVomHCaj72toCg6HN3a0ICVX1zPeCpKaynfa KqqLvcC3SHarZuUHVNqRyHUwFVkgWI1SvrCVy2Dhi5Yw5qfS+8C5hKXDawHHXWBdx3sO0OkEkW2v EqSFp4ky99RCvxTHXmerq8MTbS2Yq73hBc5hZrgwztbQBvnCUk6aDUw4I81+ZgjNL6tcxKY50e8M x6gwd6vJdm7RxF+UBlGm8J8qg7/iTASak+6aoABui2tVfWA9wgMCtLPfWqMhAUPgakdYeY3EH43j hlWU3vojoItVT5TuTCtQQeWvr+kVKDjXoIQUiqq6XSSkeu0IllKgp3rFiDs0OSDyNy/rFNKQqp73 ghYSoGwe/wCsCuWF05CNKe0KFLSzsrMo8oBCVsoaG6E+msKnfeUEeUjIW6HSJQMsopNeu3WKJQHS 1j3/AEiSVzuAtRf7pNPE/aOhhAwyDMrWeNOOif3R2gvc8vLS9iVfWAriFKZQoUi5lqJAYwmSEman /FWtbKQSA4Yc+UTeIEzVSmow4l0nS3EX6wgKIwqS0klJKUou9IXbXR4Jw0lRUmYyq5BKlkEsoH9Y klUhZ4i6pswlpU29mPm2u3WJz8QmaupCK3lo5k71aAHrAAmUtMUBxLkg3BMBJWopSXCCcgeNLv0Y +kfWxBEAuM2zuQ3MRf8Ao5/O39teDxKF1zpv3Uwl5QdgzfO/WDiBNQEzGmrl8QkjcFvSPsODmOkO J8xNkqcMUt/YwFg/AQBShncCAVpc6tseUBeFF0+eka94TJStTpVRSjUncwJk8kmjzFLxwviVR09I lMlVSZiEhXPMHf8Au8NgpIJm4qemQhhU1Rb+e0YTw4IrnJlgDnsHvGIlSMRMwmIpdC5KghRtziZh fE8ViMVMlEmWvEYk4g0k8z2v2/o3/v1Ypf8Ah4SQucTVSHalIfqSLbwpSi6lmpR5k3P+Y/8Amg+F YhHgvmTi1igLSB5wOXLn1/sYTwbwjDqxWOxkzhy0DyjmpR2A1JjEeNY3FjFTcNhePOw6GwwSwqLE v/mMfjVoSuYhaJKa7hLCq3er6RLASLIa22kMbjlBWhJJ6anpEwypP3swtM+7JK+8fdSvu3cquUpB sba7bxLwyXqSL/rFWik6c9IxXDfIEpW/Nv8Acf5ET5ksrlsUgqGR9Ax+ccVcmpSZvEC1XUje0cPM KLVrN1doSlRe3O8OFh+8DML9YykPpD7+g+sGm6TY9LaxVNWEXezOeUcNKtDo7xdX9i/aO1u8MdPm PWDnEJLViqlgqk/OKhOcP5CKVIhmqSo3I0+cFgRd7WU8JrTkArtveHCT2V5jAKl8NPwKS49ISpyl OtIsYCStIrFRDVKVD3bTIKm/dhQJTMnNU4FQlddYFUxybS3spX7MJI9ZgPl/dgiTKqnbOSkkxM1E 0IZSasyT/PxQiWpS6ESyOKDStP4olEyyqn7viLmAKmj4qYBkyhNIusn/AOl1K+Gv4toeaEy5wGaW lT09esIlKR/9MzEy3CymjZ/qIpw0ulSJag/G0f3X6wkzFyVnEKqdCP8AC/1evzjISk+aWUtRN/D6 wlWKuZ6OKjDcI1ylB/VXaEyJOHm4opmZpf2fgvqam/nWEmWn7lqZqFKWko6j6xM4eFnTTLVQkmkG Zmz/AM7xKQiSApY4tYTkLbK6wjD8FYVweIcRw/ulHkn8UF5cwGSzbVwhIlis/wCHemo/iiWuiTLX aptP3Yq4fEMxP+IkZE94CFOAsV1oypl677wgpmrSQuolaX4kHiKTRNXTKUMwH70IFbpTcGWaYL1M qwIN/wB6JKBOKkILF/LK+kUrKWQciULsSnR94K5gIszk6dIAdSE1au51+KFXpSerCFBASB7616q5 RLKWqV5zpT2TBUog5mdTufSAuXSm7VcNqucEF1HZjAlqBdY08rekBXEPEJ8qNusJIDKmKqCnsqBM GUpNBzEOYLJ3ZWpf5wxBb8SLp+d4kkqLr8jZQecIU8shQpppcnuYCJaS+p0/5h1MprE6xYAX5ax5 EVO9xBUEpFXX9YVUhfDbzsWEfdkWDeW4gIVMUVebkIZeqfKQCLc4djMCrkKdaRBQEb7ikCCAF/tD yntBSklRqrv+UBFNQfMs7wkpSFUW5JhLJKunuiDUpqbH8UBg57WPWKXCvxNr6wE1ppd/xK53iuWu /lpYwDBB19RBV5SoMPxw/lWbOm5Lc4V5m1yuxh1+XVO5MJYH5QquwXqn4oFH+Fr1MZlMU90j5wSd PJu8A1C2XLYjvApUaN+RgFSgg/KqHVNHTdoSagT0sI2CzsSFNA40wEDN+11JjhYZ3P8A5PN6QZi6 FKC99n5Q7k2dW2sUKyod75gT0hRLpvQnn8oD+byvrCPjO+sBIATzcXh1ghTtlsfWBTUpr678oHmT cXSCGiWGCw1KjoPUxcWXd0mxgAsUfisT1qhSZKikou6sxJijiMTqmzKLwFqu2YpGoe19YbpU90C/ KAm6wdeISpSerwKVFKme+ivSJk1RCqujU9oUxSEK/AFP66wiXTVf0RzvExYrZVkvZQD/AM23hMtC W9w1DMWvALEX23gEB7Pm/OApnSrNu8XUObXcGETUhLO7LsE2uYTMRZCRoQEv09YKnUCZVLLBJQxe 382isOfvH3ZNVgatP9UTAhKVnisXXUJX7N2vCEtNTwp1aRJDIV3bvpvEpitCzmUqoBA7CJ0ubnHF C1zX+9To1Ctv1iSwnAqBCFhBCAUlgSv0ifOThZc1bsqb55z9C9+0SpqFImLZjJUjgoPdP0MYSVik y1TJlndSFSXLW/naES1SkrkgqwyKWSyhd08tUv6wuvLwT5wgKTMdhTV/OsAVhFnWVXDh9DARShk6 rEsGadGdesafrFu/94BxFsA3mt1b+xKUokJTMCiRqGI0jCFCyofZkOdarD+iZh5oqStNHzhU8LoR XVpe50fSBKlpZFPD5qLQlkXBfN5fWPC8DWjjYucZ6pY1CEb/ADKf7v2VkzE1IX4lcaOyFkfkIKqK JaVZRcJD3cRMM1YRLlhitbCkau/pHiOJlTDMkccypC9QpKcoIPW59f8AIz8XSEnH4oYRExgolCQS bvZ2UPT/ADEieZaZwkzkzTJmeSbSQaT3b6x4f7HeFeBnwjFqQjD+ILSRwpUuW1QSd+Izeu2n9jCe N+B4o4PxDBTK5U1LEHmlQ5GP/lbE+FSMHPxKOF4hjUTuImenQslhqPk+/wDmMX4bOKUqnNipLm8z RCw3Rh84lzEl3S/P+jhzA+3aOIkUy1m4qbXW0DD+HpK53kWtmpfWKlMubrewTGIxs+ZLCJKCta5h pRLs94xmLdxPxClpLU5XZNuzf34lyw51PTQfrAVMSJgGYibLdSuo/P8AWFJSgIQj4N4cWpzLe9UV ywD0NgmChSjqybP6AQKnSRdzoXhyvz/SPPvyYwaHF7bPzhamSqYjS73gIlfdyJa0zAseXVyFfpCE 1gLR5s3mhIcntAuyo168nh+/8vDE2d4JBvzO8NYE2594s8C/6gQ4S+ta+fRoCgrUUlDadYmEAlA8 7JprjfMXTewirKWy5d4G76FWRMJKASfNNrLhukKmKTUD5LO3SqENW3vUeX/eCoqW69QLpgGtdzlq 8sAAPrmCqv8AeCqWOHQlysk533vClEstQpmLSan/AIGEqMnET+OrhlAemU+64subOC7cNH3CZIH7 MS0JQmXKR7qVZUc4rXiJK5mIWqcGSxWgD8PfrE1kkJlZgqYpMwr18kBKkKmS67yXqUYZEkpSgUcN eGUMv7CozYiZwpd+C6ghESps6Zx5slVq0twU75/nGFnTeBLSVlSTLnU8VWgEcSVNmSTIW07jSMk+ 40+sJIMwKCzple0LVLQFKCnnV/4s2JS6ZYSiWclkp9Vc4+9plMCVVqrqhTiWhKAwXxKVGp70wiWp SiCnJqHP4vrAVdMygIWJb0q/dj7sUlKvI1VMCXMlhJKnvdRjIp/3P9UBdIUnyqqyq/0wVL0uXu6R +HnAKeIrOEqRRUkQohC5Swq9PmV1f/aEoV+0QD5oCP0hmqbMHuYa4r9SIl2Cbf6+sJJNC/O26ooY A/i0LxdFRGU0dOcAkpT8PxJhJ1U12Rp2VCRXSNSTqISakVK0HvQhMv7xPvUqZKP3ozknapT0jtBK soZu8BKyTe1G/eL2FDDl84uoFX4U2gWv5nVp84t5hqxdjDtVQrpUe8IUbIB0RcGKk3FVISm1MFIJ 4lVOti0EJUak2UkvCaPNWyq4Sqr3u1MAecA1X9yE5VB9x5oSjiMk2byvAAYB61bGEFNwS7u8VbEs cur2gAkMq4ZOkMliDZI5QAdRy09YfXbm0Uo083LWAx1v1ikOoO+l/wCMB0nLcvlMBklN37vyhimo 673hNOoU3IDqIJLKWk2bVTwEtmZ+SRBqZe8Cyko01uINL363HeKagKS9T51d4UtKljYDzAwV8RXz doQmsm9N9ecJfhptQdST6RUVEhOSiigKJ1tCVGoGp/M6YDqU6r6MIf7y5ZkXA6tAzKU371PrBSal Alzz7xUkVqFu3KBcgqD2FutUEUp69IN/JdR30hIpVfzVaK7Qu6wFWB4oYQlIKih+enXeFiXxZkzn qPSECoItSTdQX0eAEEpPlUAFUq/SASghPlC7AjpCldKJdSqlHnASpBo1vlIjMXKNzYj1hNCAZGle qj1JhKq1KCxVSCBMGwf+G8IXqUDsS9tISWoe9TeaLINWih5vWFKkSq1TDSpRywtExK6+JS7MUbs0 VDnmJ0T0h0NSnkpyOYG8JCpdISqrPZX1hVSiDU0pCjk+f6QorKUpvmV5TaLKQLedvqFfWETAeFUa 0ISopCj267wJmIALB1JrurkUwmYucRKxAcpS5QljsH+sS5Usomy8TOKap6hUpg+SKxLmLEg1LQUF Se/peEKloxEvOWfIpXMCJgzJ97iTfvFHX3oTOlJKilVKfvKHfWrpEtUr/DC1LXSrPNUAWb8oM55E qhdUwVcFSSSxLen0gSV5ZctakJmMeGWuW/P1j/DqYJyk1KXUCQQR2/oNDlO1TBXqP6HBIPyP+Q/q jETEjGYQcGaCb5d/3n+sHkYBZ/nblAnqIHxMbescMKU2gTzib4p4gpMrC4OWqfMWtVKRTcB48R8U SWwMuZ9l8OlguhMtJ82rZ7lxs393ifaVOWX4RPRKlTPx2Wr80QmZj8MEYiXLatMskFhq7x/UHhIW hOOCk+I4kgiuWNZaNr1B/Xm/+S8LwCEhH2PDVTQE0OuYAouPXXr/AJopw0ifiFbpkSjNPyEHgeCe JrAs5wi0A9ngqPs54oEp1V9nyiF4rF1SZqPNhjKUSnnUrb5N1/zOE8Uw5NWGmOpILVpOo/nlGHQu alKlS8hJIOuhEOO/f+g8oNJz6aa2jizZhkyE/eKWpTNB9mPA1pXgsLOfxHGSy4xa06IfkDr1Hcf3 6ZMlNcxXyHeETT95OWalmm+nOMyPNfVzClEW73PT0gMSw+UTFPbrdoURVSr3t/SAXURuDd+UBLGj bUGBrzu6h8/0ikJV/POCTcrU19O8KVLQ6neoB3hMxKJiV8YSkEWCXvCsPPUqUoCkrXpMu1oS05Pq okn0jz2/a/SEgKJfd3jNN35lzHn8t2d/Uxxp+ICEPqvyxMkHGS3llvPr1iqrO/l0LxWfNf8Af/SA SmlW9WhhlaHyhqgrrExjt8opdghLh/NA56f8RkFXOtQiWT/h/wDk/H0gyqZgHukJyiAuUSFr+7En /wBS+8JeZLqS+Qh2+LNApuKNHyphAUAlaNy9RhU/hhJPujNX1hCgtagtuKEJyr6RIUgcInyADK35 RKRLxCJaUZluh0wlAabLR/8ATc4Lbhn9j5Q0halrmkoQtWVF/wAMayglRdaeDQX08/vaRKKkrM1V gutS0I7wmTh56MQhGcz1r4s5W9NvzhMgBUtUv/FV3+BIvC54EzErfKfhS10pq+veJoRSAv7xaFjM s/y0ATSHlzXpV7n+8FaECcVWTNKWWU60v84EyYsZvdQaEy+kIUVoUhUuriIRxVoVyvCMJZXGNRDg T09W13j7OUEy62rqKqQ8CcVqqSqlFRIp+bQsTSkV2rOo6phACSuT5OKkZoEyTM4S15vwsIRPBVOS XSsSyyRu6v53hIQyPdpWLkwlgqQoeajNVCVpLgpqZPnf8UOpxNGVliyv2YVWK1eZ3NqYCwolK8v4 S94SplKcU115vWCmYFTR0U2+xi6OGwKWrcW+KJYSvN5ndzExd0KmZSUMlX8YSCu6BSob2+J4oenY EbQlG6LcTZcBWUlCmCqGaE2CCq5LDWEJrca8ye8JBqtbcgc7RnUtR0VtBIUuYandTPeA6TewGsEX cZXpaAEikjk0U3Bvm8z3hIbUs7XEIJUptCkJu8VpSpF2KlWr7Ql7kW/ZhK2NSMvzvHEJ09CINqLQ nOQWakDXrF2U6q9SYF0sdfdHpFVKmUW6Ql02NiDvBeWU8jrFjftcxW5Di4aE0try1jJqL3YfOElJ JW2b4U9oSeJvmrTl9YdWnSEgVFPuvrBUXQU3YwQFsVCroP1hCQV+ZiptW5Rmc8SxJjKGoO+msCnN Tz1VCmyvl1cKir4dhYQlk3aslPlPeGpSgn8PmhBWrMNm0gUmvmSGIhJJUgO34lQB/wDFCFVKcap1 BjiFYVSbczblBcPxA+bOU9HhwVJ93L70JYlOb5wo+8OQ0gfE+Z/f6Rfm78v0gKzlvvFBbB3fyxXL cDShiVJeBUJi1KO/mHrHE4hA8qn8x9f0hNRpQsVIPk4rRSqXUPVRPVN4dcolB+7sllX/ABQikmt8 17wHBIJ4dVRa8CUE1X0vtGQqCit2exbW0IAKEpqqYLqq7xatI8tW/wDGCCVHqbP+9A1DWSRm+sff FKptTJP/AKmrOImyeJMQOU02V2aFImMfxA3PfeFMpNL3s4DiCilZUo1Z70t1tCcyubKYfz23ir/E E1dRM5xQ3eFKqBC8tKxxQn939YlSi6ZIUwnJmX10ECXiKFpag0oYBPM32hZ4ilygDKlIYt3TFctK pNB4GHUtQUhPvFZAvfkY4Vy5f4glxsIlmVVRIXUtCPMuq1uj6wuVNxSCqa33a6VJvsfrGJrrnoT9 7QvynpL/ACEITK4yTNxdcwAnMALAH5QZuHrEvi0qklDAKI1/5g4Q0zBxHcHilP7B0hSZClLSDZSw EW5N/PaHs2mof5Rldt310vHo3PUN/dIkSEFa1Ha3zMYROKkycQv35amXNFRcVRMMhCJKpZUqpKKS dSL7tpBQsFKk2I0I/sSPFcGtXCsMZIlrB46dR6h9+sYcSfEZM3F0UzXmipKm37RVMnBSTpSp062v CZEta1uX0dI6CFYzxjGS8JLlIMxa5kwJWizmF+zXsyubI9nsPOP2nFVUq8WO4H4Pz7a/3fi0mTR9 swfiilTUO0xThKhb1EfZ6CFlD7ObXJMfZsCa5fhyDKnT7HizlEGZ/pYD0P8AkfCfZzwuSudjfFcY jDS0oZwCc6v3RUr0iR4UqY85eCTMnSyXWlmAJPVy37P+Yw/hnhWGmYrF4hTJloDtzUo7Ac4wniXt VPXicoWrAuJeHu3mTra+vyiXKwfhWClKkIpSmWhKQlgwt0j/APN+ExCUXvKBPrBwWKwkrATzZ0fc 9Bf9DE2bLRLmyp8sn7TIlp4yXFqk6K5E7QvBTXXg5pJwk9nB6E/l/mFGSFS8Mjzz6aquif4xxJeM xCcOmbx6GAA6fQQmRjCZiEWrXqntD8b+MFEpbWatagB6R9o8Rx8kKBeXKmTEmvoRCvDfBJk3w7wh imaqXkm4oGzDdI57vy3/AL84+bhzMfLJ0UkjUn+eUAGUUqawGghghynuIJoIOlJcj5wE+R1u4u/O ClqWvU1zATYkb7CKSk6M+gMM3RopIt+XKLEg83eFPmJ9IZCAwGazHTURKputRq1ai2jdbX/oql4i ZNQS6kTV1G3JUCTiDMlFXvzFhKB0eCmZNc7HigtBH2liD5EupQs9xDYeXMnKCvNNyIPaPv8AFrQj aXKVSB6xrCELSCo58ose8JCbqB8un5w6lOlNwAol4QaSv4VbCFWSn1ZSunOE+YJVmJOaBQrpe0Zl 1e891ekCqUFvkezJ/aiapQWpstCAVJ76QkkKD5wU2flvCjNpUfMqrUQXQopWNE5k/vRdXDJPDajz ftQqdO4iUykVcRJyufj+cSCmaualaljEqWn/AAz/ACIkKMvEfaaDLQQVIwoTfU9YVJqqCF/dlgll coBTUFTs04asr3niWZeOXM4SzMonr4qt76ZYRMPuWu6k/wCqPtCFWrMocRNKFa2TBSA+ICM6vPIV fYeWEzSlBxCl0FYsKYXhpSigEmZUoulZdqY4ikFakTKa0pV/9D3+USZZRLTLoMpa6c6eqr//ABR/ jJUUOmwBATzaJq50xC9Epw0xPEEyrfrAThpCAR/iIRbhwCuUkTyKOLRSsD4a4l/eFIUpiJn5dY4i 5TS7pTuo7v2iuVLur7qdM27RStemVCa6oK0TD1UrzGFJwroIVQubSKhApUsrR502BMceYAlB8qgQ VSz+IPCSEnOp3SDSgRLrYqp+AKDq+G0BLc0sTT+UJ+8UbbWp/ZVAbIPIofq0JKgHUanSGp+cIJLr mFkG7dekGbUk05vwDlAUtJRksx1PNUAsfI9RLhcAfi0GgvBdSipIuEptDpoo0YJzPAoWE75wXPpA /Eq8FwlwW3Ag0ouvpfrCKkJQFL86bVQkM4Km8v8AvBSk5e5JhNCVMzK0DRycWU0MXfVbgUqfleHN Xls1vnCZf72wCucAqpQUHfz6QpVQIKvg/IwAVlS1H7upDj1hFVlH3wLfKAV/sq/FDNvbrDUi1is7 wgTEpUk5ag2VoD2SnqYB2V8z2hzSDoliKhAazWV+KKmU2kF3VsT8F4sG3vqYZ1Ee9s8S6ZbjR6nr 6wKAMt3AumAtSXWNCzRddyLnftFPmTza6f0gnMyNTCBRUHdwHMNQtNJ98XPaLXbbUDtCXJAe7XJ7 wLWpbQMOUXt7tnIMAEChnOtRgKoSof6vpFJHvZKR+sMtr36DqIrQTf5rgcW3w/ETACkkgWP4f56w BLJIAt7xPOAopvy1ipBCEE1Ltm6PCgACCfMQYQFipKboewvyiXLFLf4efMUgX1jQKKRSk689ooEs JUcxUDxaud4K0nSx90esJ81PlFZzh9YIC6kS51YS7Tb2vCSDmq9Dzg8OYiuXerSro28JlpFHvqvS FbvEoUCZ7r1EDuIQZlSVPSmtiFDQZoSs50q+FOU/SCpORKhkvZUCo51WLbw0xUu1w6rp7w9ZYXLq f/TCMRwghImPUtf3yz11+UCaKQoKc0HKOh/hHETLVTWxcXiXMW/D2CA1LbQspyjX7xV+0GXwRNlA stGlMJljDAe7XSTw+Yq/SBMmPQE000VpHK/pFOJKy9xMoKRmuAk/rEoKXLmWdGqSi9qzCZ6lTQlN SKUjLy3hGRazW3EmLzgHV4IqdOii1L2aClctH2SgCcUXly+QarzcvSJc+iatCP8ABRLBC5nKv6fK Jf2aVw5k77pTy0kBiC6e36QBwSnFKdSs9IrHvNXlHM94mB1ioN92tknk8VEuTc89f6El7s4IU7f3 apiZQVR5JxUkcMhyQN7vtBxIqJkCht7/AIYUmYmaoTg7SpdDd35ct4xKalKCJlKSu5/o3/pTjPB/ EMV4diUl+JhptFWrOND6wMPjPsfiIS1K5iTLmW5m8FGE8P8ADsPPppTPmKViaX3CbQVePeMYrFSi qsYMLowaO0v+L/3qsb4Di+DxRTiJC80mcBzH8IXgps6TgZU1NE5eFcT18wFbel+sOXJOp1J/yPjH tV7Y4mdJX4d4EseDplYU4kzJkxSUzaQPfpYJdvOY8Z9q8QhUiXjp1GAwqy6sHhkZZKD1a51uo/5e XIlJK5s5YlS0DVSlWAEf1v4rJRM8UxAE2epaQ6OSUq6P/Lx9lwZIawbbaFqm8TNm5+vOKWJuxKnI XHGlqKJqDUFX25xJwuLWpUh+CRMulegMTvEcBLlmYZKp0iZTUqQtnFonYecKZsmYZUxPwlJY/wCX wRlywiiQiUeJdmao8r30ipBFx0pgBOh1taFzJSikpFXmp9f9o+ySMdNkyc6V06q0s/rtBmT5sycv dU1ZWo/P/ISpKPPOmCUnuqw/OJMmXLMs8MJJuXYCHILfMQxQm42F4OUgPrAZCm1cX+cZgQdOUEFw dekJ6Xgl2OkPVf5wSouNg0KqLJH4tO8EhyTZ7hI9Ylh5ahU9akATzb4tW/2jnDH/AI/tqUnXazqh AUFFVX1hKQDfVrOYDpNNNSszU/WHUUlGrj3fWHZwsWOpPpDqAc5dLw6GLONSWP7MJ8yFpTUsAll/ xglBSmWtL5HqHxQhTVHS2agxxCEmbe5Gb8oSElLtagZVR97LDNxM91PA48yXLE68mU3GSoRSmYMq 84Z5g/bvCVcTEVBRAOHU3b9IweGExUutOaqYkzSke9+12hJl1ropUa5qlKX1/ahcyZVKlV01HOVv nJ/OF0qRMH+KhIPlHMqhQrSQuW61KnqQqUz6Jft70HgTfuTZakooIP4oMidM+z1qdM5E0BaVckbw mXKWV8ayzXQZihpeEyV1qS9lj/BRrH3y5aOItkMCOJfZMOXKZiHrKaW6QFoSFzsKvjChdC5X4fXl H2tJ+/KOGvMpb3eEFUgpmVBfDXlSPhiYqcr/AFtTAUpJdAZFKKkp/dicmXVQs1TOJmqfZPKErmSw CDRQHdX7V4eUj71JCVSlq8l9esJWUhCUo9zM8JZdPu0oFNUSvOg6IT5eIfxQQ1IpznRLwEnNLA/a YvGiqqWCWFJ/ehK5eHUtHuBWZusJ+6FXlVe0GnzoLGqwEfehPPnH3cyWEDMXtfeGF7OVFNSv4wCq pBSHcryrHQQlRsKWTS6Qv9obwvRj5afchIBWbaO1P88oPmqKmJOZKR0MbEHSvUQhMyzm1NwfWFfh tZN/56wASFXbyMAYzprQLJpYpTzh3S1W1oFCKKjclT+sVXTRZn5bwkUNlynSrrFJsAfWMkysbA+7 eBNIA903euCJZcpt/wAdYUEhiQ7kRnSTvluVQlkkoe4NiIC1A/BaGBLBVSS9b94IAD++lGh6xZPe BUbBWXSLg8ooUSydHhGan3gRFSg2bzaVQFEmlRpFyWgbPp+KEBASU6EnV94axq974IzAum3SEqVZ L683gN7+xtBUzJd/N+kJS5/T5QO94Tr5m00haSLsz7QmoaWtpFdJVfUhze0VVN+UGpulG8BdI59Y JJrHu7P6wl0lndFNmtDpSatfNrDqTTTdk3qfWDlp2S6dYlcxY6AXvC5hk1TJhuoqpp9IpSR/q0ir KkIdMwXFPWJaZa/dpLm35wpKlPWqygpym3vRUrMVGlBStlK5vGRLlF1orZHqYlkVCu1WiUwgMQvy nVj1SIKKFBPxKGdPQd4JYpI5Bgr1hyolfJWh5F44kx6D92o1biKFNMu4oTdMES0ppUimtVhCSA4S GI/xCDvT/CFkWf7yo5enOJc+talJW6kVkgwEqcJm2Kh5rXhCEqmqH/lQwZWutoUMMGUTkCXZTc1Q iXiZWVWRa6qzLb8Mf4dOelOpB9ISBlUZj5bBD/8AMTZonpWsq4cyoCoka9YKFpUlK1a2UT1eGasJ 30K/SPIrhCyasyQ/WD9yQZi2KUTOKJgfWJklUz7woeSVoJBG4V2hKgukn7tRUqhKnLMIWpaBI4Kz LYrqlYlxsd+0TpU8oXIKWpXogt7yuekS14WVOl4VxJmzSeKctxu0SsTLTMllRzzECgL0/O7vBCqZ A4ZSOKniAA3tVzc/OOOzS+JQlRHmNz+kcVctEsmx4aWCmhCQhKGSQVU5poVfNt/Q5cjfb6/P+6mY ZhXNabLy6lD2f1ifxeEKrKlrS1anDUmP6xKVJVw+Iy05ZatDlibiJqqlzV1qOgvyH+V19Lv/AJPD +IK/xcbjlSkEL1loBBcftD6D/MHHTZQnIwJ4WHQQ44hYk+gNv2oaSpKOGH4Y0HSFCeGXLnOtK/d7 QRip4SmnNuT2hMzDz0irYm6n5Q9QUFWCk6GAtFpuvQxjcBi5SuGZbS3u3YdYxvDRQnGkzSmmnMlg beqf8qEISpajYJSKlK7QF4k/Z0qFQlhNU0uHv9OcS8Nw/wDBSE8nAsPygqKsnZwPWAVqFKfLtto8 TEpayX/DE7EBKUSq2lgNfmT3b8v8j4a5A/7j3tNC0SUKFzLqe7Gwgls3Ibx+kMySdYJKA7QDYAK+ cE1b6couptuvpDC/6QSF9OUea7P3hho/qI4mMnoSiWbp95R2beFTWpQCRKQdUhzrFofneKlHmAlP m0sT/O39pypV/cYJSL6w0upJGYh4tSU+8XvGVSlDelmTDsCkafF6xQF0BBehioKh7l9dvrCiCwUP dvM/nrCCaypCGA5/7wES5a0kJzHUGAzFbvWna8CaEVlWUrCcyrxSpKkFqUkoKUp/ZhUtS1ETNS4F MS5EvLw0hMy95nVKoWlcglC1cJBam/N/NH3SwEXrQUZl9i8SSqWmUlCCgyaBX/CJhRhlUhNadK5n T/mETGZBQ1M7yp5vu8Lzpz2Wwyn+ESlLxAmSj/ioprTMqt6QJspKPuArC/cPSUvcKe0Vn7kjzDzo X+z+KJNMqmvOhQVdfxKaE4WSAnCzTxMQqYv4GtV1aFS1zAUaSbp+7GjfnEyTMnLUDSJZ8yVBMcIp TKRp92kZutUBlUzNynMpUFJeZMfRa1Jp/deF24vEIKUDNQfpAmLUArVgnK8JUE5C7uSmUIASRMIz 1vS0UzJuZf8A6KGCf2mjhyz/AIiP2pQKeXWCqdNKaFZ0EEBMJmHySxWWHmhKitYQvZCKYSUmZn+7 oHPnH2ZZqTVnMwAqV1hIQVEDKLse7wFIQq16SSW/ejKF58pSV6QEBJIpatZz6wpJQVPoU7HlHDXq bsFOhHeAV6d2VHlBdLqy/eJ7Qlk2CWO6oekfhKnCzDKsVH3VEwAislNouk/J2gHiZlKbSqr0ilgt W7+UesFamSDY5nHpGSqnSnRcEKGln1qhdMoLC7eW6X5R5iWf3aqejwFUhk2NiDFKCP3ladICkoKq dmiW0tKSoVKEH7xVAsfiF4rSqrN5rxmUVJ+o9YK6tLUG5PWBz62VD0pIKvNsqCQN4vrr3i9jVe/m gg39LiAQqhA+NLlXYRTV3q0R0EB6gU27QOI5psnpGUXd6u8WsdDyMV05f/igCm2o3eCQAoE1O10+ sPMcS/KRoDvCbmgRWAo7nU18ofyFdz8XrBNXEz1Pyiyw8JqqD/hcQWe/8YcLQw1O/rDJQJnV4Gyn YbUwEKUCPNf+Wha0o4ZegamqEy6ypf8AiPtfmYl+WUoFn831iluJUM6xlUnrBSSVWtZlQmaEgnyZ bnWJqlUyCeYOaFKKyqoPpUPnCSAVXvbLe1oCp1Te4mkKd3jRCgpbUXDdyYSWZL6m6jf4ocKFJUwB LE+kBFRWfKu5I1hI4qdX81L+kAB63Yslmi5Mz/4R2jMhmvU2Y3gS66isVN5qYl1pSAryfFreAlwn ZVgy+scJOuii2VfZUEU8L7yhwwSXuwgLKyM71C45bGKbZ122F9WMWXNCwGIzqHdafygooKwof40y YUgjp/CAoELCTR5GI7xxBJkJVpUxc+kJqSk5vevVC6ZNCVXfeFBIPD262iqXkCEMU+YLPNo+0Tlc ASVhGSVWL+8e+kICuKiX/jM9KkqFxWIwhmIXMBSQsodpBDEFW1/+YXOmo4spf32HyUcQHUuFP/q0 hSpckS0ykOhCw7Vki5+sIrmFLrf7LLQy5YHL5QombMEgIHAmByZZN2I15wm5Msqr1+6TdnJ0veCo poKleTSneGKWrQ+ZOoVe3+394k4BM1WITccFNSoBxfh0xGJSAfvEtr+GODhlrkpr+9qdYWkCwb5f KBWqYlALFJw5FdtQqEKH2hMtP+Mumoq7DpE1IlzxJQpkLnIpKrs//wBxvDsJNy/Z8ClQQC9JW5U/ y/zEzxJaGX97MTa5dTJP5QQdNPnCPDsCoImTCZqls7oGo/8AcIK50x71UCyHvdvUwnEYOcqWsFyN UL6EQjFrlTJaihsxKgeRH5iFTcVO4kpKWoCWUOe8LRhGSaaOekeGmSM0zDTlTVfEXlf5QABzo2pM falSjOxEyUHJQ/DdiwDbb8/yWvEpSor0YWgcOWXZqdupjVq7UJ6QAVD95iImUy6svmoq+Q/WJk0I mfZ5q6s3mlknfv8Az1/yGExRDiRPTMI7axh18QsoVMC5DbRU3m+n9FoI26Qc27/swkG12ghKhbkW eFrmWlJ1L6cngSziUqW701NS8FU7FIIN0o4lSrch/CEJ8KSqZMPnmKJlpTyt/PeFYjGzjMUbhOiE 9h/QwudBzMeRANburzDoT87GFSsRMEuaLoWn7xydlnp9IUmpKqbVIVUk9j/ZVchRskWyiFLUqpSk tSwShXrCSkZtSLqDe80CZfl8TvEviIeuyVaNBAcjlT5oGoKtUfoqCGJ2SfhiiWulafi/8X1hLKCE IzspDIX+9CVKCUpVny6Nzh6vKbZX3hH3qVF62CcqavziyV/eZFEZr/OKj91KarhaLV6vEpQHnT77 /wDtjizuHIxOZKCkV0Po38IQJqOLSK1LGZ6taVRLTLKpUsosqZer9+qFpSualUxbqQqaopNPzhM1 QxE0f4ZlJLpVp0h0y04eW70C4nHnClSUhJUmqY4VUv8AhCEyxMSpyvQUpgEcRfx2ophNFYdDEIVd cFH2dUlSE00TFBZmPvCCp6x5y1SU/vPA4MxCUKcmjLUnnEs1Ep812ZR6dYTO4lUzVZKPLf67wGXm q1qKR8oVYFLVM9VPzMSVcUimzeUD9pPOEGQsAKykF/vDC1TVDDIORSPOHf3VQkJpTLWivNm13S0D 71IIuy0BldoKhVrelZSP3ngJGYrLiraFkKQqq0yW90dlDQwopXMUUIoCV5gepVzhKcqunK8BTKTX 5GNYVAoSwb94nnGYKDDQjzQlxSx/1QlYH4nOsVJLAKZ1eYRSc48xVCVS1lN/iKYQlTo97lU8BKf4 U9oSSFX6gtCQ6w5uwcdlCEhEpyoU1KtV2OkJChS1lJLJhbkBXl6JHfnDA3UKK4odah+ywEEJ8x0b zCJYUMybHK7xoUjTRgYBS4D3q8xj/EmAapSkFiYshThWqgye4jM7/VUBV0+9yhiBSN9SfSAtOnl7 35xWkKQxz2qSv9mKi7d2TGh1cQgsfM93h1dhYwlPlOgVZj/PWKQyk61FbFRfSLUsL9TGap/UekB2 ffYawAcra0jL84Ip7GJZ0ptyEefpb+WiwdWrfFALgjl8PSObfWM022pZw/70JsqoXRqAerwBm7iz xkSIIGcdISjPUL9PnGUVPrt84yKWA+caPFSSci3BVm7wFqUcqahRZ/WHNYTNzc27wE3UNQ+g7Rnb L5X35wlSxc2lqDhJgKJPwqs6B2gmWaqLPsqGW6z7qtW/eiVw5YBRdZJ828VKLFV1BxZ7NBZnUnIp WZQb4YU6KkOyykPNhKaTw0BlIuowkBpolqYPmSH5Q5ZLLzC1XrEtq1Al1mnKOkAhaU56vLmD7RYl t925Rc5DaFITKWqZLVQteyvWFFS1AnIiny33H8Io4vEKLla0BJV2YNCNU5vLULd4WAmgoL+bKrdx CFXU2WpCrJ62hExaQpCHKU11KPUwZ8xgicHfQI5Bt4RLlhUufX5/ju5FPXvDzUK+8+8Z6Cm3f6RS JahTfoYcit9muIoUkt5fJp3gKuohVNCRY9YyBQFRJayT3EGbKwy1JY8RaSyzS5LQsCU8hc93889N gc30/m8FSZYV9nW80zamQNXRTeBOVMQkJz01MuYB5Q/m1aAtNSVVstE5XEQkgE6a89YUqcfvppVM VwxQV0jRB3007RJTNMyXMuSU50rQHpfrqOkTBTNZZBklwkFn83P0hNwahfmjX+fWNS7sPq94D7Bh 0jtb+5EsJUMOn/FWMvNgksb6W6xK+6XNoyhc0By9yTBaWlO2UXVChLQUVXNnf0h5gBJscrQmXQDX 77OPWEzESkLHMBkp/didhV3MldIV8Y2/yKZ5w87grTWJtBMtnbX0/wAnhpCn4ZmPNIRXShOZRI7C MVPSakLnEoPNOibdmt/mMP4h4nXx/Ec+Hlr1lSjmS30HpHa0J8UOHXMw7PxEFqfWEplzCdliaoFa uTfX5RKwPh2FnY3Fz1BEqRh0VzFvb9dTEtPi8hcvEfZvvEjKlJYWPbaP/l3ArmYcqnmXOWtRAaxK j0vtq+whGJVMmKQsPKKtZhLlSj8zHg+HQfvpeAmzZ6d01qls/wDpP+USmXLKhIFTh8qiWH/0UBLE zSHWTZRhzLLBWiXcd4U5sn4R9ITw1X6tlhwSGPPnFR/azdYmzhlKlcSoOUApFngguCLEMxH+RPhW MnCuVeTWWUtFhbtp8oSay3u1X+Rh6j+hjVhp0hVKummsakGp+Tx8LFn3MEqUP3o+wYWcpM7FH3BZ ADVZn6/WCuYtS1HVSzUo9/7KJh4iUgnNLyqsNAfX6wtKpgKlLCaLqWWZrxnExMz3UFDDuTCWlgos q7IIcBr21jhsoTUKKZmYKlltKf7DlAfRgLwaktd75iYCSkMbpWvV4KdFK3RdPzgpMziA3b3g2zwE sy17CEkglflCfMDA4jCZMV5U6Igi8tQy5ipJXFMxROf3XIN+m8Fqkp56mEzZLUUlKUrVUX/FHD4c wq9+YnMlP72kKkSwlib1EqUOjPAYKTMW/END0UvZMYeZNm8BalcJInZQz9/5eBLNYZVi2e0ZSw1o JISTzMJM5RmcDJ92ppSnzuVQhcwZ1E0FDkpghFJUDnAW6R1/OCgIE7ES0hUlVKqAUmsPzZoq4pTM /wAVUkot+68KmSOOcQfu6ZpqcX63iURN++XaahTrQmlzp7usJCk2XouXlSN/4QpKZCgpOs5dNE7n T/vAVOKk8ZZCyudSlycv8vCZq5BlFykUqdM/ope8OpHDMoN5aKD/AKs3pDz5ywse6hLjnmVCAgEZ HTM59IEmWuZKWhXn+L+MImTBxLUunKn/AExllpSdL/8AugS0UkeVdUvywjihzKLg+Uq/2jRCF69D FBOVRpN6Sf4wGYb/ABEwpTr4r1U8wdqoUUmiYpXlUHlL55rPCUzEkHVND53hpm/kmJuqEZh92GL5 rwUoDHmwzdYRSaidblTwXDHytygUpUUa5jmVFkJSUHVDkq/aixK7WpDN1MGZxC9V1G1AeEzKjzuu qMyiAs9VNCSVdi1Jg1Aqew5nq8OqqWPi1eMwPEN+ir6xxCvVNI5G/OG0dVzV5oPDIJ+kPQuqvMCb XhJKkvq1RKe8ApSqnde0AqqNubaXhExJKUm5SrzQXClX1pZ/3oYt8rp7wGSgHRwXhz9doQlFyt/e B6wAQRdn5wC7h26oh7FK8tOpi9YG1TR5raM1iTaxgBrG13cR+dorpJaxfWC0pjzpN/WKikhP4yHi r3tE3hCqbJ1A1EABNj9ICqTVps8LCkllXL6/OJdIJS9PMntCaQRmZTtUO8EnO1hr/wAQdRvbV4AE ykk1X8y4JDJ+d3jmxfLYmLJHldQVdI7GGA0tUTpFCPmoW6whLpmEZSlqW2blABlkL56RmpV2zGMy mCrgcu8BKiF7fhT0EGllbpCvd7Qka7k7jpFdkq/w+Gs2te3WEeVK9Fhzlf6ROWnfKAvRXUQ6VUFd 83lHMiDScuq69D2MIN0bqWEus94K0BKV1uwLKPWETBMXSo0mWmxNOt4ccRaK6cyrJeEqzMnzUuoH lCiEqSRoTd/3oTLCBVrXdz3gZQpWjXKIzKezBYvJF7gCEhfkJpTQioGMspTHo/zjyL81RSA4U9rR QlD0IYlvlVA4q0POmUopFQBDloVLnyiutkrUm2hdJG1okyq1JUiYJdGpW4tmhE6dLWDYIdglXP8A 5jKnpTsepgkJPmZwn8o4l2B5FooppZLVc4RxAS4a4cDtCgQyWcmZr/N4mBU2VIRIWSgoCgmbLvqe lj3eFzZMuWiQ1SJtCQmcnWon6wMVOmzZmPXODyJJQkFADufkIMvDpE1Im18BFa5su3nSvpaCpMub PRJS08gsmYTp+vqIdCUzBMRnE0VhBJ2P86wolknYIDp7QeHVTSCNyDZ3Pzi4v2/oAAJJsAzkwxsf qP7cmSiUqbVMFaUfC4cmJSZUmhAvMARSkk3MMkEpp0A06wCx5p2eE6jq8JqS7Fu8V007QuUts7g+ 6DblH27DykpQqaa2soDT/IYbD8Ez01cSYgFnSm5v/OsKkycNwEyJBk0zNAWvBCS4ex5/5LFzMMip f2JaCf8A00mmpX88/wDM+z2Jwyx93hBh5qHcyVoABCj0uPT+iZhp8tJK00ufVoX9hkBkT+LWoEGm 4N/U2jGI8fTKVj1KEuRMmyKaHy5Sdf8AeMb4qJkhSJeGVOBQoPpziT4Z4FhPtaZ2P4eIpkvRJF1T FzNm+X5xKlrUlMrBYZlrNkikZj9DHtJ4xhpvF8PTjDgfDVOSlUqSaXF/eNR7H/KJxlAM3EniqWkO 4JyufkIdUtQa1zrCilGzuL/WFM9l6f7xSQq2U/CG3iWEkLzNSv3u0ArS27ntC5SQL5lGweMXKAp+ 8dqn1uf8jLxEhapU6UqtC0WUmBhPEpnDnAtSpRImaXBitE1Kkqv54PDUklm8xtF5qP8AWzd4P38u yubj5wozsVLKvN5mRbrCxhZpnHREqUo08gSrT9YmYrEKKpkwve9PQf2xUSGajl6n+EKrKnKalGYj is1yKqt4EvCImS6ktN4pqKeiD0gqUSpXNVz8/wCwKwOG+/ngeZ3be0VBXFGmdQYRw6FEg2VpTe8B N0Zvjd/2oFI1973vnCkFaTTd6nX2EIBCeDLS9GqlQpSisBKXClWHYQkDyL/Br2VCaZb0HzL1R9f4 w6U1S96VQkM6SKCuplCr84Mwq4j5lKW1TQsJTxEzVOWumULupX87xKNKVBHv0/k8CpBPF3zBP1gz VJooyIvl/dTDBEuYhOWVpV37wrETR5U+QqrKRAxCp6ZUl2pXLAmz7XvEsCYQA6dD6ZomS509Nck0 ychSVfvRipapuI4mHQ6Z1BoflSn9OcTp0yhM2aDWVUqpbn1vGGkFFSWorRcDqtQ3iule6M5BV+1G HlrwyFyXJmGbdQsbgfSBwwOHLUwAdRPV4K1PJlr/APU8qjB+0FRStFS1V1t0Co4VauIVFSaiVKlp 22DRh1hKgxpN9eqokzGWnhK4SgFFMrNvFSXmcQ05RlN9RAIFfxkgJaA7hJTqM0r+MICkiWNGb/E6 dIztmLWyypfe94RwlJJX/jVklu3WGCVEiwc69Yl1FR3DE2MJSQS1l7Q9VHxLL0+kZWmBRZ+sJUoh K1JtS/5PAZVXNR3hOVSUqsVVXMIl1KIQGC/hgKT5zlf4u8GWsouhlBIKljexhMwVgNRoyV76QEpY 0JcvkphyKtnUziElYdKf5tHmB21cwlEwplhWvMtygAVatcl4N99vL6QCbt10g0hvxVflCAoKUP22 IfnANLe6mnRMSs5UHdkF37wElLq7iAlN1ckqtAqUt6bbj0gVPQru/rAblSw96Kj937vmdPpCapZC 3yrV9YoN82r6QkJdOxrtVBGhHrpB5M1X6QxSKTYum5hAqLguzP8AMwkWUkhybGEhIXm5gARSHBKv n3gIWmo10poFYHWNflZoBSb61c4Sc6jS8A8OlUdrnlGUDmC7Rd4dYLv2eFMOHtdNVT3tBqSCWsoa +sZlBRN0aH84QBYuygE6wcpQKv2d4P4PNtT0hWyXzp5OGgXABuohQcNBDuV2UrVWsdGeCnRJynJU UtvCTUVBYcAeYPzgS6hUpVq7JiYoizOd97NCS2ubOhzCVKK5Z0ooNXcneLqmIW7J90X+IvGVSQAa WqZR59PWFJuw+HM/IwlSklaxmBVZ+r7w6bF6VtmAfd4mFGd/juBzaPumQFuV1aHtHD8md6Ve/wBY zXZWRKdFQh5aiEKar3VPsIYEPy+GNajyIb6RLnLnoFZdCPMENsRzgqXMCxTZNLW7wljwzcZkZT1q 3hCJKk1XKqVlXE5wmYqamUlM11hZqUp7NExUyaZgWsBLDMxv0iXwSZ8sIbiTMiZN9Evz37RhbKXx JKVL/AWDNBIcXA6KeAVadNImhk8TbYw2n03iXMH3lHuqT5ImrVKE15ZSRToToYLLNdbznSZosPq4 tblH2IfahM833aRKCqs2mvziZMxM4p9+UZK6lDXUwiTw50jEqZC5ikj7xyNfe+ULBmomqWoCxXSG 5/TSJqUZEJNXDqKfLvf1iXME5M1U0Z06LlkavAK2y5QhCAhAAtp6R2/up81EmppgQpZTUKQHt8/p CEolqQ6fgavm8AkAIf8AaFtbRQkgsG0vFnN/5MJSsFty7mOIhTVerwnrto0TqkE1JVZCdagRr6xN kq80qYZatjlsbf38peKXw5XAXn3SbMxidgMJPRjsfjKkKWJtZwyFXdR+K9v8n7R/9SvaFSEeIeMy zhvAJMzUSyrhSmPOYsEhtkj/ADMz2M8YxHC8K8amV+HzFkUYfEHVP7/8YrTob8wO0awVoEtZCWKF eZVoR4j4AjEjHIW0tEkLc3cNbu/PeB4d474mPCfDplpk7HKJnLQTpSImS/CsNLn+K4tVfiXjMyUn 7ViVKuoBWoTr84X7Cez2NH/zH49JKPFZsiY07wjBqsq40XNuBoWcvz/ycqV/6swS/wDUWiRJky6a MMknkbCMtvzhSFB6nFxraKgkplcSt9Nv0gypCDOdTZiFFXeEzFoUsk1rLZU8hCJKFKdAuAISD5nq qValnaPEVkN98zcmAFv79JlyZlKnImFJCLdYRVKoC/I4JKm5CFSp0tSFJLXDA9jDgkEb6ERxML4h PVzlz5hnSz6P+UNMwyJ3X7QUn8oUEJCAoWrmFXD5/wA2gv4jMlJIaiVlT89YfET504//AFWYVt/k Kq2L2CrvCSJbB6ekE15UeZ3zfxhCUKarPq7xmOzJVy6QEq/ZRbXvCiqlyltLKisBKknKmtNkw+bh +8UEUzIkAFJV7meqEFaRxP8AzUZky+sEhalH3YTMW6FBdTynzH+TCpiVmrZBNaSedVoAQSgNSu1E pR56wpKlp4Wi1JSPu/ipUTCpcpcqbKlWW6gtQPVJ3gGUQ6vMPdV+kVKdJ85YVUdPzjIRMSu6xTlE UzioJ89kVJ/jEwSlFK1Ww2hoPOPviDOqqVSln/m+/rAmFpUriMqhDpP1q3hClr0ZSUueKqvdCt9Y ejhia5lGYlpxA+v+iErm1oSseWipSf3oMuWoyZp1JstP4oE1M0kAPNA/+thSipaUqbLw6ln96JCE r+6Kqlqq/wAQ+6ImS6VJxJ/864loVnVOt94KvLtVCxKqVwrqqSfvKvzhJTWF/wCGsLFFN/dTDCYa vKEiWWPxVQpAQyxyDpUIaWtk3192E1JqCA/lva8JWmtNSHSmwB63hCiAgqtVmVblVADlk3F2piWV XULClNP0hCJqRMQ9Xlt+9CQlAdJtrSb9IFSCaDrSApUOtv2ADZoC30sPigJIuu4bOB3MEV9UhIjz arqdVzA+CWqr8V4UQpVKF0nLfX3oRQkn41X+UJNLblrCHCQN/wAJ7QxHvVPYGGShTG+eoiAWSQbN uPWLMka2s/aE6mA10a6awaqct6Tcx5W95qXBgEppW1VR93sr9I8pSo+8lVzEoKdmv7w/ehwAnlu8 EFxzMbqV7oteE53UfOA9oEsqUFaixaGJDG3/ABAJSxdid1wEoZ1XcbxftyBgVC7VEs4+cI+6sE+b Y+kJUHpOQ5fL0jluzWMZWClnpeLOS1LbWjTf3sp+UXWGqfkYNtmq1f1gJIF+2aMiVJoy30+cAqJq 3bRPSCdWs+lMPw006i7mE0jzhl3doUP9IIYCEklz31jyZXZiTZoJY+erb1b3oL5QosUszwpASVJV 7zMQ14Cve6vl6QkzEseVTtBZPXckRTUohSWUDu14BFmPzikh1lNqi7Rw1gejAwiUSpRUG+Ju5gor WQkNMTOdz1jiyjWfLToB8rQawgzCMuZh6wgpCJak/vd8rxwwcpuSsWP1h0uU1NplLwVKKjtcO/MQ gtmA3YP1iWhevmQq+b1MJSC6OQup+cApS6zlHuk8yYuGmD0BiUrgqWrQUOU66jWJnBqUUKZdTkj1 gKmCWFb8Qmk9toTOly0vrqBrbLH3hdCTzKiCdAYKqTLUu7TgVDpGBxU+fMRwsVSZaEWxNdqhfRL3 jBTpCi/CSAdATBdyAb2dUVeoDWLteOGBsx2J6vFQ8pftDtUaX0ETZ3kSiSqatVYytZj/AAibilLm cNfiC/vAWnBJ5jpp1BhSxNK08XjISEmdQwtnufRTQJ+JmL4hQpZYJStQTuD6NeEqXK4kxS6ES1TC hUyrRX5RMlzF8IoJMqtINX7R/I6RLmYdCqZdpszSaovchFT2tp1/prpNLtWxp+f91LxSsNw52ISm ZNVQSVb/AMtDGXRSaXZjBmAXCddAbbwFFbEHRd0K/wCIPlC3apL0nrAoXUtdzqXbeOEq51oUmw2h K9ag+htE2QtCHVKOYpul94x8qhCXVxBSXExyRV9NP4//AHCkYdBSlc+cmQlUxVEsVEJueV7x/wBO /wDpJ4F4yjxSV7MeEysV41MwsyuTxjLaWlahY+ZaqdrPt/mUTZS1S5stYXLmIVSuWRcEHpzjB+zP /UWoyk0YbA+0klJUU6JCcVKAf99PyaEY7w/EScVhpya5c/DLEyUt7i+u+8EM405xx04WTxv/AFTL dY7HWFT8biZeHkIuqZNUEJHcxivA/YKdJ8Z9oF1SJniCc/h3hZ8pL+8sMbDRrxivE/E8VOxviGOn nE4vF4hVc6ctWpP82H+UkTv/AEZyZnU0l/0jD5wa5AHMCwa/9KklNS/rAMyUUSkTKiqhwvc3gYTB yQqdotRTpsWipbFXm/ZidOmE8OWgzDmYAAPGIxVNPHmmZTyfT++GMxQVm/w0LAKFoLG8GXKw4Eob m6lNyitaClY8tNh1BgkyApEtRL+65fX9IoXdJsFs3Ox/yu/4fhI/jAJVM+LoO8JUsBiqnMPPCZ5l zPLSnKBbmYlo3OfvCyRWXYFjW0BlK8l0KygVHrBqCW0+ENAllKlGYt0XqfrBUiVxLUtVU3WqDVUm tL0Ff8tDTU2HkmA7QxQFvomulTwkrQSAqoS1+ZP70OBUg2CaamPSDIGVOwUATLhCg0yhGZXCqv6Q lSUKr8uc2SIzTBmypK7v0iZLpqUpyop8qTAStA4mrrUP4xUo5JWROQ1b8zH2RIrr+8CTMqXr2hcv F4SXJ4TvWpJQpJO3OBNkFMsoV5B5PTrCgriKnJ8iZymXiFNoKokzGmcVhWklkd0q+kGYtiFzv8VG v7zQheDnqUtB4S5BnKUmZ8VIiWlSSsqSbqzLQrkdoKVuPeKD5NfntEyUQZYXdE5Czxjq7Bow4mlZ pVxZecuImTZ04qCsxlkBL+m8Cl85+9YVf6YSnLVdS3NPrTFQACqWrZwfSLSwpP8A6nOGxCynZNF6 vnCVmoHZiaj8oSEk8ykh/V4SgBQfUtrDu4Sb1Wp6GBxAkSme/mPrBSKk2816fSE1H8FVTkU/FCF1 EMaksde8VJQoq8zVXEID3VdyXc7whSgriMydW6vFbBk3pCmB9ICH1F2uYUUqVU+lr9VJgpxKg5yu q5DwgpUVqWLnZMBJQ9mJqIRaMyayNMlTwpmcbGz+sSlGl1ec7QW12veC/mUm257xQxNZe8eVQVoT sO8VAWWWzeUdBAIQ6h5iotRCShVSRZVZJMMiyR8R15w4dSQdGgGkqzbP9YqKw22tUJGZlcy7d4Sz n3g3vQxYEXb3osP9oNvxVHQ9oSS6udiae8Gkb9ibwk3+LV4DrsrNppCVzD+EUnN6wixJSW/Z7xZT JHvaAxsVJ0vFGswqqz63gXSFGyqh+sPcgWBOUnnDkFPLQxr6c+sJUy7bDRUOApUsim3ngBAUkC5L uDBXNXQHyU3EIUtNx+7CVJIAVY70dYTmPNBOqolrSwtcnUmE+W3K8Gp1KCtGsesBKWPTlD1tVlPM XigKDDfUwySCAdr1QjKaxlFLju8NMdKjbtyMBSXK1Jaolmp1g8agTSCmlSjSp9xAoUqpqVXsqK+A qSpCnKlb9oqAUCQ4qQyj6xmrSdm0VzhKfdF9C55GOHeWfOSr34Ex/Lf4T8olKmJ6mqxvCmplqFtQ T6wGNSdq7lXrBsVL0Gyi12ilKihb8XgrZRL94KigKJurMQ3rBZ0pGcALzep3hNQUq7A2ZXa8S5kx FPFUB94Kj+cU1cRPDqSkDy9l8ol4tIpVgzUhSVlKZlwTZn+UK8PxSpcuamZQlClcVKm5KgLBDOwI 0AgMU5TVBvrZJ0BgVElXTQxS6k37hP6RPwSVolYjECmWynm1EfD11hOIVMUFTUqCUBTTZzbD5fSM HMSrF8OYfvWXVNWrZJGnRuQjFYkSjNlAUqE/KSki+V/4xLYmVULOiiUL2CPnDFXEmA3mhRIV6wmV pIKq5VQFR9fX+8RLQHUtVCRzOgjCTVykpVw0tkpFwHtFpaQfzibisGgV1UnlpYP1ifImJq/7k61I MtmsD67PpExAkzEzAukmsrSrex9dI4mI4iE+Q1J83rBSa1IVMou1r/OJZ4WqdRf6wSxrYgjV4xSV BjwEnRj5pn/3CkSVgmXVxJzXypzKfuzesTJjEBayplL4ig5e6t+/+YleF+EyDMmLP3s1jwcMl2qU fyG8Ssf7RK/rbFBNdGIDYRBDO0v0fM5HODKxfgHhpWgUJVLkiUEtbNHG9lvFMR4RMGZEmXiSiSbW FOm0GbgV4DE4WVOpnYnGeGoxZQkvcs27XfeKft3g0izPh/CeEf8A4oUPaH2m8Sx0lZP/AG3F4GFZ TimhLOLtmf8Ay8vwTH4gJn4YNh6l3myxp8tD6QmbKUFOHt/SR5bXU2sHSYt+ekZAVAlzuZYhPsr4 XiSpaFV+KLlKbb/DUetvTv8A30iWUlUtCuJNbQNo/q0JQD5Uu3ui20e/UD+msKCSbl/M5MLEytSB b4gITOR5pRoChoaiHf8AyqKSoj9YoKFrVoo7i+5jhq0ZqmsfSEpSuYpKPK/+GmEmp+vvesBda69E 5cqvWEqBUlTULZ83RUUJSQpCtEoZKol1SuHe4LfKCuUQhM1dK1p2/n8USkHPKp/xqs0vrCJaFhTm p62SmHTPSm3VKn/a5wiWJllorUokqY/i5wOClMtTs9bJX+zHCDycQhFXHoK5U2HSBMmU0TiBljjz MOpM1eWEKk1JIUXSUnIfrFKkoeba6bK694MxkhSJbi2ZSUvr1g0idKlTQyE0Xf8AaiStA4Sl7qSq bNT+0/8ACOHNFCCl1GlQ4/MxKRhgmRL4nGuMsw+8E0mJf3LzEgs3lW+/eFAHie6qsupMSpU2W4Wt jlJofeFTJKkqmWqV+TjnFlFTrqI4ln5VRxnzaFT/AHj8oQrVIPDXbzfsqEJTNl1oGZDLNSf3o4qJ TTE/dhC709U84Lko/ZJgEm4L9B2hylkPrVSo/Iw8us/F/wCmmErNSScqa77x5gdm90dXgKKjJKC1 gCiZ+sVkV0CymyjtBWiWZip6qqS6WhlAg6sWywaJoSWegvePMfiz5orEuYtSRQRa0JAZASh6jv0i rMB+K4jiM7rZd8vpFmp6HSEWcj3rFUKUspqWYStwub00+sBJFQ0sMvVocEsnzoXp6RkBqqychCUK epvM9JF9xFl3HmfymAEKp3qdyY88xNGVAp83R4QoLJV+2CE9ITMKpiwfdGZK+3WBQndiNJie8L5a OMt94CACVDMdn9YBKSNVN35woqdCXt+PrBqSCDYlIYQrKx1RyEOUudOkJNL9tRA1N6s2sFTUnQ+s FnUNOh6iEsShWpe9TwlKTV7yz5dYCEZrNzhLM5ucunWFVoUAfe2EUAE1WKk+90jp8OhTFx0G4MVT ApNObRzGnXNcmACpldNFxYpIdlJa/pAAS22a59IFJUhKD5ktfm8Vt0Xs5/agJQFKt73lEKq907fl CQE3byomFSk9CIlpWOJQPK7DWGWkoTU/4DDpGXfUCKnCqU1WLiEql/eSyrQmwgzZHld1UlmMKWpI Vr7383itIbiZn0eFH0ynN3gqUHouHTV9YRXndVL6EQl/8P8Aw03ZSutUFLq+ByMqmL94C5kxaaxk ZqZZ3eMoUqWPjP1TCCgKpKWK/MfSODVUnUjUdXhJDp5EhtbfyYpBPI+8RCVJJI/wypRZur6xS61p qer+B1hDS/u5mUlQ++Q2jGDQamD+ZwfSJYWplVvUAUQBwlzV+ap0gCOIqYxK+FMlyi6kbvCkoTYK ZCZir3Ny/wCkS5Syia9l3FSeUcJRWUJYHNY32+V4CCUjdC3Kykbgf/ZRiZC5ClBdpqylmf8AFCcd IWlMiRP+9MtDKmBJPm/n5xh5qZ0pGIXLBUlagFreK0kn6t6wzlLadOsPYg2J3ETsdicYgqRLtKDK nJP86CJmPm8cYQpqTJ4iTOpT+GBwFlNRvVJHGU+mYp2jFpVLC1SpqQAsCcKlaKUjkH+UDETJ9RXO cJSihEtnYgRTKmLliXLrxFcyyySAae76QpSSpG4qVUpT2OaLuUj9eUa21zOAdf7vwmVMrZfiEpOU VKJrDW7s8YBLg5NrMwAvDxi/Dli82X92fhUNIc4NfElTWCZaQhakGxv9fSJC8Rh08Yod5gZSXLl+ pfaJqEpAaWT1L6RPUlLYaRPoag1qvtt8oQgSwlSZfW/eONQwU6n+Br6R4kuW7S0pknNUzFX8R/8A cLxfxAqoEnBfZZZbVc2yWPRvr/mAlIJUoslIuS+loTj14OqfikDEzptLg1AFvTQQrAFXCKdQosRz aK14hK3zDPcfpCcRh584X0TMqRE/w/xKSmZN+z0itLlVt4x3h6JakYZUwzMMFJppG6fS3z/zGHx2 FWZeIw0wTZSxtCMB4nM4GLloFaJhZM5mBKTpvvfnzKVJny7h/ODFQnI53IEFEqcmo9Q19hC8V4j4 jKw8jzqUqYEm19YmeB+xipqVuZWJ8Y0Ot6NX7i3eFzJi1TJsxZXMmTFVrmE3JJ/j/ekSUuxao2F+ sPOCCuYnOUuW5AfP1gJZdPZm6QE3scz6/ODudOsFSmq0ap1GAmXQUzZ2p/xQzn9B/lQ7sD5rflvB WCVKUWZOb0gKzJpucrmMjgEtSjKPUwH8wsfSEliFIV5FMULHRrvCil0qGbKcphNIS3v5DeJagSlh dllKVf7wEt93MJsLKV+1vGRkUIqCKPMY4ixTMenho97qqDSnJ5qvNHGmTJkxMs8JS1lkpvASNFJq qpqmgc6YRwlmekmyVuXv0iyTLpR94GymBOKjw1AcJFN0/MQusk8ZTk0FSx67CCZhq95OVSvSES5R zFVSzORmVr0gXQG2lm6fyhRmTOLWurKgpUfrCnQGHxF4l4cslYRVSslSrQFcJCVyLkomjLALzZWs wqmL/wASDLVLCRxKZJSWUx9YDy0SRLdPkqUbQEhJe5cJ8370BYlhPE/1KMIzHOXyqKVPyiVuqYpx h1s00ftfLzQpYFDmkyvMVRxkCaFfBQ6oomMpQFf3dSVoq/KEUTMwuiu/FbZ4UVMJize59YBNJLP5 g3do0dS9egiXLUtQrunilzTBCAtUutke4T1KjtFQdSfIVVMHGwhIzFSlMr3guEKWwVq9f3vrGZIK q6ChRqTb+ecZj96bjRRRCbg/EqnNCEBVJ8qrfmYmS0EhCdVuyDA8zctIVVLSA7Bic0NSSX965R0h za1O/m27wCWUfds6vlFHlzPlQwENNlUSyaEkF/rBomNd9DlfflClTZu7+a6/0hzpt8XWHQlQHMeX vD1DhqV95Mpd35CEFJKgnNmCUqX3hJ4as5qITb840ZPzjiLNIV6JgrKwOj3HaEXICbdYT5mXdBa0 DhEpfzKgOTe46+sO6qSX/Y6RWHUD2cd48pKemo9YBDU7Pmph71cygh/WASCBqSGD+kJKN78jFdK2 0WOd+cVVKQk3VZ3/AFhAC/MXLZXg8MAsWY/qYZQUhXqX6vDUm2/OPMEo9bw/mUgN19ISEKAUS+0J NSbl+ph6jq0KC0tL0a1+sJCQVBmSVa+sJM2YeJNVScrUt1gChVSj5qg3WEjXh+6IOTz3FyaYCrgb wKXBN/5MVIQ6xrdivrABbhqyrCmqfaBdIILmrzRY32zaQ/EFOmR1fWKKGTrVziWuY5vk0UqYevaA SiYkoNa5gy08rPBmAKTSmnifGxfWBJmpRNSu6akVP6wgTUBNJstGnY3hWwVnSeM565YUfvVE+YOG HpFkpYXSdJiebiCpg5sJhdaj1SXhKiSQFfBc+jQeGm9V926AQkzFpVNUaqEWpB/DCwo3F0FW/wDP KOLxGpLd/wBY4S3nBQqqli6ddY+JTWCLN3gTKRwwug8JYASeW/1vyiopUFlbpN0EjnVExQVxZRNK gu6l6uH1MBC00pmUoKUy7JDWgokGoPUUbKY6xwzJKqLzGBI1tCFeHYiYhXDrmEuhD8h+LSBI8Tkq WtEzhhCdRpdT9ecAYnBz0KUkzKmyy2DsepuzA9+apXgmGSJp0nzEkEP8QP6R9p8RxFQKqCK+FID9 H/lomTsKiXMQtkyOMXo+IwcRiVyq/wDCCUVOtR0CPrEtc8YghauKUTaBQSwzI9PpEypJ+zzh9n/w VoCaXOWr9IVVKJMw/dT1k1MLWGnKEgS6VCylVuFen8ID2GnM6wWdutj/AEfzf+58Nx6vLhcbLnL/ AGUqBV9HjAzcOqqWpAU46gf0ox+FkiZiJChxUNdYBd4w4QiYldFKUB29REyasLrmS6S9h2iZjsWg qnV1S07CrWLBgk+ioxeKmLCJeHw0xX4UWNjHiviCGoxOMWqWU6KSMqT6gD5//cKQOL/9OYxU0ygW tLy6d/8AMez2CnpC5ZxgmlCk1BVNx8ix9IwuBkykJRKkiWzAbXP5xgR4c8idjS4nJAUE6kn6fOEl eJTOlp9zyPZtYw06e+GC0caZxQQi1yQf13h5Zrq3+K5GseD4rCy6TiJE0YhQ8hV92R+v+ZBSSCNC LEQBg/EZsyUCDwsSTN05K1/SAmZhJM0ANfEEVd8sfcScPhVu9ZWqf9LQv+sfEsRMlLucMiYUYY90 7/vP/fSsPKSpZUsVUlilLgE+kSZfDSkIQCn4yzByf1gLNLpuFc+8CWE+TfcxUAzwwWEq1zWa94Wl Kqy71B1AczCDImomqD1cNLBPRR9P8rMW6mfStwmOIkKEx8yxokcxCZhWSk2UVJqrj7tYlFOZUuhw vlDTFiqZbhf4ipvaJKAlOQsqXMNKkj8I3jUoCzmbL/qMK4aSE+b/AO+fvRSV0mYBRM8yYy5j/wCo l9f0hSlzF/66iIMwoczTRLzZpfWFJmIYAOJwOX84mpmilFJatI4Sum8JtUXprC2P/EcLOgzMwrNI yvEsqmvN825V2iWopfLmqRmP7LQgqlrqPlSUvT+9HCTUgKFzy5aHWBUyhL3UrNEg8EMPNMJpLfs/ KDMQnMoPLS9lCJYpImAsTQ1P7xN4kpZCkoekolgP+0oQUJCgw4ilVHhDmLQlJmcNSrpZWamFKqab +LypG+8YdK2Wa3WtrI+kFMyXWhQeSQLrv8QgTprSkklKkhR/dp5QVI4aXNRdJUpUIQE/eIDpmFDg vFMxlLV5lJdKS2/8mGQo5L2Nj+1CVS07sT/CGAQpZvddFXURUtSSGarQCKrqOgNbI/0xSmWliplz XUSn0iniGYE2f3flH3jqGoFwow8p5aWpMu6/rBzJSy+GgVVVftQArMrR1fewUAkAqq0yphlBSyrK LO/KHWDScp+K3OAS+c2N/wAoCUh8zGqxL8jA91aNiAp+8KSUsnUG+aK6ZnK/ePJp8Vj6awGyCqqt 84hNJv7xe5hJ1u5hRl+ZamvDKd0/X1gJqNrvVVC6iCG95QfXaDw+emoV6wmZqUXpOz6wieks2XV6 Yare72MBNQL+aoXbdocKSeGKSg/4nygEeUm1iHhKToiyW2hLNTpyMPmp2fpzh/Tk8OkFtOhgBy7e 7pAzl63T05xdl3a1jDgKNJf9mKlIuzJ/DFJuPLnNw0B5enlbfvCaWr0sdoAouLmmx7wlgq1i9oFT JGtQ0MM+mwSL+sUoDH8AzHvBmioLalWwhOj/AILmKRUCoP1jPMf5j6wqlPElNSVXVAeWVMdNfX/a E0JKisPyEv8AZikJNSVa+8rvFSnpOiiH9IMxCAgaavWd2eEHyF26dYVSCyi+cuTBNKgQeVzeJYl8 QLeu4IJ/egOF1G+/rHELlIPlSumvqoaxLWqqtAtSohH894cJda7u9hAClEFVwLkk9XvFKgUqWfhZ 2/4jesXzHX5QoAkmaqsksSloLylGeUtlNJAhIlJKwzqWtTNyqgBlEa80Xt5oKOHVkyMtt+UVJY0B 38tJh3NRzkDTeEzCsVj8OvQQtRNb3pfy87wApfDSjMyQ8qZ2MZUOZlhSGSi2ioOoX/5BY09ht3hU xCjw1qqmLGWUO8S1Il1hIyTWeUp+af1jLLmSxTdXuxstK/LMLpUabqiRaaJdZRTXw6wL6GFcNMxE uukugk6NdT9oIXLMwryrLFUuV0Y84K1CZKmDKVSwkoV8JV30iVLkoKFzFFS5yUqUhDA2bS/6QDKW 82xmJVlpBHup1hM08efMxTr+7+78pBKW/hyiZxZ0xKC09PEXVVbTnb9IVNlhaFGZw6PPKSGDFUvZ +cIpCEySkcbgopnEg+78nDwlM4guthRP4qkhwSVCnoLd446QuWtS6RJGaUkAOWPrp/QBSA3vAl1d 7/3q/ZfHTh9u8PplJrXcoH+GfW/qD/SUKDg2IO8HiIlqTqKkaesUywgJHJrQyA55jQQBLReqljoL 84w/sjgJ8s+K+NV/aTKVmw8lgFk73BYd/wC//T/JhIck2AGpeMPgUS5iFeHYRGFm1q8ymCiW/wAw MTjsy/DMHx8JKNkqWSz+jf8AugGEYhKDMn4UVZLqs+kTPC/G8X/V/hmCxDTyTTi8Q3ugbdTr+cLQ oJVhEJ4klAOdgxTcX5WjDeKTsPwpuJvhUTAQQj4ud+seB+GS24svCLxM8OxlOyUinrf5f5ZMmRLV MmK0Qm5ji4kKZ2CEskHm5f8AhFU2QubNF86yqXe2mnz+ZhVMiYnN55U4lXZtIUtEuqW1QSVfeltb QQoEEWY2I7/5CdML0yZIVYOXJtb5wFoRl90swF9IS2Sm+TMDFZudE5nbrGcM16j+UFAVWs2TLQ1R 6/8AMLlrXwsOsvwUE5u5/wAsqrUnz6g/nFsqtKPNzgBJeu2rGFzsxyUlGoX1aKpkxYSDlV7yOkFS BSry1sL/ACMPWAfKoqNP+mEpljiSzLpWbuk/ihKEkLNJb7whaqekJSpLKZ5qCfL+8I8tKDv5R/GG IJQTsNb/AFhSUywTXYG1XWqM8xAS7AUBnhC6Chcm1lWIgFMxgCxQsGn92C+gyqDfe/uteF1JJUkf crSbL/3hFS2ULUL979YcSzVMPm8qpMJqlicj33mM3yjMikAv/hm0UiWo0J4iMgfsm8EYkqCZqf8A x+ZFP4mhQVJXhlomcOWhWpD+YwsqCVosTmpVKCX/AOYcy1PNy65j1gqQn7oFz7yW/WODwkXAmGat FKU37wQgpK96fL3TzgcacpaQilSEgJSD+08Pwl/gVsetWkIPDOfLWlkgHkq8HJSBbWpXeJgIKyvN Wqy+yYFIABF6lgVQmYlKX5WcdfWKVlaa8wpcD+ECSlQqPurWADHDZFKU3WNSeQ3gAkCr3n1ipKiS dN0+hhE3TLRqLdxF5WbqrzH9IzkpSm3D8yfSGSlLm3T0hJCGtTXuntCS/m1qZ4CSQsfE2kAMRV78 DKlYNjVYiGJoSkN1V3gLSoJT5eha7waE97EBX70A2APuvUx5xcFFJ6/OHBfqoXMAm5qqT+GPvEhQ 0Kt0fz1gzvL7qWZNTbwjL975qipoRVqF0uD54lIKqbu91Axvpsxp7QFXbYEZj3hRL0PbRvlFVQKd AwYkbPAItfTUQJlACd3sYqu2msecjnyVBy35qvVBPJTZbK+UfC+UbUwU0qU1tb+sUPrys8eWo6Xi zqL2GjRdLK6XV6QBnCtEc1QHdRqoPvN6wlRQr4f2+bRMCim3lSUl783hikpvror1gKta37UNQoel ldYdJKvw/DFJDH0DxUlJYFjW5hFKmQL0pBD33gqlBKEmy9CVQFLqlAFr3SYllLmlVX7T7wTQrqxp B7xUqYEjS6rekHMSUqdAKspj3UvdhcekAOkL0uWftCEqpIdr6mGEzhknfVVjaE0BTqPeqE/cuRd1 WogJsVfHvK6tH3c3i/zzhNaVqZfmQSlQPQR94VssZBZlNe+8I4aTUq7hFj3MS5XDRlW6i5IMKSmU H0K0vd4ZJmFOqmdQ6VesJQqkJFyoE5oXw18RILlaikNe1otb4vcJ5QAupKEm9w6+sTJiVgBeaW6B ntDLWUNY03f9o/lCAksnTcFUSwuZNUsulK1qf1LN9YTMmprrNC1JILDnS8TM/wBow61KAqRwwEbv EsSQgyvhlrahDX/4h5M5CJL1qSt1KD2a/OBKTImzEy0GdUj/AAlVWuefIRInpXNkStPs00EM7RlR lqZSPMNLFJicqhQrXR96lxNt7vTY9XgAgIy8GhFtP5MYej7vMV/aChzL9Noly1B0rVwV4lmXiAku cv8ALvEvF4dC0owp4i7CcmbcbVbMXFolAFdVyuQHQlNNwAFHfoY4y5vDrDtQmma2ls2mn6QJclkT vtHFTNTnkoTSbJBjj4qWpZfiVLQQJ73HvN6WhSQU0LXxFBiipmtT6RKMqStAW6wt6a+ccOaB0UL7 7/3uF8Z8PnTEcNYTiZSFMMTLd1JP6RgcZhcQlc5eGSspJzqtuNXG4P8ASkJUX1y7QlZUb2fWNSL/ ADidi8VNRN8WnIMvAYJCwrEzVno/872jHe0Hi81U3F42ZU1VSZKfdQnoH+p/+4WFShYlqTM4wWpV ITQCvX92MRi5ilKVPnGY6/Nc2f0b/MeFePBSvsqZokY9KSzylEOW6M/zjBeL+HTpeIw2MkJnyloU FBQUx/WFSZqakLFBB6x/XPsgeDi5y3mXCZXcxIX/ANQMdJ8TmIZQwEgEyrEMJivQeWMX4z4pNleH +FeE4avZCRQMstA6swAjxf2oxdaBjZ1GCwyzUcHh0WlS3+ZPVRv/AJVGHlDUite0sExKlYfDKExK aps6YHUs9TFUwNe+VgfSFCWAsG7qINF9h/ue8AUEb3S4PpBK5Y/EEjhHT+bRWhJRQsmoy6lXv/AQ pCwUqSaSNx/fNJlLXvYWG2sKVMtOnXmKp0bQfn8zBMsjIGOwEAGo7uYOuvzhUpKSqoZruYM8CbRO yuvMKkhrH/LgiojS6q//AHQz+ZObdQ6wt1qHDzBl2hKqDSeYLwkpsU3zNrrCyo5mrrKN+XeEy3Ut zmNFREGVSUZqXa0086nhJXJDycyJqlPQYS1bKR50oZKhyqaE8GYSmWqmchOZRgoFlBFVwaVQVKUl ZBJO5hCjQ16xAZSRUN2+8hphQmWTQWzGFJXMSss0lkFL9ISiUgISjzOLKgS7E1Vk2Ck/WFVrly/n m/a6xJSviJTNNKykZf3t4UhIAR79blLP8WogcOUszZA4blDqI6dIUiqYutZWzVf8QZ5oWU/dpOhB /FHDXMWmbwqj5qF7a6frATJHCC0BShMQFJmC9OWEBVVCLKSg5SIEkVkpvL970vH3q+GoeeSxrT+9 CiAqmlkJlUhUwfhV+kBCZaZROjn/AOKEJnLSj711IRmQr4c0GkmXXsL/ACgKb8IqyfKEICqZm5Wm pN4ARSq71tUs9oUZjLdVslIQIZxSnMFkGpHeKkuuWvrp1hBWqtQLCzq11hz91McZWNMwc7wgFJ4d fX5phAzgblt++0VB291VxCaU1Ov3bq11hlvS10kWMBmSn5gwipP3emrGCjhknaraFpJVrrtGYGZv ygJfbIjaGKkbq4aLwElQT8d80Gv/AFE2MeYHca/8Qk1AK7ZRBFV27veE6UgvZVJVBZINQqzFn9I/ a/C57wy3G4qsF+sFRqdRcBJqECs2Fw9gmClSSlRHK0S5WiR8A83rBuEDS5ur0hi9+mnYwHrKKmQr UJ7wnfndh3gApcJvYu/V4B8qtNr9oqJNRWzaK13MEm7Wter1glSqDsBrFSi52JS0VF20ZFmjZLcr kjd4IIVWQ7J26E7QLMyfWEkLKQz71G+8Ay3fzW5whQyKS6VpNgG5xKOpqd03HaE+YpQrugQ6AwGV b9eUXLpq1b8o4ZTS+Z9vWNKwLJ2JhktV797IiZ5lUq7VNeOI5CtUe/TDLWeSm8quphLjLotFTPAK WpTsjbneKipdRW7Qmhbgf+3pADgnzVEWiuYqpZ956Up7CE/egMzFarm8LJUs1KrdEVy/vXLUEZk8 94U61o3QAA38IKMyGs40PRUIExL/AJekJomKmbXQQzxnlJJEunN578oSM6kIb/xtTVaFIW4CrhQa q0BNeVFhUWqeFJVSg1UAVUlYAe28MlQRXevm2kOtRUTq4JqhFxLp8pTmUb6QUlAUqWqvSkl/iG8K vnQGpopMt/hMUKRMKfNxHcS+hJe8HjJlzBUJqHmCpNO8GhK6JgCpspwW5fOFzDlVxWQij4r+YmJK +CKpq1I4vCJTd32IHeFiY8pMtboVtN/aAEJm0zFLUvhprabJqvdN/wDeKkqCK18NSJuYJWHBu7jQ 2HpEkT0I48uolSE0pa/lhdE2fiTS4RNdKx0B1hNCuIZquDNk8VNMuoXJ+veFJlGXNKkBKK1OZfNh rz0aBLTikz1FfFGGlodPXd/+IUtKBLq88mlkpq1DF/rCaADTa+ZK/T+dIl41colRdAr8hv8A7WhA TJoCdRyfd4KS9VNtjrATMUSeRu3YwvFYeSOOkHhndPI1awpE8vN8yr1EuHv/AL/3QEjDLA+KYkpf sIcXa6sn8mBIVh157pmUFKfV/wAow+Iwc7EcEr4kyRolNyTQPr6+kJwXjJ+z4tDJUoilSu94/wC3 8Rw6q+Sw/rCivGyQAb3FJhS8b4pg8PLlo4maeASIxHhfsY/i/iYCpRxVP/ZyFXF1Pz+F/SJvivj/ AIhOx+KWolPEV91IBPllp2GnyuT/AH9Nmd9BV8/8p4ji1iZXKlpl4ZaBZK5jpN9NP80PCvEuJ4l7 LzpgKsMSVTsF1lHYdIlzPC/aLBy8QpuJg8ao4TESifiqYflpDzPGvDQNf/p6Wr9YUvH+OScZi2eT gMA+KxM07W+TnaOFif8A7WezuFm1YHwaRMyqbyzJ595XTQPvb/LKxk7DlppCqlaJSNLev1gASwSm 1ak3tAtl7VVdYCUnvawgioKPybnm/SHSaoNSalaag025QJiUsZkwoLNSWAb8j/eCXKQVrVoBH2mb UZnIWSN4Qgy7aErdk8hBUGo5AdYSlqeY1dtYuH72p9IeopHIWaLKIb/EXqTEoy5cwyULdaySQDs4 6ub/AN89JZN1KFwl9HMWSoEJqU5cXb+I+cDkfr/bC0/djycPRusU00nY7qgcVEspKefDUowj7zh1 FqS9vSHryU0kKTmf9qKUrSHuICUkKmDfRRv+UKJmgBOagjynmneEkoqrdLE0pI/WCyqnGUN/8MGY pHDSDnaXSITNQFy0S/OfLxKvzhYc8Jd/Lv8AtRQr3wUgjKn/AExJoQyJVg6jUn+MS0yyr4n1Sr9I 4ypqJTh0JmD/ABDyhS1JUhKsqS1V+kC6UpHm2J/OFrIlEVUk+ZKbwHC32SBlBG9UBVJqm5rP95eJ Zw6hK4eaYjhVKm9IStUqapSwBXWacscRCUhb1+UO8JQrjKnJurL90qKZlKFIV92bqUr93aEoXMcK PDoamv8AKAtE4JKRV8VEJxCJS5gmp4JWwe+8Iaunyml2/eVAU5BQqLvM3zJAVCFsq3/1Msn1hOaw PluVfwhNSfLms+aAUip/dZj84NSU5stBupXeHUFSwlHDdIKQf2tolJBCQjJRalX7UTJ4PEz0PKWA EHtB3c+9laP8XyaIVdzu0KUQPVNhFYIAN0BmqgVJ+VhAKfLudXilNIUjmkUqhBSyZiMq5ZZvnDjY f6oYhYWk6HyKhnpOrXvF2+v5x/6dN7IZSupi9L784vSW1SdYSXWpS7ABTtFBKqu9T94qZ8uY+Upj 7RUyXyv73rGcVAFyU6Jgig0JW41SIzBTiyMsGXWpfv50sRFWq0HsTFSgkKFuZEXBU1uZ9IDpKyk9 mhepAOXIwH70F2SBqK3iXns9+ZEXI5QhktTy9+JaFNdTqtV/vGUqN2SNopNpn40upX7MJdkA269o R5geejwil3VclVimKimr8Wp+cApAzRQoaW5NHIaOL0wqlWtqk7+sMW+JDD5tCP8AxqR58tlvABQk ySm3uqV2gaWLc2jMaVi1nCVdjAAIcml/hhwnP5XS4EETnRXlcOW/WECviG5rQ7GAq9Dst9DFA8uv m16PAF/xWcp9IZJZWymuOsM0vuFOrTeALFQL5rk9YcjM+o0EIaZ5lMoFFjzhFDSxqWYBWkIVS9Br 1qqfW0FSlcNJ95Rrt3vEuh1haKU2qSrrF9SSldyEmAUpVwwvVXmPMEwFOylKp1ptATxC6FZafKYI Y11OaEvbeKiVFT5axTR0MVUMv3CvUcxFGRJ0zaQBMPkzW09Yy1hNQUXF7comVpZQzVAso31tCZ4U aSGr0Sp7WLXhJAHDqbKgpJPNUCnEA8a/mpf0/jCZsviTFOEPLQAq5/R4UXU8tVfmzqJtd7RLRh0S 5soTvvilVMxJ5DbvC5IdEpaacSlGZyA9unOEKLJl5hJ4eVI+sBDTJ/FU85C86Sv3gn6+9EpEiStO G4nD4iFbpdkqf+eRh5k2eqhd/sspM2SlScwSfprE3FqwqQZBqmlCWKyHIDdLP2gTsRKUM5NdRSkM zAU3taFLAlNXTROeaQ77QtAwsxiFCUChSVpdvm3XnFxpYg6xh5sqSZMtUoOlSGUnuq8FIuF/Dr6w 9CiG4Ya2m8JTMSlJRarX5wPu1TKsudDJL/WJKpkgyjMrTXXUJgSQ1vU/P+5keJ46UJt65ciYlkJf QHrv0gCXKSlHlyikX1YR/gOPJdNu4itWGdacyJnw/wA9oOHWsHFSrSxooRNUpQkTpR8/lUndo4WD 9oPEkJpKuHKxKkplv67t9IWmX7TeLpEzzj7YogxV4l4lj8eXqH23FrxNPao//cXw9U6QUYjxXxBW MkzFJpUuTKSZY9HUSD1/zIw/h2CxWOnG3DwshU4pe12hc5HgU6UElqJygFq6gB/rClT/AAHEkIuv hETKesHCeITMclUsscPipi8n7p/y/h2FpqSqeFK6Nf8AhEuVLl0Gi5+UE01Pye1oWoe7+kLRUtle 7qq/8IUt1LBLFT1EQyAX1fcPrCk+a9V9IVOozyV8V9kc/nf+8+2KkEKWumWpQKV8iw+esVTKso/w 2YHvCWlFO97J9BBFDfi8rd4DoUWu5UXXyeHpIPLe8MArXzDaJbqrrLXUCE23iZMtQiy5RQFE+kLC 5ZSgqNCqWSdfra/94qykyJd5s0JqpgpTJRMVMLICl1pWx0X8rQpBwsvDIUWXXLaUWGhhSv8AtkSE W4uHZabaMBf5xySQVIWv7tMxuT87fP8AtNkJ0flCbqBOzRnUVUXcq09YqUnyJ88uwT/GEiYTQS+r TOkAO3Ijf96GqWhZFIX5UH0hpiZpTJ94+X84CgVIT5dKS/QQxVZCdxlVC5REylSapa6WSk+9lMVy 1zVL6JLvHEeazU/smKjSooJy1wmsS33lIX5qnvDhaZpVkP4TH3yEhEvSoMs9atYShFKpLVFTsoH9 mHM5/dSU5qf4xXWqXLUCr4XMBChN8lN1ilXW0BcyYmThgGWVyypUFSSqWEnzS9SEnrBmALcIyMag qBnZJYEIDKT72a0Gml5bHy0qzH4t4BJUBNumacqhTfyqhCVVLS1Nx/CFcJJU2bLm/wDdEvM284Im VJT84CSHUjNQPMqFroWUXVQBSqYfw84SSgJS+kIEuzGvWknoqEELXJTW8yj7yocoASTmtVdv+YlL mLKmDHSpUG5UkZhH3S2qNKyd45BnCm0PSETCVSwkFKke6s84RQv36jqW6QqkNmqWlKbj92EhQCK7 DmecZbo0+FolmpbaFPm9Xik5veLi0VlLk20dUaCKFmobHZ4CwHRpfKoRl73W5gJUlmvD0O3+qAaV UL0+IxsPy9IsbIseZjfll1ECgqKXZlBiesZiQFZ+e8JEqpmI6HvAeZdtBcdoTQpx71YYjtEyyxyU zn1MBwoLUG5gQ51f3dfWACmn9lVx2hP81RyO6BaGGbboYIBqOgzeXsISVB/wwmklIFzkqKfXWNSa dwSkwFWW16qXeCqn11d4v7u2kIUNK2+LvBZDMH/kwKm1aEAEt1a0KNSptOarf0gFj1rvV3gpZms7 M8Jdh6O0DKVP5oepRShLMTpHESVB79ICnNb5Bo0EVZndV+e8JddJVlq1ELlmaG1Wfie4aJVNlKzA lye0E2IOcZSkB4CVoKVttYHqA8LGdyL8j+sJNSQhPPQd4KmqUMyLsFPvCVb/AJwVuZQH7yoJCpvw pCgPnDnbJYaPAlrJBUh0qKP8S9w0GqSdCLJOX0hASlwpDIWzN6QzcWZq+alPJlQJhpmJ5eWnn0iq tS5QzBSVu94WU1UoL1Kez+7FKQp/KSlWS8ISpNIZ0+8FdbwElBqAfitkF9NYCrFywzM/OFqQVAjK pbV09IQxHkz5KlK5UwAuol9bpI7wZcubKSyakLnJKkBT7kX+cSVJDLUuuYunLaH+5WnjZLVHrExa ak8EsQxlk9AmJU1aKk5lGSt0k3tpBlysMv7G/FnLlLFMpRLM0XQrgqLPxyDLJu9u0LlrWClNq1WR 6L5xLVKWsCQ/DReqe1jWn01hU2U0pGKYYnCyBQ51BKfXXnE37CqfNMkgYhCbhLiyg3JoTXPmpCzf SvY6679oSOJUpBqVSTSlJZ2ds3blFMpUyYlSq6VJzKPUfzrCZi8KcOL50ylSgp7Fz/OsYKVlz4uW jP5S6gPrGGSsISo4dJPCDvy+kUq1qvU94X9ooppdIYE3sIWlCchWwa4EJrSCnXkIlY6WkZF1I2PU H0Jb+4kAy1Lw0mZUshxUqxbTtyhBoAIDBJTp3ilKXSC7nURWS6tW0aHZT6c3fnAXITSt/dv6iJMo 4idLwLlMxUoiXWrLS512P5QVKJKjck3J9f8A7jycKahK8LwUrw+QgqJCQhL/AFf6f5jDeFyiuXJU qrF4hKKuCj8nO35FolYbB4SUQiXXMmKlvNWTe6v1eFplygM1Q2paBK8Uw0ifIWaFOgGnbXWJnivg cmSmcEGYkoFM6WW1J/j9YxXh+JSUzsJOMmYDbT+R8/8ALGctbS8BJSoi2atVv/giSUywlKUUfCtV g7mGpTyifNlIzUk2udImTMUgoEpaqCctXaESZGHmHPQnRKrNc37R9pUmmrOxS1V4I2HyV6xiZikc SVKlqmKQnNsdf9/7sX/wGW1Lu7s8IM0GtHIW9NoZMsciVJzW0qMHM5GwFvnApH+0BKl07bQwYnmY d/5Jh6VEq6awo0W959dNoMyUVyyF8RJWnzbGr+f92Nj9R/dpwiFzTMnZkKQch52/jClLebMdlVF6 X+E+7BlkJKF2mJWtvmImcYthhemoJQp9GBMcKQXT5lKyUkcvy0/tBRsk3dd5cVFfEKh1FHd4WoJy p90ZSvtFKU1n3/wesKRJRTw+anUbQKhdPyHrEtUrhvzbMYRLzIKzSyiEwpKZiq1G9Sqk/uwuUFKX WilZtUqE0FSEpLHUqEAuKWqZRzK/Zhl1FH4jm7QQmWoK8th5RzSqPuQtnpWZqvvFRLXKkKlk+ab5 h+KFLE4oUl5fD0lTTzhEtSaisZ6C6U9UxLlSJS7GtS/OkH1gsaxOcP5m/EFRKTLrtaXkKlK/agcQ mXV59R/pVCErqCUPLGlRHOEMTNUVVAjMf3oKy8ydMRlWR5ekffI4aTMI4xzqe94TMmINK1cNK2sg 84lhcuo9UUq/ejiuUnEbsyf9TwFbnLMKWpT9YExS1TJvlzLKqoUsy1O/v6o/ZgFS10KL287wEy1T KlWl1E1/6oCSCJmhrzt+08UcRKjpozfsmEk1Fb88sO6zdr7QCtdjmTlYiCtMxQS9r6HnAUa1He9j FCkFSdig0hBgqSRWg5go5zCJiwadWF3eGGiFXCdIFAdIvsT84CVBiq9Vqk9IN5QSL5k1FXNoSoWD MMoi6UFW4TCVUm+VufURxMzK+HeNkUlmdgIoJzC9oFltTcuxhIQV5diCWggKNTsIQUqFWh5Rd1Zn y7w5QUUeXILPAQw5Poe7wl87FrJ0imq4+JLiEoVMLKGgBvEnIvVquXKPfcHXR+8IBUmZUl3D5Ybd /wDm8CpLF3/oSpCWPlq8ztArYvdStKfWCEqPPkC0OR5tdHPWGSlbJLGoWVDDLmZbJdRvFZeYRbQF oKqr010L0F9YqTm2PWAaC30hJFqeYYiMmWo33ikc2teGTcG5JGkJSRUVfFoO0FntrXqe0LdJZQfk tMJPDpCRb9YqNUsBx94lm6xckXaxcHrFVz+Y7Rb7yVMysqxR6wCdEZNiqBlYfiUxN4SnKlQNXmer m0XCidav5vDOb5czxTdBZtzVCBo49DDFQUfetCyNaWGgMIUsrVMGt9Hs8IluVHWqY6kh+UJWLU2s Wf01hK1IWc9Fvz6QkJliYU5dNYFuGrzF7JV23+cBNIo/CCxvrFIlkKUtqvc0hUs0qOp5QksCPK69 P4Qsso1L6EHnTALoSgPtr3gXIffa92MSZKUnllVz/FEwVTEpr4YSrzLvveDLKgJSbTDLslS+v8N4 UZSuMg2qoZiOaYlLmysQDNDSUFJzq/ENoKlOCleYJsUnT+TAE1SpgNwgOqq+v1irECbmmfcpQsgL uWJ39FWiWJIVOC5l1cWlUvmYUnjqVKVNylSmXIc6KMIxB4siTLYfcrCUjqc3XYQuZMVJRLr4xJTx uOCKQpvdZtd7xM+zqcT5ToUbqAP8/WJUohXFWM02YtKEFy7lW/6QZaUEKQDxlJchYffpYX6xLtml IZaySpUy5/JwP4wOIu4DObDpGHnF2kzkzMuuUg2+UYPF4Z3CEpUrdTNeF1ODr9YFxyVzTBWSVVnU p16wmz7JiUlSSsE3DuU3F4WkS1olzhxklQICnd2+nz/tzPGaQteInV5/KlrBvl83hQTJy6XFaR2M ccyTbM7Ut1hE1IS3epS4XlHEHu03HeNxt3jG4xaalYZFSMvl3d/T/JYbBJWmWcRNo4iw6UbknteB PkK+0GRaZOlZXqNJKjrv6f5TBTsZLM3C4aZ9qnp5iWCq/wAhGMxmYDEYlc1IWXUgKJKR6Bh6f5ge 0WKSJUzHMsTVoNZcOkAdAR/JgTQr/txetyIEmbi5XENwFsflCpsmelW78+kKkiYlUucg5HcF7QMa gMjxBFK8oCQU3T6sT/p/y3iiVkZpMgge8plTP4/WMOpGhT/QqWvyrt0MKm4CX/iX5Nv9YGM8Sl8L Dozmu5JGjRLw2EllPD+7T8MznBrTn07ekYkq4qZmIm8GSpiEqexHyf5f3aV4iUmYsPMUsJat7i/S 3yhgihI9Hg/dkjV9frAI7cyO8FItf0hiTkLZdfWE0kMD8Xm9ILl33HmgEBRO/P5wkhTlzWFOQPWJ lIKk62YE7XidKJqoXqLA9v7qXKm8QIWaXl3I6wmVIloaWqtEwHzbm8FSPul11EDy2tDnjTSqynzM 2l4OJnJURSyJQXUou3M7Rw1KnBWI/wASbwqTrlExT6DZn0/tcRPECfMR7x+cVS3JSnkz9DANKcyf KlTqXzbrCSUM3uOVA94CgG+KlPm6Q6UlAQaTl8zdYShZoV+0U1wUGqZXmYl6uxihBWkAshc4vxPr eA80EJVmdDxMDPLBdl5pjvqltYS8lEuYj/DEy5b+MS1UIc2WwYohKqhwzlW+V4IQk8Qo636d4Tmc mynGb84mTJpEgM8qn/FX+08JXJLYhV0ImnSnZN2Mfa1TasvCCEhkpPOHSmtHJYGb94RKqSdGZjl/ 2iutSpS8qkpQU8P5xIJUqYmk+6YqlCaM/DoDylB94kqdwSzaJHTrC5MtcuhS2drI/dbWEyJ5BlhT 9+p6wqVIdMtKalFa6lP6wJU6cm2aVMTLYI1jhKF2prsbcxBUrhmUgOFkfeltoV5gpafulzElkftQ hymuVuQyVQCkmqW9KnN4LpTSpLrvm+LeKkmzfzbeEkuS7WFhHCWseetIp8ggTQ7NSbea9s0JIrSp BYp5xVmX7xTS7iJapcsqdVJMu6ExJnWUVZXOUoLwlRz1Cnnw4TSlrvVoDAVKASfIdXhMugNqpe8K lqFb+W2WE2KQk0/tND+ZegBue7xUTdPui49YSHAtVbb9YatWWx96nrCaT921Dl9oUUqSfqDBzUnk m0fC+8N1yqe/rBWC+0Bdf4YSrdWZx7/88o+7yg2pWmgl94SFg5zY1BJJ6wQbH5+sXXUnXdxATlXd j1/WHICQMqWDq9IJUVV7df2oOgyuDaqEn51Gl+sAEfu6fKABuf3TAJyftaw5d9IPmIIe20MU3e6u ULeylWq3i4tU/wC1BYC1rKuOhgNf3SNaYILBrnkXiyhzOsA3PRtINiXtcaxdkF9dXh8zG3lhjezJ tYwFAlBHIWPOHCah5lVj84EtMwNro515u0XWyTuzvB4ZPxV8/wCecB5QIHprCQo1BN9AIff/ANx6 xUTUkFty0JQAQF2qBfW/6QNczppUCwhKXTYsDpVDKdIOtnCuphSczU63qMJQHVXZ+JmTzhSAkkJ5 2X/qhKxqbM/l7iHFCkjKfwwgmxFvI1XrFROmane+7x95lV5XTcXhIqBa7sHVGYVg8x5YJdv/AKPv BUEqoQaV0q8j7qhBaWqUHrqNKh6wimVSNANu4gJWCksc/vCJqUzFEeQLIoDjQg9dIMqYmXWoVIXo LcrbQ1S6quX894WZiVGm4PmWjr+sVpQF1ZVcRZAzFzm/SJeSc877uZNTNVwdSAyvWJgqSFyVZEU8 VSU8kq6tErEKQKpaKZYK0ylpKrs/VmfqYTi5oVTIQqQUSvu1oWpmYfJqb35xUjFzMRicNMAUFoUB JrZIqWLmJsrFJlTc7pVaucncIl6g63iaMCnEYdE5pM4LLKSRekHX5wiepKRKXZCUeRDWNtnaJZw0 8qVMyFCHSpOn5v8ASCFJUak5DdI6n84QA2jq1e539G0gNVVuDcfOJ3sn4tNEtKhXgpq1snlSB0/h AnSlpmome+h9+sJSC50vvDB6lKbnHFml1adYTxASNOkYZFKkqlDhhYIqv15c4MzC0rCfOjMpu28K k4mWZU1OqVb8v7Ph3/b0zF4VJmkjUkPf5wcoc2bUCKsKkJVLtNUhGYjUX/WE4ZcqamajKrI6O9UH HlSw/wD/ADOUBKgSr/3KjxHEppQsYeYt6QVeUs/+Sk8ebJk/cr4a5yqc9mp66/WMN4FhsWnEkq42 LKC+hcA9zf0/yniWLMxImGT9hlShMpWri+Yt0AP+Yk4aSmudiJyZMpG61KIAH1EeB4GchKJ/2NM2 alIpCSsD/aPFEYRKjipUszZNAcjWP6tXhsSvxRc6hEliqfNUdCD+vQ9YAnypv2ucmtcqcuvgOyk1 np3PSF43FKmLu6qhkl30AjwOqXT/ANyWVSxLoUTf/LYTEgtLxB+zzuQvlP6fvQiXxgpRQ6Xsdn/p NQBHUPBRKyIqbkPlHnzps9rwZriiqtThgOf5QPDsLMSvA+FqIJl3TMmnzf6bj1P91gcPf7zEAW1t f9IlKUgk8MAPfu8BhW1tGCYcpfqS7QbA72DNBtZKn0aFFZZIVtYAcz3gpNLg5feHUmC1Vel4VUf1 MDV9aufSFL/wpnJvN6QlYQlInJckAhSyCxqHy0/ukqCpaWsriTUy3e1gdYmUzqcIhA4ThpqiXSb8 rbQhSlEJmB3Qnyb69Y4YQFle9JcNEpKJSFJRMdS5jj5QEqW/FypCE10bgEvt/adHm0pAy/OAkJKe Yd6oEoS1VeYv+cMk53vUH+UJSSSoSy6g6U5vwwkFYoJIUd83wvFKDMI3mK8v8IS5CgQ7GysvxKgf dpzH4gUiE0y9FXq8x/ZgKqWH5sOHANYBRrMWH/8AdAdf+Kthey4mGdWFhf3aVKHCNPrp+1DMAanZ HvdIROomXSxXwyqrpTHECiDULqApT0CXiggLUcxmoH+H8jHAYoUr3msrrf4oqWTfKU0FSleosI+7 CEJukHSbEpImplzFWmjhmmYPWFKWa295wlSflrHFzcM3Bouf3o4qFz18RIRTXkSxNWXbWAaTSEU0 eZM6+tzBWip/crJMo/WAKKj5Su+YwAUKQsXsRwlP8MBRQoo+FbmjreA0ytpdS29z93eApP3gWLVD QQTSSoGokumv03gAslXw0lTQAAk13qMIU8tLKYsKmHL/AJjiBNThk0tUuKppc1WTuO0AB2PxCx6w lNrualaJa8VDQ5NLxRLCUpeopCrKPOCRfeiyyrs8WypWKW6wHoORuvpD3F9feMHhllhdIToB2gAh 1HLsKfii8wD84dQcQmhmUc1ocBmDRWyiFpzsrWMrp3CXYQl7KmeZOwhSQSpNTEkN8oQKmI0q8o9Y CUMCjzHWuEqStIKrUe9BShykX2d4zh1psnYCEhLBvMnzQhkk0eckVpT2hToWhNeqwL9YC1An6esO pIqe3OKinqHdz6wLDtbvDmz+rQWJb8oSQqnZ6n9fWM1yiyXuRA0UBYb1RKH+H02MXUqnysLJgywH 3tr6wkqZtrQlr9dHhmGvNn6wnRxY3cRdFlc9TBZ7/KAlTOT6w7sdjq8BPqSMrXhNVh+cfdqGu+0G oCtPO6e8KdWz9TDLQQpC2BZlHuYepACBmllQf0MUjSlz+LpAJeXlpt/GFJWhZmrDC35wQl1LelqG CH/FD2JB+8qu8OpKkdhrBqd9ekEkVF/es3WJanyKsVNc/DAUoKURmcHKO4gLQojK6UeUHq0BU4kT EZmB8z2iWUpeWrIt01ENfWKAyAvU84oZTKy5BdPcwBMNRAZTaxUjLvq7whYp1es2KrQJzFRSHTuL 6GGmU5U11lT8TpC8poXaYkbnYHf52gpATUvJ+FLXcRQk1TKqgqYKgO0feLJmTPMg6zOkcR0oVpQ9 SZY2PeAlf3gFlrV5hCZUsZpi3Eyjy8hVpy1hX2hBMxSuFWhlEA61RPlJloAnMrjK/wDI1mPXlCUZ kkr4bEUkdunPvBErhTKHGICqndNw0JxKlyzJKKZ0qoCXd/f6OPlElc9MmdLnffIzGbMKVBnC+ltI TPROEiXNUuqQalTpzfGNWP4rXgYyXNmKSLIml0c3CRyGhgLXxaX++aYWmO/8PpFcvElc2qmjhsG6 wCLEXfeAVqoQt2UAFm19Pl84FaU501JzProf+Y7wifh5ipU6UqpExBIUnqDCcB43IX4nh0IoTOlk Jnj0sPX6QibKE2Ur3kUvMCh8Q1itLzZik2szd9oSpU1KZQVUlKWtBYmZN8ovYQVlKVqJfMKir1hV UoZ1PRS7HvCF/Y0cRy82ilRsdDEzDrSQl3lqax6en9CZUtJWtZpSkaqeJmIxKlSlJZqWYVaPCMKV POkyQlYToGP9C5M5AmS1ilSVXBhWKlFMuVOXUtBRz5GJkqTLSVAN1PrABFX3j5nA15xIw5WiXivF cR9nkoSolS0G8x/QK/yQIPXqIc335k/5Tw2SpLfblr8QU6RVb7tDK5M/z/zHhePWHTgvEZOLUNX4 cxKz/wDDHhXieBnImyp+DRdBBAIAhcmakLRMTStKrhT2LxJ9p/BPCxiOIuqYiXLqWl/hgy/6kxHh gZsTisTKoSX1zG/oIkeEYO6ZWaZNIzTVQjwHBTeJK8AlNjKS6OPMCTTzdIHP/wAn+USuVJ4clTHi TXRxAdSj/e14oxAxVSfNNSq5/L8omTMN9odLKQoKKVJbW5tErC4pc8iXvNsLWBJ005RLGImoE1mc LDGKkzUKHRQeCSr8oKJJvUzpvCsX4jiJWFwqM61rLeoHpEz2a9kMSsIQsy/EfEkseLZilB/Xa/p/ dS1G6ZCKlJpd3Ia/pACU00im13s1zDqSltucWjOHs2kGlOXXR2hVLpYuUemscKUN9dE3EIMwGtSK lHVW0EKcnluYpU6dtHogqd6SKGFzbeCkFRKZYKyokm77fL+6UkolmUE5lTZRm9WRCDMQhSU+SxS3 pCShYKG01Ah0s9bHZ+vL5xSsgqVfZYuOfSOFMWZkxSyVzDZSgksnpz/tClwSWqsaoltkq/xCQbU+ XvAagN/qVBApKaWB8zQcyEqSn95L9N4uFKHm6RSJrt7liEw9nGqqfN+1CNKhujeCpYp90DQ93isM mvKpbsqM6yA17mEul0rQ6Xan06xVLCLnOuYWt70cRLBHu0e8U/FH2ieoZU00Kd+8BU1q1JpDF1K+ UJHDUAzpnK8yTBMsu4vbMo/hVy6Q5Rm5E2MU1cO+akWMTJyZRSlCmqreb3PT5R99OKSxSlSALwlY meT/ABUBTKP6Qqc5FKaEVoKloG9SolqUONKljdJKlQJlYMliBLQSfSqEpXLVK4Ksy/8A1Pn+cMUL CFI+0S1cMiUDvUvR4UeDWhF8mr/tCJks4eqUZYUAx/8Ac8EiWqhCqfML/stCZaiKpzrTcBv3odLB RFSqk1VQ2HP32Ha2jVbh4WVpqruVEmr5whEs5GsLuPnCCEglBYbN6wCCXf3mP+ox94ErllTcymAp KSZaS98p9NzB4Kik7qN1QmZMCllJoq+GENWQbrKnLesBaa30/B6QCupiq93MCYK2b3czDrAKc7rd dX6CGWkouwq96O1tLRmOoZmilLDayaoIroSi8OLU784LjRL62PrBLMPe3B7Q92+kAgKqF8q6TGdJ 3HaJakqZWhCsrQKlFjlsdYM3iG+iLFUFSXlZ8xax6QklQyClFmKu8DOEpSnNksp+sApann70IOVF 7iguYdJblY36wAsgueVL+kBGUtqEXJ7wnKCBenQ9LQCXC+Q0gA106j3VJvHuly2bXXeGJcKL1oU7 Qbg5dvN2MPSlxl5wmWXqHm9bwDz6Qp3B50tAN7XGsZnSCGtd4rS3UphiKotYdLgRdj+sEM4P0gb3 c84ZawAzQdVIWt+ZEIN6lW5g94QuYDmN183tC0lKwHZ1u3RoFZVrU6cr9KomzEVquzahMGztnLi8 N5TpSnyDtBYqQdFtb1eMoKj8TWR0bWEkpBSzqHlbrDukS0h0aXJtBmKl3COGkpRU0E3QtdirzExq agXuCXgAgUqy067D1+cSVCtxsgPT3iWleilXbK3pvBZxZvJo17wip3R5aktFlA56FoHvtdoSpx+z U1MP53UzC6l83hCES6VO9aLC8WNBSq72e+sKxDvMQihBXZgfhgqQKDW1M5yD8REJSc+bKazq3z/1 RLrSpMsJrrpqUXLQrQoNitKqFj1j7PKnzUJpEpJ865TF4lISriT5aqeLNRdWzlej7iEy5fG+24ic krpJVNLWzIq0tEybja+HWZH2fgfZyojMGVv/ALwnDzJc6fMQf+3qSxSFAWb/AJhp6VmWiekZ2Qpe xCs31+ohCpstWGklbSshRIlAlyEj6k9ISiRNmTZQyoQo3zeYAG1/4QaXZyz3UOUWfl1vBSoFKuR1 Dh4qpNL01NbnrADDvue/9CMPKSbn7xQY8Mc4QKeKta6zOUGJff009IfVYNKjuXhNFRSrfcQCX0Ym ixikBjqNoIUlWj8yIQKa0KylCk5et44sqSagpSpJlhwl3Z/5vCkLFKkKpUNw2sYcU18NCprUV6MH +usABTKocikhI5AGJ3hOMmvJXOL1KYICjzhE+QsTJUwVJUm4MBIufy5R95YgtoYVQ4Ggy6xN8Q8Q +4kYZBxE2auwA3aKPD1//aLwZJwmAYmnEK9+byuzD15//cYJFyo0j9I+zpajAYdGBRSqofdi/wCZ +X+ZPs1jMJPx3srOFcqfMBScApxaWr3tSW2btCJ8lYXLmALQoXBeKZ8lE5IuAtAW0OeFh5KBu0qW j9Ixvs97H4uT4t7Vz0Kwy8TIVXhPBqh51K3Xeyf0ifi8TMVOxGKnKxGInLvMmrWSpaj3JPz/AMn9 pmSwuVI/w0qDpUu1z2hjYS0uxyg1dY+8RpukZlf8QpM1Do7WD6dYKkAuzIa1PKONLWqZIkfG7gBy Ty22gIx0nFygm1YzvzbeE8HET386xMkqQUgfn6Xh8Jh5uKmeatSKEk9Sb/nEyRi8YrDYBZf7DhiU SlbZjqd/np/cS1oQkImlk1qZR6tD4szl7UPQL9r/AFhYTIISc6aZilEdH13imVKmSVyZdIo80865 n5X0iSiWlCLe5rcs6t9rvvAD2ZtO0J/l4f8AoKVB3DQVy0uFHYWHSOJORUsX0uGOkMEMHalrCCtr di8EhwFbkEtGUrUanb3FEC0YpRoFB4OS4FP8C4/uaZIaUhTTJirJvsIARLqRqitfFCH1fvBLKYDR nSnk8PMTUAXLJ05XhS0JUzbG0TJaK5YmC67snqITg85mIJmzZsyYKZjuzfX+1MFCClqgaLp/ZhDJ Ipvex9YSFKqWVVpFNxFbKUnU2No4maW2cXpTMilEw1J8oQvSKqS/l/Co/wDxGPfc5/xD94xTMRMC vIkhJClfvCEtWUq1KiUqTfSAo2X5UiqoKvB+5yr1Us//AEMIpCkAMTer6wBMlNlqRMWvMn0gJJKj LuVJdj/vCAlRUnzeeqr5wlQLpR+LMqEJfiJTkoJzK7KEUSpVPvFJOt9IlleHesMVoPkhWWdOKw7g MYCR90pfWofSJUtRXNrBBKE/cJKeZ5wleSUkLMpr1fN9YdbU9RmhBJQCcopBPE/dZokkKMmWi4Q9 KZp56wJSAjihLKC2pTVvq8KTPUtq3Rw1lJI5lQLxLMuS9OV1+WX1qhSzOxCJyjTkTk7qhKgwNZFY zBX7zx94wIzBSTT/AKt4rluFBNCqw59N4dcooLUhbAJVV+cBCTQ+lWquoguy1FLClgpUXdNUJluT V73LtGQvzf3olBS2s62dMJ+4XSSUqWcyFcoQgnKNVoOofSAUu1Lgub9NYIOU9dT19YH3ZfW4dvWF KqqSU0zKjeBmJTqKlPH3qCfdDOl9YSrMB+y7wmsundOhh0IUTogOc0ZghCqLioDveAKix30PrFUv TRSfM3aLuM1/xd4A3HkR/CK5nE7h7mFUJSysrm7xzHMvfnANQX+y9oEwAVebS0BwANybE9RFQStV Q8+hJ6mE1AXF0u4gApKSq+bQ9oGjaPzj3mex+HpFfV9PM8OCUk63MBzptq0ZKph974fSKlBQpLiF HUqzcwe0Up11vqD3gNagcnrfrBs3VO8NWan9/U94SpPmVZuUVm9Vj/tBuQ3uqvCQ+z21TCQNrG2Y 94Ni3l6w1JKX7JgtlA1bXvAAVU1vh+kEB1c/h7iFLmMxypu9LwgpA8xKm8w7wmbcpZwdvlAB8hzC zJPNvnFq1Era+Yp7fKBqys2ljDotZ11687RlTre9ka7QlSQEkF1Ve92hzWBoehgXqqtsfnvAlKRk 95wa7RLKVKAQp6XLjuIaggV1I687QOEo0CyknWESJfFrfyjfrHBWtSCHrqF136l4VLSVJQq/E1J5 RKU6aUuXmDMT0ivMy+ZpphcpWqS7p0jghIFC/eV/idYRxJQVXcDXeFMtqVNoxQ9yI0p4ZqSdlPaF BaUJQ71lLKtyMTEPTUOFXTUte5c/rCkBKlISorVUsqSNm13gkS6KS4FdJFoQeESiTcrWs0qL/CIW lEsJM5VUkIOSZ8TqiaiVL4aU5XmJVTNWdSnt9YXKVJVihx/vJiBwpsjRqmvv8omTXlq4tKVqUl8R qyaPQb7iOFisUufMlkqQUyDLUklrKTpzhEzD4bEsbzZ65bo6UnTnBmrQFhSClapvmWXAdBve8Sps hRlTErCOHNFaGZnK/lbqYd2L1BScr9ocrPEeyKXDWLlX9qfNRIUpRZCVqshKRqfzgZCVN30guN72 16QLglG+gEZWO/KPvUvnv15weExIvzHrCVsW0bcwyEqSeb+boYxhQhfBmkTK6DwgdCytNvrH22cV SpdH2aXMsUZiKnHRhp1hVMriyqXqRlEzrC8Tg+NhcSi8lcq6n1Db7RK8D9t+ImVxeCMfQTJl3CRx R5gRe5sL3iX4j4T45gcWMUgTZYk4lKxftzgNPk8PiUqVxIXjfHfHsFLMr/xKmjiqKtgNe0TvBPZ0 L8L9mgSha7y8X4mn8Q91O7anpd/8iaQSyaz0bU/5WSuhExEhX2maJiqJVKMxqP8AOsTZpCUmYsrp TZKXc2/zAxWLk8TwzBLFSFpeTil/CroP1HWAcPhJeH4YZwhibaFX6QZPhv34C2MlZ+6T6fwgS8Zh sIgm1Q1HpE/FeCY+dhkqH3ycMtUolIeoONH0cRMkzklE2WuiYlWqSNf8nIwsoPMxE0SkAB9bPEni SHnTEJNOqeb+rv6xaX5ebhX8fnaJi1WKbnYW2ihKgVfNu8O+o2Dv6xwjh6lzHBW2j9YUZeImEPpS LXtCDNUtRT50zAXvzELVw5pawzqSf5EV4RaxQfvKvvSfSDJmC7OCzBT7j+1xZ2HrKw8klIWG5jlr FPCGrixSf9X8vCapWYH3szsGgMgOhbqt5XtaKqKjoVDKv1MJMtASR51rLqsbXhKD5tefeEqBf/j+ wf52gvz7Ew4UX1bl6wVLsN9XEFKVgJ925u3SMTippSV/4ckG1alaCmCs6qNR9b/3EqUHNawm1z1/ WABLyrQ7nMebmKLsOt7clQlUvQagsp25xkRSnQpayrc4ImM4sNSTCilJKXrKQLnYGEKW1Sk2KbBY F/zJ+f8AR9f7CJssni+SgKt1OsKVkmKQlqrLZ+t4lhkKp95Dn684ZLtqrLCgsnMqAkIFsyycrmEl auAsj90nlURClF5qlilZalKRCVVZVcmX6Q1CW+sCplz0eWg0/rCVFOce6DYfWJY4b8Tcr0PQQKkr fylJa/7UNz1ZdQiWkTFEaruVFH8YylMz3Qx/+KNFJUtVWdYSTBprNQ86fKelUKqdOVjnsP3Ylypc upJzcSqkI/agSRNRTMXUUgaRQtZZ6fLlmfvQAXzKdCSnIL7czH+GrhjzlY1/ZiTMISdXT7xTtTDo QshYZCFCpKXNSoWuXKSiYu0xflCukIdZRw/vEISKUK6ROVPJEueKJuR+Jq3YxL4NYC0UqCgFVj8X WAA8xRV/hjKEiELyy6hTwy6lHrVCmlgmprXqhKka+9akvCZpelF7+fXaErQgXSQLPW34oVxbCYXp DlQ/e3h5Wc8yaRBK5aqqakZssJUE1MHXWmyYCllpKszl4eWtZSgOVrApcwlaqVAK/FbrrEoOuUSa XbMts28JqKzOahBXcW5Qk1BKtFNqb7wyQ7L1TrCQawmmtRIJV2vHE93zfDTBUoKmk2SlFzDipNvW ELSpS5iksLhIHeOITmBpCHtCkkvXlynKIoSolSbG4MIpOZszaRTnfvaA6aQMqEu9XaA9SQLOoXEH iLCSeloSkpU2qfih/epYqXdPYwSQUq8iuSopeyU1DNa/KEssm9OpJ+RvCpYSXbdFu8J4iw3Ll2il TlvK9mhNAUlk6O7w6rDRybGPu1hoKTmDsq7KVACKhswuUQwN0W1qKvWKialA2vrG71fLpCJiSMut Rp7wkomM++rxSxq1D6n0i4LqtcaRu2lrPCFCyvh2i99u0UgkD8oLAqL7mBSLm7puSesA0qD2JJtC ZSGC9CS7qvCAhKQqplFC/MIpVUk+4Es0S0zCR8I5dYZKAB8RF4Ber9p7hoWVuP3Qn0MMEOOaRaEr LqV5uiYQXTwveSq6n2glCW2zq/KJZBHwkr3hLu2uukKOZ9OW3ONhlu6XA5xL4a2mVcQ2dQA6QZso niNUxXVT1hErFJKjRS+iUNzVClKmlMt6kvY/PpDJUldj51uVVdf0ilBdZS5SnW53LxWpDlS/xKp+ sFhw6edlHteCU1+WvP8A4iolrEtQXUxTNyvffnBUlapVCqWJe51cQoAhXDNKnGZLjR93g8JdIKiJ 1ewMD79TUOx0T+t+kE8VQk0VPKzzE3cACHWta5iiUrzuU2tYwtCZKpf2XIkqWZQm6gka6a+VngLU pUtV5U5KFkmaSLKK6tv5EGXMTOq4/EmcaqbMlsLKV9IWWqkKVTMmcEKUd3q5jZ4kzE45NKsxT5Z0 r928IUCoip5IS6kTHuogvY2DjWBxCdGqBYhrA+n6RdWqTZOoOz/T+jr9P7MvErkJ4k1AURQykqOp J+d4CRL6ltomTSWEtL54mSUrl01so+8L6RZQd6QUOQfWE0TCka9unrAAKlpWtlZmphK0haisPmRa P8Nwv3AQKvSKpcgBS01qTS6VPY1Qs4ESsIjBy7BmShrPTCxiJi8UMPLKJylyVSVWD2DQ2Gky8FJT lCvPNX6aDf8Aj/RVg8ZisIeeGxCpB+kCUn2n9oBLFwlPjGIAD/vRx8bisRi55sZ2KnKnzT+8f8nY 9OWzH/K+JYgumYeFhZKrgKrJVMA9E3/zAAuT6kxhMXipZ4mJlBSLcNRdiSq2737x9pkLpwTu+gHQ mJkvjyjOTOVLpmzOHWxZ0/x3hM3JnPvEAD1ibLXMTOlTUUUakekTFSEBMjxCVx0smlyksT9U/L/J ydOFhJXFmPu5DfrEgS0AMgA2gMSJjcgxiaUslJLoVsq0GSFVT+JStrVPyHSJU6Ylq7utnU97wUBD Xcrtljy0qlrdMz3lwmZdC/MbC97EQ91zCWyotfcwa0BafM9g++kKXKCUKSriJyXs7hvUwUrSpKhY pUGUnuP7CVoQ8iQvOo7lnDQHR5P/AFNB2hyS+vaLebn6wbv8TM8KNOaq3IftQZhUK6vdZz3hMq6N M/NmtAQpYclnd25fOPr3/pL/AO0Ek6XZ9LwS9Ku9zFCXPPnEzFY2aUyJaStbzGPeFKlVDAyC2GQS xVoKlD0+v9zKVMRxBLFkuxc2B/P5wilF1+oT0gFVlDp530jX6XLQCCXqY2N4Ju4LsrWAq9Q82VzC p/EZUlf+GuUxVzvBJJVd33P9lCU1JdLlV1P3goToo1XhmLaHNpBSXUD8AJUINKOJRlsTUYCpS1C7 r4gKv9oKZyUilWRZIHF6hMTJUzJIKnterqo7QUyWSRlVZqz0MJUsrdnGal/lBmUqCt/iH6w6ipEv zOHSS0IOiV5hCQVqmK8oYZtYQzFCjfWr6QOGhw7KBdI/d5wFoQlMtWZ2pUswKkhPwbqTAAmDO5Qq ogZesJmOtYOWb7zwEWUk+ZIuEQ6meuzai+vOGSVrlq867f8AMIJUSRllUpqWnrDTVrrqp4hQXV/P KJKprH3g6cyT+FUBV+HtQWUn9qJZCSkpd1VsT/P4oBnKSgVHhM6kzIMyfmWgMugFD+m8Vygosipd qUZjvClIC1FXnEzyj3svrCEy5xT71ABq/wBUJUoj4TZqj+cJASq932MByR1BumLK/DzbrTC0sa0q sfdhKleb3kJFPoIcoWKvNa/pCZqwSnR17/7wJtig/u/T+MISlEy63Ua9VcjFBFKX8p97sqEkBYKO T1dIUqTLrVqo3JPbrCUYgEPao2KYeSvSzr1PaEU0qWDdw5X+9BmGXSFG6WYesUpFCn21PrBAUhAe pKiMy266QUrmpqBKUU3T1OscNClM7VBPmaCTf1d4GUBW50KozKWlyz6gwUKFQ8rm8Xf8KmCQn/mG JBBzc1DvACAMuloHEqO5KQGT2hIFdXQU1fpBI55iTV8oQKCQr3lufrFtZd0LTmtAJKlH3tYSkIUx 81TQGFtNajAvUKuxMF3Sk3Tre8FSHpd7tAZJqWG11vAUAatzsntAU9NSr7hUEopvdJKLWikqdxpo H5wkoIX8RA1jhTCKHy+7S/WEkG+1LAjnBYg3fciCJlX6CKwbbnlD3aBUSXvF83wtAKgkDsGEKmks 2bkO0THBB00sBsItLpCOWasvz1gTGWyLdQr84QvLLSFkIci53JMLrKTbKbUF9YRLEwUs3k814pIr V5fLZf6xSJYGzHyi8FNWbXSloqM1RULN8UIAF/fOhgJY1HR7A+sBLG2r+Tq8LylMtDmoe9BmKFYm 3vlp5XgikhasovS3pBzKUvRdsoHK3OBcKex2WPWHmhcwHyJrtCUkMnzbpriuupKw9K3vFKUK4jVe U/MxmDlmyikK7wGKkMtnVlfuIrUtYlyzw8gM1RfkBt12hUx1mXiJlNC5WcbPziYcxKg8udMes8hz /wBULmIVLQsWqnSiXOm0CdiZZnzJixKfDAq4OzlPLnCPs6gpU10oRlkpMy5ME4mR51pRTLXUlTsH 9L36RxxJQhMlbAyciUIWWLwnDy/ups0ukyGvTcVLcG//ABE/ET1zVLlr4ktVS5gCiGAPf9reCUzJ kmbOkVzaUpHFqzEfh9XhNaQphRXOWqZ6k9H2huK9K6UoKmTfcfq/SGP8QeoMDSxdiHO2v9qVKduL MEt2dqi36xg+IlSDwBdSGK+pirK29nJjHYiShKuDhlEpJYj1jG4HFSJsqXh8UtCF6JWlqnJ1326R NVhZeJyTuHSthXZ31POA+upq+tUJQmpYrZ0PY7vEiaqtSVgBzdQ7wqym50sB0g5By5kRPVQpP3ZU rJZVveifgONM+00ZMKJbA7B1aNY/5dGEw0uYt800oTUUJGpg4TFppqTxZRJBKknn/lZGFRWAFqnz gTlUs5QR+6B8/wDMeA+GyVJRMxXiklFS1UgMoKN+yS0eG4BGmGwaJfcsCo/MmPF8Dgk14xEkzpId ibF/0g+EJwBw8xCymdPxC6MPKA3fq1h1jD4ZE2bw5YTLmTV5lkhgVBXppGDxU0TQZqaEJL1KAGvr HhSQb/ZJq1IckpdSB+h+X+Tx/lCTKkhzrrM0iUQB5P0/oXh2BmMaecf1l4oKpUidxEyVCy2NnG8f ZsPLpkIypbVEBNCn5s7waZQQWsafNDqQWl3OUAD1hUpCDkU6329ICEJpJ97Qn0gkuJZHmbL/AB+c SzLqJXLNalWe7hh6n+lEpHmmLCE+pYfnEqatK0CkGYFpBUtRvrAASpX6QRw7jeFBSQz68mgMf4QL cizW0hMwozC/RUFbqCg5DDyt1iWFrCWuyjrCUmYCfl6RUCCPmPnBKEgddYKr8rWAeB96aieUAOpQ q2heJ8VxSJM0WTKqpUrYA3iZhsO+F8LC8ssEheJ6r78v7qqz8Lmx1D/prH3dQHmzFwfSK3zLDKfW CmrM18rN1eAutTJygEjO/IxVdOd7up+gH6wBLDZmq94N1g1TavvCESyypWly+vP1/p9eX9Nd7lnO iu0JrcPqE+aGQSoD8VUKNVTm3WCFEGbooJvEyaibX7pAVdN+phBUqpKMzrsp4KWstwTW1P8APSOG kJSRzB+kPMJmTNrZiOkFUuUk1blN0wHCkK1UEgP+sS9SrZntDhJf3681f7MVKVRlYBV6YlqmTeCA r0/ehaVpSZaxxETHq/8AbvEtM1QuHrGUr/dhKLzgrMCT5O8WyBVj8Cu14CjMZYW1VF1AbKaE8VpS anXUXLRLUhS1SXoCUkJIgqlo4oOQ1rukdFQJi85opShIZI694QZhSZb0ut1KHSFUrpQPIW0/ahJC wUTOacpq5KhMspSlPxWFfrFaVngq1BVcRLXxVIR5aNVKpvH3iVpK/MpCjT6Qn7NU5R94a4HETp00 gJRQhBN3SXPbrFN1dVqISYlrmLmUqXTUkXHIf7w6/I/uWeEKB4oUp0qVqh4EwqrvUlo0UbtmGX0M JpJc+6bJHaEqQOHdytVyesEffKWqxaSaD6wyRm97S0HO1/Mtg0VZcumpUvvBJmLllCPcun0hMqoT FpPmUrOPWEoKEulbVodRtAeSSslidCl94ZIa+su6oShalVNoHhjUctL10qjiKyBG7skPuYDF0i6S 7wTYXe/8IBDmlTt8cVMWO2jwLkK0pbWLAqLHZlGEVVICixStUICalLekJvQf0hSVPUQ7J3/npCAh Nm/egVGhale7ZMFyHe7bwfIb6h7Qh72gcz6UxTbruBASDcGydAYpUHKQ5i2W1UVFaZiF7IDt+1Bp ITUtn3MKe7WZoIs6tHyhMIWlYBFlJ8xtBk4tRoSqxfT6wJkuclSVZgy7J6QlJSqvXWyocdrDSAZh LDR7AwUMkjTm8CwpBcbNHEmrpCbFmu0cLCkpGmpZbcoSohgvMtZutHeEFKrs7p3ezwQVZGcJGkFV SdMyTcDtEtpbqUMmVrd4urP/AKmhRCyFbq5c4RSag9TnVXaAz7vXqOkdNaefaCSCSo25loYfmw9I dJAy5uJZP+qEzNFKst71czEylK1JWuoNmR84lEBAfNUg00tzMJKBVMuniLysdoyKlpnryFYDgcyB zhLqVNAFLryzV3uQmEio8JmoXlX894QaAtCMqUed33eFVoMobW1+sJWElkLvsod4lqUw4QMxDKId xeErIEplUZWXWl7Eqg5A4UxKQDV+zEpSpgkplKJUhN0zn+J9x0IhEvDy5i1UcRC2KJQLZXX/AM9o QcUoy1TLzCmoygrVRKunpAnSsbUyX4KAFpUAbqTvE9CVcVYQJkrN56iwtttfrE+VOwb/AHiUZS4L 2IJ8vzhU6XJ4E7C3VNMzMUrBAKe3TnBWJ1ShNB4Gi8XcXPd+u8HxCZJlKqX9nmS0/d8ItZg3IdTC EiUJcji1qCAKhZmf+MCx4ldzZmaAEvfzB3cxYPuedrn+14cP/wDOlA8vOmMJSGAlIFI0Fv6J+Fme SfKMpXrE2bLTMSsYgkKpdC0K5D5RxpiVrL5kTE5r78oCJaeGoJ89IAf9qMLhEYbipnz6xiQyVFrs oRIC5YDIFQKLCDQhqtWDAwmfVSoKqZ7xNlPlmS6ba/ODPUoSggqEpUlApU7G/wBImzJaCsS/cWKF r7QqVPlrlzE6pWGP+VxPtJPQjjeIYmmUV+ZMpLpHpZ/3owWClhLycIsLWn3nKS3p+v8AlPA/Zbws f9741j0YKWogESEm8yaQ4shAWs30TA9nz4XIwkrwnALnzPG2A8QmKQgqmz5q+ZYl9tonjDqUqQJy uApfmUh8r+n+X8I8XS3/AGGPl4guKsoUKvo8eFeLeH4mXiZU/CIKlyy4BYQQRY2O4LxL8X9ksM8y aqqfKlkID9Yk4/21Wlc+Vmk4GSqoDkVq/T8oaqVh8PhZJLnJJw8tIufT9Y8Y8T8PWmb4Zh1/YPDp svyT0S3eYP2iTcagD/IhKAVKUaUpSHUroBEuZi1/Z6sypVLKS+jqhJkoVLY5yq5WX3P87QmSpaeI hOTr/SA/rtbWLeXTNf5Rx1+TbcGKggU6CFpQDVTYfFC8VMsauevpGYkoqbqo9odJKgLU/E/T9Y8O mzgmueolKndQADEfl/ThJYlhYR94XTUE6D+MIloQaaP3h1h1hRV/OseQZb8ngkIp35kwEgFq6QGZ R6QJs531Y3gZbO3eAQghZV/qhS5cyYlMrPvSphpHAxa1SJKFtxVL+6LFnHfX1hP39IWhw6/N1hJm YiWb/F+cMcRKQoKaytYV9px0riDOmShVU1T7lOuxvvC5Hs/hjKPlTjJ6aWHROp9Wg4rxXGz8ZOO8 1Vh2Tp/dyJ1fDTUy1bMef0hK0kCpNpiAC+n59IcKoA9wP9IdaxfysNOcNqNqduTxSk2F83lvqeX6 wq/3emrGOAmYViuspqJ4X/Lv/Z1MVrJOWyLfSEKHFcWtrAPGlWTolTlZ80CUABLCaiTdS4SlKCF+ UMPvD+8YKkihRVSqsulJ/wDsolBNSj5qh5ZX70IqSVpslY4Zv6wfuwke7a5iUsuFITQM50/ZgBM1 UtQmP5nCu6YPEpNeUKNvpAtbRwrryN48iypL6OEq/jDTJRpe4WGb0gpp4SEoyHUHvCFFIMxqByUb 6RLsmkovopSFQJgDlqMt6+sMELUQXNCKxmPxP/GEKlEU0uur8tI4RuqmpJPu/pEplrQn36CVP6M0 VTRRxFEyasoX1phExiDSwOZRUecDjvKqJCNC55tCBUhaSnMghkq/jCJSlJSEbFL09uUE7IXQCtQW /wCzf/4oUmggkVVoTUlPbrCUGeUrWhlpWApAzfQwASo38t1VeusDMqrzKqYKPSPKlPVT37QHXQNc yQpSv3oQ08zFIzGlJlot/OkFKdCXZihNuUMtLe/rmPWAyFM+UpTlEIFCilWV28rQn7opSjzAe96x SgFVnMFZutravAo7X9w84oule42JgKpqJ16QCqu9mGnreA0sADOQ/k/egTLofneqm+8VJCxNpepR bXeEBSSAgUla/MuAAE8nVr6RLUyQ++ijAL976QjNWBbcxWHc36QDtp+1D0gtzFManiVVJ0ohM2bm StTESylK09oJWWfMjZn0j7xWRVipbqQSIF2Pw6tCSHURZzlQmEqKXHmy2q6tCVEpKOdhf84SkU3O tRNJGsaMdG2PaKil1JFqnvGVDOHuqBZ1P8oGZuulMJLP/wDVC5JhauJTfuqP8RxqbD8nvAToOXxd PSM5/CNoBClU+VXxGHIbZB29YMwkqNVLs8BQK0h6aHqCuphPHCgdxqkdjBpmhzdibfKM00JHO1zA XOL79u8BMlVSlbnQchAVxKUJtQHCTGY316iEDMPqA51IgTEvbJdJBV3hJUoK+ISbU94VQDNWouVO 45whBChsk2BT6wCRVZntNFusHIUup2AsbdYVsB7iQIQbzbvmZKtbRxLBVWh1EOXfXm0Ard1F/wBq ANdvL+cIrUUpdit7GrnCWmKKU5KFK/xOUJSsAJYmunMTyMJROUpTXCUGx7xMAQwSlkzKro6jvpFa 54KSKEy13c9TGZIaXYkXp/egIKmSq2v8/OJlRmMFU57mFNba4dK+8LlBClMW7dIkpXcVEJBQ6rXL q/KOIzGcKqGGVwwZokIMkzgu6ytQUUNpU8GjIg/dJUU0oS17QVBXEBeWBS4EJlqvMb7wHMtF3b1j DzVoXJqUqROFNRMvbLVb84+0eHqmT5NbIlGoHS5WpZ/IQAUrRMTL4UytdRXuX7wSlHDUl5pXpLpA ufit0gyhMlThOaYWuqUQdR33hARTLoAQpAcicb5l7QzXTZd6huQ0OCx73EObn6n+1JnpDqkzUzQ+ mUuIw0yScolItrdr/wBJnIlg47CpqlqHmX0gSeAquTY2Yw6ETXJpoX35fpGH8QxqGCE3CkeXqN/n CZKE+XShNj3MDigh78/WJckzc2jGwMUolkyj0G8ZUXq3y1dTAE6QlY8uceZ/xaxMnyZBlrLhC5aK lIUL237xOwmISUzJK25BXIj/ACnhs5Hj2EwY8P8ADky8dKn4pEhcmakMoE9b23jGeJYOYqdhJKfs kmebjEsVFSx0LsP2f8p4Z7U+Bpwy/EPZ8r8SQnGp4mGWlMtYWlY1zJUU20q2jGezmJl+z/gfh3iA 4WOV4Dg8RIxmKlbyVTJs6YyTvRSTzb/MmVPkYuZ7LYtAnCViUESkudZfRTvyhE3C46TKmEZsPiJg lLS+wOh9I4ipstKPjUsBPzibjPE/GMBhcPLSVKWvEpGmrXjFex/sSteF8BWoy/EfFUKad4kNKEH4 Dudwf8krGLw80rJZKVyW4YexfW/TpBVPAJBfMkv/AD2gME1oNbEBLbQJbqSEeZyXPaE8RWdufm7x kYnnUIITNRmsc/6QJ3iePTKCl5UGYAovoPWEIw5aTS6VDQ+sB9fzgwqpVVV46g6vpFK1D7t5hLsC zwtabYXCj7Phw7jXMfVh8v6OPQqXIIqQsj/E7QhCr4kzapqiQo9hCGIOXu0ANm948+X9BSoaiPtC 0pXnqbWqAiSnhpFsoIf0gqBBVppy5wklPlW69AzxMCJfEV0dVXOJlCFS01WlqDKR0bpATKxE+WkW CUTSkJcvpBbHYy9j/wByu8ELxE9bhjXNKn/v0YXGqKUp+7QrRB5VdoAlTKyvyLryqjOpPPWxitBB S1wA5PrFSV8CWTfiMVmPscp581D1TEroQNQHgqWSVG5O/wDaakg+aqp1mqDw1PM8r+ai/vNCSRWs ZnKTli1VdJKUpfN0MBK8hPwWp9YpUapjm4FIV1iXZQ3ZqkP+KDMCUgG2UgJVCfvBY3SE+XrA1Qr/ ABUFr3hU0kkruc3m/dgGYpZVV5enSPedFhbMXeOHmSvsxEJZKplWU5dD1MIpAzKZNF1AwXSA1yye vvPFKmEvzFJZGkSZkmyApjdwYUVZQ7nknvCTKmea/Ds6+qYcy1LToStFSs0SkS6SuRnFVJUIEykT VbVe4HiXVSusdkxSkOlRat7I7RLCZYpRdaqrzP2bwriH7w+RScs0dICiQtXD4V7qgSgpLm8uvMD0 pg1KdrGiSED1VFPmXT7iyVH+MI+7oTza17/OKlgcNdwB5hCcp0ZCiP4QyQoiZlUECyv2ucJlhNUt AYIRlgrnhgtTBKtR2gBilKLcivvCVlQKfKGcwEnPy2fvDkGup/2exiqh816gD8hB4BoDP5WWfrCV XC2pfRUJWaWCWV1hjlTq9OZPR4LC3MwEB5gI1XdKOe8IQjzJDE1OhQO8ed6LMDCAkuat9BBBenT/ AIhDA/xhJVo+wf5wVBBSFK0p+sds2msImKZzyTY9YNt+QhNLpfdW0XUJgRbcAxSB5Ls7+sfeCirN WrzQGNJ2PxPpeJaVzF1X/EFc4rC0hD0h3BhGVSwMzhVLQLEnXdzAJB6UjSBnq+Pod4qT6OIdw41T v3gbc2uDGnmvcadouw6JcPCHSmrQvYw3uqPKr1eA4c7E6mD5wXbomKSoNQxby+kPlWBZytyqAtKS pizlDQpJrTZ0kajvCQmYs3969PQGGVNnLGprW7/rCUqLJd2dm9TeAKhT28zwoUqFFqqWVCdinrST +0YtU2hrcHXeFSTmWgugC78zeBTmIFWhpb8UAhkzNQBfW5hVy2t8p/jCM7/hJ8o3IiYZmZg2jNDA FnJNIsI4gcFWUgvV6wzFR0UXduw9YsVuj7xmJZocm+oyQylnPlDF2aGakVUHnMa4gheqjUE3gS1g ZLvQAodjGdSc+lJYDuYaniMQE0m4vcxMNVcverMb2N4SJQVl13V68+8KcAJ1pGvV4TRIupVJZZJX 1VEvjKYLsnYiMmamY2dTGY14LnhrTMqGSoq5PEzjgJmVlKU+4O8Jlo4ZVqwmAAX1gqYieucJMpIz TQ5ZTadb7QtU1SkzpK73zPdvLeES584TVpR9pyTUpUt7M3rEnizV8BWeWxCOA11vEv7ybORM+8Qu eeMVbWXvt89IJK+E6aVGksOjdYLTjNmMFZUMhL6gn1hYEvjLmJYKWnh8InVgLdvyi5f66W/uZ3sp 4hNA+zsMK5utCyW/0t+UP/SeLhpaqrnLH3WHlJ7h2gKyMCwq1MIJF9O0GYsslFybR9oKvukKZCfN V6xSkEDmq/yEGpaQrTlV1g050+a35RSQkO6c1gIT4thpSUqSVKVwwc+jj6P/AM//AHJ8T9rvatc9 MjxaXN8M9nMNJJlmXS8ubiphe+YFIT+El7hvG/BZGKTjpXhPic7w9OLSGE/hLKKvmD/mPAZfjaQv wxfiCRikKsletIPdVIbd4wSsL4bhFS5eHEtK5QCZkst7w0+cHGeD+JYnBS8HPE2vCTlYMlKrAZe4 7tAw3/zZ4rwE2EvihvyhJ8V8Ux2PouhOKxCpqEbOlOg9P8lg8ElNQKuLMGlh/uREqWmWOLRchLtp Z4rpFOtJSz+sFakBLXTzHrGoqratCqoC5SpgAubMO8TFSFLU3Nw8TMJLnfY0y7KIzTXN3eEnET8T jsTMWyOLMM1V7sOUSMLjgoTcMhMlc4/+bQGAoLBVrBUolXJhpBbvy1j7tTBN1+6A3Mwvw7w/FcSb MURjZ0vSS1qEnmbvyvv/AES6kVYeWsGdYsscn/N9oTKlBQFNKKQSgAdYSsqF8z2pDmJYUqxuDa7m LW30Z/6XTppF9X7tH71o4cpTFZzcheCDOCFBVL+6p9AI4/DlrmhefEKklSym9grW7/WJM4yeDRkn yEiivRr/ADvrE5MmVwZaFUpRWVkNzP8AkQqRPUEj/wAalEyj6fwgImy9LulThXp/zBKEMn3QS3eC mfipi5ZL8N8o6f3HFE1S0rzfef8Aj6Q4+7OrItX1MNMNRUq9Cdf2oCEgIL3qPlgFiczEBmPWDTaY A7QiykbG0JUFKWlCsx2VBWQlLXIbzfs7QAbK92gWVCHdYVY8kdzDUPK2O0ITLllU1RZS9QISz5hm UzF4MuribcX3VdusKTWZebzJDqHc6wEIvRnWtCylau94SsroWnzFWioRO4uYBxLGVMzq0XlqSFhl y1Zkr/SF1BWTIVWZtxaAisZ8xoRSiX07wjMpRNgoOFdbbmMOrynQKrKaeVSYWFmZPr8qUeWXBStY UhRrlBTpo6aQlRACK6Fs/wDzCOGoKu1ALqEEGUpKiHP+6oGKXLNlNLNYB/KqAsLWkqua83+8TKEI WQX4i5WdJ96CFylUM4Mv3DAl1Gak61ksPzgKSlIWmyEk1QhRVmN0nyoh1AcRXvM/yaKZiRNKbBRF vWBlUfd6phDDh3+cOXBULG6n/e1gJSxrva5g2yW1t9NYQpaCJX4BVT3hM1F38tFniYh3UA1DuOsA UJoaltoAluQ9/XrCVLRTJ9//AMZMGYinhrVRe30gFKqvTS8JKBUlWUmry+kAMQ4qvrCUszekChJH Y/WKkqWUq93YxUaipRgV109IUdH3UL+kByQ+RhcfOJaEBSJSLTKXL9oAdUwaoSb/ACi9dCObB+8A G9L2Q4CPWEqKa8jZm/OBRVWSzC8XqT7hGwaEmsFP5wCyl1lyWYQLD9kawQkts3KB5yPeUouIvmSA 27R57As3ww4fzXVS/wAoTNBZYyl94B81VhvCHqpJfvFLOQr/AExTXSK23dR5xuM7cxaNFMrMxe8M 5S5btGz7ualGEuFX+UMoPXfm36QakuPIKPzMVBZUdOZ+cJBUQewb13gqVocn+7wlRChM0C2cdomM qgqNOUXHcwkLWdaX1hID1bWt3hL/AOJ+1BUtKin3tiesCiY5d7oZvWLKqGtLMDDsElRvzVAZIuq6 tGhJB02q1/ajzLc3qayYVUaFJTXpmPwgwibwXVMXSVLqIV0tAUaAk/C7S+l40TMS+u1r2MFQlUZq WAcTTzMK4qDLuyk1msNd/wCPSAhSnlr3WQC50hpilJVS6XDg9Hhc2pTn3EJqSqFIrMtKszL8yb2g SlLmyqQSupJUtRAcAHZ4mvNmpoXm+8pTpvAQjDrmoIJMxIck7J9YQtUtcla11S3+5mOksav5vEyX w5qysuFPr0T09YlFapiF8UsiUaZKfxenOBMl4pNK50xM4pm0MkMru2xMYXDJmIxRlpprki8wnXM0 YOXPUlS5Sq1yUsJyCdHU3QawciViRNYpXmSqkmyj6QueEUJVMcJ8yUdIBpAPvNYK6t/D+h/Tr/cY Txbw6bwsThJomBtFgapV0MSpasShHiGGyTZE1dMxJa4Pztzf+nKWOnfsYFyr6RUoOn6GDM0pzOTY QjA4XJJQoicv3lwCVBLhvhhI4jq5q1ipKjf0ECXNUm6qVF3aOLL9+6WhclVTEHJw6hcG7xjcEsNw Z5CWDCn3f56f5J2to/Zv4j5/5bwP2E8IX4J4fKk+Ej7P41JwxxPjMuRNKlS0Cs8JBYkH7sm4IIML mTFKmTFqqXMUalLJuST16/5ioFiNDoYl4RYPiEmUKELOIMqaAA2b4vpC1eKTxKwZncZGEle8QGHE V7zXbQX9f8pjMfNAUMOlMlAKXPxFvp8oQ6AlFLVF3LH5Xgy0y0g6PyheIWkrlIdSKQWLQmThpKzK C3NCSyC++2kCWsNMpY9bQVLlpYrc1nSzC0YmTLSRQ1b++Td/yHpH9b4qTn82FqDywggMe5v6GBwV UITmDOpudoUmYhbSywbeEmassL5j0+cGlJXvk0HKJknw8Kly5y+HM4EwondibDoeTw+KXwPwoTWp PUwysJIKtUzFSkp9YTTKBR5VpbzdXg5Kla0hFr63iSBUihb30Hr/ADpCULU+b3lgizaH+MVozN+J n9Yzb38zw79e0ZVF9BBUrXbcQWLI1IFhFUxj8L3e0HEY+WlcqvKncas0CWmXlCslKNGDZ4y0jhTX OVkHvE0KWFK4hJTqpL3FXz/ziq2pKn1s3OFBOX4ig2ENJxBUp7i6lKq/EYOYzJwVSxXAGUKpqKFk EKiqiwOVWyu0KJBITuM7whRSth5LeT0hNSaiC7ps37kIuFkpet7J/wB4pZSlJHxMmFoUopcub+b9 IFSVB/QmEICjnDrtSB0glC6As+8hLG0UUVB6jXapuUKmfepQtDfF/qj/AAzMNPxUiE0oUkar91ao o4a0gpqrtTCsho1sXr/WJa0lVK8q0WS0fdqXxUeRb1BfSE8RTT+G6uIDc/VolzaW2zNaCVy6yDkU lVSVdRAMtRQSWYipou8tIy1E62hL0pGmmn7UOQzXLLNPyeFJImKqRZc1NIf8MAVOrUqeknvEoSZi UzF2Smcl3/jA495r8vNCUpKAP/g7Rw5gyquNCOcHzFaPI3lmQlw0yrMpmPzgJUqk6p1u8IBS1IZ0 AB4oIFK7urUfsxxGBp3a0e9Vq7ZYIALLv0EJlqKU7JtaErSDQqxVoTCUZm+Jb2gIpLLvdIKR1EFa 0ZdmuVekUFKShPlUtdk9oqqUZbkfFodTAJCqUq2BL37QvMuYDdl6o7GEqcpSfWqA+vNyYJHmVazV D1hOpbXpAQXKWs405QE6JGa5tAPETMClXo0RBVWEU2+7BUV94rBZfm6RxFG6dBurrrBllaZayeVj BQq21JW6VejwlIUtklnQ2UbPASQTsVnSNUq6AM3cwSmpZNkU6IgGwUR1hijqFbphAWtWmmrwCwHp BdjermmOSdbDSBcg841UOseZaWv3/Zjf9dIAKHL+fRR6QGek5mfRocuG9HjznT3dIQUFSKfPV78X LfMGMpv2IBgVBn3TvAaodixi/VysVEwDmWkXqNqYqqdKM9G8x9mgESjJCM2d/vH5mM12uKWKYAWF g+YVe9AAJcKYV2qa8VKVUTY3sYC2FXly3tDC1QdmtAFTnTvFCi6tNGCrQJksqtkKaaUjtCx95l1S WcdeUKVMmkzVmm44pWDuT/CNVLlou4sP3XgpfeoblXUx/ihJ5qNIHrFVW1TeYehhNTC7Fnrfd/1g lKyj3kubHsqJU+YueKMxqy1E20hK5SjwFJYuwCPrCbCmWcxCiVn8UKCPvRWFqdLEg2JKv03iauWi V94ujItlKG51hYUZnEKzLpX5VUxXxhNnBdYRJllJFRIRXCpq8aJSkI4ypUtZUE7mtff3f+YTmes1 iZKl0hW5dRzacolCQqdMnoljicFCgCo2NZ9IwtaEIVh5dCJpmJ4i09uj7vA4RnqPvcdnTCULly0G UKHTL4ZX1VGcqSPwpCj/AEZUqSCHFZqJ9fn/AHUvxPwfEzJMxNpksLKZc0a3HprEjwr2hqweKYSk qxM0AzFfhVvoeUCfg8dInBaKglEwFfyisThw9fMHHeDNnz5UpGrmYGg/ZsRKmNrSpzBw8lK0o0Ja 6+kIn4h5Y4j16E33iWpOIRNK72INMAqWKU3JVlq9IobL7mrntEplGUkrvqKoBJ+8+JrnvCkgJ0OR rLe1ocICOPXb9lQP/wBH/wDcfCYJFVWKxCZGUVKFRAJbo5+UY6XJWV4fCL+wyHTSwlAIYDuFf5lY wWDxWLMsVTBhpCp/DHNTRRisPOw69aZ8oylH0P8AlfEsGVFK5kxE03YEEW/+ExKUhVToYkf0LwuI 0Xb6Qs4OSOMpbrWUA9bbxxZlQGujO8KlJFKKq9Ddgd4+zllJneIpwuW2RKmVfs8YeUiWlARLqUsB x/PSAaQz9wdoVxQlCDc6AluQjhyandklIHKCpQWo+Xy3PrDy8OQSrNk15XhzLJfZI07wKkhn95hp A+7BHaw7w6SAxduUfeZZldVdNu8JkJXOmresUI/xB+1pCcMvFHD4in/Cmmk7a/TR4SrjIKfMSlTg 2fWKpc3U06u3rBWqbYW1d/XT5wPvPmsU9b6Q32hM/FLtQlYWhD6gmFTcSVJlu0oJNvWEIUQoJu3P 96HdUpKr1aC9rf7xSipSx5pjglbcoVNrQJqjTMks01Dbq7/p/nBWGFNWRitP7KekCSAWUKuMXCl9 FR8Kph8wT+ohalPezlFU1X7UEqQavK+jwAAv9liUwpJASGrW11H92F6LIcsvL8olrVUk+a/m/eh5 WozMND6QmYpAer3iW/npCkEqcCq1gowAagVIZwh2hKlKHLMWv3ghXDC12+NCerwhlgFKqFDV4CuI ApL5B0hKr1A12XQ/70FTFqrqJ1gq05lZdoQXU4LkJso+nKEp4I89inVPWKgVKS3kpcd4ZxUc3eFS 1oXkl1OlBVudoStQMssSC3lt8rwmbUpKiqtSAaU+sTgqYyZt22dvij7qaHA4cys1+XlCpU1S62zl GUriWilSxs5zfWCVVJ6JdQZ/52iXS84U3mHKqV84SsibPCl08OSfrrp6Q6aELAYoqzoH6QUZyGu1 6fSEWSiXpQAQuZ15x5ivQPqB/vCraG9rEdYTmWK1sN/rEupqkCikuWaEUyhQTm1ClvzhLJS/v/hh at0q20Fol3qUch91oCLVjUgggwxPlumpN4YGrs76w9wU5Ta0BasiKrraxES+GripJpdL0ExQtKUq GXNqr92AXWy7ghT/ADjy8T3aSxCoqZQWBryHKP8AEdTtSUlkwEhud7QUUqzJfdjAqBZJ91OvrCSQ qXt0EAgmlVlGwU+7xUlADqyl7wmVm5Lyg+aAZbgo1quYZZYrvkQQj1MVJdUt7sxaHRb3adVDuYMw hS6gznQQWKiolvSAqXLAKvMr3jAqBy+UN+UEsoAWfWAdhb/iLC/VVjDm2txcQSRpepmAhtTzqpEE W0sdX53hnp26QfebTmObQCsNSqy+UdN+UOaS3whodRNOvU33isJFPxHX5QrOpRKu7PtDBOutnAih hwzcqVp0YwoFK8qtqvnFrpT518+0JCSlI0p1PeBKIKqMqGdXEPaCVzXUlTNouW144qSCl2L5gT3g cvM6LmGCiUpvm8sBkgK0vcRal96tYWkKzIU13V6PHkdS3816egMSqULC0kgyiQribMYShaGKVe6l kiAtgopFExOjXioAD3sirqfmxgLmOmzS7C/1gqSoCn8LG8JJJI90wuTMUUoOU0myX/F+kcNSgUyL ymNSlnZjHCxK+Ini1LyUUvoKumkAVvL41atShL3vrCTISmYhcxyqUlSVhOxMJQjiS581VPEKGE39 5opZSKS6qXqXro/WEY1ImLqFCa5lIl3vS8KE2bIRIlTymYFCgzgoO9W7dNxCxhQlMqiskMleNbdA Unb+TDJTiJtK8yJstK52G/8AUq7iDOTOGFkEfdywQpISNAoIO97fWEfY+POVOVXOw9GYa3GzXOsJ UtCpUtWUKEsJKmcaad4usqbKly5AGn/H9BVYPysB6f3QlyUKmLVYJQKjHGxUg/Z0orplrZRfn9NI fDTif/voFPZ4SZeP8ZwSJAplqkYxc3CoA5Jekabxbxw4z/8A3pAmkfJoMub4+rDoPmRhJCEVepcx I8W8enYjFY7GoSqrEqqFw5ba1hFgAIkTpJnISlHGrk2ahYKr9h9YweHRisUOBKpmKUtlKJb3tY+x cebOl0V1qPEWi4GvrpBXiZcwJK6pdQ153hMhShUlqsxBDmxMJmgZigNQqoEAaiAVJqrskbR4alUs yymTNcFTu5lQmaiWVJU7MQSW1t/9xpniUz/D8GwE7xNXI0JpH/xv6QpajUtaq1Hck3P+Zxfh/i3g 6Z+NxOIPFx0yTxAQWpCVdAwb+T4fi/DUqRipuIbDsmlLFyr6D5gf5XCzytCMLiVCViaywS10q/P/ AFRKT9oQsrQKAMxFhZ4t/wAwXLQSpVVPlGmkUoGqmXkdvWJsmfiArxHEunw6TLZaqiCHX0Tu8eFY glz/AFjLrUu71rCVH/3GJRTpMlJW/dhFBZLbvcxxEqbI29+8EuXKtVX+sEHPvaGCbhyXdzyeBMAK Vb6Vdnjyv/7qPWGGUovzEITJl1qKmUzhk6vC0JUtKic5NiOxhYxExUwqQFoqUVEJuAPoYC0EpUk1 JUCxSYTLGJ+1SU+7NyzDyz/xBg14ScJirlpomJfeClElMvdK1TSW/dgpneJzZcsoo4WG+5T89frE rHYuZNnKqaS722APPQn1guh/2wwHJo8odtvf9f0i/lHut5opCA7PzHV4WaZiZYDI4kuiq92Py/zi VTClxmemxEAsfvFU5E7w6kqp1StTsb9bwqtUwg5ruEphSpblPmpqyqhE1JWkm5s30OsfaCQC9JTw yIrqpmKslNOWZARMseTeeAuUCgj3fL6QUHKSaylMIL1ZqX0fpF8pN77doZaiobaqCP3oo0bNmTmV BuAvysn9YImpSsEEVs9Ha+sJMt55atkHyp5d4PmT+B3f1irKtQzf+kpHpvAmBgsfitry0goulRzd R6QUusyyKSmpm6vCEIBBN1qqdQp+LeJhXLSQhOvOBxitSVg3WOEofh/3hMhCl5EP5CoJ6VQkJlnh gmtc1kkwBw1qKs1MoFKh+1f9IK5SyQk5kc/94lqMwyt86bm+gUYABmSwDnrSoVQgyjbyrWo51HpE sJmr1ZfDVcQhhsyyrzHkOcIMppY95IS4MBaAJwSvOkNU34TCShNR0mZSAICaqwtTlflI6CAzJ2Bt VBpSp9d6oRUSCzUoNQPUqgKBb6VQxNhs9Iim+c5t4pBKUP503VAClqr0S2ar971hKlN1U7fMQtRq mnRCNAnnA86Uq0qTU55VRStXuaoZIR26xQSZh8qFPmEBphCb5PeV6wOf1EBLFzvqn8oYJbYrGpin Rul1QZgJC33DgesAhYCqtFny+sAl2N7XCoKpZUr3jskekB0Py6xLpNZHmRcUwaRfnq0SwQgvbzOk 9YVwxSjRTZzHksbX1R6w60FafJexVApJljS96DCfMpyyqHSFQAQXTe+Z4qEsEjYamMx92yd0nrAA FATZY+Hm0U6NZJ1J+sCtyKqGYrgAJTr84963k2MdTfrFTeTrrCDv+cMfd+sUEXN3BvDtVzy2PrAS bAW6QUoIp0Vl0aPM7l3S4HpFlZRoWYehhKEgkq9AIYIIcP5GqhJAKKlZk6fMwaQSH90Uq7wyqKiX Pv19Hg0oN/dGkZRY5aVW+sK4oyrtYvFVZVRZD3htD5n0EUJWjJqHqP70JJmKQDrSwrtzhOmlSLuE vzji3ClfhZKvWFWQCU5hxdIFq6Fe4bKitvNpWmopezPCa8ihlZmKybC8DiGoVPo5R/POOGiZTutd Ln92EXAZfnOVUzmX/SFDiCl6chAKWFiVc4llNCqZnDWZiXfrzeKkFZQHyiUVFXpGZCqCp3U5Vhz+ H5whCJtdBprpCeJ3HWCjDCcBqpCaBUsaVQMZOoUsI4E9KJiJxzWqXfvHHRiAiXKmkSUn/wAKQ9Jb 0EITxyCJeqyUyZhdzSd9I4pSsyyaTM8xB7xLnjEFanCRsUsH1fawiW7kIvLCrpD8h1gETCVL86dC m+56/wBBBcEFiDYhuf8AcpSkFSlGlKRcntH2vF4Rf2hSKy4cpLc/07xKJSoICmU+VXr/AAjKkW5X I7iFJmNR5VZGA7R9uwVRkqFc5BSwHUfrGFExuGcQgLq8rVB48FQNODVo2rf0YnCcMLxMlJmSLOdL 2jHSeFMC5CTOfh0VqTdgPQC8HxfxSSmmcazXZW1KedrnuYVM8MCTwZXEUOTXsI8T8MSgVYTEhCRU 001B3Vf5dowkmZnmrlhRKxcW0hGUFKC/aMJJk6yZU4K+cv8AhCZeFlqnKJq4Yl8U8vTXWCMThpsn nUnKPX+/T47i1iT9qwxxOHlqmMaWJTYfWq0YvBm5wuKXhiedCik/l/lfF8QJqk43xHHS/DEp2MpI 4sz5u3y/zErw/wAOlKIWpp2JoeVhx1/gITN8W4+NxH/1Q5TzyeW3X5mESsHIkypEuzIlhPW4iXIx 8uWtCP8AD4oAUkswKd7P9YOO9nTNxcoS+IrCrckga0nV+/0hcifLXJnSlUTJcxNK0HkR/lE4eeZu J8MUsMmp5mE5lI5dNvpCV4bxLDqKg3DmqonB/wAJ/IxUvEoD3vMKW+rQeL4nKlS3daioqMTMF7MS pfiviSkFC8apZ4EkmxL6c+vbWJ/iXiWIXicVPLqWv3RslI5D+iV4biFqlYvCoEubmyHkr1aDMROS 6D0JPb/aDLmTQS9rs3p/GFcPm3IKvyissDoyReOLSb9mMZkHV02vCsqksX/k/pDp4gGtRDA2aKTm 33JEFNNK38+hLR9rTUlUiZQdSldbAv8AIf2ZOGlJUszFgLoDlCXzE9olyUJlmhNAMsEOBa8Bcy5b y6v6w4AbS35GLt30aBmUUSy8xTVD0jgYdAEnDkiqllLJZ/l/lz/ZTw1kNkPV94BsfiSxeE5qwbs4 FPvQtyopFhUwt31MIlpmI4S73Hl2zKMZlJK/LU1Nn0gJvTVUFMKVdLwK01EZkOoBoKyJoWfcUosg 8xtCQoKUpWitv+YaUqygyyTf+EZM3v0vSR1hE5STT5Soc+t4SlJWVOV5fJ2hVeZSvMveXHmdh77g q7QmgKC/KhPnVfcxQqXSXzqFlLP7UJShLhIZv/JN9YCDlOh+IRwznSvM11knkNhH3qyC1KaNQOph DAsry7IP7SoC9FH4X4SOxgBappRVWUe8v96Dw0hz7hMS1FIlLWM+aoTYqWOuXMCDHGAMnVLtcdVR WJijVmWoXT3HWFFE1yMvkueveBMTPWUiXmrsRCElc5Zkl1rSSCP0MULEoKc0JVr0eGno4syZauUT QhviTEsGgy+Sk3V6QlKJTKWab3Wv5wgU8MC7vaZ+0Y1Z82mQwAVAUm7XhKqiCryw5FPuvrWe0VOr 9l3MKF0ge7U8e82gpVp3gS3UN7G3pApJJrZ9YDB6c14Sj3vLUMgXrA1urK5NFu35wzDoS1+nf9qD NP3bWoWaSqBXp5SuBSxuz1FJPpCQxtrlYf6oqA67vrBVYA7D/E9YSVVA8uYhJUaQ77wLsp9dImJW Kphsh1MB3hYVSq3/AKhy9oC0oL6KSjT5wjiJUFFFSM5Xr0iqlSBsPd1gISphXU1d/WM2u279YsCT 9YQyFFYuQPMr9IcigPcAEAdBAKN1bm8OUudA2Z4dsraWmFUakF3trCWNJ5hVzfeCnXmq7GAoa9na KuV+sGh039RF1VFnNvLAANjmO3rFqi1tLGKVO4vyJ5wDrt26wC2/K47wyQAde/OJZUKgbAaA+sLB SzBykM2u28ZEghvh80IrZ/8AS8Jtm6MqFFVy9OYEBPpCFElu4P0glO47mAqY9OtKReDU60+XM7ND ISEpRlyKteBMULGwI3jMD6WBh0hqfxMTAQtTTD5PfUO/8ICK3KUvVYIOmv8ACEqI4QZ+p7mCGUEO yVXUz7iBMC1L3KSASq+vpBeeZhK6kTFf+N7tCqlH7wOoC4N7ZoTKoKSbvLJCv3r/AEgFKEHLn1Cl AawpNKEhMyt1pCJtJ3KolrlIQlKP3qjFYlvMSXUgrIof8XXlBpKUIRUVDRatNFaWgZ+OFrcaOj1a BRha/fFSK0VbJI67QuYMOifMWHafJSFAvnBHrb+XRMwuFXhylFXDWjirVzJeGmornJn/AP0zYSQk h2fSqKS4T7wSfNc6iEBHCY5limtyDaoH9Il1qepDoDikO9h9Y7f0C2gY3d7n+fSP5f8AuCqZh/tE nCoGRSHTWo2L9GPzibLKJVXlsGA/nrFVPkDIDAIgyWFYsQneFgp/CK0kO27xwplTKqQkosM3SMXh DU+GxC5LqFKjSogH1/WPB8Th1gqkSUyJ6agVS1gMsHsQR6f0jxLw2UKg6p6Ak0l9dOfW0IwkmStC pVlyRYxjCvDTP8I01hyXFrxjvavxXDSwcTP40uuWypvJjDDSMRip6giTh5Sp0xRswSCTHiKfDUTJ 2CRjBhKkGpEuWlR4hfZyVD0iWZGFSuehFzMTWl+/6wqdNwMhSzYrVKBKYKZmE4QUin7pIy+mt4mY 7B1TMCtVXBEs1SB3/Tr6f3hoQpdIrVSl2A1JjDysEcQPHv6t+wo8KQlYlS1MBUqY1LA/MbRNxE5V U2fNVOmK+JSiVH8/8r4H4diJJlTxgleIr5qGIU6XHMBA/wAvh8Bg5fFxOJXw5aNOZJ9GJ9IlBEgJ UsCZNnFDLmLYOVK/nbYQ5UKwLPZRgmW1i+sBSzZB0jg4sImImoIIVs9oR7SYDDpl4bFTuFjOGLHQ S1n5N1cf37AEn5kwgowSwlfvzFBCU94KimSlLP5iew0gleDWtKQ5VKPE06awUqBBBYg2Ntf6BMlT Fylp0XLUUKHrBSjxjxEJOr4tav1h8TicRiP/AL/OVNb5/wBCZcpBWtZZCUhyqFTJtOGA+MVK9Ylz 8DiQKMxXLWpBLagjSODiavufOqZZWuzwUzhMWVmiuy0nX+HpCcaiW4mgKS96qg+vrAXNck30cQnL ffpChq97xRKSw4mwYl4lpVVxfxB/nAK1Nf8A4gEzFJmBT5bg9zDlavu5wUw0W7C/Z/7OwSEAlZID XFvXpyhpST/9DH3oJIsaNB3g5tCywzw20u+j0+sUSVrloxE2maBcgGrQ/L5/3n8f8iklNKxbKo37 wWY+6bwn70lNLUMCpXSE8ROWmmjT/VCE67AfoINSFLQnMqoU1dHgKoPDQl0JlpBUf4wiZMQsd/d/ agFFlJL5rv2hLLFbb6CDxKSlRyqFV+j6QmcFFLW+GLOysygsFrxVMmGtNk/GW+G0JpNEyaKVP5V/ 7waVrUyWUagj5bwilSgSmhT2lxopaQc9CqqvWFKTTUPIKvLAMxyqw51xWJayshuVXztAGiW/aKNf ehKplQ4S6hxGUj6w6hw9x7rdYSQ5q8qgXtDrSDU6UskgpYwhKklSPeJ0ECdKSqbahNSvuR2hKlVE q8wdgnpBEyWkSwWRwzeZCWYpWin8RL84QDIVNc2m2dOsIalOynRUq/4oCCqutb1KOc9oBErMs3pU c3WKSslVVKh56o4CXVV8KdPWEtOSnhn/AMxqC9bQJUxQ4irXyv6aQFBImmt2qYjv/vFyH92X/hp7 iHUlPwoUzqjiFRPu2/8AHARcnzVOCqCzA7VWgKKn97Ww7RbKXY6gJ7QRNU31f+esM6yhyWVoCnrF YvKmWFLin9IDA1P8dhAa92DpLpO5hKScrVPrD5pjDJmYekBSkmk5WaEsdXUx8sIVMBZ6WdVninMo ajkfWLsSN1qpbtFStKuiir9YKjZWwuCrq8JUBRM0XrSI8zCaGe/yidNXmUkNcGv840QpR0Sp3TCV qlu3nIf5vCVKdaWsonKnvGnE6I2iqlStrawAGSkqunl26xpQNM1zCZmpe1mELWaUra4Nge0ORfy9 RAqpCfjsmEp0fTWEu5Dsohi0Ag0nQNcqe0BITdF6my31tBpqpAdWz/zyhKj5EWPWG4jr81HlMVZn e9wxgHy38+qoq12L6qgsAx+kDPWmmxUHV3ipi6ddbwzNWN9ddo4a0LJK6r+WXyhVClZiUqmSx5Gu 0LCyHJ+5Cmz94EzhAFJbn8ormJmVMzXH0jzlGWpAYir1iwWn/wBa1jCaVUgXdhGcqTyRuYpUHAs9 OkBSVPZjtEtThhdCcxZr7RJEuxnLrmgihK3iZSla6MtFVk94SQwFLbTAecFJcnh1KA9wHaAgSWQb KUjTu0ApIyKZJVlWB/O0fe1BJu8slRXfnBmJTMeWKebwha/cWxsVA/tQZrTWUKUy0ZpK97pMJSqc FTR96pKUsS9miWlLIWSUUkEMx5i/ztBkBDylI5fep6loTLUlWH4CeEnRltuYmLwqTUiZ9pWUJpc6 f7whMwK4pSkKVMqM3k2p/TtCQ6hKnB290sSP0gTapZNbDM9em3T9Y0/2/oKjqTUdtf7vx2aWrE0I F9RSkn84ZSPxHcF4mDhpE1Uk0lmVE7Cnj8MTlJpWHQObQJvDb3tt9oJMp0IQT+y8eMywlSaJ4Cql 1vkSdfWJvsv4pPKPDPF1V4WtYEtE0sCkPz1tyPqmYhQUhaa0KFwQdP6FIWApKgygdDC8VIyCYutc mkUqijhop5UwwAAGgFh/Qj2M8Dn1ePePJKMTwc0zCSbD5l7D+BiRj8VKV9txwGJnLVmWFKbU9P53 hJxSqGLIQ9JPppC81SjblUesFUilZ1NPu9Im4fEpzTRShTWS/NX6RNQtKfs2JWVySgME80/3WC9n vC5a5k7EniTVJDmTKS1avqPnEiRiMAqdOVlxUzEgETVfyIR7T+D4dElMu+JlS1PkLf8Aw3+v+V8F wnjEyfK8LxHiUmV4ivDI4mIEorHEoHNnY7PHi+K8AkHDeCYYo8O8MQpNKzKkAIdQ5k1f5edMKMuF QiWJmwrLq/8AhR84RJkAJmIT5msqFS8UTLlINqyQk+sA8YBRNLpNQX6vCloni1+ZVvYwgmbRLWwU y/0jGSlqVwhhVqVsry7d4myV2XKmGUruCx/L+9lYSRlrUy5qg8uSOZ/m8MpKsTijczyxCYUUoQEc StSUhvUwkUBSTdDsuns/6QqmWUq2Puq/a2+cTPuky8RdaZwYF76mJmGxCKJsssRseo/sIyH7OFji KY/eC7hJ9OmscSRhpdZYFI1S3NWv1hKChYJvoG9YSwPLykK9f0hSFSlg6hViQ0BapQJQplkJ+9Ln nrEiQhJQyRkIZUv0hNI1T6x1jpBWZaSv8SXgtlHI2ftF/wB7pBBWpzYUoJCuV+kSxNV95icSOGhy amNRJ+R1/sylrsJv3NTPRUUt+X1hFK63vXdI7P8ApG9JL73hQUpQSzNe/RukOFqKirfKBCZabrSq s0n7rcac/wDf/OhaA6EZagSE/wAICSok1O5ar5w6QpcpeumTrBShxbOVi3or+EIrWeSAlZUW/aMD zTA71KFJhCSsuQSm3wwpiXI12PSArMFPoU5lQHQy9jcVQjiAqp+8pOV+QHWFBTJIFWmYN8UJXMf9 4VVwlNAlytXFphimhS0JDj44ta7UrfLCEqBKvKjLrB41uT5qYJbzp98lf0gnzvlZI8n1g1TDyIS6 XhIloupLJpGaBxSXSmkpSrIPTeMp0slv8SC6Q43Ks4HQbwETUpWpN021+cBKJbaqUVeQ/wA9oCCk JB90qdI/dgsHSDexUpXeCVAhATqACBEtTBN92ZF/dvCSipSfeq/PWESyiaUrNS1DMhPqY5pAzLa0 cRLKAQwl3dUNwTffSkwgqrZKr2IUf3oCeCViYpiqh5Z6mOMBlsihCWI/ZgJxI+9RlWgulQgLlTAr 4b1FPOEzVKoKRw9gFfSE1MnNmBUaj+zD1BNtTqYKVIDswbMBACkg2cNYCBNUqgearQKjhSilQJ8y rv8ApCiKFTJyGoFmvEkSkCUz8YFVKplW/wDvCAVgZKQhRursr+EDhsTRoUqDQC4cOC14s7n3tAO0 FFGXvcdzCXrQ5/aK/SMzPfnV8ozKcC2yvrH3iFGvKk3FJOpihJajzVKue0AuoIOVtT6w4Wlk2pgB ATc6AMrvCgoENbNer1hLIpNG5M0nq0IYqf8A8hu2u8PYp/ACUh4JCnDtyo6GBYXLd7QGAvuqHUL0 XXoIGpVrme0OrXU1G389INaQ+uwSfSA6RQNjtGgamlt4pqopDnkf94Duo7vdUFiaiXujKrvApVdZ rKE7PbSAukEgMc2sBTsvY3ZXeLLIGmuvSDu3mKtPTrBSAwAqq0PYiAwtodwn1haalNr+EdjCygnz UOuxPeJdbpSjKdwrlAJXLSrRIZlK7xc8OWpWdVblfVoC0qWq7bKSHsDAKlVqGlNgP55QHCndtfK1 4ClTne1LOfUxS4UPMyd/WJbO3mUFXLdIDMgVM537QSEKWrRucZyk1pdN220EKDcVWhUP5/KEccKM p6UVJ1bmdYnqlomefhI4iSEAC5AVCUlHDMw0qRy6wlK0ChOi2ub3haEkSx1vBK3UiZlWdQPXX5wj iVpk0sig5ujtb5wiWhMvIKq/cNtO8cFcmuWvdAI4N7ERw04gFMtwiv71Cu8KKwhc5SnyMpA5OIXo lCk1WJq3dhtBn4apISKBxGClXtT9bwpATxVTHH3iitJ6pMGRMXQpKPKFlVPTnCk5x/424iV07D3u t6oLtJVh/JTKpmzTs/8AGPeYXtemAZi1r2ckqVAAuTZtSf7zxLwha0omYkJxUmo/4nuKH0T844hD 8QV0sw6xmcfUmDikyUDErUTXQKjAlmwd7b94nTK0olUOpVOVQPWPHcWGpX4gtIp8uTJ/9DCZktSk LQqtC0mlSCNx2jD+yHtfipeGx8pIlYDGTVWxdufPmP8AeBMlrStCw6VoNSVdv6LEH6/0zkonyPEf afEIMvw3weVMClpVpXO+FKd3+WxweL8enL8RxuLxSvFMRWOKhRSRSljolJUCBtTCJBSPIxCbBJ6R JkzMR9nl10p404oBcsL9XEOnEoXQvNTMqbbWJUqXOSZc9dDVXiWqWmqvMukgqD8hCFLljiq5jhqH JiL/AMYrlYqYVEsmWLkt0aDNxEkzcOLqWlBC5X7Y/X8v7j22x66VYzC+G4WTIDZpSZi51ZB60Aek eGjCzzIVhcWJkxllBUlwT/JjxszsRLQtUj7LJ4wZWJmTBSlKPp/lcX4nNWES/BvDZ3iCSrRcwJKZ ae5JJt8MFRuSbk6/5fx3x6cj7hWI4WGJ95gEn/6L5f0YTHYdK1Jy1pQCaqC5tEvCYT7WrErXw5eH kFXFJ5BMI+3ysWqasVlE0la0g3spn+bwpU0zBIZ0SxYjm8Y9OIJH/aFHMG0eJIHlTj5yR/8AtFf3 qMUuWeJiBXNcA/sgdn+sEKavXQCBUlglVPQWhntzZhrzg0ALvqIPEliqrlcOLXj7fJk0mQmicUJd KxzKulz6n+mVhpQdUxTcwnmYQnD4NI4YALMUaCHmy6D7xNkmJf3fk15dIcjMDrAdG71DWFLCCRoT 5Kb2eODxVKNbntCDVf6iNel7Q4MB7l3s7mMpCedLXhipzMU3mAIb6ekLn4pYCJIroU+cDpFODP8A 9rsE6MPdxMJ8yuulv7IUNi/MfKJcrFK4c56QhLpRMZrvp6f8wZlqm4mW6RCAZ4qXf9l7Q8+cgSga VmvPyBbWJicNLQmSqZXxOCJUyazsS3f/ADpodJ8xUN4ZZJqvrTQ/4oC1Lm6+WsKQj9YMsuQrYO3z gBdK6eekr9YIR90mlhq0S5ky48rAVNCHQovmS9vnBorenk5hBNfE81VzFS1Kr81Ki3/ujiLVQCvU Iqe/OAUqzIRVo9f7KtoTcqV7xLrf4XgiwUD5kqpA/aBgpBSsnNMK3pH8IAKUEtSFAFPyeEKSRNV8 RagdO8JJqO73ymBVmBs4doVSkpVpezg/WES06JNs1S4MxWHmSHRTSrzTOsA5ZRObWuX66QkzqZdN vP8AWGUD0Gr9YlrN1ANSn9YKUhYV5lLax9dIZSlFyyUWIeFJC1JNWo0gISmlQ8pu9tYQaCdidBDy 3oWWVkeAUoUgJsQvVXOAlpkuzAhXmhKlJKkuzhOn73mMUlVmZKtH7QAkJAR8Sit/2oU6krGtCBdN PLrCprLBGaWeHc94SpatT5Ab9YTL4RYH1WITXMFS80p/df4jA+9r35tCEzJrgFviHzgXVZTZspVy aCJSFiV5TTlv1MGYkV8TKCo1B4KKAlaXUSlVASdwqJcyqp3EyWEutIT8MBQU3utqzQ4+8GtxrCTR TsfdUIdwTq+ghJFqlOvNS8MlRWayUlSLp7R7595RWpgIrShIA8qAQT3HeEsFJ2vprvCnFxf15QdX q0UfLACUJPPWEXJINKH2j1d6Cx7QlQACvKq5Sr1hYNQUqxShZp9YEpZNPu/+p6x91ZTvck1dYBVz 94h9Y4ZQVKperUD1hKipIA1uVN3EVTBxfgCUskjYwgUzEhmULhQgBNSEnzfi9Y4RDp1zGAq1r3uD FaU5ja7t1aM1zo+pEJ1NIYQsrCgXsbxW3XR3hJdKqRuGBgmyB8iekCznqnTvFkE/FdinvHN7s+kU OEVJ2TnH70BKWB0qpYd4FRzbKIJCu0CYp6moFQfXrCNAtRpzpYW5bxwky1g6OpTpL8opmTCSLPqN d4zWNThflq7wmnU20qPaHIMs+XN5YCSa0Hze/wDXaA+jUUsKVdopClpDPlYQhxXu9szWhKCarcRN KfK9oQtQJfyV5UA7vA4gcO4hSgFKr1vm+cGqaVMbIKHlfPnExTAgihOTMnmSesIBliik6IIrvygk qmyzqhExwkMb9fnAlBRQNOJLYhTF9YnlKiJ1PxhWoa4/J7xLMpC5iWKlJmrVXWrU/nC1S+KCsMpS vLEyWZ65qlzSeK70DkP4bwlCZySbrcqdItuIQpQWbVmh6i5aJi5ct115lzGB9CI4k3ykUote2yvn 8oLqTnzFS8xDPr3/AFhPuhZprXZA9Y68/wC98M8fwdRXgZ9a5aVU8ZBstL/zpGE8S8OxUhc5eGTx 5TvNkqGoUOYu4O8KSlJI+kBa0vWp6ebQuqQuhN8rgJEH2W8Img+N+JSvv+Euo4GWbcQnrcAHW/I/ 0hSSUkFwRZuUSsBjJivHPC5YCEoxMx8UgB/ePms2rdzEuV4pJxHgmJVZf2xVEgfv3H1jjJ9pfCpX NJxiVHrE1SvanAY+dK1w3h837XO7MhzE/wAO9hMKrwuXMSZZ8WxSRx+8pH6q5eWJ/iPimMxGPx2K XxJ+KxU0zp0wnmfyGkeJzSL4fwp0ncOVfnT9P6MH7ReGIVNnYBX30hGsxg35adoxE7FTZmCwYWKJ amdW5UD+lriMOuakzpEmcJiV+VN93/SEJZI4SGUhXvHmYl1TGAypD67n5RUmYmvQWJ1g4LGYVKgt BlmYAAu+5P6GOFJl04SeHRSilIUP4jbof7eH8QwkmZjPDcdJOD8dwUsOqdI1CgdihTEd4ShUzxmd i/NNwWGwYM+WzGkqem/UiMPh5GGm+EezHhpqwPhi5vExGIX/AOtiCLPySLDmdv8AKeII4KX8Y8Ql 4fje/TI+8I+f5/5jGeFS6BisFjlmeAc2Zalj6TB/RP8ADfEJKJqVJJlKUH4atiIxc2f4ZKl4ozKZ OJVIdDbF4OGwchfiGPxH3VIRWQfLoLfOJviHiUsL8RxZqEnQSH0ftHi/iGMmBMrDeGrnrdIJLAt/ wImTl+easzFbByXP5/3mDwxRVLSrizHDptYfn9Iw8mVL+84aUPS1XOFKKFhjeF5PLfmfUwyJifOy 0ozfMxw5r1G7JD/OCpAKqr3sO0KlEMpdqVkJRezA6xPw6xSqVMKG17X+X9CsYoMiYyUOl2Au/r1h MuTJ7q3MKC0qpTyGUftQ5BG9rP3hSMiVgs7u94Tpo76wyUO4zvCFpVSSarEk82/OEYdc1SDpnsLW 7/O0Omel9y7EwKZr03Vn0ilKlX52Pzh1C51fXvE3GeIz5eHkSnXVOUAGF3iZ4d4OqajAF0YjEmYy 8ZqKW+Hu+v8AcJTJxK+GnSWrMj+e0AKxkyyiq1jfZ4qnTZkxXNaio/5FKRLWuouyRcwKcQUqE2iZ WXIBDlk+oiXwpBXJluBNmIMtUxyfMfk0Sp6ZgUmdcI96X3P91UcjZSKakHbzc4TxVqZZaz6wqsAI H+HuT3jhXCR8Wau/PWAEpyfE4I/jA8svTz2d4Ay0pLFKlOB9YAJsk5XL1QVuxNn94wU3q1bzKV1h S6Fgu6c1lRmTWHvfT11iWuc/3qdVanlAVIL1Kamq7/swFJKJdFllq6+cfdaec7VQeIUULTQZYVVO HYwlDzBLepCKiUwzJSOaTmPeFVS8wPZLQyi4H+HchMIWEqCxZ7mLTCpnCajUIcgJGhzZ/rFarfC1 oFQJSnfm/KHRl2NswgUCpK1bqajrANEsZMqkb/tQFX2vYCFTllN/KUHhgPFCJlUvXMPpCQFBSnYo CXETJU1TVXCzt2h0KCqe9+kOVq4Y8qD5B6wlUukKAfQVH9pUcUhNn3emrnCChEt2YcvxQhKCQVhh fKqApTZcqj8J3YwJhKkoCdVK19P1hIQo1UvXmzfWGTMmFQH3lSqkp/3hX3nzHm6xLWWsxl8Qfxit En7xacwZqYEgrVLI+9YZq4TPSg/eW8tFTRLWZTMqyq3AcxU+byaEwUFK0pexpsuLgUe7zVDLAZ3Z XvQggefNa1PeEOpiS5KBp6wUrCpt/j06mLgJzOkhDq6h4QtRFKcvVUJWC4J0pMLqQUHzKqs8EpTU +dkkvCCKh+0GHrHERLLOx3qeHUkXy7W7iAySlSd03CoTMlpouyvxc7xSE5au8NJC7WPEzN2gBKmS zXDFUBLuCPQNAba7aVx98hKnDoIs/eFoExqcyW1HOPeVT73KE1OT7tV2jZNNmDAFofbp5oq8ySrd 3ENLs/xWeBzOU8xDJAJBd9X7R95ma6Q9Q+cVH/4YBpJ92pgKe8VXJ08zmOEsrAJbQBYA/FCSQyU5 WFq/2jDqS8lVpdyCnsqEPKUtD0/jHrDXIl3zOEX2EIUEFF3LF9vlEl0ilflpuTAStBcZhuYBNgTW eXrCTM3ORi7tqIKbXS+XSGp3d+faEgLFa83lsrpEyh6l2LNZ+UZphsKTek/LeEpmJUSjy5LGJPFC FNlQnRn5xVSRQbsK69dTCeGnhgquHqKud4CUrZZFqrBPaJMtEzMrLSzqPO36wUyvMlgpSajKRfME qg5H4a/u60hS6eZitUlDu7hJUtXciJYQkk8SuZZkK7QJzhEoeYJzqmdHifiwpcySudUmT5SFMLk8 ucJmJUJlVjSkUlW4eBwkiQvQ2/xHtVflFM1KUzFAqdyZq35RLmvMQ/3f2cmpApc2hQLC1WYAKvy+ e0fzb+ilQKTyNiP70Y7wDHKkpUurE4NZKsJiQPiT+o5R/wDlL4NPwmM4bKnYZ58hZ6C/1G8cSdjc co01CWnw6eGO96YV4b7CeEo8PlFJQvxXHIqnqdry0fPVuxjEY7HT5uKxeKmGdiMROVVMmKO7/wAt /YSn4lU2FRv0iickt7swD7tT8j/Zl4LGrTKHjuBVgcOtaqU8UXSn1dXy/on4HFIEyRiJfDWCH13h SMCqWiWZ5X92rhuDdyP4RhhiVpUZd1FeZUfaJY+6NuJyaECbiETAU6AuU9xEubKnhfvZFMPUwDLU irdnB9Y/rPCy/vZCeOFLS4XTdn/nWClQIUCxBsR/aR4hhUylzEpMtSJyakrSWcfSMTjloRLViZvE oR5EcgP8t4T4bJL4fw/DcRVmKp081zXPSw+f+YkLmTG8K8VUnDY1C/Ik6JV9SPWJPiGAnInSZyAp 0KcofY/0IV4thOItFq0KpUrvFPhPhsjDKZjOpqnq/e/hClcQSggEqWpVKUjckwPYb2ZxpxXhnhmI q8bx8pTyMbPTbgpO4QfMeY1Nx/e4vErGRCpcqojRnUWP7yYQpaElk5afLtDGSjlpcwvEYRJUFW3F HrE4zl8MhbqScyQSY4stM5vNXqGO2kUo0Fhs/NzAVMSeGlLzV77i/aPEEpMxSU4kgKmeY8oShIdS jSkbl9IlLoNPCTY3NtyYOQj9gWMFTKS/mbeDSkmnn/GFrmjLxCVI1DdDCEgUiv8Ae9P944pFjuwq 7kwEzH8vOpKvSEnABSVom3WHSJQHQQmX4lVOlCwMn3eZN3h5uOly6RUy5lKkaav3Ah5eNlLmamj7 5XzF4WPDcLNxEx6uNiMiD2GvpBPieOXMl1VDDyxwsOn93+P+Wf8AtfdDFYtBl1q4cqmhZYh4nTpV CUrLfZ5yuNNU96vR9/rCc0ziLuE8NkWtZT94C5glywnJdNKz/Hob94GRKu7srv2/uWwpbCofiJ8i lK5w5sf2tIc2ewtVEyU6z72e6ExLXTnrakrpRm3VD8MqOmYkIvvCZdVvOq9RP7xgqJD7BoD5ycx5 GEEykoMtNI4Y83eE8Q0p9zM4+cS6LLukjiBav3d4UpcxM0+VNZIKDAn+WnKs0ebvtC6SVJmCrQAQ iU9YWf3fWCUrdT1swSlP728S+IoOu1lZlwklS26+YRNWkKmmaMq2antCaanTqYQljpdWvzgKTOSC zU3pJ5AQTUtSmpTWnLEsKSz+ds1PrAUoLCkrMtqipIHOmKne+qE01d940Wfd82nWAghRKczXt84S A43zwUomApo3Vf0hk/v7i3KBMTYHKTqRASisTElmZh84MpdJQrJxGuOv/MBqimcHrgGWtlU+e9P7 0EoBIVyS6TFS0BJl5QPeEFVwNEbv84EkgKGtX4u0JRWk5XE7VXYQl5iifK7MsfsmFGWhZJUyiXD+ sA1OrRSFqAKfWFMitA1V5lCEU1ZEv5m/90LpUVK83/H8ISVHhe4G8uukS2lslCmruQf2tofipSTc sQQYGbSwe4HpCAVqTSfcUwXGaogdXhIy2LhS8oMMPvlCxItCZqVJ9HqHcxXarRWyR2geYb5srQnO FJN31J9IS0xb+jekKSVAoo3GnLrFS1LJ1T74V0hSlglFV06U9jCUsUJ9xT1JME1VD3k6fKKjxRUr KEZgvoYanXmNIYO+ps9XeKlWJDJPm+sA1unWrQq7R76hV/5RcQFiXWyWPJMCYUqy3ch3frFwpKtf LlvvCkoNzmBuGvtAzKDcve7xlWQPk8J5q3qeqKQsP7/4P1iWNtjU5V3MZUFT9TUOcE3qfRxCA99P hDCKUE66AuPSAya6stQL0d4SpgqgbKL94cqqyPVqDbl/GACpZS2kwGpPXTeAa1dlWf8AehLAszzH 0X0hTO6rZN+doS6j5qUvv0eKipNKrczAOYIXbkxi+Yak0aQlV8x973ozoSxsKA/zMF2WQiwP3lB5 gwKFNen8RfnASbKGpex/YjJLUqovme8KrJFd/JxG9YCQpSaC5U2r848xObyrWyj+seUIG93B9YYk 1gujJU36xwkJWhJNRWpwlfeK1GzUZphzDYxLEsTV1BQC5GUJ/wDvg3hCUzpZEmXw533VKlEna8Ld boUpjJBpLgufX1jEFE6ZIwiyFSStH3qCNSo/iiTMGKlYOXJmOZJlmtX7J+sD79T05StPmc3brCuK mbWglIXMQV72zM3p1hSpK0idMtNoZZDj4lWhSZrlYsVk1FfV4qVWH8uXIptb/wBLsW0fY9H/AMp4 jip5l0y2kpCxf4ix6uPlEtKpBmGUcpsoXFx6xi8PLk8ESV8Oh32H+3y/sYfHYOavD4vCTk4jDT5Z ZcpaS6VDtErCY3ESpHtX4ZKTK8SwSjSrE8pyOdTH+X/oP2dFc0+URKM600oHEHIx43hvBVLT4jJl 8eTw5hlKIAILEX3EIwCZ3iH9YIn/AGf7JNmqW6tGKSWvEzxnEqnlpDlK0GlBOjHX9Ixnj3iiVKC8 UZWHKwwmkEuofzvHjqpksTEp8PXkZ3ew/OMXicNhUnD4nFrnJmGoNUpSuX6wJqsElnZXmCejFvzj 7P4jhZmGmbVjKr9k/wBim1r6B79f8t7O+Ge12NV4f7OYjH//AG0xKTT92lJXQV6pCykJKhcBUYLC /wDTfCeHS/BvB/B5fh87G+FoMvB4yYCotL5hAYVjzFRv/l//ALV+EY3FpaoLRKplHso2gLl4CVfZ U5iOmkcKVhJ3inhEj73HYKYozglAsyVajbUHSzRKl+NYg+z2PIHEl4sUSQeVZtz3MDESfaLw+bKN 6kTwYM/FeOSZ0y/DwuHImz5rcki+423if4N7Oqm+A+zq3lzVSVGVjvEU6MovlTva/bT++8SwxICh NRNYlnryj/4DEpVtLcv6JuFnB5c1NJ6dYGIkzUjCFWbkbvcQjAYaUFz2pUuwSqwMZkipRe2kKDBC ACsqp5c4xk+xE3ErmApskuokNHhctaawrFpdO1rj8okJTYmSlmDDaKqRURDRMpljiBD6XMKl4XDG aa6eSZfUx9u8SdPvpC0lxbnCkpGU5Q126QkzBRSXQXN4UiVKrmoWFZC73BPyvAJBD3HXt/nvWCrE JC0ozUKXSFRxcHxcNMnOR96UpmAXIB15dLawozEIXiKGcSUzJZf3l2Po0S/tcsGShdUpdypf7Nxp eDPlT1YsHIcPOlZZdVueza9NTHEEtEphSlKEBOlr/wBylCXencUj+EKtw2LZve6w1qaa3Y2/ahKi qnLSbMn5xorOWBo5Qn/EBSpyNEmEqBtuVLyRSry1OlT5n7wFlUyoI/8A1auUKQw4j5mer+EScoNN 1pCiDDS6kMXSK4BWoMtdTj9esIRSpJ5lR+896ES0TVU6JRMOR4Fqpj9QIF3Jy81IhKWH3Y8yVMYB UltmN7QUy5hlgaBwKvnDoWlKfMutN5naCl1vLFVhm7mKipB+BNPm/ahtUnVSO8AomL4YsUpSPqYq ZVR+789u8JLEbbqX84lmhSlnmKQj9pW8CWVKUqr4aW7QoEKTT5Sd/wDeEKlupZTm3HzgDhnIrzNq +xMIStQVyzf4fSE/eZ0FvKwPeKJmQKvZLvC5dLjTs3X9IIvo3Kq8LKVqp0VUS47Qh0JUfKha7t+s CtVCk/D5YIq4dQbO4f1hAzVBqBtrCSqUmXL3Y3XBHG4ZCnITd+0UUFS/xlg8FNn8yihzxISaJdQG rh1QlHGmpzVWYvrZ4Sokm/8AqvttClZkJr1Lt+9AUhwdXSGQvrAJudO8Gxym4WFCHYBenm0hKSti cqTZoJ/xDpSICphYP7iKVdjCZYQoAqyaqe/xQlJQembX0j8qS1MISRmIY0bQWChZvM6VQFeSYq4p v6wVFaypdvwKveJb1LUFXqtTAlZQUrao6GOGVKUdkocoU28IHkPlpHltyi6ALt5BeE8n93X1gJLq Dsx2hK0JYi2TeCguLfz1hRKVK3p3VCSAoPqgi6+hgFiga0G0DypGtWpVEtaUU7cTRJ7bx5syr6sT 6QDSddfihKnNenwgQ7qSfdpNjzh6b0trdUBS3Ss5U5sw6QBlUVWUK2I7QlATw0CzrLlUAOoEWy/k 0UISqpOYKvQP2oC1ilSQ76ILwmtX3buMlh2iUHKki7MQ73cwVgUGrKU+96RLdKpjB8/kPaFUFJPw EXTcwAQ6jfpDlAULhR8tMWyrKnFKsggpFRD2qLsYyjes280Vqso5vML3vaELdaScxBXS726wA6Kk ZUZ3PoqLg5A1KvOTFNK5RRapYTcwgLICloZ/ePq8GXqnyLKw7tfXWFBRTwzkQ+dZa9jrDTEKUiq3 DFD/ALQMcSZOrC15ftDFKH91JgCUlRU6iiYryyud4QpUwIWu3mzTIeuZLbKxIZRbYtBAmJQWdGR1 phCFTUYhSzxBh55KVlQOZl/pCpkgLBV92JpdOfQAfztEuTPJVxC6m/N4QpSDMPv1IUridKo+0S5A kKly1ZJZdAq0KhzHe8cOegoPu7hbbj+gO4G+5Hp/lcXwVUYz7ZmZwVsArnyaF8UpkJScq1ka75Xj xNbhVWJJcFwbD+zI8T8Jx2K8Ox+GWJknFYSaZM1DEHX00MS8L7W+E4bx8SpdP2/DH7JjF6NUjyk6 uX9IKh7JeMHENoVyBJH/APMePDvavAyF4WVjSuUvDTFBS5C5ailaSfSClQdKgygbgxgfajwfAS2n OQAgBKZj1Mo/lrrEzA43AkGdMErTQPdjGB8FwctEtOHQ8yjRSzrGIwgvMx//AG4B5aq/T5wlCymt WZ7ZexgBJkTEEuqUtOVbbtGMEvCow2NRLUpC6Q5UA4Keo5bxifDsUkpnYZdJdNNQ2N+f9OjbWsLW /wAt4pjZ8viSMD4ZNJBXS65qVS0fmr5f5eT4743hycEoCZgJa0VSzo01XPoNLvq0CXJw0pRAbyBw B2sO0CpKES/KGSPk0GViJMlT5TlBJcc4PiXgQGDxxduCgUzHFq9j+f1ib4X4tIMmcjyL/wDHOHNJ /vAlCVLUo5UpFSj2ipOBmqHQhx6PAmzcIulnISKlIfmP4QQQQRtoRGDxapnDw08/Z8USuhKQbgk9 P1iSJU5Mz7oLQqsKq7f0rCSxNoz33Zm9YASn15QrAypaZk3Ejh1WNGx6wrF4SuahJKpkmlSlJGoo 3+cYGfUZRkYxC1qekoAUKn9HjDLSq3CQKiW5bRsfV/6CD2j7RNw0szQagpresBCJdKUGkN5fSMxz DWlmP6whKLEkh3cwxZU7GPIQyroqBufr6wm2+hsD3hh3LGpN7ik+o1/zzgXZhrZ/5PziVOH2qXVL B4NjOqV8JtbveJEopoNLYm33zCwC/ltyjDzFJlS5UkcJWISoyzLp8oT327xVxDKWrWSDXsGKj15w tc8JEybMSlyUp4Tv5hr/ADeFy60TKLVylVIV2P8AcICFGoqopCKv9UIzeVOc0GpcJIZ+n69YmqKk ZsxFOaEhxblo38/FAUt3p9x1bxLUqyaakE/WFqGVPk+GmDMSpRTo6lfkYqSP3rBvWKjWijLcvX1e MzLmLTf4Udoqcv8AQesFLlQGbyul4yFSledWTyQmgsurMs6L/aEO1IUpuIgsUfz1gy1Kr2XsFftQ QCpNHk/hVCSXd9F+7BKKrWWks8KVKUuspoATpCDO4aViwmG3pBNwvQmuhBh1kSzp926Af4xMSqak AhkobPHCvXMLIWE8SUnqqAorExdD0INKVkwkywA11jzP1eBmVR5ukcNGp5iPvCopdvu9TAOdJXbN 5mi6VqV7trGHTNaYldSUEeWFCp1TbLU7DXlDOota4Y9IOZaOGqphfidjFYmkIGmfzwmsgKI6hT93 gEhTpPuG+vOKrpJvrmT+9CVuHKcpKbiKShag589j1MFaQlTGyx5lxXKqQsDyHKPQGBeg8nYRVSlR l7lkmJczz/HVVUqCpTVJX5AnIkcu/wC1AcqCKdZVx21h0sefxQHPpzhlMhWxpd4l3FabqszQ6Gem k7kesJeniDQ0+bmYUoe6qrQuXMDQqJ8xMeZNWvIekecoU7+W6v0i1XEPmpuDCSp1BKeGtVIBtCVA EqCmSD7vrHD2TqNQp9xCqJYB5qe8AuHJbLa+8JIK28xYZlfrCFEug3A3vFK0Btf5ENTSPiTlpjME qT1u7wJlBcp5axYl03hRVLum3N7wZxyrZ1E+90i7pb/29ITyl3YaesCzkjzVXjMTbQU5i17RWail V38pgGkUqGTUhT84KWUKSzaMYTKyru+dOp6mADlmQXDnW6hSYygS1DVKb1RYOKmXobwfvADolrBJ /KBJWop5pQqtSuZMUzQkELpS5FUxucKJSL7gPvF3TSqkEWaM8scPQLTcq6tAKKmJcu94pLdD7wg2 UPeJOgj3VK6FqIUySqrM/vKc66xQLHX+TpBqKaNQQxpq5wlzNmq0BLCmKkmYbsupR4Se8TUyzxVT hUn3wluUIVdk2nBdjFJSoSwlsp/xTtaFVSKKcoXMuL/iiSqolKshcVK+bQVcCXNCixUReX1HWFni qWmuqgopUpywftBUUTQlGRCyvM56at2gKLpCV+4adoE9aUfaULqQqinhJVawc62vvEtPARxjdCCl RXM5t2hNSJhUjzVyShIu4A/m8SysjrWkW7b/ADhCkpCVgMwNL9YXKmy1KlLvUoVJUNe/yjETEyqx hVOhSZYHASLnU9Nv8vifsKXHDHEJ03b8zE1cuRwpksn7zhUqI3aFLWSpSjUpRLkv/cYj2M9o8V9n 8C8dxCZvhuJmn7nAYo5SCdkzMvqOsJmS1JWhYqQtBqSoHcGBWkKYuH2g5WYsOscPiI4jOZdWYekY bHuP6vSaB0LXHrEiXOxCSV5lpcfd6DWETsDi6+QVkB/SOMGcWm5spZ7RJx6JNEjGyeCpQsmtJKgP qr5QZsrwrHzEDdOFUSewg4v+pceJIFZJk0rDa5PN9IKVgpUkspKhcc/8ti5IQmrxfxFEtS7VFEhl ht/M/wDlsFhjLM2RJWJ85Ac1fCn1P5QhpJlywh6TYj0gy0GiYmytn5vAm8XX4j+UVhbl+d7QJa3U n4NdoPjWGlKTiMA+IypqUphdLdQ7f3cnCYdBmT56qJaBvEleIwiVzhczlyWmly/m/R4pKEIe5StD GZ2hTyiEapLeXYRMxkkBC6Ss0MKnFqz6d/6JOB8RmzleHoKU4Wai6sK2yvw6f8QhasQglQBC6gNd iPWAoTAytL6waSnpzjiTZgQNa3Z/SDh8IjjTV5DMaoJ2cQmbiMyhmBWmx7QsiUHZ9GezXheMkS0B BWROShh2P8d4/qfFrHFkUiWVXK0WAJ+RBb9YQUKBWEXF3/ppfow2i5ZLvUYKZRuTSohyr0iZ4l4h lwmHSVlam+Xq0LxCUqlYOXlw0gtYcz1P0gTECiXfOslCTvzH8iONXMmkronKIcA6+a/69/8API46 SqUTStlUa2d/nC1yVYdUiUv7mVPJxc2Q9nDBvnCJcubIWtFa0HDvxVv5nOz+gvGJlSZapcmTLKit Kypa1OL9j+W8TOJKSpUoJSOCyJx0TmOkJmI4aASUhHEK5xb4v9vl/cm5X7rXzQagEDQpSah84HvV /FoIlzbgDKugu/7XOCElkqcsdunWCAoatWdP3ecTVKFZTaqkv/p2hPCUEXqNrfvJhC1FrNlBp+cI 4bKOqqk2N9v94SP8OUlPkV51GEhyknKKLFXeE3qq89mpaEsoXSctV+tQjz0vc6t/qh2KQrRk01dl RJKUCUld1VeZX+8JloSE1Zy7GBmSAuxF6h+9DKukHI+YiKyVOU3VtCSFEb5DmMUiYZieeoEIQCmY TehKm4XWEhSQa7+fPaFLKEhk5cz0+sVVkdQssP0hQXLloCVvUWWV/s3hKgsvqwX+kBKrvdr1L7QU 5krJzZREsVKnA/u/KK8yqvKnRu8cNNQT5tVPblAMuV938Ssz+kLmKCsg+7MvfnaAapma7m7+sEAm x92kG3lqhFqSD76GS8a28ixW5XEyZLExB1mcQnhL7J2hK1ZltVZYq6QK3WdXpBH+qBNSQtKUk0JS 4uflA4ctNbONPziVUplrtSDp3hYBFepQ9YN9YLK+61OTMn97S8UqKtMpUfJ3gFuDWHrlp+7V84zl w3kSoJp6w6zZmdaiqntBFFa5fks4MAcNIIOfrBVSXN8to+7JUF3bYQNjS6iMpgBQ8yahZoJYaNye C2nlPSAKqd82kBQIY3UadIQqlTFWumkKWTwx5XCA/wAoSk6G7o1T1eFEHjUB82p7QkOZVWbWpv55 QU3pfX4oq0TpvT2EcvoYykw6lm97K/8AiiWHCms/vJ7wBpv3hJRca80nvvBIJy3o3VCkEJBNm/xA OV4Cb31tlJhgn11MBJfKavjKX5Qh9EhmCX9YpSmgku3KBMO4sdoa2t3yqHWAt92+OrrCSlmF3XYm CUEBU05+G9uohs+W53q5fyYpHvGrTNrrCkgu96/Ke8S1BalrFqhcDvASohR+IKaly8ZwQlNqUmqU nuIlqQSlZS6qsvrpGa45pUz+sClDUo4fxfWAtKg6PMFEsu+8LzAV3CRYAxL4iUFiz3NXaFISVqCr TCr7soP4T/OkCZXxb3C6lGJgMsVO4UjMVdzCJeIlmlaKUKRz82sIlgKSpWWsjy/WOGlVZGY1CkiG UpT1MTdxAKicmUJ4tLdoSEcUlBY1DV+kSyspDXLW8ukTkoSUjEiglCCdRa+3eJaZvnFkqXmq7qhE tSx52ZwFgnR1X+UPOKzVM8wTUD8OaEj7uYFmpaJ7JL/hGtn+sSFEK4wQK6FFVFnveESzST8Lu77w 1KhuPxRLVQkLGbSo/OJoMpkMo0FLhducT0qSmWUzlJKE3Si507f5XBeHy/Ni8QmTaxAJzH0D/KJU iXhUSUcIVlmUtQADlXpBmy5hKUKJVLSiqm2rwpEpNEuciulmAIcH9H6/2tP6ZXhnEl+0ngUp+H4Z 4tMUZsgHaViPMkdC/wCkAeJ+yXjmEWzqOGnycXK6gXB5xOw3sP7MYmRjZoMtPiXj01HDw9mqRIlk ue6hHtP7b+03iOK8Rn+L+LfZMFMxC6wEyw82gbZizDlHjOF8FE1XiOH/AO6lJkuJigl6mOsfZhO8 Sk45E4Sfs4mTBiK3ypo77dYw/jfjIxaJ3BQue5ZWZi7aQpMyYpU/EZ1obMLvEjHeKYdCpclVR4mY FtCR+kS8NJkYZNGQn7OgHTcQpH2fCrTMDMtAFb7frC5uFwOHkY0oKuJLQxU/wqHpEyViZc2b4cZp lycWpNxyC/0P+V8MwaEFCsHgwZ7pCTXNaYr5ONf8t4p4lPklRkzhKCqbMhIXr3UYMpUpFBDMEs0T MUpSzKK0jhp3rIZvmITJrmJJ9+cghKb83jiIxCVBYcUvT0vFMqZxZxJSWctzjEpUlU18OocIIBBs dRHiMhKQgScdOlBCfKilagw7N/dK8ZmSgvMZcpZY8IAlJ6XYw6Jb21a/RrQSuUkIBrBNynneGVlT rydoNgonLRQ7PZ/0jGYb/wBKeUszU7s3rFMlLSkH76bsiE4Xw5U/hSQ/ElzayCDuIlCeudZLq1CT /PKD/iFJvnLBMCXNmFtVUqaBVdyxq95t4rSSCC69x6QbdT+PZ4myVpyTrhdDlB1Ddj9YSZM8idIX xJE8Jpqbmn9NIw/h2On/AGfGIQAtK1UiZdix0/52iv7RLUT/APVGbtGRQO+vrBK1HzP1EcKW6kVe clh6n9IOJ8c8QknFjNLwCVcRc5WwbWF8T/tPDEL/AO3wMssLaGZ/DQR/WE0LXMQujgWSBca9m0gz Jc6WuZOyyZa5apSQBqG+cT5E/iypf+KZyHUZm7X9IWnC1mWjIa0BBChY/wBwEoSVE6BIcmClGHml XIpKfrEyuXNRMRdKEoEwKf4lPb1iZ90pkCo1MFHR2HR9oeks7E7D/JJoWhJsklaAxZhmMET+HMWS VLXLlEoU9wCW2/SPvcQgBf8A6S6ZqtNtfSCMLhmnPQtax91MALm3VhBUoupV/wC5SOGt1n3CUwj7 wJfzX/OFKVUKBSjlaGUulahWZeyg/aLLIy0UIylUFRzFJeW3vQifOUKaaKBLobkYA3F92ELespXc j3DCZwWlwspVK8pB+cFSlPWcqd4ICSG56GLoKt2BZSoUsAy3zFXvJhIUJalvZS/e/aikzLoJsdol oL0FHO5hbhNSPuvvDcwyhvbpCGmhpQvUkRWE115QU+Q+pgS5lSVKVlTak/wgS2pXMvuG6wlFRUry mlLVepjOJg95alMeHDgpJ66rh+EqYpIp4eiR1vCVrWpI/wATTIbwJlhxE8s3zhH+IR7ux7wlDBJ9 7+MJYEl2Cnt6bwlZsBlf4Y4IBSTfJdPeEVpqbRTO3cQmhSUke8p2PeFcd+Igvl8npHGCEVC1X5wF KU1N1fjioJJCBSUqtW3WAJxYapQLhXeJCULlKMlPCrUny1WhCdEpJFfxmFSgv8KHGbqYAWpSFo8n wzD+1BmCWqbN0+FfyipSTJqN0+8ekeaYmWtTaVfWARMKz8kq6NGWsZn81jCZhNOfKkZmgKKX9W4k JbipC7UXMtPyjIhSPeWsaqgJoptlWk2HzgAs7a6vCVJTWpt7MYTxTf8Aa0/nrFJmG9+pgpSslPzg KFJQrKFNaFI0Vo4VYwQpTcmVV+UFIKyPxAsOrNGVnSKHWzFPSDLqsM78+8JNYCUzNNzCVpJ4ar7E p7GLAZS6No1IVVALhr7/AHh7whspT61QBUPLV0i4GjaM0Au3RVqoWCpZK9GtLHeKkABSh5PeVBVZ AIZnZQ7wLuObwktfToYKGUGLui7QPMvd21gV/C9zrCjSpN+bkwCBU1gTqIBUSNijQGKEBJSfMQGJ iuyBomtTq6umKr9VDQxLWJgUHpzOFDeFzZYJUOVna0E2KvNZd0HrBExKQNHKGv0h2c00XcU9HgJI UDophUPnB4ZWE1Pw+cOlKX1SNjHV2O4hClhcxIzICNJbXsILVganbWGViVtw6Ve4E+sISEKlSkqr 4liJkZUqSE5aSHrflCgpWt6SKlfMmAJilIDErWMyuzQHUVpqZO4N9YQSqXMe591QhdSWShORbsFP 1ic8uWh759F32McVSCurze83Uwm4pK3uqki5Z4ZE6XX5NGe3xQF12kGideqWnr3EFK5v2laPvJIW synf4lxj8CsqExE15QrZ6g8cdKiZj0qG7QFrQF86nq+UIlpASNd4M6jOhJRUbVPAxOHlzPs+KmTD NJuiWt3b1c/3icTOlKRh+KEolrSxnc4WVSdqSkZQtKfKHF/lHFkylJke+i6whnc1G/8Ab8MnT5b4 XDEqmTSHTLUoFKfzMIVJM1ctQqSXYHq30gSaBnFKht3aMBjJSUnjTjWoeaXUDY/JP9mV4hikFHhd Vgxqn3/L84oT4VKammYsyHmzOp3hSJmClorH3a6G4dtQP1hSwFz/AA8zKBPp/wAInQK/R/7GL8Dl qbH+C+Nzl4qWTdSMQ0yWoDlqPSGNwfUR4H7Y4HBkyZuNSqakPwUTQSRWPUkRgPCZ2DT9rxC0y+In OEIADv8ATWMLLHBRieGHLMovr+UTcJhUzEy0B+N7quTGFBc5TBRJB/SD9imLSuVcUEtCMN46FKXM mUu7qTGIkrkYZc2dIrkzigKexLH5x4l4HiUkHCTyJSiCBMQXpI/L0/yeDwxDpmzwFjmnVX0BjGTm SAZ5SKdGSaU/kP8ALYrxEMcRi8atKjukCZMS3/sT/QnxDBoqm4NLTKQSpLOUFv50hOAmSR4dhULb EY7EKaUlvg3c/wA8oGG8HxqaJMvzhBeYo6/rE1a0VcBVU6cUEVLHmPrGJUmmQn7OuldLBWruY8XU kuFeJz1A6gvNV/dYGXPQgLOHrpset4UFICTq25gjE4dCk68oMqQkSpb/AHfwnm8Valim36RjUAOe NQKRmVYM/W8IUtL8bPMs/EJNultL3tAQJCUlO9FL+sZggjVxs0cPT/6KEpMwC+RzYdBHmUlGlVXm 7QAZxINm5xULDlzhiSQnZ7CF4qVLHHw8ysEWqQRm/j6QFJJSpJqSpJYg6xLlLxS/EMKhglE9X3iB bRTdP94lpm4HGItSV2UE7/HDSMJigmr3glHyzfnExGFxAwOHUKUhP3k1D7hX8XhWKx2JnYvEL803 ETDNXv8ATW39BJmLJIpLqc+sUz5wWoE/crl6JSA1J631h5K5knDo/wAJD0qFrk9/7iiU1vMT7rxK SqU6g5XNpNU7l6DkP94WoSk8SulSKGqbSKDSlT/eEXHrAEuWH0rIB+QicjhyVLCCpKpgtMLWdLfJ ormyChGj/wARrt/nkmYKOEaEIDqr6vCgXT7lB36xTMNStUV/wiWCi/xNp3VE2/4vxQJqVBxlKPcT 2TFSaVmqhZVqIUayL6XI9FQky3pHlCheChqazUSl7+scFH7O1P8AqhnyAZVVZU/vQkCaDd1UoNfo 8CkqrampXlV0gGUtAUzLRWSpLcolspCCzKLa94kJmVGt+GQjM+1SYJUh5pVbhppT+9CaEFHuqml6 j0goUErX8QBChBdpaPcaw/e5wlSTLUpHv6fJJiVxJSHGqxYoipNQ2qWql+kUkh/NbQwhqFTBl8vk gMmpZ934oTxzXmaV+Bo4c0FIqqCq3TCSCo1nU7djEt2lp30VX6xUmZpYo1rc84TLzBXu5rdYllQo P4mB6XjicRakIN5e5ikOEKDnZ/WKRlL5fi+ccOsrUi7J3fpFZls3/thABSQ9KlWv6QPuwpBTWlSc z+rw5yzKqimmoD1hC3WWyrT5oSZKaEpTQQlDHupUBUwmlOjfeMf2dYA4gNYespLHsYCkAFRyUNWo 9XgmlJU7FHlq6BoSEpZ+Ssw/Zj7msuaFn4jCZqrBJqV7yvUwlSa3rrArqPpDKdS7+a9XpHnpKFOm VVTLPpChUV3ZKWYS4VLmCpYGvlb0hBUGATTkQwVD5QfcdhVAICAdQq5pgPSczfihIdQGvrACUBIa jQgLgol5pfvlZsntAlhRSNiEsSesFdSFUnbWEAZFEPVqiErlnOhwQTZUJws10EWT1qga01WAuI4h CkfhDwAKk6l3d4C1Ke+rQpR10sr9IpmJHrrAXSz5AXdolyJcxKig0qC7JvyEZSy+kJFILeeqzQoI aoFqS6KYz3IF21EByAF+rxLTTmXYHzEwKgb5S9ye0FIUpTWUPihBDaM93TCrF6mKiXeJaQGKr1my T3haTUCVXTci3IQAHG6abE94SrhjKfj0fl1hLOiWb5g5B3DxMAUXXuCQObekShOUJuYmonKmPuwR Z/M4PKAouL3sHMGxAP8AqX1hgpqr1EQCrJ7tWoPV+sFYUAQl9WJhABQEu6abFfWKkya5i7KJzEes KdKEh6NQlKCNGjI6kaLKlVoLXjMmkquCAwPq8MULAN32VDhQYerd4KVW/wDqlHl6QG4sulZAytxG 5XhSwhS1JXwy3kLnU2jiLVdFijVKeUKRQqXQl5MxLJrq1gVEVNlFJKyHvvBQiXZ/NLTaYdXMS0BC Uy5lU2fOXOJkyyqzAdXP1hPieCxAnzsHN++pSRImPa59PRhrBQqfLkYzKpUsvLC3EFUomY+esFyA eUOtJRdq9au0Lk2EsJtq5hp1J4qaFV2TbmIMw08BU4ollKiojVn+XP8Au8KVSzIQ1Zl7BwGaJUta BQos4SHX0JjEKWhaGzS+D5VvZidbdIxEoAgS5ykJCgQpgbP/AGcPgcMgzJ+Jm8KWkXJeJWKKOFOW eMtarrWUjX6QjD4xCVpk5UlYY26wRhZbV/DcJ9YUrFS04mtCkLSsVAPGIwSkkSworkHXL36f0+G+ BYVKlHFTnnlIcolpur9B3UIw+HlSaJeDk0GgZVMBoI+zLWg4iTZdanAe14yKQa9kqjEy+Gkr4ayx TVtvGJwczz4aeqSr90kf04fx/AA4jBzWwvjHh1TJx2HJzDlULlJ5xI8b9mfEZOOw0xA40pK2xWCW 15c6Xqk94onS0TEu9K01CFowkgTsSFDgpby84wHhXjSlYEi4TNyib+z84Sufi5KZ2ILIC1Ulb20g Yjw51YfRa0Nn7mDgky0KUJTLTtpc84VjZcz7KqV/hIBzlg7kawfBcfNlqJvKLlShy+ceG+1OHkkD Gr4OJWLJDjf1SP8AV/k/aL2nlICMD7OeHTJv2paikJxBS8tKfR/mIf8AyqfD/BsHMxeIIrUEB0yx zUYmezniMuag08Z1uJfEKlKIA7qV/RMw89AmSpyeHMQq4UDEzEeC4WbMwWNNQOHTUt/hI6RI/reS fCvDUZqp1ScTMH4U9f1hGA8PlpkyU/4s1V5szqVR4hjDM/7ibKVhPC0VZpk6YKAewe7bPDkkk6nU n+4w+Bw4JmYiaEaPSDqT2gUSlz5rA8WYkLYkA2HSBg8WtRCFcmEJmylONzqexhZUuizK2MFSVJKU ln95fKFY3GrKZSBlqNAm8kp3cxJnTEBXGxCsTMQczDQD0y/KJZTLQFcN2pYCHKeiuQaCpja3Qwtd 3TzulL9YHFnVBN1MHa28J+8q37PpEqlYo0WqpqeYhNJcac2h7toEjZ+cTpcxLFcklZUl03DAfSMR JGkqcqXyOUkfp/dOTfnqT/al4aWQCs+Y6J6wSuyl3KWdNmZolhQKr0UuzP8AF/GAaF2NSNm9f0gh rdmMKKgSj3tlKtr/AMQEy65g8w2OmnpAE1JKa3OoF+fziZLAAAVkYuFDY+v+d4fCQ1L1vmTfQRKA y7EhxCpkoJaZlUCyqWhI4YNJft/vCFOQhaSDxLqUe8CkTCCszKOKWVVvCFTEjh2e9rnZQgMwltkF OYF/eMJYFZr8lWVTddjBVMlrlTKqCip2vrDu9aWLByr4oQhNKkqTesUHnH2k6tTlnUoRT5hSdYZB CS9ZrF4TMkq8yiVuk5qecAulL+V/KP1ELKEVIZ1LqVNCOxgTa70sxsmH935/WAKxp+8YAZpel3eE jb8F2+cOtKlA2zOPlAzGhGZphLN0hPBSavdVVeECXSFrT5jkq9IHGliWsWKTtFFACVHzqFRT+yow VFa6RZKeSngJUlpYNWe+8HPWo5SFDy9RCUqSkVJKqkkkTRs0CpJSunf3fWAdC7hlKKT1G0KGS6WU wipy+pq8xEcGXShVzXuOhMKKlHVirzO9+0HRlKrNV1RLrFQWHHI+sIQVqKVeWsG3fnAKJJCjlekP DkqqCfKPM/UwEzAeYNRTeFBXk3NXmN9opqYi+bRF9IbR/wDyA1K/03iy1OlWaYVBx6QhlLze/wAS lJ+v0iWlF1b05av94Smani7p11/WEprUEaacEdtYZCqs2mmnWHrApDlKy+pik5Xu+hhMukBNORZ1 JEOSsiYp9BSntaE/EQ/4lQ6hUnyubv8AvQpMpNvhSNf2oUK/vE3p5vBCg24a0XzN8hFRsTl5CCpI SahQa7j1iWEqa2bMz9IKEcMhZpKlXA7GAEZact1U6QiTiAUXepdytusBSTXy2PPSAC45bvzeEpez sG2ga1E/tE+kFeY7B7fSEYeQiosQtY0EJK0ivmmAshR2qB0gi/5lMUTEqyWukpVa8AMs/wDupgCy 5Z81hTBppHpf0hIJmhO2V4Tlaq17lUCp3/YY+sDY9tepg1FJpVuWD9DCmKnd7is+hhK0hj2sX5wU 0hNSWVXZReEAqanOzOzbQVJrTX5m8pgFvuhq90DtGimGmdxFkv8Ava9YBzlrG980aZqbbn84RKKE rUsP+Lu0KrCuVLO/WBNqCQkkMUVFUNLKk0B8mfiPq4j71AL5gwKQmAsBVQyt5EKj7xAloSWQUKJr 55v13gBinO6EoU4T0V3iWmhQPmmLDpikMm1RSr/ydTEtRAq0zPSHswglKQTNWUkUlCna7iCESgop VQDU6VW2eONMlgKSvhUSFhKgTo4iv7QikL4SxUypZ5VQAiXMPDU73W7/AIjF+IgInENegm75hBwz Fa5P3go+6SBplVvBn4VUxPAmVS58twZZ2zRhJn2ubOnLkhc3jrBUfWDUoqT625sISmaB3Wc3ygSU hKkVFIu4V3jHTE4ZlSJPGWrRKKCDb5f3Q+x4SdOFVJmJR92l+aokImzOJPCBKbdNIEIdLrQHejX1 ifjcQlCilVEtCnU6zZI+t4mTltVNWZimsHUXLfP+zLQpNf2XDcSk+XMrU9m+sLlqYJ0QnQJ/SMNM wkucJcy4mSFMC5ZoRKmqmqBXwymaKgmzWMUTAWVYgXHaPDpxTw5iq0UMwYsX+n1/p8Zxk+WmYrw7 wlJlVXpMxSv/AKwfKJklSRStJBtzjEykoxmJwWKxH3af/DMuXBU1rMX6RgZU3CLkYda2XM8yLMGB icpVKimUSUqBIXbnHtEilKafElABFkiw/sJ8Q9nvGfEvBcYkv9o8Oxa8KtTXFTeYdDEuWfaz7Xw7 BWK8Mwy5iv2iEB/W8eH+O+1+IE/xfxaWJ9KEhEqUhrBI7lXyj/pr4xi8d/V8lPtMcFipws8syyvM eQbU2EeGYLwbxHETcPg/Dk4gz5WJUErVM0btR9Y+0eH+OYyfLd5mFx89WLkTP9Rt6R4p7YTZ5keK iSuUMPqCtLhQr1YsGhfiXtPjpqsVj8YRJRMJZCCSNNO3Roxvi2Cmy5y0SAtAQQwJPLo8eNYzxChM /wAMAn4CYo0niu6UjuQPr/k1YRE/EycL4r4mZi5AmUyMSmUlIJp6FnfkP8tj5eNl4YTsRw1InTlU zFIBYgdBv+3E7xPA/ZpX2ZHGrlMJsLwicVJl4+SqgyVLYzOo/sTvFfaTxKTgMJIzsqbTPnHZKE6k mwAG5EfaWXhPAPDnk+C+HVeRO82Z+NX0Hr/aEuVLXNWqyUS0lalekBYwipCFGlKsQ8sqP7OvzgqX MRKWC3D4ZW3JzC8ZPWmfjTLKFKXItJD6JH59oMtwoMySoEN3ifPC1kyhxHvC5OKnlMqWaVKWsSkj aEmZ4nKUQXKOOADE3+rpC/E5x8iArhSEltVTP4PHG8Snn7PLJOFwUsn7Phn5Dc9fyjipl1plhKHs Wcubeg+cSTSPILkflFITBoLHVtjE5MyWzXfaxYGFypSZq5gmsSv3+npBmTF0S1GyeXR4lgaixc5T 1/hCDM/xKfLqe5MEIFnftBelZpKOdL31jxCzNilo5+XK/q39yBbKGskJ/tpxkyWhc2d5F68IWt66 /wAWjOjMA1KUtvDplUjW+pgkhz+xGWWl67kiynhiQE1UhZYVdBAVp+HdMUrUlTFzVcdIQipIoQpV 8lVwGA/nT/NltOWp+f8AQtiRUauh6QkUEt5tCPWBwwQDYt5/QwUqS1N82b/3RklgKKfMrQ9YSZqH PImpMKStP3YRkzZF3+cJBrpK2o2T3iaCUoTrcC3brFbV+66kjN+7DlRSV/Dt1TBWVuUDMffgEim1 2cE9U7RdJt5d1erQlkKqZ0nRoSiaorXMNWjgevOK1GjNSylZF/zyhKiEvpa9oAUsoHwXAhkpRkHv a+kKU5LfzpC5ZeW2dK9Qe28XW6emkBRzJNubRWlhTl7RSpDzUZEzF7QoFRCPeRV/vDoLp0MJP3if dVU6vWCWKym182kGaklJBep9TCFTFZNN7QFOadOK7pMe+Q1eoUD15xLWE1VJsRloeMiikLSydwIL ouAXV7yzCVFC2dqfeMLSotV8Q8vz/SAfMnyjZFvxawnj5KPIajbo5iWaqfyPSFCpSVKP3fDTdMIC plS1moqpsn3s0VSluXumYlv1h8ShF0u4WUkcooMwtTWkBm+msJVXLlPlapgsD6/OAlSqw9DP5eyo JqVZVBJ5cw8IvxJvuK5fE8I4apgIVw1DV23eBQpKpgFJOnz6wLuFXfVRPWHAFJJ/ahHvB+4T1gSw XUnSq6R2j7xT7Dm8FAKr3uIumh7au0WUX0HxKhqahupT5T3gZ1hvhD1dDCFV3OVCLhoSJj57O9vQ QkqBCElqhavuYdfkR5EE5jFTU3OV7KvvEukprF5Ych+bQkkrA6bx98Fr5rJaiE/eOSt8t2toIRwk FVvfBqEcOWaGO+qYOcEqDFzFOcNu1UGpTNz3gqUQfxHzGAs1Dax17iHqL/hsDFTMlRduZ6GKhKUw t7rGBVqlOlRUkQn3jspNyISsoJK7Xt6w0wu9hzhlVMVXuQz3eCtKBS7Os0lL2vCgZolpZmUKknqD 1hEzhhJ8lTO7GBmJquqqWxS3XWAsFYvd0kP27wFCXKlpqcpqb0frBCghI+F639YBQoylPdtI8wcX dTGqHUoVPZQ1jKSXVvc9nhwAX8qJZZXrFSkFv/vmvWFjjTKJiXSAH1LnNB+zS2l+RSgySpje5vDr KZssikapCTtCkIsdfiBOgtElAQy3JrCCKe6vSFz/ALRMW8xqdhCB5ledPuqvHBIUylcQhYq0vv8A SJnDTxE+QVJCb8jvCpaFWTfor16RhypUuYqogmXYHkCecZUClS7lGcpexdPzhckzCsrNefKlTaX2 7wsJUsCZ/iIFwknmeUImImS0LLpAklSuOV2UGhCJaVolJLNYoUef568owmIwk08fDq4ExN0tTYwe IVDlplgLmLKm1HK386wldJqd6xmIjxjELUpSpmFUEfeU0E2Bb5f3KcRjZR+wSlJyLBHHJvbp+bwJ eDky5Mmjho4SBZumzdYROwhpzZ0s1UIrQmpPvfF0aDJxZXKSqbxETEhik6gt+m8KwuIuLmTMakrD 8v7P2Waqk4/w1SJezlJ0/wDd/RMwOICeInNIWrRJ694nLxPDBTNKwkXQqE8J6ETKadX9Y8E8NRMT MmYbAqnT9Kk1EUv/AO75f04jwvGzEyf/AJj8N+x4Va2AXNlmtKPV1fL+iWvFoCMVKsmeEuojkYky 0oROxEsMlZFP0jxnx/xbFIlYbB4OasVaLUQQkDueUeJeJKqBx+Om4ulRqUniLUoD0f6f2US0JKlr WEISNVE2AEezmCxP/wBMSvDEcXoVZ/1jwbxGUFq/qf2hE2aEy6ss2UuWSTs1o8K9psTKxEzDTVrw UzGYgMVkGmUAfesnXr3MYHFYmVw5PiMrjYQlV5iQ1/qPnHi07BSVBcsTRi1rlGaZsxyS3baMdjvE JCly8NIKZKJySkzVl0pDHc6cowntZLX4hg/ZCqcvFmZNX9kxOtKJaTbUkA9IMu/33jeGTbSy3/SO F4gB9nnWM2gKVKI0b5wiZIUMVhMQo/Z5so1qPIHrHb/IeGYAIo/q/ApROH/1SYAtf6f5SXiwmXgM HNFSZk8Fc9QsxEvkX3MFczxSfxdLISgDll1j+sPDVL8RRINdeFBw+Lk/s3u13YjTSFeEf1muQEDg rVwqMUNr7fSJfiHhPieNkeKTZwPGlzzXiFGwC/i/etGHkeMSPt2JEkFVWnpEqTN8EmGdOvTICVEA a3Km3ELw/s94OMLPWCBjMcsEyi2tCdfmImeJe0ni2L8TxC1lSRPmkyZLuWQjQM+uvX+1LweEllSl llTGdMrqflpCQMOhWJYcSZNTnnEc/V7bPFpAFAbYVf8AEZpab2yDN6qj7tFL9PNAmICaRbtE1KV0 GgjobXhOHlTTNxCp5nL8rSk3T3uTb9k/2MXiFKSucrE2GvBYJAq77d4kX923T+lcwS3XottVcoM+ ghS5rKS3lPOFYZQWqZqGAt1gqlJdAUEOUZvXaJUtdNaE3I69IIQcr3Ox5vClSimughFam2sFRiZs wpK5k5SlFN03O39/hMMpBmIXMzhnsATEpMuXmUyxYva0VTEit2DawnQBPoTD0fMM8KKZY584oWmq /prCJcuWoXdSrhJYc40QUptu8KaQkzBNq426dbP+n+dRLUAtay9/d5wmYJTg+8hdjHCQGJtWkPT1 hwlJJyqUlwO8IeYFNlzikNATULlsycphNNKuf4YBItoVVUgd4qKqk7U3ESjXWVZqafJeJa1Jlo2Q vfWJqVFaFeapSXR3qgqSRwklqPNMVzUnpCFOAPKzn9YVSVUaJf7t26Qi7BQYjzKJMAzEoSlScuql wFMaNK2t6wlNRpfKwdUD3nN/50gskNsTcw4zv8Q8veElpZINijMIZwTqQcrRSMp0OZyYBrpUldVK bqVT+HeK6UgTAx0Sr/VzhVOWWBQT7yYl1/eZCE/i6K/+yhQS8gyrLlBFAblBXQBKCGKUqv3Y6wMQ gGkmlJWmz/swl89fmYeS+0XWVEDLSkU/vKiWlIOYPSxaE8R9L1ZQoiASWLuAeUZCpA/H5u8KTNqb mDmVCBLSopAzJSWA6dYQlmbazH+esOpi2ZNacyIBUs06lIsVRUmWmWjz1ar+UcUoUROFnyqPUpbS Auc65SRu6kHkIRNRQgLTS6KRw4l1S1ov5szq/SDSpkLFVNBrHpvFLqZNirWd/piWQpYCLVq1TAmL UvKqlCq9IIWoO7ZRZMJWUOZa2rLiuKlI+7UKkEW12gilV7pe7QFuAXa+sEA33TYwoksk3zPV841q c6+Z41Vb/SIcqUoeYK2+cSy8xFZ21v0hRUFOsvm1HaHlodOpq8wfnCXWknXLoY4lSUrr8tNdMB0J b3VZiVdYHFczAlwGcJhFIpPkOR4oQqmoudn7wmWgILJYL1Gu0JdiSXr5Q6rsWBH+IO8KWrzANUE6 wk1D9qAtRUu75d485ArcMYsBazm4TDbAbKIHXNATYAHsTDGpjfWMqM3nddnaKdS9XN+bQFUWdtdI UlVgb2TpCCFTXRumz94CVJJL1FTXTvDoDoA8qwA7fX5wKZjcS7M6fSEj3F3Nacx9YFakhKbF9uTR YWTrTmf1gtLLKVdvegAOnanb1ihJKV01XcpTfSAac+j0OIyJNSi4ABq+cJmLQeKLNTUtHrAUpVha ydephJUV0fgQSTEnN92tZSSr7pMv05whC3me8i1Lv/OsXUpFLsblJ6PA3SLEHX0gVKKgu/3eVRhE /gqnUIpuP8G9zFKuIHNUmzU31eELmEqKnPnNoPFSJZq+PLMtq+/YwXqkIaxOkz12hXCTKXpMsvi0 VHUQFTMMk3oa4UX0X6amBxAH/wAFC+C/DcXJUd+USBISMWiVqJwpnH8QLwkfZCuaqSFImSlsuVe/ FF+up2j+rvFZiv6txSwmSoIq+zLUWJ5sYTiMPipc8TvvJSpSgy+ZgLqpPlF/P0gterMt/KgA84w/ gvhsv7Rx5oTiJ0kOENmYn0u8TJM0ETJa6FDt/bwmCSlSuNNZdIKiEi6v56xJVQuWlASElaKQX0YR SpJapl7PCNO6t/WCZSUqHutf1MfgNzZ3O38tEzGyZT43Dp4gXS6i2ofq39nwzx/wxZl4zwzFJxEt iwmMcyFdFBx6xhfE8FMEnH0UY/AryTJMwWUP5/KCEA/DoWFnuYUiWklQOfo8K8a8axEqWtDmRhvN PxExsoSmPEvaHxA/fY+eVol+7IR7iB2+pf8Apw+Nwc5eHxWFmpxGHnyjTMkrTdKh2iV4F7cL+x+O YYIkI8TRKJwviA0Cl/Cq14ScH4phlGZ8Ex2g472k9psAqeEFUvCSp32zH4gjZEoXeP6swMpXhXsl hJ3EwuBNp+NOomT7troB/aw+KltxMPORPRVdLoUFD8o8B8dwExM3CeJ+FycVLUnTMgOPQuPSF4XH YaRi8NNDTJGJlCdKX3SY8G/6T+x/swjDqQpPi322RhjLw8pNyUy2F+vrHs97AeIpXhBhF4fAqmTl VzFKmzOEVE7Uv5eseLezHsx4Xh5QwvgSpWBlSpVSpk1KbTFHdRLmo848Ake1XiqE/b8YBOwSJgfA oPnWezquRvHs1hPCJQk+HyvDEDDpG45+sezvsXJmIX4hjMb/AFvjJepkyZYKUPyqWQf3T/RVJXZ3 XLN0L7xiZk7G/YsVmXJw6xUiYo3ACv01hpiFIVqygx/vsHLFmnCaos7BGY/l9YxeJeoTZ6lIP4fd HoG/ya8RNwUzGYXAnKlvu+JZTk/hsW6xKkqRwzLQwuwDDnDBR4mq/eQIEtctKgvajKp7GFe0/geG 4eNljiYiXKSwnyw5Vbnq29oStJpUhVSTuGiUnxTEJQuRLddaAmttgeu0DE+G4dUqRLk8PiLTSqfu 7dP1/ty5ElBXNmqoQkXJeJSUYZCsSsJVicTwgJpe91dHLCFKmoLk5TD2VtcfrBAIS1js0au1xBTK Jb5iFhZNwU2cKjDYmXJVw1BcqbNZxqkoBPqfn/Y8QwBCalzkT3NjmFNj+5Eggvb+lSFipKxSobGF TsAhSgoeRAzSt9Yrxw4Ujda3rUAY+yYSWhU8/wCJNso9nh6AM1uatoGliz2eBJyzcXj/ALqSzHh1 ak9g5/yEpCkg/clTuxSxRp84kAJpoSA3LrDBnG7u8XT16esCpm16iFIpDm1ZYQqYNX0FhAUUP9Hg lRCpjuhsw7RNKCUqZwEqpLi+nXT1i/8AnKpbctXV6CJdRLKDF70d4d2HKt64SVEd7xRNmcUrU6fK lI6c4Slak5vIHOb9mHLl02U+nWM5KVDye8lXWKbpN92T9YfhqCh91Y6w5NjoHuY9+t8t7GKlFJQ2 pVumAJRWFb5bdhEuU+cIzF3aDWVJSNUozIB/ah0TDUMt/KOukCWpxMAd6fP1MAIqfptFRUX0t/8A XRUk5nu+kMgvX9P0imka0ld4un93VXd4qAY1abiHUqxvXvC8KtKlBaKpMzUr7QtLqlpOxss84CkJ CSkNezxWpOmrE133hNMwzFBlDhu1/igJ4a1e4pFPxWcPAQoEXemuEGQKFD7s/eVKJeCkhJmJtdNS kesKJQiY5960JmJlhpiuEpPnKW5CCkkywjoUlXUQpSiWCrVkuIUpOYef/EdKT0hEwZn81aqSnsN4 cqVcMnVKUQp1ipJZKQ9oEoLqT+O1MUcPM9cuYWoV6u0ELSpKiKaRlT+JkaQMpFBYUPUBzhM5JUkJ U2fUdYSqbNqEu9FJClftawZ0uWRNRd6rr/ZgTEpOZOcE1U/xMCXSqtWtvLfeEsoKVrcEAxSSeZoJ Y/vQTmGWmkuUnrAQQCVZd3EDPNWVf+NeVPpAWklJ/OBf8LfDeNx1Z6Ycuob/AMYGawsxv6wr4xap UIl1KO70O8BKchFtbr7wUhKSdVlVwO0IKkGlqCTqPSGJKgPR4KwgA7uCWjIUp95VSGPoYdRStRTV TquH4RDZukBR16aJh+ZYfED1i3mPzgBdieQFTwkswVYfjaACpQfZABAipTWDUTPzgMK38rOpCYul KyPNskdoTcfhItANS1LUfLo3rAJrBpqylgYDTAF68LR+8KXMBVegJUGSnqO8JCRwy3qenKFD747L 1P8AtAJQ27k2PJy8JYcFUmxuVCa5d3glQrmOyXW49I4RqCial7v0eEqNZOinLCC2g13btFrDraKr HlufnFwpL5VN5opR5nYK94w5StKUa1oA/npDoAfTNpCqqZUympSa2T6CAsqUpSVE5Htfk8SiZSkt quzp6GCCCQDxHpul+cHhIR+EDKD32hD0kdWcQhJyjWn4+nKGEg1+4u4CYQaBxGzr91PP/mBJMkTT 76FJcI/e5xTQpIZ6DkB7wuWeJMlhNYX7uazRIUUA8ErlkVfdMfiTo/XaEcEJ8zv7geKpCpcrETyU 8UCrihmZv12hJn4ciZggutNCkoW9io9bW79oMxLplKUUyq7qU12+o6X1gS5U5U/DJXeXinUoPsFf xeMNIxfhZQSrhnhTitKnsLW35c4KZclUhM3RT5h0KtfnCVYhlFQuLNrrziVj8IlPnWDtXZ2hi4Is xsR/axSlyUzJeFkoUCoO9ySB8k/SChMoVJ6Fh0ibi1S6VSkmZnFucUpmpN/MFvU8SJc1fDTMU3nH 3nQQJyAVBY0FiNImS+HmoIzALCraNHiuDP8A4cYv3aWqzM3R/wCwpH3qMNJI4kxCQxJ2q+XzgYj2 axM+QtE2qepS/wDFdtU+jCKMbghjEoNXEC6arNeJ39Q+zuETjigoTPnqVNWh3zBP6OO8TMV7UYvG YjHOVJRiiQmQFbS07Dty/sLowsyfgMAa8Sf/ABKNix/NusIk4uVIlUC5WmkI6vHD8O8RxSJRVQTL xi3vqHfQxP8AaDBqxM+VXxMYmfNM4pT8QUb25Hl/cTP+mPj+JlyUTpxxfstiJqmClrJVOwp7+ZPc /wBBxEiRh1Y0S+HKnTEgLS/42f0jDe02FScZ40jGVJnYR0rL6o+gKTzTrEjB4n2YlzvEl4YYXB47 xRAwctKWpE2cvV23FoR7Uf8AVL2lne0viBm/a1+HYRRTgKyahLNQehPwpsYn+M+Lz5GBwOBkfZ/D sEm0zFzAn7qRJRqdPQR4r7U+MrfF+Jz+IJIUVScJLFpcmX+FIYd3O/8AY/q/FyJUyUD91iUp/wC6 kdoCMFMOPBl8V5ElVQ51J6QxsQWbcf3niOJWukysEUSg3nXMyi/z/wApgcdPwyftHiUlOIWtSc6i oBar8s0YnxDAy74RHEXSM8YjwzFfaOIMR9nCky8pKiw62trEiSiaqbM+FrDm5jEpxKEzhPw5CEHK pHV4xsiX5JGLmSUbsErUkflHL+kABydNyYM7DeFYtcoGkrUjhDR/ehP/AGQzeXO77wpWJ8MxISjV SEcQX+sEEMRrsRExQkcUgplS1qelPvK+lMSXkoehzo6tLk6xUJgyio7QJKnlpC6UqGp3hVayhW4d yvleEkTlc3qd+kC5KdAxc9ocveynYxiEJlJqmIJCgmogi4L+nzhctYZctVChyIsf6cH4giYpMjih GKSFEJUjqOmsIlJxCVomSkqQp7Of4v8A2aUv+1yiqcpK1u7bj0gG5VSckTcS6ZaMOK1uGHMvE3gK JweCJkyHLlarVq+jDt/kMCsz+AFTRLKqaq6iGH5X6QilfEPBBKiXJdoD+/11vHmLaXgNd/n6wUi3 aFkKYu99T0glai3w+6OUA6qdhZxYbjWJaEhMtM7KpkNVZyz8+nP/ADn+0IbLSNkjcQEy1F63XyVD UBXvdLQo8MEA/CS0FcwBKEilAApo5mKgEMT93Ubn0gTZORQsUqVBOUqVq1yqCChf+q4MGlYZqClV 4QpQNLsczKV6Qyqm91k2HrDNVL5uEnSEAsUIt+P/AFQgcQTFr8qGFX+qFGYQhXkR731hJlA6Z6f5 eHFl+V2zCHXMqB3oLiAVAqQg894C7qGjcouG+ivWFJlb784QpQAV5SN4FDIQ2YHMpXrBqL+7QjRM IQlCaffNdFMJWpYYeVrv6wlgC5t0jzUHyqqdVcEKAyZaiM+X4TCjxFv+xlVBnGWZletRGWE/dpda nKud4qSEozMqllg+u0IHDAoXUqYnzE9X1iqozH0tlHrCTxVJXUXLWIfRUUhWnmoGsAVKKUeZyB/q 3iksQnPV5piYBfXLT/tAuEkpqSBZoTxQoEmmoZt9bQVnyIOqvIrr1iniS+GgVIyklZe9McWXZFWY bHlFaw50oNpT/lEqtKi/wKdv2jDLBQj/ANqv2lQalkJ0+736wuc6ZiXpD1JVM9TArIlV5JdBpBqL t1gusgfAbqPrCaj0bWuAyClW2bXryjzFKk63vDFvi/ahQKEpV8Rd2jyCm19CYsl0czmT6wKSo03Y Wiyn2fyv0gkBKqTTZdi/OLJIUu2pLxLSCyTZzYGFVTOiUO6VdYSp3PlEuhxAE2wVdNKyx6tBpYpV lWUHQfnFPEUdvJmHKC7H6/OEouFN5AwqjMKVC1Tu8AOHRm2JHSAbs581iOsAOQ93TcI6wqpQBTlR flrVCD7vlfSCgLy+bzXTeASpPlqd3bpDpsnXXX0gLfR+ZboBFdet86RV6xVZC15QRcHeEpUa3GgU 4PUwDMPDX5AKrL7RSVMVWyec7RnqTmocMSrvH3SlHZILhPVoSP8A7JuYgVAt5b3I6Rw0JudqQPrC M5KrlTA0p5CCyWqNCwAGHSKgQCMvDDH6wyndIZ2smDanbeFcR+G9JVL92EqACRUyav8AzdY4l1BI ZaUKYKq0eE4gIVLW9KpAJJbmVaRLrZpieIxcIW3ODkoCvLcrldWhLEpPwgZT2gqKm966DeEPMH+H UcptBCjNSnUGqhjsWJhWcBA1e6pnrASqUJ3v1ruUPbzQaEoT/wCTODVe1oYFSxrQm9XRiPrHFSVJ mqS1FyzX7RXWtH7DBSOoPpEvDS/tE6mcEzFzVql2BclzY9hBRKkzROnS10uVJkmxDFHlvf5wteIF H2cKOJQsFKSfdEumPhbNTWAkOdh/OkYUoKhLOKCEq9+lRpv84UuSmiaL1BiF84TWAbUqbeKF0AhR KAHrT+sYlK18RaJ60rXpWQWKvX+k/wBPjS1D72phm0ZAOnzhSqQ6rmPEsJLQ+JEhS5BSM2l/56QZ PicxXCwuJmKQVf4qiSSz+rNEs4VSlCWvMCHUL7GJKZtNbMytUwsqY8MFXmHpf9I9o08sc3QZEf04 fCSRVNxM5MiWOZUWESE0GZiMQnjLUu6zUKiTFeMSJclKmL5KrwmSgpCvdGgL84SqYK0THV8RT3hP jeClyZa5amnUWUtBtfazv/YleL8OWcV4vjpsyZMpuQlTJv0t8oxWK8FPCxslBr4YFSgdCIXL8XmT Jv2ey+PLLII5mPHsTMlpV9lwMxaisWWwO/6f3EudJmLkzpUwTZU2Usy5stSS6SlWxDaxh/Zr/qli Vy1ygmVgPaygzETQ4SEY1KbgjXijkXA1iV4j4L4ngPFsBOFUrGeHYtGMw697KSWgJnypc9KVVpTN QFhJGhH9E2RjManxr2hZpPs54TOROxiVbHEqdpKf283JKoX4r7Q4qnDS1n+q/BsM6fDfCpZ0TLTu ea1XL7BgP7KcRhZypM1Nqk78wR/GDP8AsSPD8fYzFylqXJxXxEjYnX9YwPtF4h4D4rg/A/ES2A8U xGEVKweKcOKV9f7uRbNipqp1XSXkFv3l/wCTSVBw9xo8ezszB0cH+r0D7vyiz/qIxGDniqTipKpE wdFBjE/HYbwpfihxs/i4ScUqnpvayekK9ovGMIcAEJJkImyqJqxqbaxNl002MunZLxjfGMSZSJwm kodiVrP1v3bpBxsmXh8NPlItNlSxLCqQ4fvv/QiVLBUtaghCRcqJsBEnFeIolYzHLz0cIqEhxag9 Hud/pABQlFmpFqm6RSuUlQfqCG0hSBKSeJYoKXCv2oX4pgZEwYh3nIQmlCgN1dhvvaJ8wy5SivEt l8xFhm/0/JoSZvw3SAw7QoSwCeWghc4OFyVuEJfLaErVMpUT/hVgkejwSXCW8x09B1gSZb1fC7qE Bdz3tFRTdFSVhPUbx4nK5YxSuTVGpvR/7EvA42eo+GTVASlKUScMbAAdPyaJKZ2JRWpI4ayoZu8V JIIO4uP6Lkac4VSpLi3muYIluXNLg6d4mY/xTFSsHhpCa1TpyqB1Y+kf/Lvsgunw9GXGeJSmH2pw zSz1uSevr/kZE8XMmcmcP3SD+kSTxhUtHvaobUfp6QFBmFtbG0B1Jb/2iPM/4dhHmHrqIIcEA/8A EJSC5r8tTKPNw7Qua6TTYVlgltWhakzK5EolElgw6l93te2mn9H5f5Z/Tr/ZBUlkVU0OR84CBUmi zozIPrCSCrIGOTz+sBSCuWPOpCWNXeCrznzJSrTrDUpvmDpzIMJCCeKPOgaMeaYVTVlVWctdI6GE 8FQaXZVSDV6wmYqXf/DrQhqYDlZpO2/eLoWC+XrCUqdBWHYZ1K/jBSgGWpJpLe/1vAKlTBdnShyO jwgLCZSas+tZiYywlkU0iq/X/aA6UkaVo8seb9mpPkg5i2vJNoUpmGsZqajlyZqoINSPhRp8oevX k7+sZyU+9o5mQRLOp97X5wTMZDjMS1QHzhJS/DOqz50+kJ4C1TGOoyqEaKqFlV6+jwCkOferT5om cNGRR1WmtSexjPKl1Lyn3ERxKQatk5kq+sOyQU8rjvbWJbFJR0Q1XeOK0vzaAMA3TeCtq5nuFJoB gVWW5yav2gUkBbXry/8AugrSlQV5ll4AyhQt19ITSVKqs7QiXLCipKbquVesKrTfZSPMesYbOkBL l3qC6vpCrFQZyzpSmM1Xw+VSgO5MMZfEzA/C3WGmJIAtYkVtCZ8lvKykLASRe7QFrlh3+7lzSwVz U0FIEsUZv8PzQCrIEDyi5V3jiKsaWTCK2Krlx5jCqiHZ9KqWMVKSUupi41hwoKTr1EPoEhlWHeGD oTMVVZ0hXpDppTz+JUCzGr1i4FYu3/kMF7DUUmp36wn3qA4e6QR0glRzVe9d4S9Qz1KJGVPaE5yl /d27Q5yfUqePvgzXSsWKecBKNdqbAekLUpzNRlGoeKc9vdBhBMspvql/+IcaMzOBV+kJL0qVlJT+ sKDof9pz6iAVhH4bWEEK/wDrwp72MFH+GEXzWAiWEgZ7BSRkN9oCiSNm1aJbAp6kPX0/2hIS7o8+ T8odLBbe4Sns8JJJUficEekK4qby/IVXMFbppQbahelyd4SpKSwLpoSRUSGf/mLk1KDqqIqvzgJd RY6r0EPKBKndeZjGZYSSpvxF4DIUVP6H0ge4p8yUh/rCKPKFNyPzhFKnCTmB3hBKFIK7aFYLXg8R S1J0H3gCk9H/AEguuYlKEsxdSh+9EtK1lqXJrN4NQqTJlsEudz1giZUF+ZD5kogOQXui0Kr+5TTk WnzJ63hKr3vV8XrF119QKSeQ5Qi9fEJRMFWcuLCqEykcQBaapSJjzKUg6VPBqkJQCbq8zdYzqU6i xqsYSFpEsFfDtmVa7/rE4aFHlSpAL7i+0S8MZ5lp/wAWX9mesNdXGmaHo8LxRpm/Zv8Atv8AuEDM qYwCue929IxEumcZtCJeeUyne7dDs/OACESyhPCXl4YDBs3U/pCJiVCsGsNmKG0faPsmOmpk41Gy MpU26R8n5PFSsQk1l6kXT6mJkuUlU1S0KRUTlTbnE9c6RMCVTlkK89gdSfXU/wBrEeE4ucmUPFJA OGfKCsOFOexT/T9oEqXKnlVUxksJnMwFKQlZR5bAAesNLagGkDWMZ4ni1pThsHh1LmK8oLgtHi3i QJKcbj5uIlvrSpRo+jf0+yWGmpC0TPE8yToWQs/pCaJSQyQnRha0TsR4Ijh4yWDWUpqSkagt3iXg FcRWLktKmrpIJZvzjBjFS6ZqZLFwxJYR9oQuXLRiJgSvJUpypKWfqD9f7GN9iJk8S/FfBMYvHyZC yysTIxCiqpHOlTgjaFS5qErlrFK0LDpV3EYiV4ZgJMgYg1K4SAC51jEey8laZnjvtIhWH4ImZsPJ 99Z7P8yP7l+rNvH272b8c8U8DxXvTvDMavCGYzsFhJzC5sq14Soe3/iroFIBkYZST3HCY+sHDeMe 3XtDPwyxTNw2Hxn9W4ed0XLk0BX7z/3KDMSZiAp1oCqCobh7x4b/ANPfZj2Km4DCpGH+0pMw+KYo /Z2EpGGRLSGu2YvyaML7Q+D+KHx/xg4WVicb7PSfDTJny+IHUmUqs1FD8hpEyZj/AGH9rsLKlf4k +d7O4tMhH79FMKQtJQpBZSFClST1/uJSK60y5bJ5B8xHo7en+SxGM8Qm8Pw3w+aEJk6fa1s5Cvwh x3/PE+J+FzAcRhkumYlLJpGlQ+nPlCv+m/tDOlYfEYBasP4asq+6WJZoZ+jMegEOC4OhhPHkSZ9J dPGlCYEHmHhaEKTNmlNIlIZVPcQr2f8ABGx3tBj1FIkyzVKwSVWFd3fVh0NxGEVj0lWII4k/iOoK JAJb6wMMotiKOFKQlL1qZhfpc+n9E/H0Epk/cSHDoBsVE/T6wmzrlpYqaoesfe5U6irXWAHBvpa0 US6UHUlF3iYFsVKTlqa9onKTLluXUmhAAT/TMx3humIsbVUHe0LX4tMUJMqZSiknKNy/W1ukKk4V L3eqySWDM0LxKkJlIautVlW2eDKlJNKBRzb+WidMpHFloJFRZBs7kx4riJlNS8asZQwNJpB+SR/Z lJkz5k/ApXUcKtb0fsfz6iE4bF484WfT/gYsKQlT7JVvobCKhjUMrQoU2sUysXKO5zCr5vAn4/xG VLl1M/ECm5wuR4LLPjOPSmgUJCqVWuTpZ+j9YmJxuMXhfDCfu/DsPMKZZHKZz3+e/wDk5cyRMVwK 3XLew5kRK4k+UJq0syF6ta4/SKgQR0LwaF21O49Y+LZVTuYyrJmKPOxiZiPF8SjA4bzcWZdU07AH rC8L4YkyMAU0LUq0yd2G3X9P805ufqf6dY4aklD2Ot/1iWiWkOpPmZlW5iM1aFNlIykQwWoK1URY n1hJW8wM6W3h5yuG/lrFKhFZSB7q0jeEBX3YUrm6lQEiUEpFnqhaVTRSk1mUpecVQpZCaT2Yfz1g MFMkPZszwkApBarI6imFux5c19oAmBQHwwqWpAUiqoVeYdX1jiZHlGooTe37US1IUyVq4h0qD84Q En8VVb/WAQlmLbloCVtflEpaVFKF2W+qIaSFFWy1H9N4cfqloQwZrKrNVf8AGClAQlZzBLxR92Fs 99TCVrl8MlNPl16whaAQubatwx/eiUyEt5lMLFz7xhS6fMqqjp+1CKUkoprUt6qegipdKpRW1ZNB jyzKqbEOx/dgBQSlQNqLqMJmCU6Fq4ZKRZH8/hitSH9zW3yikp3qStnphSqioeSyM3+qKWKVv3MF iQrrZ4CpdxSylKQyif4RLrSUpVmrSlnhkFVKr/drNSopVLIVVXUs3T0iXOICpNTMkDOYlmUghPEf OGSf/ojGZpyA4dKywhCELCig1BElwB3hUxUuhCS3V+8SiC0zUFzlq5xxeOXAbLdI+IwmlSeGg5qr PCVpW1OSwYGGoFDPX5imHQQrmdQIHDUEv/5N9dBCBS5JZSjdUDf3e8KcKf51ekAstbWvCKjSdtC8 cQuxOmh9IWwIfc7xlqz7qDN2hISlsu+hflAYKSUBnOWmKVNMKdxZoTMKQ/Xn0h93fQOedoZctigs Kte0EmmWDdzpeK3S3MeUwErZCncEan1ggAG7Zgwj7x1p13IHaKkOxuygxha0p+8Ufe17c4ISzu+Y O/R4dSQ6Vb3EBLX5+6roY+7WSBqzFEmEEgM7VFT/AO3zhSZkz+XgJSlrtWRY9omFayo/EDZHf/eE LACgb3uFdz/Ji5Mtj8LkwQRSDuE2NoA4tRQXf3fTeEkrUpYU7NZHcwUiWF1JepnpgmvrShiDeGF9 uR6wAeIKfKNAerw7FQrvt8jFS5Zpq08zd44o+7CbZrlbwiVQSlOdRCqXbrCglKEl3U/3iT2hKKxe yH3+sJHDTMWSxJLFH1hFFamS61LuUcmHL5xZOdSnFnMztBQSJafhppvC0AKV/wCVR/xR84lPoTWl b5g/rBSFUkFgqo3hCFik6lXmJHeAE8Rjd5gLI6vvCjknJQSE0y/MdxEuWyBotLEIC7uA/wCkF0KX dykkBKOVMIWtQlCWb4adebOHILFonAKVxBLZMqZLVKSeV/lExcpK+AZXFWJp4ysQQS7DZtHha18R EzD55JlskTRyWpXmZv8AaFpOFPFYl8PlVr74a8BATMROpSVhTFBcOSDEqeh3lLCsppJ5363+cYPF LXOSmYuoAzK1N1hglJfNUVOz6GFq1Ex2s6FPq5gLcmQtTIBGaXyBP9ijDyZk1XKWgqp7xhPFcMmd hMb4diBOkzFSykJUNj30LbGMOJk2XI8dwMtMjH4QrdRU2o5w5glKQofIxSlLfU+sCbNJ4YLrGgS9 9emsf/i49nMXLnKevx/FYdfFQgX+5fmpw42Hp/Y9n/G1tw/D/E5c6a+gQ9Kz8lK+UYHxLCTUzsPj cMifLmI0U4eFyZyEzJUxNK0LulQ6wnxCVhUprmFbKDhL3MSvsmVKByYFo9nfZdGKEzFz5v2/FSd0 IAcPc706/wBjCeM+B47EeH+JYKYJkjEYZZSqxBY8wWuIlYL2p9nPtniMuVTOn4AFIxCki7S76sXf TnC5Xsn7HSMHjZyFD+svGMTxzIJ0KZKdd9VbRivG/H8dP8Q8Rxiqpk+cXpu4Ske6kPYD/KIlS0qX MmKCJaEJKlrJsABGB8b/AOpmJxXs94fi2neH+zEgiT7Q+Jpsp57gmQg7pbiX/wDHrCvC/ZX2f8O9 mcJLSlMydh8KJmOxwFgZs0uqYq3mmqUYnL/rbxXjUlSUyZ9F76JEYib7R+OYuZKmTfuZU/DJXJlI 2dfm+cTFeJ+Bez/is2ZLMn7bh0DCeIyqtaZqGWDEyb4J497ReDunJhpy5XiOGSe5SF/UwjDY4p8T 8Kxd/D/F8JKUmVNHwrT7qhyv3gYdUlfGVdMtIrUp7hv9oKJiFIWmxQsUqHp/TO8M9qvFPseAwWC+ 2J8PlYlOExfjCnbhoWbgJ1VTe40jH+CexmKTifCpGEkrmpTiU4r7HPUFcSTWLZRQf3v8lM8Mx2IT hZc7ECbInTF0SjUQ6Sf51jFpxni+AC8Rhilf3riXZ3MeI4/wSauTJGNM7B4iQTJWCGzoOty5eJPh 3jGGk+0MiSyEYmbNMnFJQABezKNumsIwOE8DxmGVPyZUILW3IUT9ISnDAYOXi8kxfvkHd9d4meJY 5JxPiGIW86fMzGZuA+u5hKUDhp0tYFuRiZL8QliZLm5fvUu/pCsd4OkzMITeRqbsxSGf+dolH7KU EIDZKTYNcwXSFE6p1hZ/wgg/FQRveFypc6ZNmoy4i7ypbhxfq8HDmqkaK3/h84GfiLo2s3SJkgp4 alL8pLs7j+mbg8QHRMDOzlPWBLwsorlTC4WkXmcs36RLSMPPw2GSsKWtaba3L6bQMKHxE5KHKtB1 eH8mfs/KPE8di5Z4OHkrXULlwLRMmq80xZmK9S5/thOFx+MkISXCJOJWhA9Hgy1eM46g2tNpI7H+ EAYvG4rFAFwMRiVTgPmf8sJ+ExEzDzQXqlqb5j+MIGKlfaAn3pS6X9I++K5aWe0uYswrgJnrO7oI Ku20Ll4LDysJdkzlLMya3b+WjjeIYudil/8A1Q2HYf5E6jk2h7wLeu5gI4cys3CaDUfSAubJmy0q 8qlyylKnvrB4aFra5oTU3eGUlST+IEH+39OUf7QgAVUXVVd4KkFVtzYPyEBZSoppbSHCijmwqK4E oVBb3ItRBlJWZ1NzloQmMhubkgO/1gqXlYVOWgqUtFfNypEJmrpLW/w837yoKgopayhW0owoNfTS lSu0VZ2q4Pkqv+KFXNXmLpP0gq1Hl6CEkrUtNAD7dng0lUs63uottCVEsE5QKtOyjCFEHzeX3z1e FEmx8oULj1h6dUPZWWBU19WtT2gKJev3gM6R+KCi1L9b/uwAXbTShI6RxbLULOsBShAmhaJizlWn 3oCkzVUhLXQUtCamA8wOgV1gDbWq/wBISApdjy8sO5IVlV940JpPElozLTp6RW6kvYp8wlj9qOIV JmDUlfm+sVIpoqLoJPO0A1IFrBesJAyFSXUELBKoqSghr57KghSnruHuU/s/wgKYOlToWUUqHOxi gqFRy2R5fSGKCsqzI3VEpSVTCGabL/8Art4GUMVXPP53hk2IRTvT3iWQuZlVUZiBU5hFM1nFZzq3 +kSBKMkEj7xS1vV0jWxstFqPlrEqkBKH83/iV6wZZvSrh70j13hJWGawlJQRVCUpRRze4V2ipPl1 fZPQiEtLAK78gqESwkBQN9tYo89Ba2ggTKhdd01Zkwr7wks+a1faAhIItmdtYC1KaqzRoD+JAgpS kDuPNCEfAPfLfKGUFOPLdzCXSq9q0Lrf1ilJIu2vX3oKHBotVqB+sFQSQtDv8JvrAKXKnu5YfOPv QgoX7qMyrbmMq1KQq7LGWKysgvlq1Magnd9PWAkGjfvAaYwFytvpCF1TOJNsk3Y/zyhKVzwQPNlZ +xgJqPqXaAlLulVIKbBUVIE00+dFgF7ktDUqSJn+k94SlZe706O0BCWWi9e7OX1glApSslKkj3u8 UrWBLfJQKFJ9IzJTkU1XmKuojiVGpyuhqR6wnUbWeoP6QhlVLApXT396ArU6c0p7Ry6nX1g1XU7W yiATXM9238Ils6K1uTQHTyhVSagnMVjzd4WlllQvmuIVmEq/m2PSFA1Bi+S7wnM3vfe2SOjncwsT JbXuSXBGzPCkLSc90KTkHSKlEy6Xoe5V1FzA4lQClstZusNdxExjSk8j5x+KJdIsM6Nk/OFFSaFV PrUZkf8AbLSJig9k8WjqxhClzQZ2HQywzmfBXbDLJ4grQ6ABqCOZ5wZn2aXPmAOgU1FDe8qJU5Uw S+IilaEtlPpCEpVRORLasoKz+7E37Sv7QtavuUzafp/LxhsPLwwUqbUGCyuXKf8AjreMMMSRMLqR NRJl0yPxJK+bgNCkTZPCTchMtzNQQbAk/KEIShQpWbkJJ/1M++9un9GClCshOHRQ6ACbbmJRlIUl SHlzE1OSRu0LlzkgmqtFWqegiYs0pmJFYK0knKQWSerf04fASXqnKzEBykDU/wA84RhZchq8+IWp NU5UGZNlV4diUKCaVC2o39Y/rPwXF4zBqwmIeXipSihMxjZM5HrvzDXiTgPb3Arw2OQlMs+IYZHG wWKOjkXKeeZxfzQgJ9rfBsHIWukCbiQgqWb0976R9pm+0mDxuIQnifZ8Gr7TiVs/uD1bnE/wf2Fw 07wHwuYDJneIT2OPxCbj7tOiHtrfoIXNmrXMmzFmZMmTFVrmFVyVHnc3P9mV7G+2c8//AC/5fCvE l/8A8L5oX+DlEvF+FeL4DF4WaHE7D4pMwF/X84D4mnDyy5WqZlHrBk/a5fjftFSfs/hmCnJmqrUG BnGrKkNvy3NjjvaHxmYJmLxi3pT5JCB5Jaegf+wlQZ0l7gEfKP63OCUnxOfJCJSCjhXWnc9PyH90 AA5Nh1eClQIKdQbEc/7pEqUlUyZMWJcuWhNS5hNgEjq8YP219tMGjG+1+Ilif4b4ZMSJsj2aSvyu NFYli5Uf8PQXdUYvxTET5asfMHDXNmrvJSPcRyTBT4fiBOPwSrgeunzha18VatKC1oImKIlLUy0H ypY7/OJPjPgviKpSSuvFypKioLGpdMInS1LxcqX5+MACefWMX7PePSDw5weXMAH2vw2cPLNlHmIx HhC8TPl0jj+E+LSUGXJ8SkHQja2ik7Qn+t8D4T4wpP8A5sZgQnEKtutDfWJ39YYTxbA+IqJ4a8HM E7BI1axzekD+rfaDDFXvI8RlqwTdlRivGfC1pmIwC+Cqd4Vj0z8TexKRLNWhu7awpSyorJdZVdRO 7/3ycJgMNMxWIVcS5Qc94RNnmVhZZZWRCpxYgFnZnv1hCsTi8bMf/wAcyYhCT8mMfdeJYqRPpdJQ sLPYvaFzfCuD4phvMkKVwJ4bbkfpC8F4lhZ2DxUosuTOTSddvlrEqXiZ3AkFX3kzUjoIRJwE9WHl I1WsGdNnpLCpV8v++kMcNxpzBRnzUVTZnVXzLAWvCSycmrj9dIZCnI9Ej1h1pqbprCVFVBK2pN4o WlKkq5+Uv/xtCJctNIBYch2/ony0S6p8kV5fMtLXEL8PlYQmYstTwSVvs/6QfEp+HmSJZFY4iWez 2t1haGcA+bl2iSkzZsgKnBjNNKJhtof0jC4+QoKTOlgqYvSrf+mmfKlTU8pqAsCEy5UtEpPQBKBD GYH3UpRa8BRKKEKbYgN1iX7JeE4gfZcGurxPgrfiFhSgnrqew/zzJBUelzCVTJgkoUisGgzCCCzE RwUhQTwahMUwK19BCOHLmssmpZUCmSzG466RMpQJiEWeoBS+whalSlhMs0zHHkfn/kglIKlGwAuY Rx20q4SVgKP/ABv+cBScHKO6lqQJQ+TN+kBUkqkJH/kWtJSvmzQlDm2Y2M2b1oMJlkmQZUugzloI WkMHu+7QsBZVMKabpyr5HR7RPXNmzDOleUIS0o7B4vb8v6Xe5LU8uv8APKEpTmKg4CMxL7f7RfX+ gLSXqLeVhCQxqCCdLCLqKk6coyZFfGbj4oExcxJJy2RUhXWOEJi2WM6EymCuv+0JSofeTLBQRlR+ 68UziiY585TSR/GCkBVZTQwBUju8UqU53Z2HrFNKZj7HKlLbq5wCoWHlZOh/agE2JN6U5UwykzFe 8Zg0Hd4SuUaFJGt6FdWhAUUcOYWnzGZA9ICLGUdJt2T6QoLnFSEJdICMyupiUpCClSLuldL+kLGr 3Huqf9mEpVdZTdlAUwMyAwe+qoFy2ia1i0KWqZVz3ikJdKiyFjRMLQrOpPV0kQCUqCnqJBZXrBSr zapHmUqBmb4qMoPoYAUFBaMu8v8AODMrcixFJhDO7eb3R1iywVpOcHRcLlTEOV5gsFmjRpSt05VQ mWn3unl/aTFCr8x7vpFbiWBaqY5SIdbmzcvlCQUHJ7vkbrGUUU/iqUf3oE1iVFVClqumEFNZNFa8 ti+0KmBKj71oAqlIO2YqqgJcy8jkfF+9ABmlUnzKdVnhfBV58pqkun0gJQyVJTmOqolKUuc6M1aU DNFSsydUIVd76wAlJUpBeXcAK6wmpJFmWpwr5xSkpVL1pUhyloSajQzGtx9IBlqKQbHPZcA2SsZa XdQgLqAVoSBmMCtSqSabX7RSqkbJylxABUkqppCqWphFed9X0jQN+yCTAKQEr+LV4SqYxB1VckQ5 zjnSxMUgKCfM3KMouS5O/pAUpJZ7jc94yAc9BCZui0WUGsO0Au50J0eBLVLr2e5BbcwpV1b+Rge8 ISEqF6lMMyukf4ZqHw2PrAXXcXU1u0Swmvz5mYqEPZXJGlV+cWNn/aI9YRVWq+iPKOsKMtJZQze8 FdoPERTvYuFciDBUlRGXUXd4Su5NDZk3PV4IKVJGgLuIrXxCFuQ71fwgJSUqTW7k5i93gFSs6rL5 HrCSFNlbm9/ih/JV8Fn7mKteqLmJYCBTV2Uq+p/hCRSs5qRlYH1hCgkprPlSLEjWFjRQN0sAdecB 3L5SNHaOJL+5OpKbk94MxAqTuqm3pBlZ20St7kb3gyuI768W6bbkwoJpnEaLqukJhlZctXS/J4zc mrTcC8JnVqCwG8uRcIUrzVWSUh0dYRSqlH4/MrrBcpS5pTlK1RKQAoKKWU9za9rwC1PLNQV8yD5o mpJ4kus/eTkBRP6wHaUJgpFCnUr92AoNpZK0g1Dmx0hKnVWrMEhNaUNvVCMQtJUtC+JSioJWDYuh MCZJUcNxl8WYhaGUABzUMujwuZhkqxWIWj7MsPWAzmo9tfWJap1GGCZdKFBKlBag5USef8IVNNK0 YuqVnlVKABqdO3M66vBnKYhS2qCgb6wvwLH4lCJ2GL4KWq3FQW36fwhU2XLEysk5rJHNoSleZsoQ HqV32iT4UnhGdNncSbkqUlKWNl/J+h/pCAUg/Y1rzsNFI39doTLR+yq7EesLE/hqRwyoXZYcNGNX MSsol1TeJKFRSUXAfq393T4f4p4jgBVU2Dx0zCh+eUiPs032t9olSP8A0h4vPQk92V+cLmTFqXMW orWtaqlrJuST1/s4OViJYmy5aFTuGq6VMwv848TKMFJw5k4RU6Vl4xJQCRT6j+6qBYi4O/8AdzP+ pXtBhUzfDvCMR9m9mcPNujE4tL8TEFO4kuyfxk2ygwtaZqPtUwUoq/8AG/vNCfEFqmJGJU4Wp+LO c6t6wpcjhXtnNM1+zwleMHFWXSlGiAN4EvD4BQSvVaPL3MTZ6Zxmyp6CnhImjI9vLrGP8JMyfIl8 RU6TM8wD9bwMH43iJRlzl8OXP0C76mMTOwksL8e8Blr8U8EnoOaaySZkklvKsfUCFS5iVIWhVK0K FKkEagjp/RJHhWG+xeDmZRP8dx0sjBS2ICqBqsi+lspFQiR4qPF/EfGfFkopxCsSoScGXapKZCdt Wrc31ibjcX7KeAT8Wi5mL8KkkzG2JaF4bxD2L9lAT93w1+EyJa1cmUz2YbwV/wDy5PwhN38P8UnY VI7JBaJ/jf8A03/rGdiMCgzsT4Lip/2ybiUAOeErV7af8hUrH4WclclRROwyz9mnS1CzKBFm6iD9 rV4rLzP50luYYJ3jDzMHjPEEBRImyhLqUlm5wjG4XxHGycXJyzlTJ4XMnnZ5bb8heMillL6qQx+U WJPcMYlY3xGcvAeFKaYgJH32LTa4UbAfx2hpmCXiaF514nEzJpMK4Eib4fikimUcHPMpHdQ303hK cFjFYnAFYFU5H3wD3NQ+loCyiZPxdTqmTWcm2+ny+UHLRQOlPzhZZNVT5UeaBUpPmfUh77wEKEtS lZc4BB7xMxeFTKGORLM2WuUnhqlljp/vGJ8PxaOHiMJOMmanqP5f1iclEqsjFULcu+VJFujj5QlY RMrCXW4tGQFt9mg1KYqLX1EAV3BoUN1bwh1BiexEcZc1ST5ksXComYPiJK0ZmGv9I8UxfhEiZiQa zbKvdyIGFw8iXgsHIHkCaA0Ktoq9KXCrcol+GYWc8vwm8yixRNPXVwL7eaEezvj+IS8q0qbMUxxK LDs4/nlCcRgcQialQdgcw/oJUWAhpNamU1hr2g4vxHEJwGDk/eLnTlUEc3/hE72c9hp/27FXkYzx Yh5MhrGjmrZunoVzpq1LmzVGZMWoupZVcl/86mVKTUpR9PWK8QkTCoMkIF0c79Y4eYFRYi5B3NoT SCzs7OR0eH4R7m9XWBw0JSCWaxJ5v+kcKXKlBCPdKWmzH1dX6RNWZdKHrod1JB6cu3+QyEJRXQVa m/IQsqQkTJbCqkArbrrzhCjIXmVZYbK3PvATN8lOmw794pXJCU1OyDSnq5hGISgSwpVKVAOlTaXg TDJFJsvmL6v+kKmoklVAdK1qYFxyhaZ8oFK5j3KitLXsejaRKnSJS5qSn/CmSyE5dl8msGPKClVl JLHcCO9oYOb6ax2HZu8P68v6EzayT5dLjvDv0p0eKWauygAWMMouHYIo0HWEykp4h2AV5O0IK6WB cvZUKpLpUjcaQmatSmSphw01GYe8BYKqF61pdu/KBUChflBap/3oNIWVFNL3AVCBxptCdTapV9IK WW6beSmMszKTmB0MSwL16WKx1zRShKW3GlMSwjKUPUpN64Q3np6q072gqJH8OsES/Mvel6h1eKZq yqZq6XH/ALv0gTJh8mWjT1gLukkuEL0V6ND2pN6ErggrUAnMyvygTCyV6JRsrrCEksdKvNT0jVL8 iLqgJCAKuTm/OPvHMsWroqeDWihNbVKV9YUlOxZioZtYAmByq1CfegpaZzT+GAEKUrOzlssKomKW pS2fTh9DCCpNP5GAVh0H1EGXSohmJSlme+sIAlshCXqJF/1MXCglJbVzACgcy8qSwSY4ijUaGoWL E9v1hRNICnZm+ihvEsATC7mZ7qx+9CKEq+5vQ4b66xSpiVnyjPT+0YaW0u97UlbXhFMxaFKvzB/W JnGDlKspQVJUmJSvIhqE0ggE8/WEsVFW93WP3oNUtDO1RNRT2iYUZVVAqCrG4h05zRZNWRXeAqhl /DVZPfrALgqWLPaEp86NVFqiPWErKSHVlJ35wBRrernCViUTTLboR1hBuje1m7xT5k+b4n7QC2vx Dy940J/ZuPlCUrqtvYP3EBQapFuRMBCUqVzrU4HeLJzc9SYRShQ+JyyVPzhCQptkpLmqEsTb3tH6 wkCkpWpnelXeFSwSTLNJsxPcQaisEZnQdIllNkkNoSo94TLCDQNSYUQL1UsvVHSHaaP27JgKb/8A Z/rCbGoZtYXQkp+Os632gJoUopVVnPlG7wmWUOkp1DJOsJC13HzVfeHCmCdA1T+kJUVpNdwml2hJ SBVo7OA3SELrSdmLjaAfVFV1HtAFdatVWYDoNoekAeZNanUYlrJWZlO5cCBXYaBbuU9IQVjiS5lk 5vL/ADyhBIKe6iKmvpAmWIdwA+Z4mywB+5mqcfzaOEVAK/GhwpucTiDkd1nX/wBsJ8zqSyVqW5J2 Z/yhAmCZMLUlfxQlAFTCkuSlZ7xSElKNc2YL6xQFFUryshVFX70CgG1yNCO8AVuHspf3p+cITLWp 96AFHo8SkNQsG9Dgnqe8NQvoJhKUlo4qmSk3of7pDasd4kyMPKSUOStSzSu93SdT2EIH2ZKjW5qW BS2/paHALHz3KkKhSLKSuTUHSyEdBAnShLCGo45dCl9B/O0NIZeHlTxwzhzlUncJ36GBNmOcNpNl 4NxMq1BmJ0tEtUpIUhY4aJNCmIBs/M9txE3jUlaWCyjyJcBhCJssrkT5KhMQryqRu8Jw88y8dKR5 avuVH9qJiZIkYJJ1XLlGbPS+mfr2vBm4qdMxOLnkzHrE8qZybg97RTSUZQ6SCCCwd/rBRITYXMxQ NA0s7dYwPihQgYdCzLnFVlUKFy3y1hE/D4uSmYg1cKvN1MJkcZKxw76kj9swnwLAzkrn4hdWJEou JaAb1HmSG+fK/wDkEYLw3DTMTPX7qA4S9nPKP6y8UVxJ8ySkqDeQkOzfz3j+r1YfhS1FlKlm5e2t xflGJxfhyJ8uc7pRKcqS+hCHa3pCsD4hLKTcyV00iakFnb9Ou/8Abwfg/hGFmYzH42bwpEiWHPU9 hCJ07xJP9arRV9jSlJSk8j/I7xifB/FZJk4rCrYjZYcgKHdj/c4fB4aWZ2Jxc9GHw8pPmmrWoJQn 1JEeAeD4gy14jwrwpMuYkJoOKnn7ybb9pRjF+0fjlEpS57SMMVOoXZv1jDIXiJSjQyJS7mWD0jhS PEE/apk0CmXMAT2MS0yMOucpXloQ5PUxMk+ISJqVb1oIAifIRg1LQvMky1MEd4myOPKw8uamtJXl mncgq1idgcMEzU4c1CfLW6k9vlH2LHzq/EPDl8NaJn+MUbOP51ibjsDbw72tkHxmTKYBOHmVUT0D o7K/fiV7Qe0EmZJ9ncLNSqTh1yT/APbW7uf/AKmOXvdtcLg/D5WHwWFw6aRh5KAhCG5CDwVC2XS8 BBBZ71WPpBMtakq0dBKT6mBLnYszMCVf/pC+KREviUylrGVfuKid4z4LJk+E+2GGlmZLxWHlCXL8 XYE8LEJFiTsrXrq+L8L8Tw03B4/ATzhsVhZyKJkpabFx+XMH+x4X4PhZCsQqfiUqnISmrICKn76f vRhTOkKlpk4YJWmhgggaCDhxNSgy1UAJZ7wkiaGmFviA9YadKEw+6pmUO5hQLJa40EUBbADbX1io zFG+gOkOpRp13Ha8JUmYpu5CvSAqcozMmdBLvtCPbDw6Vwpc6YmRjholYVlSpubkDsY8Q8Q4JaTi lVzS1JLJb/6H+ib4hLDKRUTyFiYx2Hmy5s0SMYpMmchVyxIU46HTWDMTN+0HVUmaoJnIty19RaJa G4SlEJu5f0hM2YCRw+4Mfa5ajIQhVayp2DQkS8bhhjZeSZLExwdtf6FLUof6rwoSUUSwXmLX90lD bkwfCfAsbJ8Z9pVgomcJXEwmBdwVTF9Nhv0idi8VMVNxGImGbOmLLqWpRcn+iXKk4+Zi8Egj7mcr 71ADDKv/AOu+ccPxTDYqWRpMU80nmct4eWvEzCfMDhpgHfT9PWD/AFR4Rx53mE7ELKEA7fy0KT4p 4tNk4RTj7Hg1qkSiDsq9/wAjy/zwSm5JpHMvHFXJmolTG/xvMvmwihAVkus3IgFi3u2t0P8AtApT d8+z9oUkJUlspVS2lop1pvpr1ELEyUu7pSbkFtXETTIlVoKKJuI8pbleLpKR5kvdxsX0+X98mRKa tfxFkj1hMyQlUtSTqhlVPzV/OkI4iSVrzLdTlT3+kBKUlQVbm0BHCFl5izAcnELlhAZR5XhEu4A/ eHeAlOZXvKUCwttCwpTpanreJaRWQzlN1dy0TuBxZyagESSgCoctdusBSZCh91XOVxQHLWYdG0EU ZiEOUp+Hc2/OPpy6RcP9NRCJiVVJWaTszdIp4cpbe+Qq8JbMXzlS4C1hJp91Av8AOFKSFMzZlU36 7QAzBeXiBYDwRM4gOjsWV1gDzcZGRDkLJ5qVAZCTltmjyy1Ir5FKw3KAUoNTbs0GkJQtQoVpV3YR L980eUOwgBRoMz3RnEUiw/DZarwEcQyzq9TKhClL+7TlP/1QxXQq5YXunvCGJT1pLDvBU6Qfhu6u 0DUj8odSSG0WMwIeJQlhfE1mqNkxLAmgpm2VlpUOl4SUqX5/N8P70JIUn7z5q51QmojMrTyn96Eg hWtLVWT1MIQVOEZaj/GAlSl/d5g+/wDGKqGqNDq1F4Zp/DBZSAqw/FBYqWn4qmgrlqKC7GnRH+8S hUkqA/xXd4oJBO84qpVCFCokHzIVnUecBwX50wQualRB8qUsL3veEGWoELPIWMB66kmpIl2Cu5gZ UVKRUtBnX7QhjZJzguCen8vFgQhFzW8ZgQk5c4gSkVLFbjTJT1MUgqEwllUDX0hkKWuYq+dDHrtF MpGU2VwgVebnDBaB79F3D+r/ADhU5QVLXzJYiEzhMWa7Z/f7QZJQ3wrWmyYQlapYqymkkr/dhNFi dSvMfWErJQeHfqmEnMolynYnqRCs2cK677xSfd+JwYZ1iYq1JtXDKUstcJLsnnD0038qBZXWEvVa zFwmAipk+UDeBKKCpr8QveClBLjNpr66Q3D4g1zpan1hxrX5GyjrBKWUnzWuIWo1Pog+S8IM0lSn 8uoW/wARjh0pQBdLhlDoISJY9z3waz1MIQSax76LJPpGUmh9NKju8UEUqJ8y9D1EKSGIOVSju0M9 kiqxzCEliB5n8wU/MxwjUeL7/mSkbAGKSonZJsxbnBHDcfHrr2tACh5d7JgUpmVc3ASO4jOTm6Eg Ps0ISEX+K61fOEBTKU7+TUbXiXcKWq6E6QqocJOqb1lfO0cVD+a4mZkqflApSZiwqm2XS+kV1lt0 EVfT9RF6SDbYEQWU6dWHu9IQioBIU4PlV2EJnigoSeZa3pEmfhVkqSa1D4XG0ErKlGZYLrcDttCJ bVG+ooBgpCbuUtuWhU6YGHm81hfQwpgU5q9KdYAWwKTVuyCN3/WEIMxax5igKFCOohFklaEFNfcw iUkBCCgl1pII6RSaCh2ZDVKPKAkfdrUXV93ZhFRS8tINWcJbo0AutJmXopuvvAQhQqVv8He8IRMy KkqqrmHz94VNZSmzJFRuod4mTZoZfDa70jvtCEnDslN0Tg94l8SdMe6QlJpBfUW5xLmKlJVLSM33 6ky5XJ0fnBnKUJyayaQkr+VPeJCJGGSpDstJqlmVfUJVE6XxZctSpplhKZbLWjQxL4SlT583OGFP CA6fzpEtalJmfeqC8OqYUqmKOi39R8uphKFuqj7wX4oFRAPTaPM6veHujsYn8eWqZOSmuSKrLsXZ O+kEyq8hJkcdBQJKz5hz6wlKRQvEzkSQmri0EkI1+tucJaTNUuZmmTZiHrUW20s0GbKFQ1Xl8sKP h+NmYWdJBN3oe7O0YjCeI+KYuUfKuVJmKlSVDmDr/JgqJqJLkm5PON/8hK8bxuCP2rxCZxgtaSDL Q2QHs7kHcmFAqQrEs1GpTtCJplfdvyASb3eKENKW9JuVBb9YxfimCw0tOLwUpWJSQhlKUOvX9Yb+ 17Ye1c6XLmeJYRcnwXCKWylYZCwZswp3FTIH7sScdLxUoexf2YTl3ZcpYsQO8eD/AGSj7TiPBuPj Uhqw62RV3ZX9z7JSlS+LK8PxR8WnIOjSEuD6KKIGIxuGw+MVJHDkpnyxORJ3OU2c84wXi/g2HlYS XLnhc+WiXwsItRWlIsLPf1jAe2WN8OnysEvC/c4rVKho4/SFTsFi5uIn4WaWQlwlKr+ZWliOsST4 tiMNP8N8hH2bizJSe+pta3yj7XhpmHmYzFo4iHWSSot/GJuO8TwCsV4TPtMIQpS0ObUn84P9SzE4 bDylUZnlKlP7p+l4X9t8IVOwq5hWjFyFlaSnW/pHtD4lLxU32e8A9lJiMH9nlyKpvi85blQmE2YA B25iPYLxDCBJ+yeJr8LxrqKVCTPMtSinrkjw7DyZcqWjC4RIoICQlmA/KD9lNpaym2ioBmqUqrzD 4oFQKx5SOUCgMP2WAhZAKhT6DrCUTznlFsthyF4+xTZjTk2l1Kd+kYX/AKj+FYZsVhVjA+PCTLfj S1f4c4/sl3PIn+x4543Nly1SfCsJLShZutK1FRt/7Ym4eaHRNRQod48d8Flrm+HokTvuCtAVMmoV otJ5FiPSJY8VkYpQXMZE1aKZigW8ybM7xIm4usLnIrzecvzj7XIzSEG6vh7xw1zU1IWQvMxhkTUM z3UO+sPxApxrsH/5hXaq7BusK4xNHubPHiknEI4ifsygEEs1tQdY8UkyrrlY+YiYup1H7w2NttPT +jHeFYgZcVJKR+FW0GXhR9nROn0zkzbPq6kW/PpEnCJT9oxp+9xU2YEkOQN+cInYSWJs5K2RLr1u NR/tEtGKlffTE1LSbU9xGKIFEtEomrRZYPp0j7f4L4niMLPEyslCiJc/qtGl2gSfEsHMnLCKONh5 1RXysr+MEy/CVz8rcPFTeEnu6Ym4T+s1eFYCdlmYbw8kFYLhlLPfZjCpi1Fa1qqWtRqUonUn/wC4 qbsjDfeL3N3AiRNW6kkBaAQ1hv6weFJFStcsXSkHXRoegWy/htB83nd7iBam91EEu30+cIEtiKWf y6cv1hNSgwOgFjC5ilKXKUqmWVBqNSwPz/vkzZ6AaxkdNk9/4QkpSoqNlVXI5GEumpW20Jpl0kWJ 82mxMEgEub7K9TAdFtRu0BQQFP5k8uRgoMtZv7jJp9YJUpSlVOrQARXLObynmqDnWc4XL12trHGT K+/ly6FrM1ytNnz/AKRiAiVUCr7qpRaVeC1ovY6hJeovyiYcTIVPURTJQJhQkHdz0taPJJ+INxN7 w61Mo38xWfnAVNWTLKG3aAgJIpypSm6lwJYQW5QE8V3tZJ4QgABKx5K90jpCVeQJHLX+MS6ioOuk cJFQV35QDUhcr/6jdQ+J4SsKmLQS4Ct1KMMAOS6c0JqXdFh7o/5iYJgUEpS9dlKXfaKlJCmORzXA VmHMPU8AJdVanzqzKvmhinNrX5qYuFZDQ7XX1TCSHqOuxgVOhIfr9YO6gWTbzeu0IkrSqhRC9DA9 xJOV1Zj+036wDNdSmZCUilAhDoQQgstxcwmZToLdoNyUn/x8/SEBKU/iStNFEEqdk2O4T2gsCUGz k2MIlcKXMEzIik3ltupRjLSZanSW0fvAsoS0WXS2X5RN4ZBUrLRpX6wtCnp0oPuxJDJoFlAf4xgJ CaOhuqEqRLSlDXKMt4FTF81Tv3ggqUavK41L6JMEqKB7qKB5f94CUk1IW5cNxDzG8JqYHyukFSjA KQQLo6+rxJ/wZSkozUTeV4M2uYgBTVpFhCynhLl+ZS0vxVPzhKkJpVML9VQ5YKNjkIA7xUq6pVn8 o7iEBRP4Q5UsHrCkzEj8C6gialv50iqqZUNWXo8IDVFqXYqeEhJvr0TzhJQSLMtSnY9v9oAKrJ6i EoY9CDpBmJFanzubG+8CY0sXdKUh/l/vDN95SyVFwEtrbSAVS3dNLkZT1EKCXLFzV+hhP3ZTtyA/ WNak+Rez+ukOkgJVkO7waVKExq6UB2eJSlSksu+rqPeCNQbkOyjvaAGUhPlrIqI5OYY0JfL1U2ph ylctCi3+H5r6vDFVwTm1q5wlaQNNbWgkjJVcgu3SC5IGrfC8F1kI0DIIhYekeXyt6wPu1qJTUpa7 s55w4q3SeUFVU1aj3tGqnXn8qg4JgKqI94ge91glrLy1eUj1hAp4l9QoP84BKXTU3KYn1i6CoV77 QgKdFduIcybcoK5fDJTbJvFSnWV+6V6dYZKTQR1UsneGUCc2r6dSITmq/ErziBmGu9RB7CAZbiXV QSHWk7xwlTKFv/5C1XaAqUpPzZj3jMtuajZJ7d4VLky2vTluz84QVgpQQ1W5gSCxCnV5ACuGMoqS 2wyj53gOFAyzVxQoseQMMl3RmvpCkrFlzGe4IgynplovYVN2VFKiG8zMzcoRNMyienLxvN6fyITM XmO2ygDdwfSBLpCiv4pPGSesJoM2Yt3P3NJPSFUhVYTUtBXSHNrB7xKPE4yKm4EzKpJNi31hEmma hUlapi+HXJkhtHmGxivi1SzcpRcptYesJDLoqcv5JT6EfzzgqlmfxK00FE0BWvvfh/nnCcPNzYhO JdUxJSVo3SwT6RLXgcROmzJpzrdyDZ3V89eUTJ60jiU/ZUBM+tSHBqK/r/N44AmUI85QuZQjm5EC 7dSLCJXEqle5mJRSlbgl/UmJQl4gy6JzcQJX96Dqb3s/vfKPDZSqWVjVSwpaNPMygOrdrxhQhKVK pSomgBOkBM1AJCSVpspMzlGIWhAzLVQkaEm7f8RgGFKlyFzVp0Acp2/uAlIKlKLJSA5L6WgY/wAe lzJGHmf4GGQqlfeYeu31iUJ/hkuaGvRar1/OFJweEGFUoFUmglIHJ2/npClznnYQTeFxqKaeX8Ht 2/s+DeHFNacd4rIwq0fElc1KVfQmMH4Xh8LLEuVh0oU4dRLAG8Yn2fkoxM5eHecqlIypUcrk82On LtCpc37ubTeRNJCj1ZjpzEYTCJmhpyx92FMtTlrRjETEFAxWBWQpr3TvHjuBlvRh/EpiUvrcv+v9 rEY/w3DyvFPC/EpaZXi/guJmmTLxVLlC5cy9ExLllMbEgjlM/qP2Hx/9aqQ0v+tfE5acBIVzNAqW 3LL3EeIe0vtFjFY3xTxGbXMW1MmSkeSVKT7qEBgE/q5/ufGvEJhAm+H+zxRI5njTEhX0R/RjwJIX xPGsEhU3/wBD74Kt3KQIxvsv7QeOp8Mm+AheGwdSKErQBVLD7sFCMVw53GlHEroxKxecKiyz319Y cJSj8KXIEYTEYWdMTKVPSMRKCyETAWFx0/SJGGmYYKwk/Dmla1pAXVzV6xjsHgvDU4vx7GIM7Crl TGmrmtZjy0HYRK9lPbn2bXJGLPDGMOHUKgpx10DaH5RO9nfZfxPBo8f8SmnxPH+Hkn7biFkEqUSz WvGA8NQqvFYbFDGrA9xgWB7vCMJxSAkMqpw14Uhat9iFAQDVdQ1qsIKpCVefUZgb3hImIQUqs6tS 0KSgNVZtHg5ra2ueggTpRXQJiZqaEsEtYvCsLj0ifhPFcIcNigNX3aMf7PzfvcBMH2/wfFXIn4aY 9If4kXSR0HP+n2i9msSpEud4thkYvBKUtuIqWWUlv9P+r+iV47gvD8PM9pfDh9xNVLBXPTyfmNoE zx7BSMDIlryBU6qavrQ0Ilp8qEhI9I8VRb/6VKw+zXjxLC4fEASZM80jWp9aoK508z5S11rkkMPQ 9OsIWmYbpoZ2Fr6dIViMQzhLOVBT8v8AiOIxpTuAQFDaMbUoA8Esrk19Y9qvZmfMSVTMdNnYUnKV pK1N/wDD9f6U4iQAjxLC5pSmvNHwv+ULlSMCmQAqn7TiAZVuqtPyhGM8Sm/1j4mNCq8mR2gLX5dB sE7RMRxArGeIzfs2ClOySVAupvw3Pp/k9FS8O7cRvOeQgqnYiqYUELkzFBVD9WgHBqrmBQQpBmAp Lh/NpBSWsWsQoW6/5RU+ZLcz1CYiYq6b2YfIQlFkBGTR6ukAtftYQm2be14YShcwmaoUgXPOChCS 9Th9+d4UvUJ22T01j7s8MqJVM+D07wJcskoKhxEvaX7w+bbf3uHlAtxJyUPuHIvEomUGCQrKH3uX hkIFQ6OTCSyn3cWhrv2tDsGdtNe8KUkPtoLXgpSlWtyLn+EKQUmrUWYCM4L75XHzhxlrVZV1FLco lk1FUi9Kzl7tAlpKSpcypavLLttrGXDz0S61VurLOIfy9oEussP8MLNhyhP2hE2WqUOGtSJQlkAh kur59+cVBWGxEtahW6QpaT0EPKVNRLVmQkSpmUG+yW+UFZZUtFkrLB+kVIQhKWY1HMsfhhCZUtKR 50uqinnCFFaU1AjhaBdXLrHAKZqwpTpzUBJ/EqEEOU6TM9JR+zzgZihCs5LCYpV9xElSVGYgOJqS gJ83eKpf3YJfInzPz2iqbLrYMEoBNT7x5FrJ+FsnYxQhDrWrzqD0/wAITONwLatv/OsO6ilWiqmp hRJVns6P8VP7MITQsUFjUrN3eFLInXDUakdoQsDKE/8AkFS0mA+VzygIW19MxMIUyWOXN+cJmFcz J930/wBX6QU8RqW9yyoQJbKBST8SkQlVVGQONQr1ipQ8/PXvBWhKyRbT66RfdT1fyYlgkqTK1CGS fWEoTWferGYAQlalgq8vwqT1POFfdlAV+HzX1qhKjLVMJTQwX5ovUlW12MMJi8+YoOaow4yKlqdh 5lQZlKSoZvrCVWddihGWi8KJWc5ZHuv/ABgJVJVWVZVC8UmxBpfRUICWrBNRJ0vHCUaMtbjzfOHQ oFUwfFUpL3vFkImG4WkOsD12iWnh0pJ+8L00ekKly6iDf7tV6d4S6VUUMkJYVk/igcRakqaqmq1+ UJBVSJl86MybQlVQ4f4dT+cVIvN+ImoB/ihJUpPXZ4oTLWklTpUq8Jqv8dKagISgXBzG35RS6uSt oTe7MkBxHEUH4eqTdMVABAUfhuht4KmCnDVryv2EAVzEl+79IC6TVyvUe8ZjQU35AQUodahfdx6Q klEwKqpKGZv55w9L1JLADNbrAYTA4Zislu20UaTBassow/Et8LOv1MBpjEbIUCDeJeqcrTNSO4MD MLWQSliYNXn0UANesUhSn8+jQUJSkknMVsHvzhIsgcndJhlPU9IMtFoWG/1Jv6HWE1Pa106bEFUI pSAjrY/KC6DkNOcgljCl8SpSyw2o6RRVlrbzZrR8JTYKNyuC+VW1mqi4qyufdboTHCQPde+g/agf +Su5GhHfaAU0/toQwhKyo1qsm+m94z6TXSVLWFG17CJLEtLtm0L8xvApBVTasJy94IWy6tH06tDq QyXcbHo0IeayUimgu59XhIc8Jnzk/SFOkk6pod9YWJrhXmRRqW57/KC6UJQjyFW/1imWC6zxFNYq /eg5gmjzppUEjtAIlIlhKc8zjGo9DvEtaEZF50nzV9IC6aajbO1WkJUpim5dK63f4oegKTUxZDpD 8h/GNGHlpVLASq1rQgqliulnlpLI7wqYnh1D4NOrwzzELU0whJc3Lhv1hMyZ9y1qP8J+50PrCpKU SloCyrizUFMxPIBIEYYT5SVJWkzJq0uhMklgBzLvoqFOoqlS5ukpJZSgWHT/AIidKkyZ/C04q5TA sWKa/wCd4lzlyzhpchPANfvE2cL6fxiXJmTuIvD3KUS1IqfRzz5QZMnDr4kpClVzlcLK9zT72psd YUFyJalpTw08ZNRpTcHX68oMwC1XlAJpdyLwaqlK3e503iUiYuctdRN80spAtVvt9Yw3iMqSiXJw eLStCEskzB5lnr/HaJFM6TLxMuUlKk10VPvFMtVYaxC8zbsYxHiWLxIw2Gw6VTVzJjU20AMYrxKZ aUTwsKnlLS9JI66nv/cIxC5Cp2GwOdqKkLW2noD9RCZMyWpAagOlkh4HEmy3NhmYDm/pAmS11jTK XqtC8NPwqFppKlhSAoKsd9bxi8AtBQETK5IJc0E2/h6f2PYmTiaeEvxyXVXoGBI+oDf0D/qH4Ogr xfh+F4Hi2HRLczZSPKp+l279bTvHvHMUrCTZwVLwGFuFFIvcdW30tCPDhMmHC+HNiOMm0tKNAg/+ 492jEoLIlSsGpzsgJQf4R7SYyT/hTfF5wQdlUKof1pf1/tGV7XfYp0vB+GKxfhnh/iNP2TGzwtAD 1WdDuB1jwCT7Mo8Ike0Wf+tcN4SEASpIejihFgSTYHkev914wJaXl/8Ay8tU07DOkJ/+KA7PvHth hPFFypWFleFqxvGnMESFyWWhbm1iAxhPg/jfhi/EcF4piaWRNKAkqATmHpE7w/AeGyvBvD/EZz+D onzqZC00p9++5b1ETJOOwsyXw/8AygcSQp7Bl6fzpGGHiU2QmWhaTKlz1Uiat7N25dYleI4OZLxO G4YWkoamXSxII1/SPDsD7PeF4xePwU1K5s8eTna+v8YkeC4rBFfjOGwn/dTKQkyVEWBPpty7R4Jj fHcBPR4VjvtC8N4qcAoKn4hYoTTN0VckEJvHinjuKkVJnYiiQhZaqwcq+kYjxbw7DIkTcKKpiEBw sENYfzrGJxMxRShCtC4I52j7NMnJ4ozJFYctz3gIrlqqU6kLcLvZiH6GEzZWIlcQ3o/8h0Nu0ImF QmStES0b8yYSsmt7FMkuExNxX2RZTLTkYMpf70TJviCFS5c3GFeFSvVjr/8AQx7D49h9rTMxOEds 3DUEr17p/pwXjPhWIVhsfgJ4xGGnJ90jn0OjdYwvhftJi5HgntNLliWtOJXRh8edKpa/Qk/pHHRj cIqQ3+MnEJMr/U8KkYTH4XETk6y5U0KNv6J2Gmf4c+UZS+bEMYxWKlYUpMyoycSgHhTUAlrc7784 keCYXBTUYibO4Spk1FMqWNy/8IRRj/tfiS0pViJYVVcgWq06tGDw0/GKlYKXiHn0IClTUaBIHyeB 4iZa0Sgn7lLUhVrWjxbET1qlJThFgFXlFjb1jA+0WCWtM7DT6p6ZZp4yFedO3p1AjC43BYuSrEmU BNl15lHe2rjQg3f+wSLnbeJvj/tN4lIwGAwwqlSpq6ZuLVolCB1tbrE3xCcn7L4Xhlqk+EYBJcSJ b2Uv8agA/L5k/wCRAtezmw+cSRIGdBq4knMkkMCSOt794+04iYmeuaKghxlfWoa9nhQmS0IlFJT/ AIbIU+v89YxSMOKZKZjJTsLXb6/34Hr1+f8AZlTVSGK0UpSpgEswsOrQ6glB2QC4MMbQN+2nyhwl t9KX9IVV+zTyhaqU0qXkYeWLB11EUau4iydPjDTD2iVJVh1S0E8Xi+biMGufX+9qVK4syrhosSE6 Evty6xKARSUc97wklvRLfOCALd3JguKP1hiE31PpHlTS/wAoKlBLiyeaoKQJlVVzokva8JrBJqbJ bTSF1oKNsuY/OCrgqLctVdTCxLQqcfekgOzbkQmdJkibLw3/AIVSXIfUlPy+UKnzJVp0wqrYpLkq BH0Nowp+0FkS3WueAFl9ZlOtt356wETFrQFfdcKXLGGAb4wPi59TBKfDsIlOwVqPneKgJhT5FAr8 0AlJTSSrkE7vCJYGUp180S71zL0VqAipNa+lTgfOPdzqrVRcH0iqd5Boasze7CKAlKQtr+YwEzBN lzB6qgBKQlRDIUSyHf4oCp8wAIDqSlRPr1hMwqVP4yW2paEiYkiWpDJdyPnCUBIIR+JtPNAE3LWm wQcy/ed9YKDMJfIke6hu8Dyn9rYRYLnk6JeyP2YD5bPQC9XWEKUlcz4unWE0vRqmrUxLUm1XJwlX +8IfyzLAulJftrHCFOW2maKipYTuVZhDrZYe2ioNhV+D3f4wq6Ef+0rgKFR2pBzK/nrBQXlqUfLa r1iXKqQVoN3NdbctoHmBq0o1/ehmUOmqk/xhKar+f7wild4PEAClHrbtFfBNXkBr+rQ6u+dV0dLQ kCYFjW5OXtCaqjRalOWHqmBKVOoMLfrCZhqdYd/1MJVUFUllXCWhNqvec3X/AKoQXISHr96mGqdK spIPDeJlAElRXTkzlhuTANK1JKtrIV/PSKa6wfcpBohJmFz7t7+sJsVZtHfTSHAP7NNRVCwFqYrz gkufWGLlddSQpzw4QtRmJcPyeKLqSb8wn9YYkK2HvfnCqgeT7mGopS9vxdoXQi/lKzYp9IQlNaz3 Yd2iUlZQnvcRlDNqytOsXcq9zWo9xDTKSV2ch4DgUptlZ1dYFzySbv3g1uAB0YvvDVkpruvQ+kI4 azSfeWGKvWGW9RS4XsO0ZRY+bnATUlaVKz3doSHU+2jEHlF0moWzfy0DiVhcw2Y2+cUtldlJSawW gqKlzM2lZNMbBVO5hiVVgNfRUTAELJIqVSKk9ISHptpqX7wlwBdn1q9YSQJlbv5iRBWXqIpSzFSf XW8I4iHp33EPel+xgqJVdHk2/jAQkAElwpV0n1imZNIr1ouBDhd2fMCBrALLFNnJBqhrLOulMEis NlNRqMMq97PaCm7jlmirbRi4EVZCEKbTOO0F7nnvE1Tq+9Tw7KZSWOwhOq9nWmyTCVKHECz5NEwo pRMSTlzKqKYJ4cy1lWcKfcwkpSAJliVMVNCRK/xErZZqaXB8xWVtSu4KvwxKKJSyF5F+8Un84m5U rl60WE1JHX9Il1Om7IFTu8VMJiwqgMXUnryt1j7lHEmlLTkj7pr3tvHEmJSVhLeZgkKsGO3aFCZZ FdBWMr8hC0S5ICpM4pXm+9tZKiWvzaApZW5UVLrITTrdUS5spVFZM5P2dNaJjhs725RJUCtCgvhz EoQkJYXv/tEiTKXK4syYqaEYpApl61EN717d4xHEmyUqUkcCZh5ZTP11Ur0/4hTpE1TcR1V0FIDu f/wmhlpyJTQiUEgSlpc3NUYh/uU00IWtIUia5qudHZmp5fNTpUKCyg3l7xKmFwErCnTdWrloklSU BErMSZZSvMGT+fpFfhviGPQqXLY/ZWTJQskhIWNBpcnnCcOPEQnhihdSCor5veB/W3iWJxSEKK5c hS6ZEuq9kaeuv9zhfG5st53iyOOlcyWxIXnDHo4jGeJywv8A7dFVQekb3+USZCcXLqmLVLQnjuct 3bs5iTLqMxOKXw2rc33aJM1UpxPQwyuNI8M8SkICRj5a0TWSxWQykl/VX9jA+K4JfDxfh+Kl43DL uwXLUFh+lo8P9oPDpiftHDGG8VwZU8/A4hPnSsddQd4nYPFSkz8PiJZlTpSxUlYOoMTDhArhKUVy 0FnRVqIxPjGFwv8A9scUmiZiFsVN0tGM8HwuJQv2n9osOrB4DDS1/e4SWqy8QsbAA+rwVG5OpNz/ AGfsfs14ZMnykKbE+ITgZWAw3Opf6DpClTvaLwz7T7nBSqhHcb+hhePlS8P45g5aapq8Flmp7Ic9 dTC5cxCpa0KpXLUKVII1B7f3MvCYifwR4z4BivD5CCWE+cDKnoT8pUz+jxH2Z9mPEcP4f4hjJ8pa /tc1UjDY2UhTrkrWkEirsxa8YJHtx7V/ZpK2m4aV4KBIm4qakg8NE9ZJ+SX5GPAcXJ8TxfiXgWMw pkeHzMUr/ucDNl3UlRHxBiCPg9IOM8Y8Xmo8ZwuEGIlzLIC2D+Vo4PhmD8SxisHiUqmnDyxLwslN ilU2acqd9+UYTw/2xGMHh0/7iTMSn7TImrIekFNtr2e0SsT4FLnoxkksjgyOAbCxJMI9qfaLw6dj PZbCY/8ArHx7HY5LYDGUOZWClm3EdkhSQ7JBq1v4J4hjMMjC+zXsgkzfBcBQJSsbiyOGJxl+7Jlo DJSdTdgGgKSgSwta10jqox41KUkKCvDZppNwSEkj8o8Xw+JxBK5Xii5QwyHSoMadP3SLcjE+bh8s laKUpd2pJf8AMfKApJKSC4ILENyMSsLPxc+dh56qGJcpOzwmZMUqcJsvU7fz1gAS+Gj3M4uTCsB4 gwkomUIf3owqPDghEqWnMhJcvuT3j2RmlX/boVMlIS/vKSVH8v7PAk+PeNSpADCTL8Uny5QH7NTR 4V/WniOKXg/Ev+0X9onrnJrLFJL9Kw/WErQQpChUhQuFA/0YnDLlpXPEpSsMul1IU2g7xikzMIvC 4mSsy0rmIZSubfKDJEpS5kzK9JUVPvVGCxONwqsP4Vh1ibi5y0UiboQEjeJGCwkpMrD4dHDloA5B ol+DSlS1Yzx5f2bh+YpRfiKUOwIB/F/QMb4B4lOwa6qlyxmkTm+JP6i8YaZ7QeE4g1C09KMy23BO x2JjiFOIlAeYrlkJT6wUzMUZctC2mKqAeJ3h3sb4avxLHy3lnHYoU4WWoWO7/J9NoV4l7S+JzcWp 3w+ECqcDgxyly9PXW/8AlPvV1m6AkkEKZwxhMhElEmWo1J+zIoVLu9x16axORPEwlAdaJyShBPN2 H0JjEr2C+GNwAmzD5f5RcklQThiMMXzAWBcH5QkpudHK2T6wC369jCTUz6wXJ/MGFMRUTBCbjdUI pZStGN0n+eULM1a9ciQbJ6j9Y4Klv94T92t0KAtm/vSvhpH3zGfWCo6MG1335whLFTJdR1+cHX8k x5WG/Mw2gN3MAlQId+dXaGQwfUixPWCqY7aQ6dzyeLnS+rD0hSRUx3RmB9YQtJmAvmqFllm7QrIZ ksBsgH5xKl4Y0KCLiis9HOvOFvOEufOX93MAK50x9U8M2a+vaBJplcLDKVNehKlS/wB4dhpExUyU qbMZio4kytLODv2hwjFMdP8At6rbbwpK5BEpKaaLhSoVLZQKh90k+X/VC78QMxluQtR7xLJQ1Wnv fKJiJUtMtCzSoLSVFXxU8olilql2Vv8AKEmUPu/KutIqUOkPJSZchfuFFCnTrV/tCAlBW66Mvu9O cErmKKknyFfkvGSZQ9plLf8AEKlpKj+PQwhYm8RUsUpKlUo/0wkKCVFRy0Cn/aEiqq7UqSEpNWto zpUKVW96/OqAulVR/wDbCszJ0byqHz1jSopyK5DtASnQ5GSNe8S5i7t5VDNT0ivzINlu7QV1UFOU S2sodzpEszNZgqDgKeP8MVaVp8oH7MLYKWKDR8R6xLSHXUcy9H/V4pQ1KbFR/g8S5gfW9UefM+3m hHCrEw5lrd3/AGYJnArSrlZvnDJAcaPf6axLUr/ERaq7fWJQSF3F38xgU5CMpKSTFMxbV2IVYZek IKS1OVkilKYStZW6j8LQhbqYimYlCcxvzipKSZTtnSUn5GEgzEpGyE+T5iAUqqKvPbLCwFGlRpm5 bqigKWZZsAslkQBLCZYrZSaCmvt1gcStGd6Pg+UA1KXsgsWMJQu+9rSoS5JBdK17j05QFpRNcLp5 hdUPLSgHzbkp5tAccQgNzPcQ63UpCGTQaQI1TSoN53VaDQyjza0OUudO0IBV5hULEj5xYkqd1Ui1 +kVJWmqWpwihm9dIc0oDZ6SkrV3hKsyqrgfsxXQeSlK0gUqSTrzAhCFsv3AUCl4pWlPyKCIz7KZv ibeCZqwqm6AfMAdI+8SZY92rKn5wGzS9VTCTWn1gpu+qW8qo1oUhFxoD3MJcFwdy8JVQSx7QDWyR mId4K1VUM2tlwmZLQm16dg/KHWky17q2MKSTqpwRcNFSg4GwsFQEoQpLuKSWBY6gwhJUrMKc922e E3rAynKwWOcOFsdBuQ1+8JURUN/dfq0fhIKG53hFHkS4NSmPpCgEXTpqkX6wHDtlDF/WEgKSWtl1 D6w+ZJNs4O36wmxYuFPZReEgICVDLV71toKTLXUpT201+cJCKdGnE5otd7GmXUn5xxB192x7iEk3 JTsKWeFWDBTPqYE+WoihOhsr90QQqQuavWrQv0vCKi25rzFJNiHeChCpkxC022YwlSy6jcTBYiEq YkVtUFXL/FFJSlC9UByp+xhmI2yeUnmYBUkqmM100A9QIRW1actJykufrFSZPCLtd0hZfUwkLxVF Ie6GMy+lUVzCtBaoO9K+W8SySAlBqSkikKbls/KKlTVkOxuHc6aCBNVWQtdBqelMTFlaQE5JeQ5b +6d+0OUceWue9Eq04ftVWgypcpHEWg8L3aLWB7xxMfxZQkrcy6n8tgee8KWkYuXNWjgoMmVXLKTs e/zgFcimZhJfDUmlMoFWxXz00goQkI4c50qVOSkGoCxJ/YgJWsoNdJRKRxarWOrbnSHqFT2TrZtz +msKlqmrKFqASlxbZ6jyiZ9rxgpVNVKplUzVTQRl8kS6TM4jNPQtNPDULWP917KLwzcP+rkBwagr KC7+ojxHwjEf4WOwqpB9dIxQ8UBGCw09QwmUlbFwO9jYiPDPFMDLnpkycSKka8RucYHDjDtMShiN hYaHX5x7N4BKUpXQvEM4qsKbj94f2U+M+zuJAStkY/w7EXwXiMsHyzB+RFxEpPtGnxL2X8Rsiamd hDjvD1lrlE2W5p184EGcfb7wWkB6BxVzj+4EvC8H/wBN8HN8Xx0xJH9ceK4ZeDwGDsQCiQrOsu1l UiMX4347jp/iPiWNmGZPxE9VRuXYDYB7Af2fCfZjw9KjM8RxFM2YgP8AZ5SbzF+g+pjA+yPs54ei WcDhEywlCaeMtrzJitVFRcv11ha04qbkUU0ybSpLfzrCfCPaabJM2crhSsSBUkvamZ/GMH7ceBYc SvDPGZv2fxJEsZJM5nQr97T5f3PhHtD4csoxvg/iErxDDmqmoy1BVJPJWh6GPBvajwmcibhPFsGm fShQUcNM0nSVfiQsKSR0/o8Swvs9iJmG8e8MmJ8Z8NmSZ5w86bwXMyUlYIYrS7dQIwifFvaLwzCY PA49WEkT/FxOxXiM/gMDWE+UuGL8tOUn2T8ZVKxslEoTZeM8M4k2XPRZqzqOd21jxjw2TLkyvF5P jq8RjVOOPikLQjhk75QG9YwPs7h/EsP4UJXiyMfPxs+QcSpKEAgpQjmX5jSPGP8Ap74B4XI9ovbO VLTJxfimJw6ZmPmzgf8AEXNOgBcBKGA7x7Hf9KfYD2dwmCwmC4Mvxadh5SpS0SQQqaVLdkJ81RF+ usTvEJ7GYlpOHkp1xM6Zlly09zGDTi2+0jDp47aBbZhGMwx0n4Zcn/UkiPEZ8qVxZE3ErnocgsVK BmN2PP4tYwvi8tSKJw4QQiXS29zAUxY6FrH1jCDFzRKRcoqAIWprD/fpE1cgmYiWit0Zau46RMmz 2lS0lklSmMxjy/KJHgns9IxGM8ZxMxIkysKhS5yi9rDXQ9owuB9qcPMwOLCc0mYLJA+I8+m3M6x7 NeGIBdIm46ZmBAZkD51n5f2pc+Ssy50lYmypiCykKSXBB+USfZzxnFIl+P8AhkpMr71bKxQ0BHdv Qnt/SMRiZJk4vQ4rD5ZqwNjCFysJ9onI0n4s8eZ6bf0Yv2g9osbKwPh+FS9S1Mucs+WWgbqUbAR4 h7Q4niSsHVwPCsGtb/ZZCSabaVK1Ldrt/Rg0TRVKXi5aJgOhSVAGPD5eHkS0CWhIXQhkqdonypeF SomSQpTO3URNlCUl+MZgDfnGLw8pYmS5M4oSoaW29P0/yqVS1EUrCmdgti7K/neJcxa1CdS0xHBq QnpC5eGCUoUmgrUObvSnT5/L/KjCTlFErFrqQtOtYGh7tAXW9SWFwGgHVGl9DACiGTrTqmFB/SM6 z5tWMGk6WvBKlZiqnUpHVjr6CFzCUqY/iZPIK7xNnG3EWVs70u5AHb+9nIq+9UtOWkuBzeJZ81gX DkDoYNmPS+8Dfa4Zmg3FOsbv9FRmOmo91UEA6fIuY2Ll+sKDEcntT3P6QsLSqtygpVt2h5eZSfK6 mSH1s0KmJSimqiYKmKh0jiYiVMwUxDorrSBN5H1hIT/3E3yzakBAkpT5SDrdrE2hKDIXOS4mKlTV ory5QoJpe/NMEKkLw3BR/wBumaDKTfzXX+t4qM3FuTfh4hNHpCSoH7s2H+Go91coQtbpUoNUFFSV /vQDMSpVZqTRLMxSSqEZTODtS5IR11iZNsaL5Fmkj9mEzVJXPmAlkThSqWecCalX3Iyqtqd4SUjI q9ITmT1CoEqUU1+fO+UbxUWMwWNb6d4Mwp4pX5yHSn02hKpsv7t3SvzKT+kXJpKgwMlt4WhaWRKF gl6tdY+7PDSoknRCVt8UJW0s5WcX9TCUvSWp83W8OSgMKvNeKEzhLUs01q0H7UCpb06rGaqArLLQ u6Ak2mQlZQl2ZWoCusBRdAvowhIllS1DyqXY9gmCppnGKt1aX2hBDincvUP4wpNCmexU1Rg1OldX w1VesWmMvyhLOP2oH3pmmmhZpF33MBfEXyWyGCoY5iN/0jj0pNe6cyk9IltUFdNIJCytSupKvrAd 2amxqvyhKDcHvVAQXAVd1rDI6CEuXYXp80EUqSRmCmyn+esFShd7veC9dhUgf+J+sFLoCl+/Cb5u eo/dgLTmCdl2bq0CZo8xlswH1i2cfG7gsecJmKIYp0rqI7fxgywgpS1Ww1hI0qOXdP4bwlSl8JYV UuSXc8nhMxnX+G1PWF3zFywS0zXnAmEKShOq0OSrvAmJmpSFe4rMT6xRd13QoqyPyEKBsrcl/pAq WCtduGoF+8OFK+HVwe8J0vqbmnlFSgCk3BeM46AtTrCCpKeSYUE3Ci72/OEJbiLBfLYGAylga6h0 84qlZrMqtWYRWkj/AOI+hgcTOKf/AL6BFMs0jRqWaJSevul9N4sDU/v5oDn0pBAvtAcvmbkBCipA r+Kt4qOgsw8pio9hTYRZ27/yYC9mZdv1gZi2mQZldjCfxKyEO4exeMw4jKvoaOkNpt8JPaCkVApT Vnz1QN1e4D5Q9yIdhUz+RjAQotVbcJ6tDAmgbuXV+9AWfLU3lsO0MUKXLKqnq4h5wkoKyFj4v8Pr FBU51Q6bK7R195rPBexV8YYhr2VAOx/eI6GAJaUpTVckkKT0ePLUHduXpBUo1HQbBHaPMVDuxtfT SHJ1PygCopYOq1bwCAUrZh8JhNa3CLrSV5r/AA7/ACgomC1mm1Eq6umHFkAsCbt0pgqJIIVUpkOC OkJKwpMtOcLLlQbmIFS2FT/FV1gzFzXTVS7vS/XrCJZVVLqdAB4rW5xmnSKggkLocjS0JEtQHv2y EdICBSVouVINS084KlZrZUMxJf4YmhalcSr/AAh/hOdAfnChllBWgS60y+YBg8OkhJqWmcsrUoKs YTKXUkV18ZaCCeVJNiP4RPXITK++W05cxdNLWGXftE5MpapcyUr74LTxuHqxQOuvyiWjFKSFo+5o +9RiFKNhUNL6+sSpU2QUB7IM7iKmX/X9YBP/AG8lSmrUeNwTqziHJqf3tX/omIeQAtVR4hKFdxta Jyky0zV4dFM5a7UjYoPvf7wKF8RKhUlQFJ9R6f3BxOA8PmKkU1iav7tMz9mP/k/xIGVjfCbyUrPm fzBPa3oP6K8fg5E1bUicpLTB6xw8JhZCOFYBKR+ekL8Sxq0YbDYNCp0+bOyoloAckmPEfEsBN4vh GCfAeGrd0T0pOaaP2rf6Rz/sYTAypcxaJk4CeUIKky0aqqOzsbx9q8PwcvCzvDk1FUuS0zGC7jmf 4/3PtJ4pMllU3wr2eCMPM2l/aJyUq+YRHsp4j4Bj5/h+Nx+PnYGZPkjyoTLC/nf84l+GYzxOZ4th cfiUy1caX/3iStkilabm50N7x/VfjysTKM3xSVISeEogFSkp5vvyjGqRmThvE/DlSVK8wHGSh/kr +6mezHtNilo9kPHp6SjEzFPI8AxRy8Y8pUzKJnw0hTeaETJS0zJcxImS5iFVImA3BB6vr/RgPFv+ n3st4hjfCfGp68X49h8PIm4jwNMx710vw1rdwe99jjPFsb/0w9qvBPF/s3ClYvH4AIw89kgqMqY4 K0a+48T/ABnwTGTvC5OAxZmTMCCtS56gXdQub6tpaJeC4+G8Awc9X2dfisvBmXjMQdwEM6X5hoV4 t4L7HeIGX4jMBV7QeMJGARjj/wCqCtiUBzcPd4n4ucuRiPHMXL4/jXjU4CWEACpUuWo+SUi/5mPZ j2b8Mx6P/kj2cnT52CUDRK9oMfLlqAnk6rQDaWOlW7iFoqKakFNSdUvuIxntB4/i1eOeFHEqxKFS yxw6TtMR8tYRjfBcbRJwSuIjDp8qgQxBH0tBw2MaqWgsFfeTVsXyq/hpH9eYTCow/gmFURLxmPyC cXbKP+dfWJmMmyeNgpaX40k1gNrf/wCuvBV4T4RieFPmUyp/CXOCybEBg3PfaPEPbD2iw4V4zi5f CwiMTLE1eBlm6lVfEosGGlIjB+MSpMt5Ca8QaKag53jE+JoFOGkyxhMMxcKCXdXqSfl/bk+IeGYu dgsZh11ycRh10TEN/OkYfwX/AKhJ4SkJ4cvxtF5a7f8Ak+H8usIxXgfj3huPlLFQ4WKSVfKKl4mQ hPNU0JBgzMR4p4fIQBUVTMYhNvnE7C+E4n/5o8aSClGF8OWFYSWvRps3ZuWvKPt3tFjD9llTFLwH hOHUU+H4EF2ZL3U1qj10f+xJ8I8fmCUJKaJE6qhM/QA/taOPUbstUrH8MKlNSClOvOMTL8KnjGeJ Tnl8RGeRIBsTXo4Yhh0gqUXUouSbk8/8scp0q00/vglIKlKLADUvpEpSpf3SrrpcqTZx84rThikt TbVX+p4VMVLmcOq8q5XqxKTpdompopCJlBHmp11P9gKQSFJLpUmyktdxCMH4niShUuyJi5gSJ7/r a8SzLniYKc9JdSX3MFSJlWydqoUHPPnCyualLCq6mNv53hIklaxdVQYpGzkwg4rFIxHiHnGEw5zo sW+bb/OF4if93LKyqXh0qKpcp/10/tNtr/cMEJUJyGUopBKGO3zg51VeZlaHtFbFzbonnAJFuYsT Ba5/1EesBVR/L6xctmfWLEWfd3tFXv8AyA7xS1R1tt3haaje3mbQfzrAJBXQpiXdoVMm8VaUpye6 CXDCl4KlLQibNmgjjGsSXYkA/wDMVuZcwyyZv2eqek25/wDPcxiMcg4lc5X3dpdQUmwUXfdhq3aA ZqVAoW6UTJxzdoA4MpXVUxTmEzkVrUuWErQnMhXWEky0lL01e9+Kl4aQryJzcQi370SyDnBcqBqD vraDJW9SzX5KEK6qhKlZSs0mZ5vpC+GxrRYFZohiUoay6T9XhuFxE+RC6ihSVebfWEUhBQzrWMz9 rxkmqr81NLSlQFLAyKN0j8/rCVIKip7yw2Xqzwp1NU6Vzq3p5/8AESropmZQTl7UjnBQJRGeta60 oUp9GEB1sfiWm/aLIIbZ3q/FCFcxS6y3yESgTSlRoCdVKgcUAp/1AXh0lJqy/wAvFNyj3Tr8oStu GlSuGDMUznttDUup9XdMzrBJVUU2u8M/+prwgMT8RK6afWE0q4Skh0pSoCv1hMxIHmuFkOn4u8FI qoNyn3T1ga0JNn3MJSkpdMuur4oCUqGTM24/nrCbcWnzh8562hJXmSr3PeH7UIRUoJot73Z4Shai pZD9TACF+XIpJykQlKCRLX5w7FPYQSkKLZShZObtBqTSEiko8qoV92us5UWZIHOqJXEUanIagj/3 RkEwLKXFRqUYJXejYIoWW6xLIrKVXovk+cJCZdKTq5IV+6IdKpiLUp94OIC1Z1CzKXkV1hC1Ci1S gLkH+doTNBZL66bwlQYg22zP9YYjIpbj/wAqENygLSgqqFdaw5TDKz+8LMpPX/iMpyVZjq/zg3Sy cocMod4CEqNOtrC9lRerKps2phrE6sVltecFhce6GV9YQWSyQ2hreJaw6it6mSxTeHQlkCxzXV3h RurYAFoAosRtu/WAjguKr+8EQki3Om5VAmLqU3le5HSDMKddPdboTBJcV35k/vQghJSpdr79IUia guFP0TCVFyWpFrCEoGXb9qHWrra0OSConbaFqWomrLSreEe6NAoaJgJ1GtZU5hNGhVm+Id4uCQ7D k8Vuw5tUBFKRtUVjf9Ye4CbG8XlKoaxqsm8A5gKynycoSpK7i7CxT3gNfbiLLv6QlTG1muAqEErz e6mq1+UDNS98qKh1vAImFah7gsE+sDXmHuINMlSs1+UIKVMtmuir1eCFKQZrlWRrw+hZg+kBLk8y zSzFIze6RuIAEtzrmfgp9Y+9U0zVKWJAtsYNVeY86iq20U1OVhjWGhgtfNdBsYTR5ac2t4CVTQlN YVUnXtCEBRs4U2V2uCYUU+Q6KToP55wg0g7k8EMXvrGZC84pdBMpPz/OFCW0tVVU1CLOwbXeClmv UxFKR09YpkUrJ+9mWKVgnk0cISBMIFS/e4bln/PWFrmrTKSJzAAlIWwaOHilLMtKsiWBSrqe0FK5 YWhCuNw+IZSCvRKwTa26dImylrrRP+/BTLZYUlhBPDTMx3CdIQHKG0rG2ovEybxEy5uHXQtArqTU dXPrpGeQMUk5UmZJq7MesEUpmqUlxmpEgud99v6FS5LHiWpoqUToG/h9ITicXxxxZGWWpSzJu383 j7WEPh/8NZCfLyJPV9f7aJJRVhsP99OTsu9ku3eJWG4KJLAJfdXSJPivh08YPEyFVposV94TK8YP 2bEITfE//o83q8BI8WwgrFQXxqUhoOJ8U9sPCETJaFTBhZWM+146a2oTJS6jEz2d9lE4jwb2XcjE zlGjH+LXID/AjdtS920/sSU2w/hiJwTPxCyU8bmlH8Yq8O8MkzFJZUydQ6pyrAkD01MHArwKJcki iYpCAWiZ477PpPCIM6Zhi5VO520B+XbcMdfr/b9o/Z/HTpeHxvtL4ZJ/qlUxQQMRMwipq1yUn4lJ mlQH/wBSMYrwPx7w/CY/Dz5auAcVIE44SaQyJqH0KTe3KMV4X7fqwIw2B8NmY72WOJNPh/i61qCU FK1by012O7do8Q9qf6p4fsD4Zjh4vInTpRThPEZ6EgS5UpJHurAUSLZd7t4R7ESZstWP8dx6fEsZ K8y5OHw10k8qphRrrSf7vC+zPtUjE+OexqVCVh1pXX4p7PIL/wCA/wDiShb7pRDe6fdMrxn2V8Zw fjPh8xnXhV/fYdRvROlHPLX+CYAen9C5Xsv4lg/DPEtp2Nk8aUoNpYFu8YhXtV4Z7O47xrFYjjz8 bh5H2xc5386pif8A4ecSvGp/sp4HP8Tw5qw+JnYBE37OdKkIOUK/EA8T/GfaLxXBeDeF4X/ExeOm iTKD6JTupR2SlydhGI9lPYwYvwr2QKjL8Qxs08DxH2kANgpP/jkHWjzLtU10R4P49hFKTiPCfEZW Ol0eY0KBUPUOPWPCvaLwucidhfE8KmeCgvQpsyT2L/0TZM0VS5yDKWn4goEGPEvAPFPFjJ8OxU5U zw5EnKqahZJDk8tITN8LRPxXhARWaFMsObMd7Ex4f4VOWhPiOAU+Jk1PNzNc/KPFPDvEZaZuGnyf Krm9mj7LRh5IwaK5NNIAbRhE3EYbw2dJ8Ofhrxc5BTIVe1JPzYQtC5g+04v/ALbC0+cqXlJ9Ln0/ uuPgcXicHOanjYWerDzW/aF4Mge0/jvDUaj/APbScVjst32inxDxXxLHj4cZjpuKH/uJ/sSsJhJX EnTS3RPUmJM/xE/bcXVWuWp0yEjlT/8AXbwmdhPDcJh1vV93JDo7GCJlNLFFChcv0jjyBMxUndDD jJZyT/tr/leHIlmYvVhH2cyivFYgZZyxYt5g8GTL8P8AuuJ9nl0pUlCXs1VhfkPnEtKErrXnXU4T L/CB/wA9z/epxs5LpqaQD01MIRJlWZluQQe0CUJYmF6rpYBuUFEyTLdav3R/O0TFeHJlmVMnVzkT UWXTdyYNgLuwDAdh/ZH2fGTJksFzKmrKtOSv50jhYtc1ItdQKkjTv+kZ5gWQKXlup7ev8ImIkYLE KoJCC6Uyl8jrC5EqcMFh1HSV/i/6v0hUydMXNmLLqmTFFa1dz/fyJsh+IlYNILV8we8SuKOGoyxk KqlBzAIUryv3jUqe+ZXkfkIuC383i982m/eLqo+TesDlqVGFeUued4lipQBVna5+esWWTRM2zKiX MUQVLWwAepIblBWtJWiZlRhsQGIvYwZmImS5qUkJ4aLITzcuBaDiOBhpOFmMlPBczsQw1flyiZNT lwiFgpnImUu3OOEoonJUOIKyeKpzYpYaDaKftMgU2zTw/wBb/OAFtcUS1py08gptImoSQsKVSlSh xGOqmVDpnJSZarAipSv/AMKBw8MqVN0QUf4Mz4jTFc1J4qUnMkGr/VtFdFKCKVVmpP7sESApKWZY YpEDVJHlT50HtCJRK1HVI8gPSAAoOjM3LeK51E0BdVQlmw/CmFnhqGGZ0GrffrH/AGyPMGrrOvzg itZZWanT+esGo1IKnSAEhv2n1hKqgqYjKaLpT9WgIClo/dc/6tISJq+SUV3CjvVCfh1/kwKaZvuj QIT+0TBJ4aQ9KhrVC0qlUf8AxH96BUlQQnKaP4xTwiU1EDil6mgqZJlLypdOnWqAfw07XaEpesi2 gTrCUEOnRqrltLwAtQ1dDoZSR+PnCvu5HMUqYnr3glipLcqlCAUEUI2Nlq/WOOQspfJw6qExWTUl aSq+Wn6xLMgUBP8Ai28/7zwri1AfAE+bsecSihakpSqmjVZhLlSVrGq0sR84NFNbUlnFf6Qqe0wK AaomlKOkSlFQACG6RKTLC+JMU+fMn0hBplFQVQUNmUeZiWul1j92n9qKgsk78VQQU9I+9H3izShK UE/+6AdB5VpUDSnckQFIv7pWpDN6xKToSd9DFgK0ByCA46xZNc2pwdkPtAKVTATYo90c4lpMvpV8 XrBFCqaWz+/0bWMrE8lOwhLpTUoMSi4J3imQQWVUtSgwHaE1VJB6VGAmwFHbTfvArLsHF4CgWLad 4rXzuaXAaHpCq/w2PURu+he7NACGFO+56x5iKs2jO8GXKAG+fUdoVudK7qJ59IQpP3g01aiGl2UC 34R66QeIxVrrSn0jQpOjG6V9oQRpvT5j3hZe6lbmkmAgVA8yGgGuo6DmOfX5whNzZzuBCSHtaHNo v21cekWCSW31hNYJ5sLh4ASZhQLfeJsjtATwwsDNZLD5wJhWeQy2HWM9NInUaGok8/4wQ9QRZPWA kWVe9Dp10eK3JPJwEo/dhCUodruA1X88oBMu/vtCa0KSlanQK3q9IP3gfXv0hiLPZWivWHaYKbZ1 ZYQl0pSfrCLGquhOY5mggk5VsRpLD9YZKUrfJoVA9ICaVJID3DjXYwFpSq/v6H5RxVFTgtT8PpCQ utVFlEEMl4pUEqCDaoUrHV4IZZUdKzpCJKneZmQSioGnmY5AroX7oDwEcVrulKWIV1hgZaV8T59f XSFJXagMZZ36xLnKrUGbgFdb35mHSEyaS6UFhrz7PCQDfVcwliWhFDL93MaZV9SRzhKlFCgXrI87 NZ4HAQHWjPNSypWt3hOKkVrCUN5yEZuxbf8AKJNM5MsSgUzEO83kplBUImLUtCcOXoQRRNqcJf8A 3iWoJnSVYdakShMSUomAi94lccCVOV/hvlCud+tomidiGmqcopH2atiNVekLSUuZkwpomI++L/Xc QpBSygWLuFDmG/nSE/Z5KpcpWk5afqBCMZ4iV4iY+RE2W4RoXazQEDDpmBKaXZino8TkS5SSFyyk oWABoxaDMwctU+S90LDKRfn8v4wZGMw8zDzU6pWPy/2/so8eXKKp+NVW9LVvfXoCB6RivFUSFSkY SXXWHKbQpMnFidRZSZSwUiqwg+HEVTFJe+ZJ6gxNktOQFIUEFCylSquRjxPwk3+xYky0728wv2P9 hKEAqUo0pSLk8o8JnzMmNn4YYiYFgoMwqzFx1JJ9YV4NiMSiRMwiymZtMD2ZW20JxMvEomy5haZc W7mBxC+HxUsppUWBqjxTw5KKJExf2iVyzEv/AB/e/o2/s4L2n8Mb2UwuHxCMT4b4t4ipWGxiloIK ZsiV5mDOFFtBqIwXh3jfjHhmL8fw2GRK8SmYZYkJnzAGK0oc6t/OkS/Gva6d4Dg5GAz4fH+NCSDh 314Sl3f9i8TcP7E8X2x8aKaJK/s03w7wPCF2ebMWErW2oTKSQr40xj/aT2jxqsd4n4hMqWvySZCR 5JUpGiEJFgkfUuf7yR/1e8Km4jwHweXjU4PB+K4LxX7H4nMK10AoQg1UFQbMzto0Iwntf4L4d7Xy kJCE46TO/qLxfqZikoXKW1maWjqo7A472Z9tcPP3l4XDYHGSh++rEoP0hR8K9lfa/G4lskrxFOC8 MkHvMROmn/2mDI9lfZ3wb2WQuTQrE4ucr2i8RlL+KUoplyh2XKXCvFfanxvxDxzHFwmbj55mJkA3 KZMvyy0/hQAOn9KvYj2kxiZHs94vPr8NxEyyPD8UvZSvhmW9fSErQQpKxWlSS4IN3B/ow2O9lsPh cV4rgZlX2fETeAZyNWSrT584XJ9rPCpfhS0ihGHmIzrsxIXp8onYn2Zw+NTIK651BeQb2UB/LR/8 u+Hezfifi/iU0mWhEuWo4aSwH3k2bolnuS/rCPaD/qp47hJuFM0YlXgXh2ImYiaGIVw1K/w26h9I l4XByZGA8OwMhky0AS5MhCRqfk5JhcrwrEGb7MeAVYPwkpLSsar/AMuIbqRl6d/8hM8RThpiPtGV U9fkKNUhHd/rCfuTpXURq2sAEAHRTsDCmUnmfeUeghMpcmqWkH7wNUHG8FUiVwsPiFG1qQp9v52/ ykrEBNRll2en6wMSy1TCp5yKwRNGwGbfbTWGm/dYcMEywCaNKU+mmX0gKVPQgP8A4UwOuZZwQf56 /wB4HFQfR2qvziSgIKFoDNxjMQnZh+QislpaspRcgekFVIIZnQ5MIqQUq8tix6PCFKu1l8Q5Ta7C EcKWUI2VSEpmWSzdv8oX9Gu/9hMtJAUosHu8TPs81VThSlLKfu2vrr8oWmudKkyQEoWpKqARZQB1 uz3hMqbiEhaRSeISAvt/vCXOZQ7hUEJpHPaBmKarm9i0H307HRoBKq077EcoKVk8+pjhyGAQXNdl JhalzKp6fOhRpA6xhaFf9uSyPsz8aazOFac+veKKxwpyuJnExSpYJenWkNzMAzFzOHXxJiUEKQr9 7nrpEtSUTlSkClIYyZwbpC0LdUoTK0S34qkcrdPxRLoWorSXPGQhKi+xAtbS0OukqPmNAigspSMy lITSP3oQHoeyUrDBTxMkKlIWAuqpaRJLfhVvCZqkWPlDUql/vQClPFUtFIV/hKRCA611ZeGseRXN UM6C4ZVGWowyBUkmlSlHP/xFGm6jct0EcQJXJCFUmsf4370ObIQrYXX2hLoKQMlK3QlXYxQmgZbb gxw5ckICy77Dq8JRMRMAlqq4ySEuYVKlS7KTUsiWz3+KBw85TYLeofKCrhpNSs3UxVLFaCbv+kES rJdzsUmEqAKqbfeXq6tvAsgqWKsmif3QXgPlSbnKyh6bwiRJQShd6/JR+1eGWqpIFwkvCJhQ6XqT XqntAUsBjbmr5QCt0BIcKUn9YM2XU1OYBTP6QmcKXaiunMjm4hKQVqSsbZX7wTLUHfrAdYFqlvlV Ca/KOdoqWlRFX7D/AL0NnzHIKKkwjQ3d+cVaFXLNTCUqylSKxR73cxnqSFXBQk//ABQp5aTuSq47 m8UlKwFJaUUMw7wlMsVFAZeRkq6wkDVPX6vCZSlpKvNnTU8KWmYSktT+H9lf/MAza669EqUHhkKJ zc//AIomBVSi/nT5U9o8q6V5Tdz2VCKApJPmzh0tvCFJUV61XACvWDUBQo05lXHaHJ93/T2gPM4h Rz78oQVUtui6SIJSR5qjcbx5yyesBy48vJRgfdNL/HYiOExvZ9NI96lmzbwU6BGbvBKSDUmoS2r1 5mAKXOvKiAUpRShVy7LPpC2aspodTx94hQf3tRGrOWA0eM7Jmasbwkleelgmwf01gBlvzb+TDKUp Pu9m2hFTLPucxFQqZR1qf6QyFUnfmuE0pUUu7edR7wCACjU7a/hi0z7uukev1g2JB0VzgKZgC2oA ipvV9YNYqSQ42AvuIOSl7JARcQqkopSGI8pV3MH7sAvq5KT2hwpkpOYc4CUlZHnNFzDl78xfXeMw SkjQBqV9o8zhnOhKukZlWaoBIunvCSq6Fe/rre0e8O+piwfZvh5QQol9dMkVS6nNtXIgTClSiF0r pQA3OEUqWRryUOX8mEzSEqVTSuoUkesecPqlvyEIUg59F1J/WGmlS0rU5QwpbePugqwZnFh3hl0j hKzacoSkFpZyqJRUfSFDhlSCadGflDFKUrlbKcLAeFrJUlzUipOvT1haWU41fQudA8KmBVAFqPKF dhCJgQVTFKoCadANyXhM+hEuZUx98DkAl4plrlg3QpVGUKBBYWhCa5abUziUMPrFGcOulK0KMoq7 mFBC6kjIlBzJRTvCkKEvOt5h8tX86QJYT7rS6WSk06H0jC8GkrM9lz6yE3d3GWETpRlfayXEudVP Us7mqrygRMPCzIIXN+5y361ZoShCSStVEmSnyp0DJEYfG4yRMmT/ADhC0kiW+oI0+fOEKRhmVTS9 ABRANkhFmD/WHnEN2f6RThwDfaxiibKSozcqq0Oi8BcrDyJM2hX/AIXSrq+x7XELlzULXg1LaVPp sOhP9EzEYjj4fCJDy1IT/i9zy6wMVLMyZg1KY8Rjw6tCFfIR7OBOsiXwV76JRHiXguJ/w8fhlSav gOxjHSsVJxc7BTVqlYVCZTytXSSp7tseR6wPFsZLxJwnD1XL4SJdtCIWJUklEpCizsR3j2oShCEC TjuDl0UyQSfqfl/Y9m5K/JO8ewctfJlYiWDEmUiyJUpMtPZIYQn2sky5+J8L8fCZcqbKQVnDzkvk J6vbt1iT4j9pnkYmehf2UzuLikpWwSnNyN48FmeKZ8XiMMJy0KU/DibISQ8vAImqbUVks/8Ap/te C4DGyTO8J8LfxvxRNJMqZLkMUS1H8Symx1AML8HxHiGC9n5Aww4eInzkyApLMAgbCzW5RO9oD47l VNMxGJk401z97XjGexHtLIT4zIVhTMkzph4i0AbhfMbR4x7L1qm4SSU4vw2cu65uHmh5ZV8iPT+9 8P8ADJ3iePmeFysRNmYfwxeJJwUk2zIlu2tV/wC5w/sx7cHFeJ+zSGRg/EkPOx/g6fhKNZiPqPW0 rxb2d8UwniuAnJqTPwk0TKeihqDrry/om4KepaEzBaZKLTZZ2KTDkz/EJx/8uPWJoHZDN/OsUy0I QOSE0iJ3i3j3ieC8J8Owya5uLxs8SJSWu19T0F4xHsn7EHE+Geyi8niPiKwZHiPtAPgp1lyOafMr dg6T/bw8mbgkYuZiUBU7GTHJWtXM6b225Rgsf4ZKGHkY2YqWuS3mJFYV+fz/ALeBwoQZn2jFy5NA FRVUoA2jAJRIEviyElTy73A1MKWlBmUpdtWYR9kIUBVUKQ6ikWMSpUyVNHEUGmOGPpAVSeGseTm9 iYVjElCDJxIWKvffKwPr/d/x/uUsK7+XWqJc2Rh1SpSJVKZoRwFkFmCk9PlACsLOlSEqoQU3lTH8 xVm/SJeBVSZhLXSVUoAFwTztp/ey1qUjyUuV1Ec/5MC4mFntcF+cKALV9GPRoSZkt+tmVpvCMKpC QrVaFkL2sQYn+bX3lVHQan+xbX+7UoDKjzHYOWH9ycSZVkA04hf+EjsOl994pXwJGMXOCpkqYuhW JSHaF/8Acrw0+YM4lzAtJpt01684oQZSZKfvJcziqEzXUpffp1gS8TiXMvzopzTOwP6QFLWyFDV2 IPIj+EWnOsB11rcfIwCrEI50pXp+kGmcKdMqrlucELxaJpAKuHLU6ZjDnHC8NkmWSKlrUioyRyH8 t3hWJnTcSur/ABZ2IvS92d/yhQnzJaUYoMlMm6y3NPuvzFhEyZKlTb/dZ18XitYfLnBEukmjiLAd PJoxGJUr75ShKMgsEhrBjrfmbxKxGICUYtKqXl/e12/Fzg4lOHmIMqfSapNBW+7crwqdN4SZkw1l PBIaJcySBLCEEKSjM/VxCJqwk13ClK8vWEnEpshX3bZvVUJWialciqngtSFX914VmsJnCp86n7Qv ELUnhq+7v5nJ1/8AwoSeKx8qBXZXxGKZaLrmOpSSb+kIzLQVGpKE3B/aMIlVJWaa1ZjREsrU0tCO K1yPSELTLUsy02Sos3YmEKmICZFBM0u5HZMIEslQId0G6oliXNCis1TK0qFIHTnBSn7wr1o+5Qnq qACkKG1CaiO5gABi1eZdAjdHw0an9pUKBSH1e9X5wlyTTza0VodSvK+rd4lqUoKma20+UKSpV0pr RTmVM+X/ANFD+sMhRfWmqlQhDhSqDSyPMPSDwnvstdSk8oTNWpfDJYS7qq7wVeXfpASspB5pW4/1 RSyQdXIpHpCgaUfGseW31eCTOKhcIPxfDATNIqP4jSqKwVD3R79MAB1D3mupUXSyU5imnU94UpUr zZbAKbsLwDQQRcHyj0jg0KIPuc+sISrTzH3ao+6WUrXZLfeP6xpMWZSGW6GH+8JmsJawWopqWI4S WBSl6Eq4f/ugEINe73CvlDCWlCUJoT8S4SFS9D+0PntDFas2bKDSmEzEgqfKRYFXeFAJCS1KaXI+ cVK1blbvTDzJZSqugLZie0JqJcXKWsqEOHzOXOkKWNKr+4pPpCMyiWqu4KYIUCWu4jMrWw2IgFwu 3UkR5So6jkI/wyoje8V0IfRvK3beCkFRfQFiD3hQ4eim4iCS3pBmS0y1KVbOW3jW484Qpz0vFGU0 3Jd1n96NEzEG1S1upMAzJF1eRdTKHeEAzCgpyc6oLJCms3PrCVCy3dwHeKnUVP1S/pCVHIdBZ1Hl CVJrd6SoWB5xnUoGZYDhtR3Kv0gqQwB309IQlQK0q1odh3g5AB8hFRFakm2yR6RopL2OzNeCCoke 7bN1giqnf4CPXWHqP7L5fSHBCarKfzD1geawa5se8AzKlD37eXrFQWZiWaW9iICF1OfhUw+UBVKm VauliYSy6gPUS/1hKSCTRxBuUxWcqphvZzDlVk30aJgIXmulWiUOGcGEsy215q7xlyGtuGpFh2gX UQ7KyM8AXmIv5wwB5vE37pMtCdVBVz66xKmDih00UbF+sU13Vp7311icmb93tkQ3E6vHD4pUjSqk BuxhDEplm7EvV6RJVRkpZWjOesIQXWJKdF2Afb01iVMYpe2lQ/OEomyvuzle6U1aj5tAVQUr0AQv 7pusJTXLKpf3il+aSl9ubwJiVSAxuUEpVryjOqoKVTpWgk6Ei8I1VMGaZ7oD6Uw9c2Ya3v5xo4Kr doQtKxNnzVGUlASKUtemK5qBL4gc7qk/IwVqmKClilBQH0uPN6xJmyJYkzEfezisFalA5Tm6jaJR 4k6ZMnoqmJmUlYV2HpCMdjcIqoGlNKqiQb6QEJloZFieG2vOHKk87+YdIyoDg5XNxbeEv6pr1hBX pVq9/WElwFKLbUxUlKFML03A7xM42GlqUuoVFLKuGjE+HTAqhCvuVq1Un/aMP/V4UElCUKEtbqy2 IVqbMRGKm4pUo0S65aD/AIwpzAtrtrGN/wCnfic6jEJWcf4KqYr/ABwTnlDqH0/Z/oSrH4eTO4d0 KWLpg4bCSGlaZE0hEeJeLYyY2MnSFSPC8Ok/f4icoMm3r2+sYzxHGLMzFY7ELxU9bk1KWXP5/wBj D4zDqon4SejEyVM9CpZCkn0IEeF+M4SY2Nl4dOF8WwirTcNPRlXbkSHB6wfD/F8KjE4eviJqAKpa hoUwMIvCGbLBfOoPaMV4x4nNl4Xw3wvC5EVUldIyoT3aPGvanEpVK/rLFlWHw5Z8NKFpaPl+f9r2 +8SP/iwGCwSOf3kyetX/APTTHs57V4DCTMV4F4NhJ2E8XXIzKwapkxJRNmI+BrVbPHtB/wDK6vE1 +E+CeGrxmOoWTg5B84SgHKFqYm21+UeNIn+HSJ/gOC8MEud4wUqTMw85SgUS0qPmK2JLaARjkqA/ 7XwPB4ZLFz5Vrv8A6/73wzA47Fy8UtfhMvGS0yxbDJmk5Kt2p/s/x/sAE0gnzG4THgvtT7H+2+Il Y3EzacRKwE37OqUukkFUt2WNbKB1iVhfbTwXD+0UlApX4hgFjw3xEsGcoahRPO0VYzwv2m8PmO3C XhJWJfq6FwFYHwn2n8SmP5BhZWEA7lS/yeJsj2N9mvD/AARDtLx/i00+LY1t/uxTLSe9UJxvtX4/ 4h41PR/h/aptOHka/wCHJS0tG/lA/s9P7GEkeJIBlYMBAoqP2htCevM7xLpSuTgcOomTJWqpzpVz G/z/ALfs7xwDK/rAVBVgcqm/SMAZVNJkDy6f0Hx7wDCJm4o5ZyEpunqB1j+v/a1XCCV8SRhKWmep hKsPLXLR7ouPVoXLJSZ8zFJloTODu6gTR2Y/L/JiXLyIdlTVJdKe0JCJBWpYZU+YHUrTT87WgSuA F0+9TUA25JhUuXLK60VFC3LHrCZyEmVPc0lfkGlj39WjhT1yjN3RLUVFPe39v6f2eDNKlYaYpzmY oLQkGYZZV94lQzEdCP1hCwQZa/gUCo+n6wl1IrdqDcDk50j7PKWteKK/vEGyZSW+IflBUwHQWH9D plKly6qapqSmp/htFU5EwAZOGmooN7Eq6woS8H9no3Qn/wCE/m0IlFAXJKKlAAipjYGFplSDhqJr kpYTVvExRIWlKmSkJPEY/FtygpUGUk0no3+QqTJlA2U4mqFQIDE9e0IM5MsqrYvtbdUEKKly02TL OgazhWvztF6Ql6kWQCNorJJnIm1IWZhSmWFWIAHaJoTPXOlrJehajLlMMpUlVr20jOZaUIW1YYt0 Z94VVjJqal1vLUZSh0cGGmY3FrBsysQog+n9HElomEV0haA99Wf6wUSkolrWvPiVLzNyb0ikH7TO CyUIlL+6QHs5/QwmaqWozpin4aJmW4dyH2i6UspVK1PSStRoT+kffmjPQmnN0vFI4h4TLB4Kqbjn BmJn0HzI4tl36esCuVNWv31JnhAUd7QVS0/dTUubCapDebSE0BpNlVrU9P5NASEUbIVUVBf720CW hXEnDpVv0hSp8mZLVJBoW2Y9UwlU1QMs5nqBTHG4YVLSGQ5ZYL6sYrUpSeNlypNfY3gZlFGhXtro IMsMU7Krdab7wpS6VJdn0WfSFKor95BvUj9lRLQFLTmSlsyH/wDcI40tEszE/djIBUPezwhKnqF1 pVb0ColCWCpCl3VNSMl6tecFSiVLHk5KhJmJSFbBSniXbUZswCtYdJRXpmVlhJnJFXmpfIrtAWy6 mb8WbeLqPxVaQ4UtNr1LdKoe9WlOtUVzQhZ/8YQ9X70A1jSohWiejxSCuolnCQyfWElVa5q/uxSo 0S/2toLi9NCKzk+bwZyFBBTZSXcq/ZeKF0rXqlK3SpY924hfFRLTWcqQqrh/tQQmlYSXqI/+FUXK 38pFNKh/GEUSWoQzy3q11IhhM+8VmegBL9IQLFd00kV0ncmJdRpLs4ak30vAncVCEyVvRo8cdYUf eG3fNAUUBKGKWTa8SlSwrz+cJf8A3h61JOihoD84CTMElKL1DSZ36wUEFXuFVDW/FBly1BIpZDI1 hJNRWzErXSLdIUplG1NDs/XrCM6WTloZ2aNAl70pTcd4fiPdnpsIchXF100jc0aXgFI/Etpl0x5Q py7qVdMIDuzikaesNUz5Q2kJapZdrXf1hG5AZjdQhClByqwu5HpAqqz5ba+sasHdhdKuscRVQTp5 mCukJ4aaSbLVU1XWFJrdK0PQRaJYIy6ONR0eE+6xehOr7lRgJTKCixZWgfqf0hpkw/E3up6CAbu9 L72h6Mz1ftPD5lHVwt0p9IFL9VCwiy6my+Z37QA1I0I81USBmvzU4R3hOau/c/utCT5ZZ9xVqoWU qUGsxshMKWULWl9Q4JgcOWWR0c+sXAvfLaApTB/mmEhBqCt2uiCFEH3b2g63t3gWqawu6e8V5nVY toDDuEZsr3JEZlA1WOxPSApFvwXAgtZVW4cHqIrX95VltYje0V3o0RVfWPMVmlqRCEBJA1XsUQkS wpZU5Oa0Syo7sCNEesIdRWDZWt+UKJdtAbOO0UpEzy8PK7FjrCfOpNOWppRl+sKkniyyGpVchf70 C1VAVMWmlpqn5PElTLBSt9GCweb3+UVVG90ulgH2KvyhQUp96dUq61c4QxSl7CsqVVsxhK1JNKEN S2VjYtCJcvh8FAKVisuH9PpCaUpmrdi6SyexeCZ5lCWZrAMUp+fOF5iUu6FC7X01hSXUlg+eyQOV MSUIStKwGUuwlQhPGUmaLhFDpINnD7xLSFLdGeta65szmHiYopIVWJdS1MS8I4S5xUmVwxXmkp/a HOOHNQmYeGquYi6UrTcQFTyZvCUGGtD8xEky5ZSugJdWqoVMfsLwKFEr+QiuYSqvloYpTfe+ogCl z02gMpWri0Jw8wlyKe94BQl0KudCFdYHjmCSFT8K5VLQk1TEm6tulu0Kk4Kambg1rrXg515fWk7P /IhMmZKTg5Ok1EucZnG3F/0/4jC+I+HYmdg8dg5wxGFxUlVM2SobiJPhv/Ubw6cqfLFI8d8LRWJo 5zZGr/swkq9ozIlkVf8Ac4KbKmB+aYmyPY7C432k8TpKJRVIPh+AQWspc1YqV+6ImeK+0OM4rKP2 TBSsuEwST7qE/qf7KPHfGsKmbj/EpIxEpHDJmy0KYhKTrt/NmxC/Y+ZTPwKmx+DpeTiPwqT6bwfD fa/2K8aw+LTcYjw1cpeHxI3UkLWPleAfBPAfaLxXFrlk8PES5Ph2Hkq2Cl1KP+kbQJnjE5GB8IkK fA+AYEn7Dhm95R1WsvqrkLD+3Nl+MzOF7Ne00lHh/imIZx4etCicPiD+FNa0q6LfaJuFxUvC+KeE eK4SiZLLT8JjZMwc9wQQxEe1Ps34IcB/8re0ONnY+WueubM8Vwn2iUJKpRS1KkoCRSangpKhgvDc PMUqRIr4vivtBjF3pRupRbshKbsBHjXtV4nSnF+M404pUpBdGHTZMuWP2EpSPT+8w2InSU4qVJxC Js3DrsjEJSoEoV+1p6xgvEJfgfh3s/hPDfDkeG4TBeHywnKnVUxW/wDdSJE2YVysNaSg6Idn/L/L YXGyn4mFxCJ6WNNVJf6xgfs+IlqnyZbFD59Mw/dYv/SniECSkupOjwMPh0VUb+6kNer83iV7N4Ge MSjwVXExcyWqqUmaoMEp7Akn9rv/AJKXIlgqVMXSKQVGMOBIRSpLDK6huSdz3i6DpUF6kX92HBSy TVzWrvt84Wr3tNXijMoKVUKdU7l4mlEuXLmSlFcuZUEAs7hZ+cEWtbUEfP8AvErkTfIihKZmZCXv YQ0wpmpAZNH3RvuTf6NCuJjJiUr1QhTC/I3P1h7km53J3MBKQ5UaQNSX0EfaMak8TVMpaMqdwX6x JaWhMvTg8R0q6k/pAWGSmaricNTlSDs0Xaxc5b6bw03KZan0ueVociutTk0066FobOtJsUcuUTMi ZUwzcqkDKHvmPWClwWOqbpU3KLX+n9gH87iK7MVNy+nrH1/toZClIlkKVSQCOX5RSEqqUh1IpCAb WKjoG3a8MJaZ8xPl8xKPWEqmFlksgSRZPdWsFAMziV8mA/WOGVuFXpNiPSFEoLLLLcCg33/SEzlL UaMiAlQVS5cPvfmI8qFPqFgK+R/h/QX7cwYmIlu4SJ9cognYZt9/9t4ATIktoriCkkG1ic3yhK5s 5UiQsPMTKnBRLMwA80TpSUT0gJqStlpVbmpXzYxKxC58tlZV1shZs45+vXaFFaF1pm0zBMzomMbR UliZg4auA5CXu6hCRPXKVh5WYKlPKJ7j9YyyxTtViaD8oKZUwLu2RbUD1hSCtfyQlSv2Vbwmiaqa iQWWmZ/ij6xNOGVKrGl6Jr/OJZUp91ImOn/TCiK5IcjgS9FFW8SzMmy5MiSamCBVM/DCUhJoatKW 4qU/tK1hZNAQo1Jp0P7UJXZNudL+hgS+LMqTeYEpDfPaEIUsCrKpK86oUgLNK5jAsaj8zDypqkTJ esmuy+dokqPAMtVjqFfigAzJfnpzoZa/2IKgcil1IRRc94KpqksrRIDpHaDXhqHm0grmMbXeowJq VS+H8DWUf2oeZeX0vKb8QMJKKk3pT7hVEwyymaZORaCWV6bPEuaQunyqz2RAXLBPDFSr26PFZAq1 8zPASEWTutlQBSCPM7s0IUH5A1PBfQHIvcwniJSMtNK7Vtzioo4Ads9qqt+sFqG7moxZKU32FoJU oEKVdxePIUoPdoZ0i1Plqqh0zEgJzLUUgKHQnWJa5LK9XhSVUJAylxTUxhK1V8MLpQ9tP0ikBLqU wbSGWg5S4fUP9Yrqeu7FJIS3JUSlTVqlVXa4qgE1l/JqEnqLwFXKfgqAf+eUOmWUPd/KoQlKqfvb Pue0CpKxYnoSdYelQp+INGVBSVLvsO8Ju9/3gerRS99PxJgacsuUGHSMgN7sE94dQTSq9tu0CmSU gijNduZEJzEEvyAVfeC6ma9bkwF0CZto+vSCo1FJLhDOL8toApAAFsoVvCAxUAbIDIfvvCVE9NxS 0XWFJVuGST6wmkFKP2iVeu0WW4AzJtz1gLClnWWzXHrABqNntdfy0gJUVqy1o2Z9mjMtr0i+kcNK qU11GzTF9BCPNLCPMkIhL3awKdIKggqT576JhIGoNXljKxImZls1UNldn1beKTlc5gSTVeFVLSyU syFWHY84MxEwlWnMjdjBHkpGd0aRSTVtdJhDhLAZOHb1eA5Hfl1gpCiVH6QDqdaU+9FxSTfNf0iq mum3aCpt250wwJY2qpuYuROKbAs9H88489R0OYkJ9YIUVEHyumpI9YC0MbUum4grDfALXv1jNkmN TyeFISH3ceYwgsX1+JJ7qhaiqWim1CxY9toUqcyOfNUUhKghSXqPm7xMQQVWepSbaWaPvlp+50Ms Zj/PWLTcqc3D0UX0LNCawZimshdyXjVdw3BZma/mgIl0qm+Y57dhATMoSpqqK8x9YqomKXuPM14p pMr3mQgs5vAr7uPKeTxMqVLEhYzMgKPzG8ISEzJkj8b1KtYGJRmpAIsj3UnvCalzJIK60UTGWpjv +H+McUBCpqLBRTUr/TEoTJ0xP2nMr7kqTpuP94pOKVNu2f3Ls5I+jxJRJmGlZIWoock75ttdtfnA nJlhRxM4rZb6JLZflCF0qQiXteotH2cgZLObKEBDIcZlFy5gBKmDNYwNNXFqn9YTd5mnJucVqUH0 baEzUEpFTasEw+ZZZn1BifgpgbiIJH4rRjMNOlLEsz1zJExSClKgSben91IntVwZyZ1J0VSXY/KP AvFvCJ0udhMR4bJ/w7CWoISFJbvGI8SlYYIxuPzTKSySd/nHg3hOA4K8fg8KubjVyl1KlhdNKVd2 P+n+5waMfOXh8CvFIRjMRLTxJsmUVDiKSOYDn0jC+Df9Hfa/xDxb2SwmAQmbgvaHCp8R8O45LzOD WK0j/wC9kC8Kw8vD+yODmqDDHYbwecrFy+oC56pfzRCvFvarxvH+N44uEzcbNqRIB1TJlBkS0/hl gDp/e4iR4riTI9nvAJCMd4zLkzOHjsdxCpMqTLO1RSalbAWuQR4F7QeyapuDwHiuMPhU7wfEYheL UhaZapnGlzFkqbKQX3UnTf8AuEoQKlKNKRzeClQII1BDEf3ok+HyclVMzFTjRhpO9z+ggTD4rLbT JgVKH/xCOMuR9sw+pXh0kLHdH8H1ghQIUCxBsQ39tGO8Il4pfhhzYxFVOFJ0Ck28wZi22u0JT4ik 4XEixexW3SK5OJQxHmVZoM7xbxzB4DASyVzJkydcta0Yj2c/6dYdWCkTAqTjPaCd/wDTE8HKRJT1 vf6QubNWuZNmrMyZMmKrXMUq5KjzLm5/v9Adr7f0zsQEAplfc1KFSS5ClBvRMCUEpKiM259YUTLu /u/nAHDsi6337wUlLJ1sXWIWFoUi+Qg3tE1K6VF/eRVz1/nnC0BCZYUl2QGR1YfI+v8AkEzailDO ialJIB3GnpFQtokOGSdLCElUm/ZwrvDFGQXoAYj1jVZtSargQeGlAVTqqyTCc6JqkFrB2hSgKl/J McQZkvnkqW94VNGHVImcdlhDqkMQ7v8Ap1/thCzwxUyiQcj6uIKQoLYsFJ8qv6AAHJtzJME2y38z H0H8P6UVLWlCyJyloQOObBgk/n3hEpAVy+KrqqKUz6qTUSzN3gsqkE+d9L/rAqSa1Zf8Or1eHzK3 rt9YSLpc8TKxC+p2iYhXEeQTMXNovNy2Cf8AaHDto56vr8of/n5QCABtpUBzMBUqaorrahAKZjDQ wifMCFVZKz5ZiB5X+UJmzaOH5G4YMmUXYMvpDKnYicgnIcMoqUl+e0SaZYdJStV0p4uhLnW3WEyV qqRMWW80njae9pbpC5UpU2skCpZWmX24m/beOBOl1JRQAiRLIKHGpPw9YZWNlBQ1HGETZSitMxJv SWXL+UB0qUrZRzFMKWFDjr91afPAm0mY5zhTBQPOqAt6Jn+GQzpVf4v/AK2EhB4hOUzarJ+cVkCY oZUhRZI/n8UCYVpApdW5gTJLo91VSKTMPRRiQuaZtaTQDL0V+1DVPLP+ISiFceYlMuv7pkU+lXOE KSZk1H/qADiI9IlZyCQ33liqmKeGJVSc1Sxm6iJbJUBMXwc3kHW//MEVS18LITLLKP1hJUsrDMtg /qOsELL+5QR5v2v/ALKCikITU3DtSKeRhSkqFAsE0m38YlJlKUmm67ea+zwpQDzHfzXP70UzcqFD yKTXEomZQk6dP3QYJpXSV/tKVFUqascNTTE0kKHeCosaruMsEKSx8g92DKQviq8+Xa+aA5eZNQFS zVv7zq5QhS1uoCnzBh2eEzKFUoVUaLFv1is1FM3JLbzDqY4VdZ1y5v8AUYUS2uhP/wBFAKTZ3LrF NXrC6gkc6FBY/OJVLkm+lITflrBmEIUVfDvAmEXGibqJ+sSZ2cqPu8OwhCg4WnckmvnbeFJEw3cK krT5f2TCKqle49zAU0sBCqDz7w0p6anFrEwMitHbZ4lJKcuq5gAVLR2gUBQTS73LdfWGmhZNLJWQ GMUnRC/NcA94WKd3cj/6KCWZJt57CHG/w3UqEpIpC07qCVH0hszqOXcD1ijiENpTdJhKWcPnXpT0 g2sj5hoAma66QpZSUo0bUD9I8ygHZDsSTuXhJqrqy+W8I+9F/MEZm6KhSlLmHK/DagCEMqy73BUf 9MWQ2/IH1hIQtqb0qV5nteEFSUJPkVQbAdYACCTX5lXfrAqQXTbIHfvEsbHMOfzh1C+g1hqQi92d /SE0qV/GEqRkKU/OEUvVcrQdS+t4dim77AHtvFVLsWJP3dMIIGhfYVjmbwum9VweGUmAKiotns19 4CQGL5rtXCRnCvMPeQYrcuLUhs0OAUEi5fNDanc7CBLUXvVzfrGQAbPoe8MbnRRtzgJFhrzSW5GM tho4112h5ZAmqVTsyusB0UKFvJZfeApIAlhbMC3rFeoVaWHJHWAq60m3Io684VawVZa/IeohLjNf TK8KWlB5sLiBLWki2qvLGl+2QwEmUBe+tXpEuYgCWFH7qtFSCbv/ACYlzZgTNqNqfe7wFG21swS8 FSyC9vNpVqXBhKJaKaU3L1VXghWXhqf4T0eCEpoHmWo3qJ+GFzLlXx3duRibNFKXNRexXfbeDMlo IlLU1C1haSSf51hSpJoKfOBlCjyg5kOhZWpSJb1O9olrUK+Cv7sIVmffWEMQJ6QpaayClB2cDXtG GTO4q5izxFUS1JlKeyqUK/L/AGgSVonCWplTHlBKZd3S4a20cGRJKUKWCgy1VJxFmfrtAQulaQll N/4wnnHDQG5RKlTQUJXZC/dO4iZNUcqEPXuW1v8AxgS5mNlJUoVGXxgVl9L+ohKRiJM0+YDiOq/P aOJKmkS0lyEXAgInKU6Q7agQFIWvOtyGCSe8UrdqGpFoCgHS+YM1PWETMThJMwfEtNi5eJn2eT9l nLWoypmGZKpau3y1sWhcufInTMM5pn0PS3xH9f6Nv7KcTORNwng4WEjEMxxBe7fzd4+zq8NmTZqJ bGfxSFDd1L1geH+yviM/D4IXRhVTFLkHYCFSxL/qrBT0mSnxgYYYpZKnTkUQyfUbxifEvEcVOxuO xczjYnFYlfFnTlHcn+bD+4l+L4yYfAPZOtv60my6sXj2NxhZe/7ZsOsS8HjfG/G14wppqneLSpK1 HnQE2if4l/088cPiQQkzE+E+JFPEmNqmVOFtve5xivDvEMNNwWOwc44fE4bEJ4c2StOoI/tev9kf 0r8Y9kvFsR4VjDJ4WIMtInSMQhxabKUChQdvMNTEvxL2v8dxvjeKkIMrD/aCmXIwqVXUJUlAEtFT B6AHYf3IUkkKFwQWI6gwqYdVmr5/3mC8NlPxMZPEkMKiHuWHYGMKnEJSaZIKJdJBFtV7fOBJWmWl SEs1nHUwsTJUuYpY9/N9IGLwyJaMPjSUnhppFQu7ep+Q/tYbCpLHE4hEgHXzkJ/WMGVYaWBOkIUF 2OrQVoWmSTdKmL/ODg5Xic5058ynQRsPWE42fOmrVKnUUqWVJzW07t9f8oicy5b58zKK3Ubj9OnW LpFT8mMOph2u0cNaPXUw8htK1W6Q6gCh+V4UAUhCrbhu5hCCoKQQVoabWA9L/pv/AHpa4+RP9EqQ jzTF08u5/OAnhZWdNIKzfnEuwCEWaghUWCiO2seVSf0jpqfxQKqyoH93WzQ2QIVbyuFNygqAmEFV w9x6fpCgwPwfEnm8KlTJa1lmClBpWh1MKQWJSqlxcHt/SFMQFeUtZTasf6P5tCvK/kYoBPp8v7Fw RZ/neLhx9f6BLQDLVLv/AISpEw2FTnff6QlCbk2Wpte0IqrfdSNOjmJa3Nl5nUVj/SP1hJknWZdh UBzgiUSuq66iEpHRomLTVUgMj7smjsNISudLQFFZPGlSuEiY7AP1FO1v6Klas2gSLADT5RlBBAzO sGp/hS0VIfhBkU8cnM/w9WhP2jEKlYj/ANFavs6Uh9h+RhaVrPAKkq+6qWTyI5D8oXIncTgopKFo nZr97+iYmGcqYvCrKOGlKFqUSButv5LxMmTMRLly50mnDy5y+MUsAEu/15xLEzEIVM+LgumYofj9 xukTJmEonKWStC6VyzNp1BJtZ9ocy5QLmxm9e0GbJTMR7udeWZ+0YTUuZNmV8RSiyZMr9lW8DjCd iSEOKGTwu8ICMqiaeHVV+0YRQpKpSU9Sp1eaJa1qCuCmmYpDI4bwspTLVmYKWikJHRW/pGaVQ1hQ k0t3iWDxEpSuvR1DpCFJWqd7q6jlSR2grxExFKjklFGa3mh6apZ+7el9YbCVUK892QlXS8EzmSp6 JVZqqPWFFUvOAxWxWlP7JhMtJKke+gll/E7QkIaShaqpl6OL+7BJIXJ8trKR2MUCmW+XV1nvBAq4 fx60q5xala93sUX1eKVupVTK4Nij6w4UFJUaQSpzCTMWmjeoQUBYVLWc3vD92OHJVkSrz+Zab+7a 8JqCsSWDqJzL7wyZZBRdKaq0pvoYpqJZT+Ty9HgTBncnPM1L8rRK4cpujWlftPCgy0KGuaxPrF5i 5ZJpNFy0BKGALufe73hSXc/Et1KMUUCbX7qkmFAmnlLHumCkrBBDrbTLoIdgka5kAn0VApQVSz+J Wv4oDXUm1N7doZjlFTgB+0S1p+751+ZUcOslSzV5vL+9FCUhxY7NCai7WCGsp4MtKA6sxGyXgImo lzHai9TdXgcHuttD2EaFApqO/rAJU+VgmnMqGQFGYq9bk0doS5W5U6nu8AsCkbNpDgKAVa4ci8OA gKexOpj4ToSLE+sMlqBzOaELmMUavv6c4ITU3xe96mEkzHlc7kwozEFaFOMrABjYwlZQVqpyhdk+ kAhKUBApUhWl76xdKSR6JHURLKvODlzsFd4Eu1i9YRr0gmzaud4dbJYc6vrClnRd84BPpFQqdNt6 vWLgJ28tlRmFSqvSCAXR521PzgByQzLFNkwygFJ+IjMYs1AU3xK9YJQlbm1t4QwVWhLEPb1iWClt nozKhihS60slZs0BEpFwWdS/NF1OyrXsIzFleYFqhfrCEpQAoZCoGyuvKF+8dTyDbwnfqzCL3fT8 MBVOZN33gzWKHFCibu/WHsd3jkNPKLdoSeJWrQKXqIdKc1VPxi27wqqoyypyoZe0ISPLosnMX6CB KqGQPQAxPWFkOfcu7J6tCwoAp+h7AxLVT06wPKfw3uesDEykpSSfvAnQdovypTBlpllQ4nlLtEpa 5dFLpdAMw/KETJSFZEMEIsV86ockLrD8JmQgdVRIlqSlSNVq8wTC1I+8pORyFA20gKKQylVBGp62 imYlQloVw0LloAVz8sEETWRmzC6n3eFDhGlfvK86YpZSEiVWag4S+7xRIRwyo8RSlTCsKbU8/naE NnTMzuFBw9v5MGTJWZc6UiqubJKklRLZlCEhc2e05PnTkK+sMeItS7heq33APWCtwOMKFIY59m5f KPt6FqolTaOQksctJjF4uSXKpX3grqKCVBx6G3p/R4f4ilkLl5eIEVKLqAb6/WOHKAmTZ2GUmWsB 6rO3r/RhpK8XOXgp04S1oWeLw6mAKf8AaPtCJi6SlydFF+Yg0qVMQmYUzM31VEsBYYspXO/WEqpr osQ36xw7U+XRjzhCygKS+1wXveEypSEomqLdIMrxTCypy5if8QywVpfkXeMTh8Ekjw7FLK5W4lrc kj1e3Y/2fDvB8NLXMmYvEBBCA5Cfe/nrEhGMw65EqTJSzI4UqwGsGXhZwTm4RZNNX7MNiVIXLXck tULxMwuKw/Gw2KlEoKha4vf1jG+BYgfdg8fCGus0KJYE9P7fs97NLSs4PE4oz/ElI1l4eUOJMPqw T+9GF9mfDPsfgeCwmCQnDzZqk4eWmWkMBKGltzzjG+Jf1pKxmFlZ1Y2XiBNlDnSREuR9rGP8LxWK /wC7UZlSpClFnS5jwb/qZ4RIQMPjKfDvHVoSxUpYqw09Xe6e5H9zv/Zxi2/w5aAFCZTTUsbbvf8A y5XiE1fY5CSL6VlTsP3BBTwjfd7x4fiPBcXPTh8dPpkcNFQCnDhfzjCTfGJk2dj56GmI1Qh2e36x J8QYSZkmelaXclSiaGHeo66P/awmLpC/s2IRPpIqCqVA/pGBn4JSClEhPlsV6FgIKZ7hSbdocEqK h5v94XPmZpf2lPDAQawAUvUelv8AKHDrmBSpBVLaoCi9voR844pFiM3T1gBw3zPrFT/7walFnNhc 6bxkZhe/lhSCqoXKtUvGJ4IplyvuWcEEpJq+v5f38iWkAqCCsOmoC4H6mJcyn7xaGNm+n8IBJKx6 gJhOSs7nYcoU6BziopZPvBmPoYUmkAVMCYppuL1bQ6bK/l4rFNjUybVCJiZU9UgTDxeKEAu20LlF ddEw7ulXX1/pzP6anlGm+vP+f1j6d4AJLJsOn9BCwUq5Ksb3gXL6NSwhttf6Urm8ZCkn7OlVapsm YGBt/tAAJmlebh1gqHUjX5xLamWkLzBOaq9nGl+sJUmlgafNBNyCbhDkhrBzp84UnKoOVHQHn/Jh QKFPVrt0cesSePiFmpNOTyykk6ev6RmKqOYAKvlHmUUvarb0hKFroSo+cJrblaFSPtBTKlza0TZ6 VSysjQKP5PCZmMKpykJBJXZKQ3vn/wCGESMIlUuWoMpE1JmmcRfKdmbQxOlKKyspdciuxAYuReFz sJLxKFomMaFZJjDYdYVNxMhC+LOdClNOnCjKAom22sGemUlNaglMrg3DboVp3Z4RLUJUtcklRmKS VcM9hq97wWwMuYHtMCuEF9aTcesLTNLqmutCFrKKqfwxh0KXWiYa8mWg6sp94K5KVvh0vMQC/EO1 V4Sa0Jmn3JPmBMS0FCwSnnVTAkNxPdnZaf8AVEiSgV4dytYVlVL/AHuUIBQs1Xt/tCqaEIKqsrqN vxQSpUwSZj00oqHzENMImE5ErmTAtSuiYOHBXNCiVVk0qlfK0A8QBdNKbHhd1J0gCZQpSfe1TEoz Z4KkXCEZSDszaj9qOJxVqfN+Jv2doSWC1IJT5hanvEpZLrGSdQrIn90RlEuYqnrDKmKIUaDWgFKf SBOQQtALbgQAubMmcdByNdN9jEs1L8tPNXreAVo4ia+G3DpKTCES0EqVdSFKYKgSpqwhdVeWZS19 hFXEQZJyy1syv3oUlU3PrXTUzdILL/GVBNjeAlISv8+8IqWEGrJ95mmHkUwOKEozWZJCjClKVlV7 xGaCiXW7MfuqU/7wkFC3Tk11/aEKUsU0LZJvUesSw/mLTJindJ3ijUaViylwmXWJK1nz60wmoklC 6MrUqHMq5xJSmWOGzqJmElXe8SilFzruk9oQKmPuIAuYSFpBmDNYAN6wyVEJr1DEr6PFR1TbMA8X zPbtF2bbe8JUiqprbtCipQ4iUsrYn0gcNKhQlyy7H0hlEJ/Mx5xQ7W1/jDcNJuxWbFoKgaqOrt0i WpSWB9G/WKiphrYawoKApPl2+sS5SwoslypOiurwkJTSqlmAt2hKQou1XksmM0zTP5synhwpkV0Z tUwWmDXW5P8ACHUog+9YCrtGY5dL2Ae4hbEF71agQUWfQajWCVKVMOnDCeK3R44akL5kKMFdQZam pe1ouLiz7xmWaTZnrgAWCFORuq/xR/5CF3UfdHU7xltLVfRiO+8Wbld3hw430IgmYctb6xLGZCPd CXIEZ01Gqx0PaAoJIPxG7uW1gCqWVG43HrAlhhuc9SVdY3+UXLPYQmXMFmysGHzhCErSpIS7MQR0 EUKSp/d/WL+nIwjMxJcltOgMHUl3uflD3dGVex+cUSiVbkUa8mLwCoI8t8jj1ELQhawqdmqmCqUP WAyBxU2UrVxBNHE3pu0Lws90FVkJd0J7QCgEqGayTaEW0Lfi9YMqjZjfWKgMj3HK8FSpYvaq7dXj AYdDZ1mZQF0lT7RIzgKEklQFiu+yngCqYC5Fexcc/wBN4KJ60p+FasoMcWVp+MuO0KxSibslvKEO WFoSnEzFui3NA7wpLLUmZetiAntCanJGoUCsdCISiapdVT5Twn6tFU6YiWNLkkr7gxVLIUGSKpIr Cuja/KDPVxElSwBUGpvpCVLQVr2ceS0JYEjU9IZIUkC8TZJkImA5vvUvKLaW6RjJklCEEzESlUBk nVR/ows/w3DTsV9mxH3yJV2FaFO3oflBk4zCLl4QIKZaJjomJsPKU87i94xcyZMEqfhlUJkncjYn rtGBlzf/AFSEhqswB/K59IMspZYQwPlOm8TfDJcoVLVU8t1JXVbzaQjEELmZQVKNyro8KwsxkTkG kk7wrPYqeyiIFxR11jC0F6p4TlvR6xhZ25lsbMYC5UtBxGFXUhbCoKHM9nHrCcXxEy1lZScNw61o bcmJuFnppmyV0K/Q/wA84TSpRLZwUUhJ5PAuqs6ikUjsY+1zWVL8M8Hmz6CHdaqaPlSY8dkYJNWM /q9czC8605g3Wx+cTE4nxCbKn4OaqVNwM2UAiUsHM41+sYbEeMYCek4pjLBLIpsTrd/l3jw/FzJE wYVWGE7i8NlXD3EeIrl2w+DkIw8pJRSXuVE/T+3jsWQf+y9lsQUn3QZk2Qj8qo9lcX4fhMauQjH4 mV4rjcJLWpEiUZSSlE9SbBCs5zWyxgvDfZzxHxJI8SxSZE3wvD4hf2bGVEVPK0dt2e0YrwvEeAzf GsVM8aTI/q/EqWMcpYmAUIR12bV4rmSzgZk/xXw0rwSmqlEuoyj+zf8A0/30yUCyZhCldaXb8/p/ dEAkPY8j3/vH8LwEydJCqV4lf3WHR3V/B4w/i2NKESRK+zTJMmcopmVKSajYDLSW180S50pQVLmp rSoaGKcVJlT5ac1M5AWA0CTIbiIJAQjrzjA+ymGxcvGeILmjFY5KFOcIlNw46kBuyv7ScLhUVE3W vVEocz/CJeBQqZNwmHsKhcaO8TOJlPbzRxBLM3lVcGFnFJC5anRwSHAe8DG4XCiTg1ZJiJQZMvVl N1/yYRPWUYXErGl2WWSPn+kS1YedXUKyysxdgxHTnBZXVwq389IIU/dT/SOIFO1mGncwClRO1nty tExPEE/xLHihGHUsijYlug57wVKJKibnU33P9wz67A2PL8/7Gr9RGoV+X9E2rNMBQGIsAXa/zhIp Wvhj0OkXQUn4dTDEU/rGb6amCPL+UVpvMGm0MpPvtSLi0FSUN9PWKU669T2gCYoJQi5rYo0jEKlh NFbJKFVJW1qvXVtnhnCep0EFi48vRUfWG21bYPr+ka/7x9NG6C0Fzs/UwwufqYJJAIVTQXC/lFv4 f0ypCnkpuZc9byDNu6iAbWdurRKmIBPEFYm2UVPcvCk1B1LpsksiwtFOUIl30ZI/X5QChUpIrYqW 6uL2H6wVVIUmVcUrcL7D84M5S6FLccGWPM/lP6xMXWocTIzsCOsMSk75VBQv1hthfVxtBmIlKCB5 munreCahKJSCAV1SZLDWYvZyCw6wqavE/Y1NmQJhlifzv1eMQrB3MqXwVrGqbs/E139YloxKyZis q8UnNNllWgqvpzjhSKghKnWZ1U0zQT5m0vq3WLoVTqZgXwaewirB4gNhrBBuqZseIYM+YqlU69Kn CwGfNt2jhoOOpB/9FatbnaEfZ1pU+swmlKR70LqaZNBqq/8AEqFzApplGelZU/wiAkSQpR8056kn 9lPOPvMUrdSeGaeHr/OaEGWo6UL/AB/vbmDLea7NR7j+t4lT6FImoyhIX/i/u6QliqStS6CFsQm8 HiGti8nhpI8w95LtCHdKlGqXMSOKqWe0TKgVSx5qGSf3WfeDKTPQlS1VFMxHkDn1MS+CMy/MyyiU OvX9mFTEzEcbUBtKd4k/erNa2GUUr/aMNwEiYLKUjzQsZzXme6ko/e3gFEyys6/Mr84Skzq5TFem e+0Jlza+Ch1ISiwX0UqOMohSVpp4LkcPWE0LKFf4jpYqRf3X1gLRLujKVKFQPV7wSqckTJaiQted Jvt1iqYSu1RVv2iWXLBxwwrL6wuXMdKVeZPvK+UIZIQlAYKUnMYUpJFXly+YwiYpshqDvY9FQlSk 8RBOpNQSqEeVHDNwPev6xUwVUrT4vWBMr4ROVbLqUIZU1Sh+JVP/ALYJXVMcsCjyDpA+7ybVNbqO sISjMFj5wvVS05KUAKHqecFRFCvxk1LhJTLCnQysrk8iHgSzxh7qCteVT31hBoocNzDnrFF7e8Pv EwyiW1l6Uq/WEFTKTz/2h0BhAVpQG5EQZqVJejPUxHrFYzvleprRZuQe57QmooL5dMtukS1qelWX s28JUNORDVwOIQ67DpADukFtc3qYmB1BaPo34YSqWoKPmrQ7+sBPE4p0dADD1gIqD603qEIC0tdi q9frCayCNRulXaLy1IGzXKu5iUV0qNWext26wpCSbF/vGoPaFVSVFbXsIqSipLvm1T2ijMq9RYEI vyMFKVEJuSZjufWHKMuzfoIqVlUB5T70FVIZX+qHuXtzi4PMbAwVEkj4WuId3HmS14de592xipsp unM8S8ys6ipARfh9YBZ6OQY94UqjIvL8V+8BqEpIao+9CVkgA/vk94BoYbDzA94qp2rITb66R5VJ G2qkh+sUjMkDN7yd4SSbCzqmOVj84psz1dY6C8OAQoWHIwrrd7inpAzJ582+sJDKo0JLXty66QKZ RCEli7sIVMQUVC1VTP8AzyhTrKQpLKADpPWE42SSFYdTpEt/vXL5xvEtJKJeJpeZLUrkNhCKGZer qvCSFB//AIYZ3q13eCtSsslNfI2u0L8QKWTJFEj3qW1hQQiXIHlzJpJ7RLzWUt7OoEwuWLKT53QZ lfpDBNKUqZY8qBFAUVpUv3M6R+7CUtVem/v9YKNFHz6Kf1hCnSqzXJJgAZVkWWjQ/WAMRMkqMrnJ 1HzhdJTXMVwsOha+FJW+94leITqJta3SonOro3KCUyaCndmT8oGFnKRxRelxUe8LkqZUxV6fMUiJ /wB2WUgqBHW9oxeAloMubhZ7rCrE6pf8vn/RNwmLlIn4eciibKmB0rEf9jhUf1fOB4P3NYlcwT05 wjGyZU5OFzcVcsZEGxzp+dzaMT7Q+JrJw+BUXCEhKUl206/l6xiZ/gmTEYPDrmFHlVMYPY2/OJvh 3itczg4ylYVL1GoJX8rfWOHwkUNTTTaJHh2FTwcPMkqxToNgFAWpbqICp0hXCrzmXOdYDvZNh+US sRInFaJhvqkBncERhpaBxHxCXSF5uuT+MS1zEmWgywEpux6x4j4hNzyZdU5zu94xWPxHieHkpQpZ Tg68yv2U6l221jF41KaJcxf3SQmlkjRx8/n/AE/YvEJiJA8e8PVgMLOWqlPFBqQj95z8v6PDfbrw fAyZkpU8TvGfC0polTJqGKJtI5/ztHgUqZ4T4fgkYLFonTykBLSwxUDfcaxIwMhEuRgsDhRL0pQE oTcn5OY9qsd4VSfDv6xVh8ItJcTEy8pV6mpun9vB47xmaMP4L4xhF+CeI4laml4LiqQqXPX+FKkJ c7JUoxiMHOpn4LxHCqkLoIUmZLmpZ0nS4LgwnxrBezfjntT7K+JeEzcJ4PjvDsOnxHFeAYhapdX2 hJanKlSRMf3jHif/AFa8VEjC4FcxeL8K8Em0z8YjFLlplCesoNCQlNTC5c7R4d/068HncdHgeK/r Hx/ESpryPtNKkS8NrcywpSlPoVD+8CUgrUs0pSkOpXQCML7V/wDU+UpUqahOK8O9lBMMkN5gvHLF 72+6SR+I+7CPDMF7I+zfDkFvs+B8CwiJKXLlsly9+vOP6s8R9kvAZGMxaVS5Sx4XK8K8UBOvDxMp lONbmFe0XgOLn+N+yEydQtU6U3iPgtXlE8jKtJOkwU9Rv/aw3hnh0hWIxeLmcKVLSCe5PQbxI8T9 t5czxjxTEI4owy1KkYLDpO3DGvdT9hpBkTvZjwxCK6Hl5Ta20K8Q/wCnuNmeEYw504LETTisBN0t e6TroWD6Ri/AfH8GrCY/BzKFA/4M7kqWrdJ/uZMuYD9hkTArEGhxO3Et+u8S5ScMhCJSKUSkilKb BrflBmIlcNSDUm1/UwcPPmJm4ZGiVlwOxhVKFCpDGjN/vCvDfA8OmXiccFv4liCoqw7UghCf3ufz ifjsfiJuLxmJmcXEYiequbNJ5n6en9qb4zikqonXSmh60jy3+vrCUCQQB8KW+cJVNU4qYJe9+cUI Msny0hQITEspAUVXfV4XJpI4ovUHQpgTeJslRBVJmGUopuk0kgt8v8nLlYifNnYFNgfNNl9CeUXx KDNVaY8x6D2gGX4kghSmssWPU/xhXG8Sky0pSVTlrmBRL219IXg/ZhHGxS5hEzGzqslmqQevSJmL xk6ZPnzlFS5kxdRve3z0/wAguWyyhaEqJF0oYnXv+kJpoCqM2xFw0bg/MRZV9DAKtd+UE/rBa/ez QZpLKUXbnBTJYKVZtQrneFCXlKDSYny8R5J6uGpSl8JJ2YGFhPlrpTere14LUCkVF10k32/2hRPn cBI05u/y+sAuC+24bn/YFlCZ5nqsxuGDQ+5L8heHhVczhkB05CoL9f6Cy6W9HexhU+ZNM6aJglBC 5hKkhncRwpq1Uo8j3CenOOHxJ0lXn4S0h5r3dMFK56VSwN7LW30+cV4ZIVKTeZMlkKTbLrHBkifI RMS81UwDjFy6Skn+eusIVMnmYmbmRWVAqbQ3/m8H+DO1oB68qm9IKhV5mLoYXH6tpFSTNQgm6hZJ e4HyjEBSayv7xa//AC2N6e736RhhMKlzFzOIgSFVGXoM468htCjIl4V8Rc8OXSZiFOR1s+8IlcWY UtxeJSOAssLc4nq4U4S0LzVVKE59LC3zhSivgrkmmdNIPBIPujrC6pRUmdaYb8Ucm/WOEggiUKkh MqhHTO8F/sr/AItYyTJvAmzs9ZVNKh+GFpqpoFTnaEJWjirmPL4iUsEn8LQVTFAhAZKUilSv3olI W/CKGQEgpL/ivBmMtKULIUUIOv4VaQlcxE7izPISgqPdTawVKqHCXmpAv+ze0CWgupeZOV6f3ucB Mwmas8hp0hEtAmhSQ9KWqQIaYk0LXchXBWj96FBSShQPvZ1K+WsLlzEeQFKK/wD6GClaFy5pT5pa yB+KBTLmfdJpAVmUDzqhKqFpmeVaVOFH5xkSbJp4V1PHElyikDJQgux/n4o4wyg3mG5h/u6E6bKH OomOIlOZmluq0Sashf7zX7w/DVCVpCkiny1fc+if4xKQcPxJqXRnvJVu6o4yqkMWKayqV8tIrFXD AbI7gk6h4SZvEmTh5M54s393QwAlKy/xawFyxLExWu9XZXOJSWqbcDy33gKQoipX3i0znAf8MBC5 hBZ3Oq4ZahMl6vVcQDVUof6vWFLUClNVmTUPnDLCjep7BJ7JglKqKwSaypSPTrCLrTNRZFEupSuc IRMllCVeda0uT/GAJctzL0yu/dMSyQCwomPkTpsTAFNXU5z6GAkjy3De9AXeSfxZquscQTKgjIab vA1U9/wmK9PVwqFVSgkJDBSdC0O4Gxrao94QqpVC/OhnQj11hNK1Gqa1bUJEAIUFEGhQajSAF8O1 /wBqBSKsz9BAmKChTfJtAEkK4ii7qZoVUTMmd9er3gBeVZy06BUFUpArKtrLHeCFIFX/AKirNyvF JQF8rXT1eEFNSqg/l+d4QTLyqspvdilidgFX/WFKlKDJNwsMIl1EglNKi+phwoqXVrrDBSxfNZn6 fz84Q6n3cvbpCVyyX7AhoBqZ0vVvrygZ1K58hDJPTR/94TTVls/u/KL/AO5gWsb3vDsA++5jcqUN H+7R84Ge5vSl2F94dNyfiZRPQwkqZFFk0odHzhcwpSsm6SxUDt2gqR3sLJjiIdTpqUF3IhNNgpVy TxQfSGEx6y6QjSCa3dLLSHS0BSVMoFmdyeseWnd280JMwS0rUWCUwaQKtxz9YzBIt1MBSi1ViKTa EEklKba0v6QWIofPUH+kJlJQhH4RYHq0ChKkKR7ulUVzgdGWhy8fbsBOKZYslIWag2xGkIleIy1i j7v7sVLW2sSuHMISvmkuTDy0rXOo7v1ih1CWvKYxEwhKk0vch4nBExRVLXTLyVUdHiUqpQryfEoN c2EBllyc5WjN8oRS5Q9CkC78rvFBSlM1BLrTdn2aApQCc2q0Zhe1JivLX/iB7zJj9IDymVUQfdBv eFTaTNWbSkgUsN7wpUxQYqqRc5LaVCJanEtKMRUXsC+XtudYwyptClISANCzR94iva9oleL+HYeZ Nw+JJq4SC/NiekDHzpS8OmikpUp/S1o+ylNYUNNNbRgk4ibR4X4jO+yzw+QVHb8/SJc+SoTJU1Am y1puFA3B/omYackELGUm9B2MY/B4jCMFS1jicIgF3ukx7Q+yGNWrCzFY0nBzMRlGJu7v6t6Ri8Zi 8RJElGHUWKx95Y2EY3x3DoCJJE2gI8ihdv6PDfa7w1RVLlSfsWNRTWJejH/2xM8Onyl/aUTOGlAS 6prnLSOvTeE+OzcNPSlb4mZhpl0ygQ+X9W3eMQZkufLwfh6yMSKXkYe93Xr7un4ol4eSkIlSk0IS NmjxTEYkoolYZYzByXBIb5f2ZWIkLVJnyJgnSZqDSuUpJBSUno0YX2e/6g4+R4J7QYWWmRI8XxSu D4b4wBlFczREzTzWL94SvCY3CYpCw6FYfEpnpV2IMTfEvHfFMD4R4fISVTcXj8SnDSUt1J+gjF+y H/TzETpHhcwnD+Ke0SXkzscnQow24Qfj1I01cf25glCrhSVT13YBKbkxh/BsUmT7WezOGySPDPE5 6pGNwSfhw2MAJSnkmYmYkAWAiqb7F+0aMTT/AIUvGYabIq5cRwW60+kYnwv2awsr2J8LxCDLmTsF ilYz2gmpOrYxk8N7f4SEqHxwqZMUpcxaq1zFGpSybkk9f7xPiHiEnj4D2Vww8WVKUmqWqeTTh6ux BPoIT4D4jNV4NgFp4kqbW32xOhNX6RwvCPGZHicyXmMtM2qak7uPnEunEnAeJ4Q1JmcShSN3GnLS PGvYzx2ZL8SqwS8BilLTUMXJWKaj1SSPlHj3s5OJUvwfxSdggtTFUxCFHhqP7SaT6/2Z/tbM8O40 3EZJK5oLIQCWo7s8HwyXMMpctNBTdLdzAnfaCr3nC7DeEYeZNCpK8pSty94k+1vheAEzxLwJP2ri IQ8+dItxU8zpYfhH9ynxXEIoRiT9oy2UX0f0aJmIVVRLFSG2bnCpKpperh02SnlrFK5gdVqQotAm TVpv7mr33idiMLLRLxUp56FlA84DgBTPfT1P9pKXapVL8njCUygVLkpCib7CAFSQW9IXjPC1rpBu BrKbr1jD4Hiq4/EdbnmWiXWkzFLTuG+UFIBzIKDu/ePFpUpCUJRiiGTo7Aq+ZJ/ygWZc2UyeKFKB l7gAg+sCWufi5QOdKRPUEl7uO8Otaln8SiT/AHIFr2uwHzhvTn/ZfT6/0EOCxZxcHtEtXEKJCm4u ekq+Fr9TEplLUKLVajSCq4H8YcO2jc+Rhgx3vH+I20FVY5uT+UFambYm5j9lWWhOsETCrW/uhPpr EqVKnpWRiaylmUbEfw+X9JYW0FR07mAFEsLWu3aCAag7As1Xp/QDsS3y/wCY/nSHSWUQUHkygx+h h2dh8LgPa/8AOsPztsf6ACaQ9zrTB+yzaig5xNZC5nIoR+bwteNmpTJBaTO4iZfGUbqffbeJXBmr mJXdILUJBuS7/kLwfveLLSohU6QWnSDYBPm0MSMR9iM1NJKs3H4zjWmErUFTZsyYQqWl0q2a/TkN AICJ7yjvMUkmYkMwdPyhKqQprsXAPrCVUoTtl/X/AHipkh/iU3Xy+vaBQtU/JWuhyENzHSJlCaSU vKadwuHodT/JjCIl43DyZiE//pAKT2UR9OcIRMM3EImv966pyJrjYcv5vCk8VapMxaVIQlNJllve GvzisBXBclbLUStWxA6635w2CnSSEqyYSYpigvqV682EFS1EolgLqMxViGDfpEnhylqlpHlksZy/ 2nLwlSpiASLhYNX0LQl5oWFinKrMT+0YSZrgIXTNS1KVfSDwZJUCaRQjJL6l4TxQmapSBSvRT/xh alS0iW2vvCElMytaMxkr8q+yoClImJXR5FIqb9lUIWFL6GgCm/vNABVWRZNMsklUKnBKpSz55ZuE P5jEkqzWKjQkiv8AaJgFflGYUZgo/KBMTWmlFDUMtXw6QtE9wkFmc1Ec9YpVNW0ryISySsp3U8Si nMHq+B4KZaCq9Sl3Kkd4UqWSsLFM3SpP4nhCQpc0SRn+JQ/aitaaZJBLAspXKG9dBn/ahCk0sfwG gdFc4HEoGYnKyesZXdYbt2/2gmv3ewX0iSmXLSJAB4yVk5uyucJKECgWpBZQvo0SUJFKXqugVp9I M6SJilmxuQE/OwiWq6fcVmf1AiWQSmk7KcK/aEKB/wBXur7QBRfzCYpPXnCrTF1Oki4/WACpcor3 1jhBE0mbcJUg36qhC5iCb+VCrGMhdEw1pR8foYE0JKVyctFBQF9f+YUpcwU/4hnLZy50hRVnZbop Dv8ASPKpVJfMhgiAsAu7KTp68odKWP4DWTDEEHU9YQZQZB91Ngf3vnAStIEzXzW+UIW+ZaqrC14Q qXMqt/hDbrDqBLl35tzhGdXnq+IesVuhwh6bp3hM1fnFwe/xKhCSyz0Vr/GEhmAvAJcpWi3wl4Bl lSUgtZgYBC5gJPmFzC+KqqgVE+ZY9ITSk86riASkt2cQwKAHZVyoKq5QZaFlLXUgWK3+sOSQRlKV Al4UkyxTo97xQA41NB17wkmo7UL0i+XsKie8JobIqpXKKtXDud77xaylX6+sPU7ZXfWGYksTuyYe pJPJnHoYzM/J3aEqDEvoLFPeAqYgC9RAc1QC1JPu8xsRAOyRbZT9TCUlKAE7sAomEsFFWmrs/OCo 0KTVmFT76wJgqSF3pD0eogBNKcjm9TQ4UU2puKQuLOn47On5wKdetusB8uqWF+xeMzFY+DU9VRUV MOZ3hhc7bkwyQTT56r0vsY1PwtoReMyiDUyU1n1hJUpF77F/WKx5a9NfrA2Y937KjzNdtAFnvADX XYKemnpDMpwp82evq+kKPAS9VNZ3cQiROdKEKZHvb84SqVMHPVyqHl1LJ1u3zhPh8paZs+fZZQp+ H0eAUlda11fh9YSpIGa5S/lhBdSgzKRR933iSoG8zNLSlLi1v1grMo+YEkXJ5OmNPvJlqaW4fXle AleRfvGxaKQKpBPmYMFJ3MWpSF5mfM+9O8JTQuamcDcKCKD13jEIlzMwBmLlrcqVTmu/a0TfAp+J l/b8GShMkl1qFWU/Jvn/AETMPi5ErEy9QhYqY9ImSZUmRLBuUiXr2gzJQyKJLHYPZo9nsBLWE4uX ivthCF/egBCwCezi/aJfsl41iOH434SkSpEyau2MQfLfn+r/ANK8PiZYmS1hiGuOxhPins/jZOFN dTrUZc1HUGJUj2h8dxfiQR5pSVnhzP2omTPC8IJMyYmgr1U3L+ibhcVKROw85NEyWsOlQjwv2j/q 5c7w3D49K+LKumkEKFfa3yjD4KRh5X2KZgAg+8lAZjGPm+HSk/afEp5nYqfSEk9B/R/VyJqU43xz EfZZMsTeHOAbMtPYFXy/ttg8fjMIHq/7bFLkD6GEnHY/GY0o8hxeJXiSntUf7mVjpxVMxXi2SQiW qgYdAzX5uwf+X/v/AG6ncK/27CyvtFOuRZof6+sexmOwcxeGxJ8bn4RWJknhzqDIKmq9No+3+FeJ YzA4x6lYjDzyiZM18/xanzR4L454zjJqp85DOnN9pDOXHcGxt1jx3Ay/BJ+EneHhE2d4n9nCcLOq sJQX8XvEbOI9ufsgU326UJ73Bm/ZpPEb1/s+zGAkSBh28LlzpiGYuoPf0aPAMT4U8qb4ph1TJp0l TOHZXrcRLR4upM6Q9NUlFKmJ95z62+UYDDK4lWJmBCJSJbiY5sQrTY/KMTicXLKJCvB1oXLWNRQY xasKKcKrErVhk6Uy6jR9G/tolIFa5ihLQndROkeBSixmTsGmYrnyAMTsOsPWg0d2tGM8JGHIEidl lqSoTZynLBB/089Yw2MxeFmqmYnNwEKdMt9lK6b+sHEYyWtPwJNwnSzxjlzZSEFCFU/I6xiKWpM5 ZTRdOpZv7L8i/SMFwZiZlGGlrcWJdI1/om4XEIEyTORRMQdFCF+N0TZsx6kS1JBpu4zf7RMpSUI9 1IsBaJ86vhhDkzjmCbFyfyjxDFBfEE/GTJiF6VJKjSfy/ufpy/uuJQFtbN5Uk6H6GBNxSjMUmXSg aJVrqf4a9IqWKpMhFU3h08VKOn++kNKB4afKV2mKcvm/2/sE1AEMySC5fl/T/N4/P+0lK5apVSmq mpKEpfnC0IxkqYtDEzLpkX1AO8IKgvhf+J3ovrTtt/RKnIJCpSwsFJY2vrEqTPxNN6aF7NfWEqE1 OdLs71voRCTW45p/WFN280JCiFHXzgmPoWL/ADhW1B7CHQoOkkdIMybMTKmHKlRcGZZ2G94M5Tt7 tTVB73PTboIqY0vS7W+cFLLlj/6oPvBZ9P57wFJC+GqyVrS1X6Rv6XOlo6/SCoeR6aucOoONSBlh XBChLN0hRun/AIvBuX5NY+sKGtOtOYDq+nr/AEdYTLVNTJqLVKD/AM+sLSyJaZExpM9BFOKcEF0/ Xp6QJE8pmyjiKkUyqpJfmfy7wtMjDrmJnTaZsucQlaRYE1conSvsctOHrC5Kq8qlW/a6x9lmpVgg ibVNmSxUue/wj5k7RNnmclFK7zJFMkzALM3xfrE3hBRSuYVICrruSQ8MELUqn3fMFduUS5aU562u xCnZgQbWvrzhK8oVov7tKUWa7bvcmFJkpmLHmZnJbcj1+sSzJxNRWnWWTKMt9lGJv24hSqFTU0PT PXazt3eEqKJkuYAysPLmKmlAOmU2HpYbQgzUnhidWKJvEWbaTSC/bfmInfdXkpZhhiFDa59IKk4Z MkpHDM5Nnb4Po7xTxeGqQ9FKyAr9P9UYeRNTiitd6JS6Ej8VQsX5GKBxV02qtm+VoUrjTHSmpCSi mUk80teJU6cmub/5kyr8TuDCzJ4opGcBFE35f/WxLMtBCpSaq6mSr/eFKWVk00cFjNkvzUoaGFEq VVQ9SmXR+zvBmFU1W1rJ7XgHiOjMpaKaUj4crQ6mlBCcgQnNMMVCYagaM6DUr6wnirWpzvmb9kbR KmE/4ysg4grV+0qOOPupoVTUkVU9ngzpuaYpTIUh0qP7XOJYrXLUjMo6pmmJaAviE34wSKlbtAXS oBSaVivzftKhKEglGnmsIFQTLSLU7r/eiWEJXS1NlMIDpoDm2qz6vFMt05XCKnBffSE1BCAkbOpS uph1y0qSpOXZoQFl0o+kNKRMWV2tlaKcRZs5KLhXSETGmBKh94d0dzBPDJRMyOjyqbdL2gJTXdfx Cod+cJS4K5l1O2ZtYUpSAlKfJ7xEEVqSDnoUk0wJLKMthdwQiJktdSlpzJou0Fal6WBCCluneHnL KJJRqjVXRQgT+GQk5Uq0VL6sYTRMJRXUVL82bl1iihSgvKkKDSutR2gpCciA5Vda1fswjJMQFDXz UesF9DlrIbiRmStFFuioSdtG1pvpyimc6VJLIz0j5bwkpIMt6a6xl6En84VKUEsLdFdjEsFajakJ sAIShS+J1mPlvoYKVEKQn/DBYgH19YWAoqezM6decOgDMd7RSQCVXLZiYlZHCjezUwKXbTk3rFaK T7qmupolpmKHD1dJFSW5iMn7IUlNKi0Il1KQ5tUwbrBSqYCpPSw7QkINS1WS+nW7QlQQo7LIW5HY wQGy5Sk7fvQQQlKU28/m9dY3lDRJWXr+d4WFKKle6+WiACitWruSkdoNCCkeZ1QAoqUUZTakiBlU 2g/3h0oNXmcaJ7QnWps4jXS17t0aCMwLvVoDBBQ8wF3ZxfWEP5U2TSPpDqBSSHzu/pAz9NyVQCVK UxZXxS+sSzMGU3BsxihFiHTqwV2ihRanKivfu8KCjUr3FF26tCQVEe5uoki7xXMUuYDayqaQN2gK llaQouxD1XN+f+qAg1jYK1EAoFnZSaWUTzMJ8xPZ0iHTUFfhDV+kHm+bbnoYVUovrzDxpWoX08sW ZvrF6QGfK8A05dhy6wSU33UHqMDzJQT7l3/aEJUSsk5U6rB9douQQXATSSRAKBm32Ja944kiZOCk FqUm01PeB9/OFet2B6RVqtVypZCyPXWJlSR/+ryk332hK1VzFJ8oqLJe0EJSoZmZmj3phR7q1sbw UpRSKaJlK6jbnC5aEJWRfiqVwwnm0KmPbyZDUD1veDmIFTCoOn+NoEshLILuxdX87RNUVKCUXRZ1 JOt4WoyuIpcpgt2oq+H9Ywvivha8cjCom8TGhKOKiYBcgq+XI21hIV4lIk4+Xkm4ee0icq17E/8A MKmS8Qjha3mvV2hcxiZSMzoLJHcxXiMZLxfikxCpeFwGGnpXMKtiuMR45i5U3EzMVOokpT/gYZL2 Sntud4R454ViZ2E8Swo4kr7N93MG5Fem2hESvZj/AKg1+GeMyQJUvHzkUyZzWzl321bfU6xLxODx ErFYeaKkTpEwTJa+x/sp+0T5Mis0o400S6ugf+ibgcfJTiMNOTSuWoflEyX4cmYETDpMXXT2/oxf jnj2Ok4Hw/CIqXNmrCaj8KeZMTPEEonJ8MwtWG8GwQdRTLcmunmoAE9oY2OnUf38mVSVJUt1ga0i 6r/zrDIdOGk/d4WVqJSbD6s/+Q8f9hcfNlYbEeOrR4t4OqYuk4udJRTOkJ/FQAsD8KuUK8L9o/Cc B4xgiriIkY/DJxKJS9lofQjmI8KxvtOMAr2OneL/AP228PwYmYT7m/DUn8KstTMzbvb2elf9PRhs R41JxkvDeH+C+xqE+J4jGSlZGVJSctL6ltPQ4D+s5EvwPC+CeDHxPxwrUFTEzGMyYVq95ZcJ/atH tB7ST3C/GvFp/iNKmCkJmLUpCf3UsPT+xhcTMQJyJGJRPXKOk0JUFFPq31jwDxfwyambgsZ4XJXK UguLIAP5Qrw3FfceJ4AnFeEY1CQZkpbXR2VpGO/+d8InxbxCRiVYRKMdMMiRhKSxIl87Bn9I8M9o PB8F9j9nPD/+6nLpIkTVNlSkaE3+se1eOxPDlysP4OuRhZbhNcxQoloR1LsP7iTPR55M1M1L3DpL j8o8AxElaVtgky1lBcVDX+gePYDASpvjuERb7sFc9tG6wMV7TJm+GeEyZlZkLBE7E8gBy67QjA4X DSpWHlpoSEpFXqY8Vxi1SmRKVLly1rorWqyQDrdwO5/tj2e8Vn8PAz1VSJi5lKWJdUvl2/2iVjcB PRPkzU1AoU5EXhisMlNTOIKMOgp4d5i9Up6n+MK9lvDMTLxGJnLKvEJ0q/AQQ1L8zp/bu57W7f3g ADnRtSYnTZ6VSgm6UWKVMNSr94hvnFRTLcrrXmNZbn84WvBYVEzhorFOSoHV1dOUSRLK84JUVsdP 7egHQOw/tKxGiEKYPqrt2eKJE0EVcQzRLpWVF3/npH/bSZg4ky+IIClW0H+xirFVlH/iTLZPq0CZ K43nIdTFOtnHy1+UfzaEYnDrKVILqDkcS+kDD4nVHUgodnd/zh04hJqvQViWsQFiaXfdlJ+UJ4VX JRb6wQpZLX5kQTx0SJfmVOmLoKmg4bDFeLxSMpALpOzgs3WJkzE4metC11pkzJxWiXyAHSDlQa8j rAUU9vnExdYqRoj3l827b/0UuadadUmzaQt6QoZkqNRUegH8YYfwELBXSGqpYkLI0H1NzBL35c9b /l84zlSRzSkKPygaXvq4v/OkKdAU4s5anqI4nDUEVUFdyl9dYq1Lve/ziXiErQ4XStIRmty2/T8o ly8UtSxamWtQUUnmTpH2aVMHECK8TmUEjkyvziqaEKAylQmPV2VpCUSjUlP3tEzQ9jHHnBqJrKrQ FIl7awiWhCcPRcamWxYJCfl9IOr6cj6w3Wp97P8Ax+kCWUprQo1rS9+h2sx0hKjhllc0OJi1nJp7 ot8/lCUCSuXh+NVxA6VTHFgVaesKVURLRMoRLmK+9Q99IMpLTFTVlc6aZvGpZXLrYvu8SpuJJlIk o4Y4S3XNs11fpCUTpc3PPeQZ71uTe/qB6xMM6aUCYWDK4ND7Ei8YeZLUeAEPxKwvivoH81uYgTcH MMqfPWFLXw1lSg1n333iSitJ4K3UtaCSG2B2hUwTEsVH3+RaBTMK0pBBXWDR06wlUkUoWvM5ClF/ hgpWpRm+alEoKmq/aeBLWFITMQRnyrR1/wBoTRU8y61DLxP4QFpRWtGVQCylaf3o4iZwVfyoFkU+ sK4qkssaN54NzJKE0oJ0TbSJVK3TdakLULnmmJKZlSPeExABfoqFYgOJmla8wy/h0/0wlbJpmoDq TlQr/eK0niBjkOVI61Q2IMsFKMgQCqavo/OJYeZLStjKLupKxsY4nvrS7Uuk9oloTRXqm4Afl3hi pytXlPPlBmJlTKlilS1qM1Kf2BCbLq81St36woyuMuYL+YrVMq1HQCCEW3Lov/rhIP65oOShI1K3 vf8AOAvhLUsmipFgiKpSM/41Mle71XEJlrM51ozlOkIVxkrTJSwcM3pDrNvNWkUr/wB4odlKLhSl deexgLNWbRHmc9/0jSpjenypPSCCxK3Kle8nrF0AoPvkX/dVCSmYslSXvmCPpGdJUlfxIUkAvtAV SoHbW4/KEKec6lv+z0MLZSlDqryPfk8cZdaEJyVsXN9IS8wzDolChkHrASsF9UaZf2YuuYqoOn3W O7Qg1JJVqVB1HoIUtnmI8oVU47mA+RzoFuEmJRCPvN+nWOIVPTycEPfWAUhWZNSplvzimos1tgqA hU3nlDEwATUg7hrDtAWFEUlnXZPpEta77lt+sUilRHXL6wiYlfDKstnLN+KM6gFnMKnJL7wlCEoB JqtZK+d4qYFPapj3gmWlP4hoV9oBGV9LqWofpAZ1E+ZSixPWE3Wkk2e5MJroep/xQxIsrSGzKW2o UWEBi4V8fvRU1SVZaNkxayVWtc94Nlqa1TXEEISp9f8ADzW5iE5Cqu72pPeAwI3Va8S1Mblub9Gh 2V5m0b0gFqnU6MrNB3L1KXuO8JKdDe+53jKhkTD7vmuYCUoKVKy1Ha8BFCpsxfxEuerwygHXr7w7 1QJSlsptvfc7xSM21Z84jRS/c7P1iWgJKSBVUzBH73SBMWs1UsHS3cmGUqlfJCXriqqlIzJr9/mP 9oC5YUFVcsqIpuoLusQlVwld+agx3hyT/JtHmA6q8ogK85F91J+UVkKc25gPDDzKs1FRLXuNIFSk 8tWeEhTXzPWaE3/OAlglIvbOTDlJGxyNFSq08MuUpFRV6wWCzL1zJb5QlIqSrXMmkRa51qrb5wai l9OaTfaC04JK+aebmK0ByDexD+sVzCuq83Sw7wgKLkXso8NHIExUq7JbepMJSEihdilaPMra8Gyk r0XmIqhNRCxV5FmqrpVHGSkHNSEIQ7W2hEtaFqSUZ0nLYi7/AMIl47wmfP8ADkI/8iVnjC+oU7en SEysN4tiZ6JKqZcwsTNf5GFIV4vjpGFr4ShJlpR0a944GMmzpmMxCqpuIxDzlKuLv6+kSwcLKsA5 TmPUhWscEgBCrpQsZvWJxMgGbQyChOZybKB1DcxBm+FeL4jEeFcWgyMY+KwrOGC07cgdOkS5Xth4 JisDigkCZi/Dx9owq+Zp830hc6Z4zi5NHuK8Pm1q7Jar6QVeETMdjmLUpwq5ak/tBrQ/hnhgkIVZ E/EniqHWm31j7X4l47OmLQriSJMtXDlI5MBCMF4jgEePeGYQUJm3TjEIHLnAw/iOJ8Q8EnlfCV9r wM1cpB3qWE2a/mjjH2+8BKaaqU4krndqBeJkr2Xk472p8QuhCkyVYDw6WWylS13UP2f+PtftDj2w ctZOD8HwpMrw7CDbJ7ygPeP0vFM/DVz34hnrYCWLCx9YVi8PKWMHifvEKpNAJ1v119f73+bw/wDy Yn4ozeHjManhYVFFRKHAWfX+df7P5/2/5P8AZwnifhmKm4LH4GenFYTF4dVE6QtNwUmJHhX/AFMV /UXi0kJlJ8ek4aZifCvE9qpqEJKpK+dijd07IR4h7Q+xHjeBm5kcbxrCTN9s9Q7RMVh/FfZHBT0o p/q/2UkyMd4rP/CpOHc+s0gdYHheFkL8D9j8JiONhvCRNqxPiKgck7GrFiRtLTlST7xzf2v/AJN9 rsQpPs5isRxfDvEZqnR4OtXmSr/6mdekSsbgMVJxmFnprk4jDrEyWsdDCfEMX4P4ficYnSfPwyZi j35+sT/FPGsfg/CfDMFKqm4jFTBIkoCRoPlYCE+A+AJm4X2N8PxHGk8VPDxPjExLhM6aNkj3Un8/ 7n/5I9osYJeAnrfwufONpb3KH6XboekImylpmS5iakLSXSrt/RctE7GY2fLwuEw8szcRiJy+GiUk akmE+z3s3iOL7L+FTajiki3ic4e8n8A25ntf+0oeH4OfiymyhJRU0SsKpPiOL8Lw+UYPEoUg4fTy LbYA2PziWrxfC4iViKGmDgqmfkGgE/bZppr4UnDLSTbQqib4L7NYceznhc1NE2dLpPiU8b5hZPpf tC5kxalzJiq1rWqpaybkk/5OSEKlPK+8KZimr2ZMTJYSogABaUZqIQEKqrX97LuCH6wn7RM4KVnR Syt/XX0ESvs80zEB0q+EP19D/ZBe7tTy0a/qfl/R9ef9oSUzFJlj3Qtgp9XhOUJZLZXdfUwCmStr GYEVPOFmcPt2s4glDpY18FKypSHHmP0eHWpRGwK6gne39FbJVSpikm5d/wCH1hw6TrZwREsyMbMU JanaYoqJ9f5MJEyVNmn3kcV0jsT/ALQpBw2IBO7gqV62hsMhn9+aohXan/eB9rxk0Sh5ZMtZSj1h yXOveLxUxpemrbnrDKBBHuqDH1EU1LUHegPSOTJg5V1JDzNgn0+UBOXKXskBV9b/AMYUUJUWFave I6kx9G3MP1i3aAGHfcvBZ+Z/3hn1F6VODveGmSuNSHCActiNT84mTUIRTS9CgUlJeF8QzHlDOkOp Nza0UhUshf3nDKKVpe9lQUhS6EL4yQucSkm7hn/jC5q2lpH3YS5AzF7AX/WFSlUrSQOKhUwplnv/ AAMKqEtBQtsMuUitcxtXOwHLpDkk+usWv9O8SpKSlaqakpT7r3L/AMmKcagmWl0LD3SRCl4WudIC qikJI4LnQb8rwJ80BaJCKfs6llK7Wc94WjEyqZcu8n7NLpoJexPT6tCJxxK50qfk4Kvviw3tptH2 TD5kJHElHhrVR7xJTr6whU2atauNSNVPCZo4wKclC8gVyP1hePxEyZPnYRVKpMiklAVoE72s5PWM NiJSJcuUvOviLeaLApLPv+K8KP2dZzkE8VOoLGEEFEp8rVZlXgrw44yk/drN0oA/WOLNkcTiSWTU yaetUSpKkqUtKrTUJ0/aUY4ipiUEBqEIer+MJlolD7yX97MXlKlR/jqK0/4b2SKtolslM5QD+ZkI iTMVh0TUlf8Ah1nL8NKBDl0zSB938P7pEJ4gZRdCaVnME+aqKFPToaUP+rwlIW7JamZmuncQFlaE IHuoDhX70SQtqvxgiar9lMDyqo8tsqTzB5xmT975k0qqe+/8ISubIStaTS5YeqYMwhSQeVk/OAy6 nFPNv3ozzJa+R09O8cU1kj8dISOghZK2qV5CM6e5hUumu1ljQ/zziXK4ZKlFh73z6Q6m/wAUFQWi lSr6phfCAyzuEFvQO7QkcJOXKqZ/iFbcoSgmcVLuHYpR+3vE4tfyUqd53VDwlQUVJ8yXZxCDUVE+ fi83hFBYp0FRDd2sYUQc9XmdkK7Qqgf/ALNHl7xxHonU75+JAqnZgqnhebLzhMko6uASE/v7QF3U kliUnbnFCKylRfiK0QdbxdRU97nXrCXWgfCfM/QKhOeiVooKQ01ZEFlKDhhsE9RCJalXpdwazBVV 0I3V2iXMJUOQawj70PzSsXMEUmgZtXK4LBQe/aAlgqpFidBACnlLPwWB9YAzL+ih3hl1CW7ITZbm JdClIJFC7M0A1EB2y3Sr0iUmWAo+YlBLiCXSGy50kK7iCEpUtQuBWGN7kRRmA15rzQhg+wcALHcR dBObsBzgqSS1OlRq9YZTu+oNVXrCFM12/wAR1KgGkpJtpBIJTRlr1qq5wllAqSHDaGEgqf6wCmoq 8tDVfWKmtp0HpFSF0TG8xVR6RL4eu4D3ML+7QDpmRZPaBr0T8fWCSf8AUcqesOnKFhkqepI7GBpn FOvmaASpAT6l4RMcqsw2SGvcwl1saXsc3qYlrDzEsxbzaxcUspw6XbuOsAoCU758pmHtrHnKVquU eZR7RSnXVSjZ+0XEz/Ec6sn+bwFKRMZdydFDvCSxYe8UVD5xlBy20qSYlknL5ArQB9fzhkzOKipg tOb6w7EDyg3cwDo/PWC4U4sMxIEFWh1B1KYqUWa/d4KqlJHmu1KIqmUUt0q+UJWAuWNKXBB6tCVs +1QTQAd4cKVm85ayrwU19KgNYVV5RZOZ1DvCZaXmhnyC6L6GHTKNa92DWuYTTLmFVxMQAyA57wDS uSEqvuro0S2CpktAz1KJPrHEKSlD0a//AEX6RxJZSguQvQhf7UPKc2+9aw7UxLKHlgZGpq7wFVqU jyh92u7wHV93TVSUEE/vRkrXs9IyaQZilldX3VJUxDB3/wBoSlSuMES6kmYohD8jAqBRO0Xsx5fK J/CKuI4WoqU6bf8AEYuZMKp0nDrzpS6xqVZe7xKTIw9IRah7lol+HYtaOP8A+lopL2ECfKHnVqHA HSCkyUrCwQrJUD0MY7wuXUoYfEcIe8oOxYdn3gpUkpULEKDGPCvEsXKlqxnisoY+dNUAoqr5dBpf YRhfFvD5BXIVikynkr4MtLkBlH1EYTCIwOLnYqdMo4UmUJ6R1d3jC4jF4GYEzpLrrQy77NEn7HL4 KcdhuJMlhISKkEAn1f6QAHJJYDcwQQQdL2P9CVoLKSaknXSKZqkz1zJLYiT/APVWYuOmvYwZM11J VeTMZhMH8/n/AHqMPhZM3ET5qqZcmRLM2bMPJKRf5RLwmPTOlrwKeAnD4iXwpkgcinX5/wCRCQCV GwADn5QMRifDPEMNhzbjz8HMkyS+mYhv7pSfZf2m8U8HlruqRh59eG1JP3SnTuXYXhMv/wCdcbLI 1my8NhxNX3yN8oGJ9p/H/E/GpiS6BjcSVypet0y/KNToP7P+/wDaRgJyz494SlQAw+MnffyU2BZZ d7D/AHirEezmOkTwqgynEx7eYF2iYvw32cxWLxAzSDipwk4Z9n1P0MLw/iuP+xeEKNvBvDyZWEVu OJ8X0HT+2lLgOaXOgfnGGVIwspSjKetaSpyb2+sKGLkYbhTV05sOAs21Mf8AayUysLOuKFZCdRl7 cv8AJ6v2/pRMlyUzVpQQip2QpTMX+cJM9JTXNdxmrWOZilNDnN+L1/RokkKUve7snXWEzFTkmUVM mQzFJzEl+v8AdPtp0D/8H+jl+kAS8GhRN1zcRMKFnTyQJIQNM60ICly30HrEjBGRNmcaoibQlK0N 8ffZoVOkJXhMRicqlJUQUgl2UOu7bvF6OYdJA9f5MTPuvIkqA3W38YBXhcQkHR5Cg/YtClkh0KoK C9Q2H5fT+g6WD6sYFwbP+z3/AKLwW+Grc6X/AEgkAkJuotZPcwAAQGzZnBOx+sdoV7p1SBp2eFCo nZWZwptPk1oFVtmfMO4/jFCRdRa2q+Qgi9i2YUn1EJAWs7lKgwHb+RHvG3RJdvX/AHhKlJUkKukk MFdoV5kzAabWcaEfzz/ol4hHDQBK4dSA6TzE0G97eXlBC1sleTK4K77iDwaTLQwUVOpPer9YCUzV U1iaSjyrHfl2gmWlgJjzJhGUWvTEydInmcx4aqrrRsQjsxBtEzCTCj7RMzgUFK1OdeR37wFq91vv KFNKFrt1aFHMRXSksw31+kAWD8ywHcwtGVQV8V6eqf4woKSop9yrKrWxMIQlM0pUisCQkYfiOHd9 ecTip5Mwf4IOevmFn9ITMny11DK4luV6XIp6+aJiJuHVMlLSFry1TUvcFC300eAiWETZdGdUtIpk qszzKv8AeFlE7B8YJowa0F1lrGsfl3iXKm4jEmevNlBmKSzOPr71/wAoIabKlpzpUEoQlZVz3u7x Kw5nJE5KHmleYs12/SBSosXV7ytS5vEkyw9SqVoQjKOsDhy3Ss/etlYvrCRPQpapSsjLpKv3t4Ep SJlE0kOmpCpdP1iQ2gzf4hmzcpgEpUo+atjWu8UzfvQvKjJmk9KhEuQuuhOpHn/1QJdLmuoLqY/S Jc0hSgCyVIzftAnaJq0JK1TMtCtdfpCSiXVMR5pbGhX70Fa5fDSQynFQQekVg5actGh78olz65Cl p8qgKZqelUBYlM2R9x+KEpH3hey2cdngEKmiaVVLHDFzAWqZLUXKuF5Sr9rWEoIdZzL1TT2iU6lH oh6h+1zgBFR/ZYQo7g3s6vUQtJL5XqRY+gi0xYmrV5VCqfrr2iWqaVmg3QkBRmQiZVKlS2oEspzd 1RKClgEWSEIIVMhAP+L76ZiWZMOlYUEKoqapPoIUhASNHWdf9UJKuILWawJ5dYS62UAzO6uzQmXY UfeeXKrpEwZlJnFyhKvLyhDJLLyqLM0CkpWF2d7ducS5icjL4S7Up+UNxyvZBpZMvmIpStJtrZR6 wJZchnr0f1hEtKAKNK3UFN1hKZdD6KSUtS0KSqWCXuFGx9IBQjz/ACl/O8PSVlN3Q4JfpDjdNOd8 sUrFSl5tyGhKVOPeCoSDf+dxvCVGzfB5YdTJ93nBP/0OvSLg3VVbzJ/ZhICVcgUpdSe8f4Zr0RU4 MVJFE9CKc6aSrtEl0GqZkUCCSnq8S0MpmbJu3N4SrRlXNOp11eKkKUFqFWpXRCCpjl90Fh1bWEZn R8qvSFrljyfV4Zdh+06VQD3KNqXF4CQ36mC7B794TMUOmVV4SoA8vPmVzMJMpytZbQkQJakBvMVN qe+npCqUj4nYOO28OqXUZhcVMBEytIKvLp5e0cpnm0cjvCBMVWhKWApcG4vAXrsPhTBcpZPwXCoK SjIst8D9Y0mBi7DMpUJyFXEzUlBzd4NJEmkuUeUn9YStQKyPf3DwDKSKnKnJen11hBUlOcVVvUD1 5wpKlKWTmrZwfWJTuseU0pyiqzw9liXZGYufWElRKnVU/k+kMpNISl7sIWkJGbRnA/egFSUcmGWr 8orMlT16NSEwVhIpHuILq9TFQemunUFoz2Atb84Hny5qjep7Qlz+EZbjvCCaG0HI+kNlU+jCk/PX 5woKBze64y+sP1pu7QJYWVLWacgAAhIcpU7mlN+oMF01KpYFVkjtAmKTu1tfWFjbUHbrDolElWuW yoUoJ4YGdFMtwvoYMia6WPEqYoQX2i9IL8QUb7Gpv1gAoQDolvLpvCCtFQppyJdCba1fpCVJTUPI VLUUhF9WhKZKaQDVxdRyL7+sJdUqkJdQCje9m2hVCDJ+8rXZ+Mx15Q0qkTEL+8Uxqldbc4xEoqmI CRnWlyeZc8uceNYackqrkJWkVUjf+EECWm4Y9Yw3tD4FK+/QsIxUtCalp7dI4/iApmIF0s4ftE45 QiTUo+6CQ5EeOLSUijxKy7pFqbnt+kTCtfEVV53cK7GPZqZInomzsDhfsGMQkuZExGqTE7wfxzCI xeBn+eWsA9IbwT2cwMqZvPnSUzpt/RvpAlmWigBginKIl+GSR/8Am/w/iKOqfvjYC+3DPLURUnEc FZPD94W51CFTSa01sV1OVded/wCkYnDKILUzEhZSJg9PzhzlxKF/dIEshwLOT8/72b/1GT4Xh/Gf anxZWKleFjFUthJeGmLkiVKUfIZi5aqlcmvHs/7d4zwvBeBe1Yxcvw/H4fDrTViROClcIsWXw6SX Gl7/AN1z/tSvAfDj9mwklP2rxbxJSKpWAku3+pTEJG7RwvC/C/D04+VJH2rxLEyk4vxvGnV1TVXS 7khIYDYQuXjPClrwMw8E3E5KhvUGaJ3tJ7DScN7Me0UyWZ0r7FIEjwnxFYdSpeIwwYIWpz94hi5D hUYzw3HylYfG4DErweLkr80qZLUUKB7Mf7gUoCEgMBqTrqf7sJSCpSzSlKQ6lHQWitP2eVNIqGHm qUFMerfzzirG4dJltVXJUVhPfT+6cfxiRI+0o+0JTTQchC7O8HEz6eAi/E0QX2fTvCJWHZS0GtSk MZaAxSw7/p/lpeIlOFIOmlXOFSZilHhqd16EEPl6wZkoA8S2cniJfmYUmbiESVVlRmLnhUpVrQlS riRVLQveYCQ35Q+3lB1Btf8AP6/2x5bjoT6j+hnLeZnt/QEjVRp56wtE2VM4SFBaJsxt7WH8ecTZ 44qyu5MzMhL3Yf7WiWShFflqoLDfXrCTMQkMWplIclrXjiJlvKQaUCklSu40tBpQkFd1Vi/pAlzE EqRZJew7QJjCXNr4hoGebV8QNusTOJhpkuQpZMlVlII7/wAf6CaaXGgJYc/1+cE7aCzfSP42gKVM UpflCdaUjr+UKpBosVjUW5/P6wWDb82fr/QHDdRcncRRSsTq97Jbk0J4ldHvUXV6R9ylYT+NVSlQ ErCnCn4ZFLPv62+UfT+flBJUQt2SlnB5uYoQDMOgCASVdhrBBBCnvs3p/QUTUqMjiOVoXQAoaUl+ sFaUIIFlyzcnkd9OxjMFcClqtuxH8YBlpPwhsvDGzRRTLmJpYoqzHvrABQ277/J/q/pCZqUIVOlK zV2Ue5hKkTEJlGbw1yJeha4LueR+kGhKqRf4ikdf6eGSCOahUpLWYK/QQqYF8JEvV51CRewc/rBm 2K5qklE2lXDl22XudIQlczGYmZKUyOH5UMWc99+h1gJXKMibauuZ/iI/Cflrzj/tZKpqUWomLpCf iY/OJM+SlCVykulMmaHW2rn5xMxGHweKqnS6FqKq9WOROr8yIw2En8SWK+JXSVUjXOdtbRJkpXiO GMoxJHFlGzniK67d4ySptANKSiQZiC1nBihEtUrWqteaZ1/2hEtTJP8Ah1lzKX+y+8ICyojR0hlQ yFoTKSGpIqnzP3nhaR50jS1Sh/O0SgmQUsPeNccGYmYpNRBXUKU/DmhJBWSbPMGb/U8Jol0zWc+6 lTfiEJlzClBmD7wGZUZfWKwpxVZaXBPWFkzklSrGh06/rCZigiR93/6lSp3pzhBBSpJylXkKR/PO BMkS1yeGc4NwsRMpm0rQwmpSmpRq/DEpK1haTkakgi8cRBTMmMyUVUqPW8S56jwkybE2IX+1AICi FcvegF0s51Nb/SBlehdRyWF6oWCqgqDpSkAIV2irIJastXvROCs0tKvPdan5dISisBKt2q16+aFP Use5LGj/AJvCFLloDpLv7n7MfdzSlPv2BX6GP8VKlkM6h54SKklW7Jb+TCaVdwgG0S13Wo+/oIJL 5bq1+d+cBdwpCWpWCXDwHBUqqnV/lDFCkqTanQjre8Jllf3j1IOpPzhS1ag7dTEuXw1MUPxF3f0h ExJTSk/DfvCCVj42uK+8SzKw/nso1jLBsiZM1y6QlRX+whOr94AB+8erVlesK4hC7WGqUwEljdst 4Uovly5myQDaYWatoU+WrQpDwAJiz1mBgmHJS6LczCCQW0ZmJ6xVnKWsrU9oGqd6WDr6jeKiFVaH 4j+sJytTY6ue8IysdRyMBqlEKcdPo0IXw0Ofe8pMOan0egKeGWGUpZOmYX3MKU1/OKBr1gLU/wAS a9b84Pu5m8xb+g1F7+4SFCEoCgrb4iesJKVJVr0p7GHpa7Fy5/ahKqQsCyq7GAlScxPlQT84llQy jIT5qvXaOEkFKfKFef5iKqApacmVNVu8LKs34CxhRSCEvmqluTExqc+RWxQ8S0JFR/HtpcxLIYVZ T89/9489LEpN2dj844qCVKJe2qf1hTu9XdcDzJIzZAC/eCmavKA6U2ydXgKDHLR93mBgBgEm1nEE CoUpbQTBcQ6sqgsI8jqPpAUa1BK2bRuukE2IZkmrTv1j/wCuLwFPVbhpcWHYQCp0786uv+28X10e B05wFWPwUisnneKnUD5PNFV1lFkNlDbwlagqlKbbt2hAGY6jifdq13haShKVFdLap11EVqQ60dGJ Y7QFpQeVMCoAE87wSWJ+ggmp1FTBAt9IRZOW9kNeCiaE3uX8xeJigmmhyPhX6wkMnjlFClGwsdoS yNcuZ8zwVLk2qZwUirq8Fajby+fWAZalFdRStFLJsHfnC1mbxU2KAnyp7QJLgZ60kwicijipWxO9 tWHeGXOTITRw6JiG+0k6BKYwPjyJeIlYDi8DHGfJUlFBOWrqP1MYbxLw6elYnSwpUv3pZI0hct6i pLXGUwrBJahXmazxjcRipgOPxMhcnC4dLcda1WDPGLx85aTOxc0rXMnJdM0rJJpPT+TEnguVAZkS 5SigqUwN9BoIVKxHExfsx4hNH9Y4EZlyDYGbLH5jpEvG+znjmDxdYFeFUvgYyQT7q5Ss0Kmz5qJM tAdcyasIQn1jF+FezeMkeP8AtUpBlIl4VfEwfhpNqp0zndwkPGL8V8QnTMTi8diFYjE4iYajMWu5 v+Q2jiJUFJ8qtlJJGhHoYpPlqdwkFXWLPS9lEM/9H2vDy1eH+Dg3xs5BHGH4P430hE3HtjsUnPxM RnKSzWP6CDVguCteVZwixJKyd3F4m432N8Tm8ZCaxgcWeMJo5BWv86Qvwzx3AzcDik3FYyTBzQr+ 5RLQCpa1UpT6sBEzwPwOb4XjPCRPXNT4Z41gTiZOGmK86kKQtCw+rVM+0YfEe1fiMuZhsEVHw/wr AyBg/C8CVtUUS9SosM0wqV1b+1f0s/8AZtp8iYYam3f+wfGWRh8Z7TYiZiZU3hhaqEKMuUo9LaR4 p4P7ZzZ/9b4DFqkYnhpM3EEuwpl60mxeB4h4RjcPipSlF5JtMRz/AJ6Rh/D/AA5EyfgsW4xMseSU AHrPaPD/ABvBykSB7U+FnFYtEtFIXPkK4a5hPNQUj/T/AGwBcn0jM76l9b8/7tfjs6WOB/hYWoaM bq13IHy1gzJeFcBNdaEVH5wuRjcIFJS5Ip6bq/SMZhaEy0BdcpKE0gJPT5/3X2zw2XNTLQaPtKJv DCej6wmVjsVi04SSyPusQ0s7Zrvfkd9oc3OvU/5cLQooUNFJsRtBlJxawPi0UGsGPpBVPnzJpJqz rf1b+kfPv/Syb2K/kCT+X9ulYJlI1AUUFT8jfSEVSjShDJSp1KVpqrX5wkJdKBqEgBMaGxsKWRrq RD8PMDmGiO4jMlXSlZdX89YBzBTtUpHlhiioPRUAUBPVusXeodCNesTJSkcRJU4FiBu9/wBIlJCZ lCkspSnIfa/X9ITYvUb1uNto/jCVKSoBd0k2rvtAskONKvz/AN4FV01OpOlTGKylKeiUgfM/xhy3 okJHyhFayqlACM1VA2AhiQgNUVLBZPL5wQgkpqYczyhg3cBifXWEqFXECruSEEfnz/oWvZPmy2Dw 7jVuogqqXUfMqolR5uet4GnOxB/n1iXNE+UftGWkFlSaX83faFJQo3XclYcN0iubQUTL1qUCb3um OJKSs/8AqBC3HcQhUteWtlVWr/a/SOIqcKEzHY+dHLdoEyYSpU5HlCQoJA66/pHBlX4S86k5Ugtc cvUco5dtoNQJysGLNyjkNHu0dfqmASH+jx9zw8PLkosgJUqWpmBKz/GCZc+XWfN9ml8MhP4qgfWD w1umUCjDTCv31XpGZumkGZiUf9mtYQaJqUm1jUnVuT8hcxxUzVpQudQpEtASe5Jvv7sJRhZ84S8N /jFazVfW3KGSJC0yb1BFUqrcAQ54rlVCsrJuWYCPf/8A+go+kS5ykplqGaczqSj4qXEVJniiqoSl slKowypUyamfdJSUCkW0qhEyYfJ/6ep/WBMlJlJTTQmtypd81SjC0zQWr0rqUmo3a5DQigooOVPD l1K196BNmTFqSVUXbLygTqlWUx/F+0RrCuIlK0qLHPU37zQumWmlA4ctCFPxf3TAWJakyfKiTZRd 94ZUoFNWqDnR+1DomJAR53UVP8ooBJAFShxLTf2bM8S0pCqyglHvKS3xNqYBJUClBTw15S/PvAmK Myt6UM6iYlkYZ6lV0zOfbeCojLrR5OHCUUe81Ztfq8LAJD2ton9rnHEmHNLXUgIVcdWidImcQqUG BIqkh7wsBKiJF1leXidoWpEsOXFNOY84J4fFUtXeiDmUFHKqlWYQJikhQShksrXr3hFk0a1Hzv0g gJOvPNDUAGhpihy7wEiWWUcpKbKhSnmP8LUtCSCDbKELyJ/ahKl1ALvXfXptCF1hUn3l1F1X0UvW JhkUiarMj4k/xEBSl/eL+JqT+sVGbelzqU+g/SMyjSzIUhwRzhDqto1nPaKlqpUgeW5J6w7lVfTh oPrAVUSCplMTm9YKitDItWrRUcQKSQQ3eBQ6lOx2SWimUhLquf1EBS6Wl6toPWElMuzt5M0GWkV1 iri3aV0iXMUxH5/WGlJBbMWcUvGZfmyty5mKAriDQKSLmOIipjl0II6GEVEpVcFJZ1XiWlVTa86v WFKWtADeWxJhIP3YSqmjUG0ECXp6mJSymv8A8eYMEvHlStWgoclEBRqetsxYGDZK701jyoeFBN+Y e/8AqhJSgu/ILEE8KtbOVXvA+8oKiS2of+fihVUt3LMLv1gpBUh7hSUuR3PKBUxBuDqF84LLWWW9 rhMIUmvWzJsuGCQ3vp0Ie+0JKcqTZWVlNyhHDqVLRryV1hSUK4QfOoJYr6RUpNRelLAMrqYqqezU qQXEImAVNZmZ4fKPyHaEz0m6TzKQruITNAVkzKSFWvAFKsw8o32/WGpIDMhOjwA1DBqz5vnDgMQS XHfWqEiYtgstW1g14lqqUWzPurtAWs5vdT5QmrrBCQ9SRdVyNi0Jd2C2I975wFAVdLlnteCQyTvk LqhySQ7BIs8AjUfSLkH4+cMoEBOjQyFOl3S4yp7Qt0lJSHushJ7CDlCSnLfVfI/7ReW510ZoAPuC /vPBzAKF9Xf1hwpJv8olqsKbC70wEmWEzN11OFdjGUMJhYF3HqYeZLUlaARa4V1ghTOSSAyco584 lr4gUFaBCGI9ISpVa1BTIdeX+EUqQVJNyySoJ7mNEGzUhDTU8/SJSUXXNVdKXUlNPI7QQlByqfcK 7kxNMioTl+cJBSJnTWJa8alCJSMyVvX8oSOBWfMFKS/+0Cb4TNnmWFZ8MFESjVqwhP2vwbFTly/8 RUgBTPvE7BeB+zZRi7oOM8UmFJRqHQnXX/mJvivjc/GY6bN+9G0iUC/+GglvX5vH3qZy8VNU1IRV Kl09Y4+JwyZFaODQbvSX4iupuB3hbEJqmnhyi5VTdiYKsDNxEufKvxsGpaFpbUgi8GTivHfHcXhl 5DKn+Jz58hXQpKmgTlyJqZT+alz8oxCwsgSVPRSa52rADT/mEJkVzEBNSuMWZStgOjesMQRQW8lJ D3uddt+UMAz+8HBUIw0mZKJ8Hwc4L8QmUlSZm4l6b7vtEnAYcSZErCygnhSEhOga49IT9jVShWQA EkeneBMBmJm+bzabvE3CeN/dSQqlExZueoicsSJSvE5UrjYHHSWE5wLZuf8AwYx/hGNQUYnw/FKw 00EUvSbFuoY9j/cYzxidKcYeVRhFLS6DMXa3a3zhc1ZdcxVajo5Jc2/uNe3SGFzpzJ/uP+nqUzBM q9nJM0qGgrqWU/ulTekeL+3E2VLn+z3tPikTMPipBvhJiJMqUZU1Ot6HB0vtGO9r/AvAsVN8Dw+F mLE3iplK8SMurLIlO66W+uusTfET4jOw/gPs5LVK8WlYhASuatdhhwGd9an06x7HeGoUDNwHgU/E zkvdH2ieAl//ANj/AG/5t/eYeXhuH9qwyWnA2WeGaNPQwF6KAzjcRiSkBpylaaKLbCMWjD6SJaZU z40qzKIP+ofP+5kImsZdbrCi1QF4RIw6ZUiTQCZbnChelyYEk0zkrCgoB1SZu9zGIHC4P3yhw/gv b/LMG/eUEj5/0M5bVtv5v9f7YYkndwwHK/8AYDBQPvOpwe0N/sI4MkOtn7NCaqZRI0LkBolUoqtS kU5B2jPL3e6GBe0aASypqWZu0AJUoMfN7xtvAPvVatrCqiurT8PMxoW1a5qgLCs2jNpCFzJdWbkS /rHEmTpst78BnRbSo69omSimYDLU5y5UgtTf5j0j+bQpExC+ODTdWRAsX/nn/QASbaDlFFKfNVW2 fkzwlCfMbC9OsKSkD7tZWQpLTQ7DzdOXX5HjLW9LIp+805j8u0KurzOh0ghWvmgWZ+Y80JFKwVip ApLrfRu8CVQRNKgkINiX0/MfOMxS4NBQAArLur5w/po20JAlhBFlKBJr01/25x/N4TKkLnha5ImL mrIZ2uk8qX0+sTJfE47TaBMROCyprGlr23imQubMX/iEJUU06G5eEXEo8Jyy3qLB3L/SEyyt+F7i cqlfp84MzOXW6zqelQ07PBDTJakuSpAEsTOQiYGYcQq89T1bm+9nb+kMnudSdP59YZWjsad+xg2F 7vuNYnnjS5apCUqShbK4z6tAmcBC8Vxs2UpSi2o2v1hEm0ih1L3TMPu5fWKJsyXIl5QqgFS1MNx0 3haxMHCw81pUyYCcxDXT8r9BBOHncdJSftS0ymT0FW/QwJEuSupK1KpEkNO58RfTaFrmBQ4lIGHX KRKmy2OZmv8APSA32hmt9+VfWJc0rQPtMuk6pCqTpTtEt03JY1GqS7/FtCkgzE1rcZOKZjfD9YEw VK95VTpAH4blzAHDSUPWKplK/wDTBVKBSfKp0Zk/ODLloQpKdZqnQp4HvTfKgeZinle5iaXVLWlV kBHn/avzha1LK5UwgfZqQlSecGh6wukapIh2IoVSrLZJ6wRSAXoy6Hmz7wqVKlrl8Ust/Mlvxfi/ DDzJRLpshC6gLxxOIpDZkISxqp6xxlKUFzDSi4vCeKmktVUqZ+Qh0idWm6Ut97M/ZhCpkqYVLDos qoX96FhSpmj8JylSolz7oSzGStlTk/vR92qpZFQQs2VExSgqo58wLDsowVgzErUl1Vmh/wBHgy+I tK0/epUfNc84crUmas0ZCwV1phKQFGjzKU66v2jAmzF8NXmCHNSy8ALROUteXMfKedLQVJSx8p2C mgImBQSq62Zah+8YGWYpPu9IqMwN8JTliiWEoBDrOqoCSSUIU4tYv+LSEABKpgL31RfaDnrc1fdZ Jqe6jCKgVU2lrURUflCuInfdDD/eAlKylSVnayoukfp3hKir3KQ63B/dhSFFYs1lUs8ImFSpiULa ymUrrCGQD/8AfVVQ+UIQaRQ/0jKhhvUdIS+VvSCh2BuITS9VW94AcD8GioCUpIJvyq7QlKEqSVIJ XVcmBmDtTmcXiWngplil1qS7K6mEK0FVKbEq9YDHjNa4AA/X5wJYFNndN0+piteazJWtd+7QMygf MKbfz/vDipShuSHX1I1aEcRCVH1CTBTLLVfvFDxKSZrzGc/h9YSCsFD+7cwKUlCkfHpMguiYJpUy zLLD0EICJa6xZvKFev6QJakAntSQ8JSoGWoEsouEr52iWk/+VXKwpvGiaNOvpAdJT3chUCUUmoHK EamErMst5DRenvGoSpvIzAvaBWOIPqIqNr+flCam+7Q+W1UCgufm0GtKTsSuxVALIbsR84S6Qe3l MEhBH3lCc2rwhIQ9/NoUwkpTxNje6YUpSm2fUpaEEznlzNjer1gcNFQQttGA/l4KAkgqvmuFekTC m7WMsvUO38IIMykrFSSvzJbnAOYqTaY1wq/OElgx06wFJCjT593/AFhizO7bwAE0Pkv75GpgJUjO bVDRQ2LwlKwo+7bdrxKsUJKmGjw6qQl2U3mPeAskFYXUnM8u/KGWg+Xlcd4mzkD/AAxVUgWg/eh/ L2vH/wBMIUoWNWh7RWFqq1KSxA6wEFVSXq80VCX1vpC6lkZCU6k76CBLmElSKgFUG/TWP8IH5gDt FKqgdUh3HVoUtDrS/wB671J5AjeElCrcqKVCDwRMSyR5S1UOuWiUEkhSV3EwbGq0YTAiak/acUJb PRq5YFr6aQieqVemsJpypq25QkYk8FCC9wEg9o4QsVqfWo/KOIA4mh8oB+cYmfITKRiJSFT0OmgJ YbmEylKKaZhSUy1GohgS/dzACq1IahH3KlS5fVSoR9iml1jhgBLrvZvXp8hCJ6ZHDRNvViCTNOwJ H5RMnySFil0ovxVd1aesKk+Iyp2HxCchRORTo2h05XESUTJ4koRlmpSasRN1/PnCDKl4jESmZHDL kFi7r17wtS5HD4yHwzqJUKbfWJhUlYzF56k1yST8XXX5/wBH9bYLh/acfNOJVMp4ZmEvSH6AJDnl GKwPtRijgZ8lZC8OtQCrHV4OH8E8QweImJVmQieOMP3YkzschM5ZzClTlNrVD9InTpFGExAv93kU CnpEzwDGzjiEhTSV0O3735x4V7Q+HSxJmeKlcnGBMukTVgVO/Rj/AKoDc25D5/2df4mJUiXeZOmC UjYEqYD84wngEtainw1NWKtTLVNWASR8z8/77+bf0aZXZ25dfX+iV/0y9qMYMMRiFK9lsfiZjSGm GpWDWsm2Yko/ablGL8E8XkIn4TFJ0WjicNQ8qgOj/nE7wDAeM+A4f2fSVDAUeHzZ+LwaSNES3Skf Mgco8R8U8S8Q+zpx+LXjcViMVMSrxTx/FqdXDkS9zqyU+UXNrx4v7V+IPLOOm0YLCFRUnA4aXaRJ HYa9VH+2FFJCVaKZgpuR/vEz8KTiMApTz8GVfMp78v8AeHxAxcnErTmw4wsxQfnVTE5Hs3hpszFT UFH2zEgplYZ3ulO5ibisVMXOxE9fEnTVl1TCdSf7kKSSlSbggsQ0S1YqhJoatKSH2N/n3eK8ZiEF SUFOFRJLrWWYW+T/AFibPX5pq6z6/wB+NH9X2/n5/wBl2tp0tqPqPn/ZuXa3b+zmenpY/wBH8n+h IUtSgiyQSSEdo1Bs9i4vf+ibiKlEUcLhqyoXodX2/nWApUpNITqm4MJaSOejkQmq7/SH3fQaCKdf i5CLK/37RdwPRjDGoh7HYQnQjsVVesW2W5U/khaOHVmqSXLmMPiRxSrRaLqAH+zamFoBZK/OObFx ATUOX4Q8UKqVTZOeydP4f0EA2OvVv6GClU63tCFvKVxAbIXXSzAvGj/rBm5A62oTYp30/nSETTMS UlTUZgpO+jN8oWTMSgoDhKtZnb/eGt+cI4gUpFWZKPMe0PSOdClOU6jNvaP5ES5coS5U1V0LXmAT /E/nEkSpLBM2rjIRUZRqzW63vElCZiwniNMk2UDo9T8onkTph+88y0hNT8j0hKxPWuYE8UIT95NV oHb15QUcA1LTVUkpBt5nGtt4TNmBcrDPSKSwJAf9RBUhBRckuusH+wlSfMC+jjp/RMxKpZKFpaTR YJYgEq3+UP7ulWyu0SpdVVkq+7GeU92B/nWFqE2cnMEqTMlFa1qLVZu8WV9oXOFAkziGkj8S+nKB L4iFJCwFMX4RPQDrCkypnEozcSWaUpL6KH6GJb0E6lVqgRuE6sfnDLwGOUoWUUJmUFuUPNUlDWKe f7KRCuHPMwTcoRMlsZP7usS0LHC4YD7ylf8A4XKEzJanScxSgU/+3WCpPv8Al91SfiPWFXM0LFVX Epo6pV/9dD8dapqBUoWlyk/tK3iWnhS8YhaQpZfhzkmONw7sZZQVeUcqXgzipaFBbLvVV+zd4kzl UiSrJ96ulb9BvCyFpzIvKOiv4RL4EzM3FILqUvlUowqcJE4LVk8qpyHV+HaESyJaEUhUwyzldUSJ kokhs23yeCSPepzZkekKC5048lPSrnEhSymYNHWsOv8AnvBVw5fDuVCriLHOmErluy78OYgKWO0T EKmpR78pquNM7PCK/vGD16rTEtpYpLqdxNRm7wp1UlGbzUoV22hCAsyxX/ia99f/AKGHI4hdzMuk ERLsUp85IuTygqNwpX7yfSEPLWooDD4vnCAFIpBZVIdZPLvByTEJTdRNif2oASs1u4UnOD+7EuYZ SlOaVsMveJakcRKULrpR5v5/ajiEqKWy8O38mAULWmsOTMTUlPrziWnzqVnWpIoqu94CkkLCbUe+ lt6oyyllRNzqIQDVWBVSzN6xLUs3GU3YhodKnA/C5MELBdRtoBCaVED/ANNmAh84blCqZZXXZLsk p6woAilOoa59YC11kai3XaPIUJBd13KqTCElNIO7uPSAqmhraiE5wq7O3m7QshwkKprQHKartAWc rmmrT5GEhc2pB+Wm8B0kA3FC6QIPDmC2qfi7wPOSWd7p+cBwWqcLIqCYdM4rUmx5dIzlypxUxO/y gKK3G7iKjlqvlunXQn+dYSShKt9KldCzwUhBXSWRelReEqWpeXzPcd4TwyGOuVtYNKFqrtzA7Q6U JYLzKvnhSaXqu7Me8MSX91tYSpebM4yGoQ5cNfyiHBp2ff0hqlB8prylXWqBWkKpGUtUowGS27He 2pgecKZ11IcfOAtKkjdfNXeBOlskgspKE0kNyiql976wkKUBZusJqNAGVVLsW5mEpSSUlbEo80Ok KKq6VVajrDv7z8iImJQ9Or0AVX6wAQyqaE21g8NBd6l3Yn0iWtfE0cJSLRxkppSqy1kAv6QEuFlf wXT6CCjhtWaq06tuISlarahLXHrAcHKXTSHK/WApT8zaonoYYFIHW8ABuXWM1RawGsEKcZag2g7Q VLKlA2WjVSmvcwDSnPnbVSXfWGLc9LRj5mD+9UnDqVw0WJa8eIyJqUNJxJl0LCkTaeVT782ji4YD i8SmeigkIIAJAV6i/WFmeZqA9GcMS14FMsiXNPuuSYQQmZmzO3zeFVywbMdXT6wqRVT76AQKxfQj d4QrhhKvJlFlPFJ90vpT9IGZYzONwr9Izp85b/Dq+n6wtSJa1TPjZwhtBVCRM+8tVUCPu+8eFS56 ZVUvHp4N18JSHDtZuV+vrEh6QJkoLyDRxEzxD2eWurDuo0AVJOzjTtGDStE8YtKuDPTiJKpM2Yr3 igfP/aMMrFkpNDqfUR4hjpy+GqRKIE1mF7v6QJpkSFJwswhGIfhKFWpo687awESFpMyimYPN5g4L 9OXWE+LeKYcTFTjVJJvSnt9T/wAQkSsPJkoZqkjN3MLQkINWXZYMTWkSkYkIWsL95e4bezWjGeHT 5ZWZC+F96nhk7g6xKRhUpq4XFXhq00q/a95+TRIkLKwlCqpqKps7hg3Fm5FrRPkYbEBUtSHnInMZ a2uBLPP+XgpUClQ1BsRHscZYbi+HiZMszq0P5R4djcaJycD437OkTFSbspH3dQTC8f4ZjsZhJ/HM 2XPlzyif5qhUd+rvGM8E9opuI8Q+yeHqxMnxBAZQpYNNOjl7N1ta/jM/xWdO8Sr8U4eGlFZIkSlq Ac2awN48P8U8Nwkr7RjsInErxFlHMHyx7LFUhKp8zxhUuXP96W0taj+R+f8AbxHi+MS+FwQpQrhi YOMryW6OPnEyfNVVMmrMxZ7l7f2Ldvn/AH8rw3Ae0yvEPD5Apk4Tx3Cy/FhKGrJmrHFa+lbDaFSJ cz2awsw6YyR4JViEdguYpHzTCvFfajxrH+N49VhOx0+tMkFssqX5UJt5UADp/aTKlS1zZkw0oly0 Fa1HoIkYxHhiMDhpzKCsesyVhPOluWxaJeElnwvE4nBJrlFEkYdUxtA/W7n6bR9h9ovCcX4ZP1Rx 0fcztWKJmh/udP74eK4iUjET1DyTbiW+jD5QxTLly0eVFAAvrGHxHEKpa1qRKR7ksa/Vh/l/prf5 esFKgxGo3j+TCkg5V+YbKYuP7uWhddBUyqEFavQQieiSuhWgXLMicWLHLCUJlX5s7NCNKemzQVMA l2aHNKQLJ4dj6mCWe/WE+7z3blGqWe6fKYUAR+cMGfQ5SW6xdidzoFekcewMtdNASzuBqYxCwjh5 OIFV0yOZcwwKbqbZKf57w2ikH3VBWnIxVWVLUrMLn1J6wQQ6rMqpwLF/m4+Uc+kOKpagaXuCnm8N FEtKlnWlIJNrlhGpr5M6W7/0a1fP+bQ6W53Dg7X+cXcJ3puRFeHVOS3vHKpP73W/KASyr+W4eCta QUuTwQSNXa/T5wleIopko4XDTOImzOTJ6WvEvFSZyilFRlCagcQgnW127xM+xqVM+zzapn2dBSsP qFFVrX+UcOVaYhQmLQqdal/L+luUJnyZdOGoZfHmGbKsczfK0SkplDgidYz0EiY+ufWJyaFqRLVx FygscK5pS6td4/X+zRUqh6qHy/KETp3FWk5AsqYqbUAxRUyfOxVlESZs/gqXNnkgLlgzpzah+kJK eBwnLIQHmov8enpBmGflfMgjLc2vDVAzFy816ZquZBgmQhllSq6lFS33Cj+cT1y5kwz5g99byJY6 J+WvKEIXxFKSmklKaQfSJCQpNb1KK7v+1HCmCWZnEdM1EsqSgQCoKlpUAlaqaUTineHMnKxCHvRV ASqXLUl2qWyqO0Izng+98SIWElDeciWKVAq+KBSsvMRcraWE/sgZjHDAmS+Emtc5UotO+IDeJbTF nf4UI/WBmyyw4rD296FffBExZr4nBztySnrEtSwyJml2V+9ZmhwXlqZJFWRP7LRMKStZPmSU5VQl QmEE58gZIh1vz4Z8q/SJa5bKToqpWZ/2YQ3mvY2R0MJmKm8FKvMStquQqMBQnjioR5UOtECckZ2p TWkuo7sr9IEzOsqFCuJlhwPwVTNf3esClBApLlSSD8oSAmake/V5x/tBQStIQl106zu6oSpMwlHl QhOZYhN6lTPPlyj1g0qVMK8nDp+sJeSQDq7WMBCSsrIsVIYqfN5olBclUqazAs4+UJAzjXyO3xCF UpocUgpUEk3jOxIT5Cak/OGKJhCVUFBDgvu+kApWpBq8qsxVFS0rKmpcWA7wKFBLXXlqUrlAm1qK iL2qb1ipYolHza54UJaaBMXWm3FSP55Q1WiGKlkpD/swFGZSr4HZC4S7pLt8XyMUGgg3p/8AKOcB KDk1fRR/npCSpZISWDqcDtFVVAdlAecd4SELoH4x5odx8NndMJHDNQvWqxJ5kQB7ozMAQhUS9UpO b4pP8mEhTBN08gGO8ZQpN3rN9ekBKE676VdYaqgaKpzJV2goTmYvq8A5m6KY6whS1qIq0fSMxFBN SlOzesUGW40CivzXuYC7hHkO3zgOpk6JoNKh3gKqUrIxScwPrEgkqk1uSPOFdTClHX3Te/WGcwCK 7iknYQ4sdGZx84RMIpKcuWwV+0YqUzG+1osSRo7OBCLBKQGzJuesBSl8RS7OkXhf3hb8TAD1hIpG W7rVrE4KSmWZhvsz3itJLG916xeklst4Ckys27eU9oSlIotomyjAWq9B3VneE0pIe/4YGjDW9zFL LQnW6LJaE0qLFfwu8AGcs0Czb94CF+Y5smghQHCFd73+UJGi0qqyA0p7wkcTrTVSpUSzTmO1ZmRY PWrRJBqgBiku6bN9Yu4L66GEs3w8iYU6S4PPzQF3takWeJqAgzARXV8XMRw5gEtJyyxooMLD+gpU AQoUqB0LwnxbComIwk9Zm/cWN7qQR+v8Yw6ZkkAUe8zpb9YnzMKhHFQmoPl05xOnprOHRiXKjqin aAkD8IfWOIpCqSniK9NYnoSpQVLFKOHZStzGGSlCtKiZqQhSXcQUCalJB8q3eDYij483EjiCWEp4 jZzTVFKVIpXZVNiImS1JNrLVVb1EeEeMIxUtCMN4jLUqXOXwloBLLIHYmPC/EMLNTORMwyUqKFVU kBm/KJuExcpM7Dz0UTJaw4LwPEkIPD4laUH3N2iTJwSaUIDZBU3rGJ8PxUxB8Q8TTwMIgFp1Rs47 a+kKeQtAUq61BSlKcBgEt23jCeEmkJn4+Vh1TRJonJMwhCv/AIvpGA4AUZicMhWYUFbjUQfZ7HY2 ThFy3X99NoKW1gY2XjpVJv5w5iXilzx94gMbFK3jB+Oyby8XN4SqLy2LkF+4H+qMLJlLkGZxVZV2 VLuSohQvpt1ifjpiZoaU1K1hCVN8B6tvziZPwuJm2lidMkmVXNUok/i7xf8AhHsX/VVJwP8AUcrg 0Fx1+rx4B4n4d4vL8Ox3gsuZhJ0mfKMyVipC1BZob3wRZ7XjHeBBf2iXhpY4U2XMyr2d/QuOe8eN e0/BwUjwfxSUcPgBO/8Ap/xEyq0rpDeRzYvcvHjXgEuRwVS/E5uDdAIxBpWUKSU8yxFucYD/AOav GcVjZ2NkDEYXw2eVK/q2WrMkEqu7NHsJ7B4HxPB+HYidOn+LV4rMwCTKJpjxn2XxOJl4yf4Pi/sq 8TJTTKnZUrBSL/F/ZCUgqUoslIDkvpaMJ4BKJShMlOK8QG6pxclPZOvr/kf5eJGBwGGn4zGYmZws PhsPLM2fOUdAlIuYRjfHfFfDPZUzkhcrA4iWrxHGgH/1EoICSOTmJk7wT2v8E8YxiACMFisFN8IE y96ZtUwfNu4g+G+1XgeO8HnuRJXiJb4TFNvKnDIv907/ANpKEJK1rVShCQ6lE7CJHj/jKE4jxTFS QeFORWMIFAOB6+p+TcFCJaeCKUBCAAYKZstkqPvWETPD/FcLhJ4xEooQtSQVIcWzG/yjEeDqJm4C c+I8MxB/8kt/KeqXF+v9/wCv9s4LFTKl0iTh5dDVOQA6tflBlYfCTJ0qbkWcTLYC75VdIw3h69ZM virZ7O7P9fl/kG9OX9w7W06f2/8AgmCwJa5s7d/6Te/Lf+jDpJU6lUoaw9fraJayaqEBsur31/Ta AsirvZPcQCE09dR6ww/56wFKHlt5NXhIzK/CSw9IopUS92FQ13hkyyduQS8ZnBdjAKUsxbMyqvSH QgrQ7Zb1dhDCUUt/6jAQZnCC1psKlChbc4xC1ICPvLIYJp5OBFUxFaWOVyH1a/yiUmqpTUJSzEXJ Hzf6wq/3/EpDe424V1gvcnVRur+hqkpTstRZNoeWSk7LFl+hhZmJMwqSWzsUqO5P9FB8hWFq3IZx b5mJgklaZUyxSo3LMb/0AUgFNidy/OAtLp2rH1v/ADrAU6bropfOereuscFUpKSjNMV5FJFn6bxM mVKXLkqoUVqRMWpKiyWT8nMT/s6FS5NYWZtLcV3dz0hC0qWoCbUun7qRNHuknno/PpC10raupVM7 iPUetol4hGImqRNLJS6U8CoOWA3F/WDRMmTR8UxNKj0Zzyi2nyf+xfv8/wClcqalUxKk1hFRCCRf MP42iQV1qm01kJRlkUgC5g6Jkqm8WQuYWSHvbu8ULdicwQtpZblEpqpcuW3BVOPFWogXYwFqaXwV kVTphlSlOfeTp2hCpcn7Qgl1hf3SpLtejlFaEYZCF5kpq0jiqWl24ZSUBVXXSJiwxYazD/8ARRSA kyFJCVoKgqbLPNN44UpaqbJnBaWR+E1bxmPFUcoy+UQ/D8+qitn/AJ6wPvQqYU8SlKXAgT61KFW6 W+UJDMlsrB36Qn7tBWtXAkqNkv8AihuIviISAvX7x/pCOFUmYkuo1eb9YlzJuZUrIV1U1HnAQVEV 5iseXe6oS6z5ak1XUrqFCJeRVK1u9Pm/aMXCtbZhkhbtWrZXmR1ivzB/gZ+wgpmqRN4jplgSyBL/ AGjEspZWbhLdQc31ggFWSylVm78o4aVla3cIWKVHrEuYplK/8gSl5I/aPOD9+tJFkUGsq7c44hXN cZNEsr1iutKFK+7Dad4lCfnKMtaJVjfdJgko1VblrEsppBfy/wDl/KBNmrNnBli1V94CQySc6ajf vEtSxXUruFeusLSiWAH4j+VZ6QkuoAa5GJEBSXZ+hNv53g1VVaBRDFMAcEpawWi4XzimgKQlXDVR mUjq0ITt+w1cBAT7pCeVth/tCApXDPmKC6il+sCYlzRagWC+rvEuYClj/iGYOER0gZU0jdyophQN S1qU4UUtRBfN+1t+sOkONP2vnFve1Kr/AChJDk39YdbfuxMJsUWH+5iWpaiARZ4CiHUuyGVCLrlq 8trt+kfj92rT96KbP6gvCQUrJUr3VeWOZ1d9I+p3PzhFOYm4Gih/GETElLoDLtV8oC0hSWuR8UCx Io86lXT+9DpJsXzX/wDbF0kdS4RC3VZRbmBftAFWmUtpCUtbcjVcJCpaghVyrQi8WW6Cdbl4dav3 ZdkiANWvoBFSgmvblA+8b8AuR9fpHlUVpUxqzJg0kvoSLgdYqID6NckwQO7qHn6wkBLn/wBSpiOk JqVmSGH4usJVYg5nV5vWAXQ3oEjtGVRG5UbiFOQKg2mX0g1LLE5Ugf8A0UMQSHq5fMwCxTsbOR+9 A1UfmBF5ZWP/AHesBZTWjy3VTwzzMFak2RZLi6uoVDOtSyCVsilr8ucNSrPunMsdxt/vArQbZAr/ ANRjqYWQFEvaoqBT3jOPr9YUAkEJDujRTQGBcl+og371WSbaiEkgqUstuae8LNZJNiHp9WhMic5w 06YCmbMLVF7iJeIkqCkTU1AguP6FYbGSkTZatlB26wPsOICBXUXGo5Qv7XOUoKH+GGLP1hSMKm61 OV6Exf3dOcY7FT1BBElQKntuz/SMd4mZc2nETlBHHZKEsfcPWxiQUhadXozp9YlVgTD8QyqNteXz gKLldNK+G7dISCorlvUlFPlOxhNireoeZR5wJgHmyke8u2p3hS5hl8VGVC/hfkNfTeJ3s17TzJh8 FRMAlz5oplyQbAqP5RKxXhPi+CnpnIEwUTgopfmITIRPQsnNlXwwluZhWL8V8UkTJ8pFX2OTOE6c tWzD6QnxKZh58rwmQtUvAyXNAD3KjcVFmHKESpMvh0edM3RSd1AgvaPBZs+aiZIHjsiqbTQk50gW 6Fh6RhlS/wDDOHQUdqQ0YP239n8OmeFyfsXi0hIaYCPIsfX59IRJwPis9WPQBNm4cWlYZJ1S2vP+ bR4f4f4oJgxXBGZbg/xjwP2VQ5BUrGFRHupaz+qYm8PgtOm0GtBBD2ObT06a8lSBipeImIXx69Ey 0kU3tGHKEImHg2mIQwLFg8xPbSE4iXhqQB/3RlErkoL2+cL/AOmXj2KEpS5ysV7MTZymSsqzTcNV z94D+jxfDeB+CyE+MTicVInIJ4suYCV1J3N9R1iV/wBOPH/YH2qxOO9nJkzB4PGeEeFzJ8iYit6J 1spBUrNdwRGI9vPan2WT4H4Rgsb9twHhmMlcPG+JT3qSuaj4ElrK1IjG+N+N4yTgPDcBJM7E4ico JSkDYdTsIx3tlg8ZivD+DN+z+BcGaULweGQ4QP3rlQ/E0BXs5I/rH2iAK/GBNmFGU+RZV6H5xJX7 UeCTsLhMQaJPiEk8fArV8PE2Pfn/AE6vC/EsQqUjB+GJOJmFeYqUA6AE83Zu0T8XNJK58wzC5qIf Z+lh6RUxpNgWsfX+4J/g/wAv7mT7deN8Gb4/4tK4sozkpUrw2UWpQgczv1+ih4TKmYeQDSJoLGb3 P8IRi/tM1QQutaFmoL6GMd7PeMSJC5s7DGkLDzvDp7ZJ8o/hLR4r7MeLpbGeFYoyFLSlpU9PuTEd FBj/AEfTn/T4J4XSVvN45H7LAH0KgfSPs/h6nxUqTZR0mEDT+EYnw7G4hPEwU4pmiYaVI20N4rk4 mTWoOk12j7KMQhKaqS+Z77GMP44gIVifCZqVImJSxKVEJmAq7K+n+Vl4TCprmzSw5DvEnxDHzJk6 cgVpkyg0kHrvz/hB4aSkeR6MqbbQftspE/O6lKlZoMyVh/ss4ChM5CiCH3KdPmOcCTiVInS1kiXP lA0q5Pyfl/e7u/p1/p/m39xr/E/3H82i4t8ngtp8yPWEJWgLXYynQ4Tdjf1ESyZVNQFW5MBISKU2 VzglSSD13jyj5Q1gfoYLDS/lvExSkuEK90G3UQgFisq/ZdzCSUvUnVtYBSm6fOC1v1g3UgfhBc23 j7wpmS1aWvC5qUgUqZqalHsIxC0KSocY2opNrGoG17+saJHUWJi2beCzc7qA+saGrvb5RvxKulLQ 47wVLLqVqSByaKbNr5Q/zhlKNPOWmonkwP8AzFKgUq5HW4eBVxOG2Zrq0u386QpyrTJSl3PWKOGk KqrVM987N/Q/+0GdMWlSiqkup5qurekFRkTDXlTM4wYEMdGiYgokrlSSyloAmpN9wOd7mFTpKTJQ lVCUpzSUu1jl684UviS5Q8lEuyjbbfaEKMkSUlOSlFIXfnvrBEpZmI2VTST6f0fyIY2OnUf2KdHv mNI56xTICBICnnSdeLazk+jM0cJGAn4Yy82ImTkJpSnoYw0ySZs2vzzpqwlErcg/kGgrChMnJU6Z S809HMLV00BVtDy0cISBda0FZVoLK09RCMsyYVKdc+grRKc2vEzELxSsQZAadJlVyuGQwHfTXeKp nFlzCc6Pt01FJ7RQoVpGUOr/ABf2oXLmqmYehVVIVSD8NV4fhqRuz08Rve1eApKZrENr9yn914Xh CpIYcRRCRZ9+cJ/8j5Fm6X9IqNThLGnNMI6fwgTAAhA8iaKJyfSCpSA4DFNzW+//ABGHUkOlYoH3 ZIlduUKSpQXr8NSn5wC+YXKk5Als17woFSCpT2VdSTzEVkGdNSnZFQP72kS3ZZnpdMuWalSzuCdo SxUNl8kmKlqUlKrC5ALflCipVS/dJNPEhJWrhhU9loWt0EHlCpUlM+WEXKkjIWha0SaVlb8UpNv4 wmUtP3cy5UTcn8MJHFUTUS6kgK9DFCpqUIrqWgpdSm+KEhCDn9IU8yXOa9OZILX80BazZCaTqE2g 1ONvM5EPlXa6ffHWAtlJTsF5m6vDSxclyVu8OhJUVZPihCeGUlIZCxdRMMoLSX8ysov1hIuoJt5f MbveEaoCFVJFg53EBR+6L3PP1jR92FiqApEsIKnyo86r6kbwXUtStCSKeHC0gcQzfvLPlitaCc1N ddenrFbtUqlNtfWC9Ta0nT1jKk25XT6CCV6e7UClR9ICXqKw1N7Rne100qsL6QkUCpNyNkvBHlH8 taCARURU/wAN9to+8mBfOtxCcsvJZrEGBxBStJ1KC3QxVmCadEaqVzhKAx3qqMv6QOlrmOR0yu/r Fkk2e1+8JSoAK08tatNfSAjiUtcEJ17QAlJf31rD1QASlTHLaw+sKFNad6rN6bwczjb3miWkutWm axPpDFLXYDQGKbAG2l4uSSzeWkH96BLX/EH1gS/cT8032MDVBTbQCrpDq02LX+UOXSnV+fcRq73D WaAwYPmyARS2Sq9OobnBCrJ3A19Ya6Xt+3AFRWUpvyHWAACr3n3gpBUpR+YhAZSUiytn9IYirvAX ztzV67wCg0K1cPSe0VPd20hSSc24p0jQgizkghXUJgbmqhve7m/0g0NdbqLgmBTdT1X8h6nvpCeM EpNeRKTq8CzA2DPd4CZinADZRZHIwWdQ584AJ819HVCs+10XYwMoA0A0eBRLQfeHwphISpBUcsxk E1Pyj7xN9HpAb11iVicLlm4VVSFBD6l4/qfxabTNlZM+nQpMCZKUFJO4/odUMEqZ2fUQGtf5wqfO nCTJkCuapVkpHWEex3s7NX9hSunH41C6VKaxo110iUilQSBS5UZizzqJhHCy6pTtWwdnimZWFV10 2ywSV+bLnBp9Ysk1I8xSkhQ6iAJH3KkXW6SpK+bQlIC1I8kzS1+sBBSVKd85fhdYKFoWtQOTkOsJ X4H4ti5Ickqw2ImYVKe43eF//lN4miV5FJGJ+89CBH2rxnHT8ZNWSXmTlT5hJvdSufSJKZUjhJki n/Desnmp/rE0mTKJnZVKCLJG7QnH4dSmw9K678SWQXBbpaMP4bPnole0ngeHRhcbg5i2mz0pDJmo G4t/N4VKnS0zZawykLTUlXpClyPDMJLUvztLeqB4n4tOk4LCYBBUhS2DsNEjX0iZjvD0KV4dgpf2 Dw1NAqmscyh0NKflHBEqkLR5kLClpV1V/OkBa0Zk5fv18Var3IhKRK4YRLN/8VM65hGH4K5ipklT rQsyhKby1H3tdIlzpK1yZ0mYJsqbKWZc2UpJdJSrYhheEeEe3/hHiONwOEkJ+ye1uEwaipSPKBiE aL0euX6iKPCPajwbFznp+zfbUyMW/wD95Wy/pBKQkVGotZ4np8T8Yk+IeLy0Vy/AvCpqcV4jMd6a g7IBY3VCl4+Yrw/wCQo/1b4Bh5h+zyg9lTj/AORfU6bczHjc/wBqEYpPh/jfh8vCjHYTD/a14JUp al3QMzKqu3IRg/ZH2MVN8Qw+Ix6PEPFPEsXgJuD4HBcolyQti6ipyW0S39iT4bhwriTp5xOPWdFN ZCU+gBP/AD/YuGe99/772e8NngHD4/xvDYSeDopEychKvo8TfCcLhZUoYHw4jAKCWXKXLRkL66tH 9XSMHJXK8PxC5KzNmUqnFKiDtbSPtEtCpGIbhzkcMJ4Za/56xOnf1gU4mThlL+xomCidz+V37Rhf EEzkrPi3gEmYqQB95IMpS0X7v9P7OKxc7z+H+CLXJTzKlJ/Kkf0Y/wASxEuerw7x5X2nwvFgPJu7 yknmOXUx/W2FkpkYVSPtMnCYwvipj/EnVINjf5R4rivH6sHKwExhLDkKYBijNvf+EYmlzxcXKwxN TPVMQNPU/wBwMRMX9hwSx93PWwKgNVduXP8ANeMw2Lk46TLerhrCph3DAf3isScNUucEKq85Q+of pAMyWwNhzHr1hJSgBaTTQC4O2baA0qoqU/a0Z0JqVa8TJMyXLClXGjHcE/oYxWCmPVh5tF9Tuk/U f27/AEsf8vqau1vn/S7kEXS1iLwa6iWT+zrdz8oluAxToi7aRV0/d6v/AGFyyMzZIXRJqUovSS4P K0CdjUy0SpQ1KSkwmRKvTbXRrQtLEbi2r6wC3UPvaAAmrc5HjEJQDWtbCnKz66xPDhapk1wzJ81w /wDGLg8+XrGjt8jFSSUqFwRt/QNT8W2+xirX9rNBC1iVLqZU0ArlI3EWBtryEIQCHWWD/rDb6WuI mLqlgSw5CpoSpV/dTv6Q1F6n4l30Zvz+cNql6qdjH82hfBMrMOGsTJstCrtoCX5aQtU6ViK0LZKE ihXOqqDxOIyJoKDUK9GzJ7PHEkqCjNl8MSRUiWFgWKz1vYc/nRPw3AxExdNEoFQlsLkDS/U7xwlS sSnFJNRmrRSk7MA8Bnvcghh6f3KFoE4iWPvkSA5ILs7d9+ULm14iZWFAoVUVCo/B/GPvcSFSsRLo kSiyFS7WAH/EYf7XLWJqKl/aESftC9bBeo32cQifjMQU8FdcmTLVq1onuiWMLJUlIpmPPmBVwQOr iJy8JLBkT0e/OvzU6YQFKklVNzw4UupQUixBRmd9U2gSFy1KvlHCqSo86niv76WpWVKZa6W7xmK/ 8NyCjN/LxLmcbhs6V1JqK+UI4XDHNadFw9IVeKlAnd2rKqdLwiYlQTLSmqxpqPKBLMspQpXwFGbm IRNpQha9NVktVcmKuKioGo5Wv+HrCFhAKBlrcp9VJfWDKroxCFeVKR/7jFSFEKAYumhj+1HAWqlM xXGUWBcjaJa1hSJZdX3YrUeQ6xQtKJ61feoQUuZf78PIK1S15piQkq4J/ERHFM3hhN+GMqyOYV/G BNw0mYsi6E1hXFq9YRMmymWlGanMO0Ba5ayE+XhtUfhN/hiTOm4hagc6KXT/AO4RS1Z87LsVfxir jFHv8Ok0qaKyFElNaSjL6EQwPDOpYea8FguYp9FKKSf3oCbOLEJdvWHISPd5wmmUk9/L3hJKA5Te +kMSHN823R4TQi9LZbAQQtkALt74MVl9G8r/AEhKpkubMB6WvpFSHDZRkqd7xwpiqeIKVSUpcEg6 qVDZpSfJWmpPyaKQVqUgarRlUG26wk0A03CVWUIFysmx2QG5QmYlCNdVB1QVAkF6W0pbeHQsLvap Xl6Q9Tk2fygdoJqKWTsNe8IUwIX7yjygWFGj6P6QmoO6XCXgFVjSzaxZFYpzo37xLUk1Chj7vCvF mcZT71UVMtrvUx3hA81PRj84AG+U61B+kBlikXq0R6wpqnV8w5e0JWuolqkZ3qhOVldCC8ApUPh5 j5xUAFIHm0ZXaAtJAUPLWGMOc5N2032is3/naEilR5UhqfWL225i34oQcyN8gYzO8Ma4BOgOXYDp yi9gktZVv3oBcfs61QCVHm/umDkQSvNW94yAioUrOv1gEE8/i9IJIpu3L6RY73HKMynLsKEM0Ahy 2r6K7QDUoUq9+4hKSoEJ6OoQ6npSXL2EVGkJ17vBCi7isbn1gFRCS7EI0glVI2teLqmJTtSip/SO 3xAm8JVUKpd82Vn6RUnNMl2fQKiW9wBUvd+0HLMTLb7tzZ/94S67+9Z2vv8AztAdZupqzFZdYdti YBptzcCBMXLTSblswHUGHQCojMLWHSEiehVCstNDi/WPt2DnTJM6WqtAQ6QLwjw32kStWHlTOAjF PlXH3OLkcTzGWqa60d4HDmyqDrQpynvAXMxWGSlOZzODj6xNXivF5CpstNXDlqdVumvyeEeDeAIn eGeFY2ozMYpFCpyRYXd7vaEqX/8ATCy6lqF19z6wA4QZdqbkze0IUU05mrun5RKqqSr/ABPvLlST AXMUZefh8FQIqfM8VBah95RkNRV84vSAfeopA79TDBQmJX5zSyENe8CbLUVVLslJB7kGKPIhU0oN Fi45Q6lzXS687sXb+Mf4coS1nVDhS6d1QU1Kl/AlsxiWHCEPTOWUlI9HMJRUqYmtgUpqofc/OJsk oxKKHvJCq5ttxyveq14w/i/s1O8RwniOGW8nFeHpWZn7JbV+RtCB4/7GJ8YShH/03h8LMwWKU1nM u8KRI9g1/bUulQxfinClBT7gJeAfFpqMF4chX/b+EeHVJw6XtnLuvfW19IGLmqlpQpDrQqW02W7M SrXuBE0VNTUpGckzTu/SJM9fBShcukpQSoB2KsptARIUpQ8lfPr6QrEInJVJT9yp0MsqGjGJeGxZ T/Vvhco+J+JlbK4mZkCndy/yjwT2XHs/MxOF8baRhsXhsKBKTWQgju50F7WBg/8AUfwtC/D5jy5u NwpaWiclXvjksa25aQJH9e+M8EWEr+tJ3CH7tTQVqJLl1LN3Nzc9YSqpJqcUe8lufd4IKQahqXdP Uf7xKw2GkzcRiMRMTJw8iSgzJ09ajSlCUi5JLAAXJMSPGP8AqdOmeEYMiuX7MYKalXik8Wp+0T0k iVvkS6uZTcR/9qvZX2ewk2WmhWNx0lPiPiOxYz51S7s7A7QUHwLwzE4ZK6JivsEmaANzS0Jxkz2Q 9kcdiAfPJwEvBz1NstKKSr9548S9rP8Ap5LV4j4O5xeL9mJMr/v/AAxNys4UD/FQP/TGYMWfSChY KVJLKSQyhtpDuOTbjr/PL+46/wBx7IeJeJh/D8H7QYadi70hKOKkFRPIO57QmZLUibJnIrQtOZEx KtCO8Hxj2d+0eKeFe0PiE3EpRMKEzsEuYStUsmwsSWPXQNGN9oPCfambP8fV4anxLEJmASMAkpAK 5CCLjcZn1ib7aeJSZifFfG1ql4ITHAkSE5XCfxX/AJaMfhsHO40nwDw2R4PN+FM5NU2aAenESD1T 3/s+HeMY+YUeGYpB8Ox6hZMtEwpZZ6BrnrEjGYOcjEYXESxOkzpaqkTEm4IhXh2NShM+Uvj4DFFF SsLNGh7HeAnxHxnC4XCJyrRgkqnrnNYEVWDjaFYfw3DiXxFcSfOVedOJ3UY8N/6f+FYhM5Phsz+s PG5spdSAshpck7W8x5MP6H/tYRMlTKw0gSlpSspUprael4xi8cRhpUuSVUgsksNVExM4ZKkVmgq8 xD2f+68PwktAmPOqWFXAA0+rQhMzDp460A13ywBwyFDfRMUnXdOnzgVLRSbspV72EcYmo6gM7QsK QAaSa6Ha24iVjEhkzhwdGUvdz9fn/lM9VP4Gf5wwSUhSgVKVmUnt9TE7E8aSyF0plJNS1Zm0/t30 +RMHk9ruR6/2JclErijEqANn4dLl2/naJCgSciU2sIDMB+05P9n72She903giRTLzXptBOp7MYqV l3vouKdUhROwa0ZR7zauR9YyUGdOWUJruL8h9YuXJj9ecKSAkJV0BVbS8bD3du39Ot/5u8WfTs0E enLvGYKBb3rG1v0PygUpKWSys1VR3On0gEJmJQpNSeILnR2MOwT0GkDy5dHQDrz/AN4elhpFU+SJ qkXW0wqCOhGneJauNw0FTXtRUKQB3gTuLw5dVKl8QBEpzauCqUtWMNxNSFkBHrr8hDzZJPumXSom XyJ012JAiiVLQ89NTGpKidc4/OJXEl8JRcLKG4RYvlGtnu/KMoVzJLAHsNv7gSynZyRUQr9u+21t 4IGM4abq+0Ts6k9ArW/zjCzqsQ006IzyFuNT3hcjEplIw3+KheGm0iY1wVDrr3MfdqTipa0OtC1I SmU7U5tfQ3tCJ6pLzky+HiZeZXFDMwR6ai0LXh0rTXNshc0EJs568hf5wFcTDIe9C0LWtPcwVAJT NSGUKOKFdRGRqPOpaRS/8YpWQbBS0IPl5Mdu0CYlMvhuy6br71RJKaeGLMuWxJ5xQpM6VlpayUK5 NBB+5OqVV3MS1FTlNkhC/u1+kKSZvDX3Bo7f7wJU0GanVMxbMX7HWOGpKkp81K3L9n1ifMSGoHkq yzfSHeYkmZVkdlQVKIUFopUV+ZBiohCZiFPUwVX1vAmmXxMz0Skhr/ECf/hhIEsKCHCL0UR92Zss qzKFXFCul4SEkpQtdaqCMndoQqXNRMSPMZSnqiUqWqinrmT+sFnM3mu6IlMkUrFL3DwmwEohnSoq BIhDSHC9VtzgJT55lisWV8oFM1VSPOFEMv1hKkIYO5KtRFVCxeytjCa05hryEJ+E5VbQAH1qCXb1 gEWS7PuIdGml7NDLRWTbPp6QF0ijUlPvf8w6ElgtqDtzgug5hW7QU1q0er30X5wqXVdd1LpqV84E soUoqyAoWADDImLCUZAFb8nfNFSwkK90I0hNWUbZmAgWQUaCg26kwygw0RvV6wUJTUrf4kwyULdJ prLismPz3UqAkML7ZlDtFRR6p8xjyq5mm7wFISRvUND0aFrq/Db9IGVQLubOtXeFpJIfy/CrtBpr UqpmvAKlFSfgFnhK11p3A8tPrCAoLZ6+IVu27NFTrfRIDAXhpoSEIUzguR3vFbW0ybQZdaq028jq PcwFBRBl8mb1hClkpMzMnYqaHOYm/m1g2FI6RZ+d7PFbeYvzBvCTQQ5akXTrrHvfSLk/lqXilLCr NCVBIUR7+kXpVaoo3DwwCgGdufrGXc0gaktCGP3nvHy1dBAMxd0KbnAZqTrX73aKCFpbTdJ7XhFv X3hBWioHRnqA6vCUpzHzrFyDeCVjLsl9OkIolZNOZRAIdu8Oax0UDFSnI58/SAHspOmhFozFTptU g5k9xBu7fdqKze+n5wWzy/eVZiYpTJUi7MCwUecFU6oLBpoGkMEMlSX+MnqDFVtW5mAUmrmneEFi RugeWJa1ygyrt6bwRMSAhdr+7fSFTZUtKMRKS6VIalXMneEBA08yt1RJUbKBqpWhknvHHw06Zhl6 FUkutVrF4bB+0E8GlkcY1t1On5wvDnx3GLycNJlr4UqYPeJ+v83g4jH4rFY5ajlVPnVgVXLbQOHl YeRsyexiUuXLE1A8yKMx0u8cUoUDVwyBsBtAAeTLrahiNT/zH4k3zsoW0AT6wiVNS6/xJqZx/PaJ i5l5RNSEU+WEpUX4i+I7ZkdoIlOSJbJRSXEAzU0SfI0x0LR1I1MJm1qCUrZSKyCr9mEcTMbj4mH4 zrCiSq3kNVuyYCcyyzyydR6wakLdaNpgcX3tAShH3eouHELkDFTZGGVMTInIoBkz3uWVyvf1iUlW Cw82cBRWJfFlItZo4QRhklKmWmhIK35GFon+E4RKzeumyvhJhGJwqpn2FS8iiSTLNgwPq2aCtsSt s/DCCAtvdfp0gyZSSEqdSlOp5fS8SPvAhKRTRLUywxe3yjiiVMVM4uRdRVLTZlKvbnE2VXWDdL0q Qq75f5tH2rxsqleCeN4X+rMfi0pq+xXqlTVD4QXducYHxGbjfZrxjCyiMXgMTOxMjEolOHqSTp2j /wDF77NeI4bxTxDE4qXN8anYCYmdg/D5UtyJXEFitVnSnQQvETkj7KAyqyUomFJCvXTSBOkIWmUZ gUmXh3mS5KnD1D5wKKAhdSqkisOHskach03haQTnsrrvf5CJP/Uj2iwSZnjnjEmv2ew2JlpJ8Kwx 0np5TJ2xsQjuYQiYqZPnTlcJIk5WUba94w+PTjpaRiS8nBzJhVNcm1TWiZivFFYmRhiaSbIC97CP B5nsxjDICvEkS8TjOMZIQioVlQFoleDjx7C+KY1EoJWaqZ9W7/E/OP8A8ZvszgUyXm8P2tweFkmh RWwl40AaXtM7g8/8j4X7N+KePYf2cwePUoL8SxABakPQgEgVK2ctaJf/AEg9qva5Pjvhvh+Flnwb 2xeWvD4ATHbBY0oJooGijoCHLMwlYqXgfGPDMSniyZqFJxEk8pkqYN+Skx9kXhp2OwaFGcZfi+MX jMONzVLJoI/aET/Zj2AxWA8Y9pOEcH9o8PUJvhHs4Bk86cq5ibtLT5WvyifjMVNmT8TipysRiZ81 VU2ctZKlqUeZJL9/7Un2c8SRN8c9lE/4cla/+58JB/8ATWfd1yn8tGn+1/hvhc8JeZh/Epn2dSDy eDiZ/tz4HQxKUyp5nTZ1OtCQL6jSJ/gn/TKXiZCsQnhzvaTHSODMQkhj9nkquFfiX8om4jETZk+f PmGdOnzlmZNnLUSVKUo6kvqef9xXgcTMkH8LEH09IRIx+MUvDywBwEDhy1NoSN/9v7tE5SKkYWWE ufKKz/8AY/WAJiAQzjd/WKOGE2ZxtCMXgqqSvJNAseYMS5c3ELGJmFmLsghnEInTAVoKNbXg0JOu +v8APSMIsulKcZWkUXUSki/LU/T/ACf8iMiCgaXXWo9z/CANvN82f8h8oVnIMwUrIyldmv8AzeL8 m56RYsdPn/cBgRa7l357f0SpuGBUqSa5moFOhf526xJRMKrBIIWbp0gEaa9/7KoFRN79B1isvUTb QvHEWTSk66PygUhTb7pH7UOvzag/DzYx/V8sCYrDzK1TncosQz+u/OCVS0zRSQynAGwPpEtNaVJ/ xEhJempgX/0j5RZ/zeLJpHdyf6N21UdW/oLP/CMxIHQOeloJVqcznUxvW/7oH5wbX25CPpCsxB2S A4V3MFc5Kpkwn7uToG1qMVTOKmW/mTbPsIVKWiatD3plmU/KkfnE1KUyU4cZ+FQEq5xxsImakqDY haUkpS2lI0vvC0KWlBW5NCQ6mN+/6QXrt93JoInLtuU/rE0qUlSpKK5TF8Qp+aOXaLu+vd/6KXNL vS9vlBSCQlRcjYtp+f8AZqKarWzUtyLxLwkzDy5uGRMSZgy1BJ8rj9YeeBKkImlOeZUikJZJI09I dKMPOVxUzcOji0pxNqTSOltInCakSJyVViVhkKpktq56W0t1hQXxZqqhlkOJWIu4C+2g3iWlMiZh 0IKa1rlPUWAzk8rjr0hRSo0vbJT9BaKZKBTO1M1YmhXxFMMQiWgCl1o0+sJP3VU7M0pVVolzCgy5 shRSjMWX+7CUqUlKEgqIQgVKKt1RUZXEZVYVTVVyhExOZVDtsIkpQCeMbpCCGgzmmcSVlVLSmpC/ 2oB8k+jiCsUldJ0hPHX1TQcwq1jhIQTSbKUQHvFCkqpqqUlGUA84IWkKkzBkWCyj1EeUHmlaqiR+ 1zhSpSJlLPwjf1SqEjhoTMq6WB3PvQrjBiEOlfnQuBwl1SZibppIpPJLQJK5VCD8IskfihYcVC6R epcS5gTxJazRRpOT+zACkiXUqhKb1I/agTXmKKBSUJNKVfFEoplTClfuKLK9ISnMmksut0qtpTAQ uSWppqfMe6t4oKPuzlWqurTrzjLXT5SklkDtCSQ4OhsEn9YzkooU6GD/AFgFvMHQo2KISaurbHqY e5SNeUWL1ZrfrGZ0sGzWeFhW3kYOFen8YTSgICrWa/SLhkps6tVNCilggL818zQmarycWuhP5qjq izIsA3WAtynYtqPWEX4lGbvACJbZs1mHygFYFDMzNSRHl6uLkxSHSxt7yT6wGFRKaaabnrGZ+fUQ D/Axwk5K/wALt2hiklKTkWdIrJrGxfSFAFUtejtct0gVzUIcufdV39YfZ/SAaUkaZnf5vGZL5WYW 33iWGISqyqNC3utB1UAaUgppKWMAlVJ2yeaLkt7uR4JrJ3dgae8ZmG2TymEqYqSficp7QhVCAxyJ SPLCUocVajTveA2UHdW8Cplc3TYQJaam3Ju0cJSSQLoyGz9YG1nukuYJp1zBTXHSE1OhKfcSHqh6 AjsLNCc1Nmo594TUi/bTtAUpJHLnrFZzJUqrzfrFKaXK9TnT6xXMl537JT2i1Q273gcUdct/pADM lXlVSxgCmrc8vnBWhX+KfJsO0Va3cZGA7RZ3B83lq6Qq8wKQdRmGt4pU2awvf1tC0qABTa+YmE3F PvWtbcvBDJIN3TZ4SQVEE6IGvrC1AATKmz3N+sHiJVlLVJJc66wVCUVXpqUl9LwlfXzU1iEzUBgk t5WqhEqeSJ48ydUG9oCk2S7/AAmDIXUh7c6ucKpIoqe2VV+cJwMovwQ81YVZHrDKaih+YPYwlGHp WhZZbulaWLWHrEtc6Vn3ADAPfX0hkJFO1mjOg/tBP5wxlA8zCilAfS+t44yEKArItfu8GsBMwr0m IYBuUS502RxaVPn8usBEuUhBJaw8nSKmDPy1g+9vZ2hloTxWIR7tL9YGGqJebUi3FpbUPBXQgjZA 1U9y8IsJo81PnKP2Swgy1S+EvfOxDXEF0ke8586+8LVKxIw6l/c0m5WNwnf+fWE+Mow7J4yqKtVM 4qfq31hGDxf3apn3YK8r9o+0y8bKJTnDrDj1g4Li8WYVNpYdoxsnEYdE37grQtVgN3B5xivDZs5f DlLmSpSVzHpKVUsnqW7WhcoAmckBap16VasAfzgTEYYSJtVPDWl1TC5dQP19YMlL0qXr5VD13hMp aPtRkD72VrNL6FUTp+HC0TUhzJSBNTNV0U/ziUVySeL/AOma6H+I/wAiFS2TlXRVVlXzCToYnomr kT1uBwaiqRJO5X+Wm0TBMGGlMHTMwyFmXMcEhmUOdjClJltLQkUKQilN9XJvvz/jHs17NiXxMNiM enEeI2qSnDSfvJ5UOwb96JX/AEx9mPEJGH9psTJThBKRb+r5dFgDoGSPkI8PmY/GoxszDniL46uO rEq3df8AJhGPm4T7DMwaglE9CjiMKofh/wB4meOz/F5q8LgJnCP2zFCR4fa5HC39YlSvtWAxWIVh AtWC8DnDjcS1Jo1ubQfEUeAf1VPrMzw3E4qSqdilJHlKmvdrvC5XtBIw85WNkTPCvGcMm8ua4Yn1 f6R7R+zE8MfCfE5mHksviVSnrkmrqhSPWDYHruO0fXt/eS5MmWubNmrEqVKlp4kyYpRZISNSS4YR L8W/6g+KYrwCRiUJmYTwnwnhr8UKVAF50xaShHYBXeBIPtH7S4acbBR8UwpX8jJaF+KewviB9scA MyvDFyUYTxuSi10ZqJ25y0n8JjEYTw7xfx3wGaieU4vDYPHz/C1omJyKExCSMwZi97QrC+Je1ftJ 4hhZgpmYbHeOYnFyJg/EhSyP7jPITiJVVZlKVSCRoXifiUykSROXVwkeVP8Alev0/oTKW9GKkBRu wyKb/wDufSJU1BdK0BQ/on+H4pOSclkq1KDsRCsfjvE68CiZxESgSK35/SPsODRTJw6WSQz8oUVO oXK81xs7ekYHBIQlMqtU2y2XksAU/v8A0/un2+g/uQlAKlKsAA5MImLbDomXRXLUSr0jC/bZl0po 4ifLMp0ydeXWFo+zoV/4+JQyzbX+dIR9mTOlKl2WtLDsCP57xVKUJqmbhqQUKJ1/n844WIlqlTNa Fa6kfoYPy7/2T8/6JUmbdCtU1UlXb+domiVIHFN05KSpusVMUqWqopCyQhmH6QELXt5fWApJf+ww V3gsahU6tx6xUaKQeV4pSqxN7XEFILZTmUh09yYVhMMRMxWJJlqFbKHNX88xCps1RXMmHiLWS5U9 yY1ffRtQ5gD8yAIUh7Gymu7QzMXueem3ofnBt17RYlvlDOW16d/6FKCSUo8x2D6PH0g/LmN94FJp bRrKvreFZly6kbJcqfT5wA4Dlr6DrC8Qy6QkSl/dpZZDMy9fnErKCNaNXLa1RLNaErVnolq4y0gW zCEmdNMpCMyytkKmdhBCJlKV7UOFuPePrDChNZqtcAm5hSphTLXUlxSKp4Ot/WD9nmDDU3nPOInT BsPrp/dK4Mwy60BK8wVVoYXKxaKCtDLnIzqmnryhH3yDKpo++85azCK5AQrDrlAYaXQkEBTOKtYX IKcIjIEcJ+MV7vNtvqO8Km0hJXcgaaX+f9CFTlha1P8AdKQBKb9nWEFBtNLrQQyZYSfiiQUilak3 XRUlI/DAVMVqrJQCCr5QFIShUuZnmIAvMb4oVU8lGtH+IF/tGAAVkeRSrqA9YTwytKZZaukp+kcR YWjPUtSiE1dQmAqTKeWP/UUAF/SAMqHOqsyuusAuU3KBWbq5NAMoVkpZfEUcxT+sS1KXxOwqT2qh ZSioL91yyIJU0quyk6KDbvDcTM1LD71B6qVH3gdN0q4YKqzzCXhKJJAmMwc1k/PeEp4hUVKpcoL6 73g0pTT+JiT1iWRMLmU+TzIPNSYTPmICjqCsVXhEpTpxEo+crKXq26xLlAlK3qUoLK1q/wBoEtcy p7nIxHbrCpahMEtXvTHW8UpTXWoqC/KpUKTMLfhpaWISaEKQLBPmbsuCAlJzVkK8z8oUhaEk+7ku n5why4TubbcoSEqTe99vWMo11OoTCs4sKeUJlpqGS+bzd4QVbd1FH89YnEqWUaP7sVIU4NnIsIVK sTXmZB/KAHpT8KUZYqCiUFNPDZx1aAmlVtvMr1MAluzM/wC9rBXa3/jDunnAUp/WJdLKB3DCnuIl kMkXKlvoILzHu91eaEmpK+J7qtUNtCQZg091xNT0gZ1XFB0p9YCUhT+W1xBYX0qLghtYBTKd/f0h vmwdUKWuq3ukOF+sCyCkhzlzDe8Ay5py+8vUdNYlqrSHusAeZ99YSoqcAkZ069oFyr4doLI8+qtR GYBO2kCoPe2wELWZb7NUwF9Y8oJfzAuT6QlQ22gupSQfPdiYQSlVJOxsqCmpQc1NW0Dza5dxCQz7 K6wQ1/m/pA8ze4LhOu8Bai37Plve0JWFF/h594qVZjUsa68oy1JT1za9YLB9xmch+cB8vPd44jvv CaL1BibMOggG577RSoEPb8JhmSPxs4HQQjzFizbHqTHuegLi8WAL9GaAFWVtpeGBYK1AFhASL8xr VH3jy2XUFg0p7GMxBSpVSMxqjWoE2Tb5P1hgwT5gsgsh7MDEuWWmHUmopB6tAJzOHoWhk+kOtJmK ew92Ez5Ty2uAgMk9ICJyS+lZsE+sBapwSP8AD3g4bBJczSQrFTEuQ/wQubMXxVHM6lOtXeJYCFpu yqbtzhMwy63+LbrAlopU+XmqHWAuZyUPLCWCUB2ZouXO3KAUpFw/eCiYjckkXOkHiIKZAmClVwsu Wc/OMNiVJtMlBdbXU42+cTMUUsmSK1KsEpbnCZacXLF/cXYwmTMnhl5UZrqvq0JmOtSz7x2eMGVI l0zluCqX/iX2Vp84lqUsiXSUaWHaChC1Llk1qdLr13MJS6UvZIGYh+ZgE5hhhkSCwLm8SlGWZf8A 3FrOlQZXvR7OLlNXi5f2icrckgW9P1jw72g8E+0FXgeNr8SRhXEzgkEBbi+UkOegifJ8EnY3EyU/ eYmbNrnplnoeZ5R/VGPkzJXB+6mhilSSFMFcr6/xjxSVPAXK+wLrX8Aa94xi01TJX9b4gp95S01z G+kTZ/DUWPDQgjNLe/1jDmemZIXLUJn3RpC7b/rCU1JShj5vNpVb5RxzNmFcwVVVaCMMZKlKlTFk KeSeLMN2bfmXVaFyRLODpl1KnYhQQiZa9J1KuTcowSpaDikT8xpWUCV7pJXr6QJQUJCJsziYqYV+ e5aJcmWuWn7NiHmLmoEvETBqHX6t6iMOOEETLy1TJKSmSpIu31HyjxvH2/7D2dVL/wANyONNQLK2 8nrHjHtZ4V4fg5PtF4HjMHj5Xi0rBoHiCUfaZUuaDN81JCy99Ixn/UVY8P8ACfCfG1yMF4fjMB4x Nl+I4KWVcBK0YcZc5Buok/hjCeGeMSvBvbLwvDYjjLl+0OFVNx0zWwxCVD5rSrsYm+D+EezM3w/x nGinE+HngyVrWbHhJScyS4uL9Hjw3wnCf9PVez3tYnDycFhly/EGwvjPHV93OmzLkMT5Up194Qnx fw3H+Ae09OHRLxeEwvi6+PgnzEUkPz623jxP/qH7WeNePeCzZPiS/CPDfZvw6b9k8KxSJLJmTMRL UkiYCp2IbQl9gqbKCAcd7NYPFTgnUrCp0tyO0tP99jv+oftJh8NPGFXwfBEYpPERIKSQudS3msw6 d4myPAg0oBlYgf4p6j+XhYm42fLdVSV1sr1iT4X4zMM/CTV8OXPKnmSSf0jw/wD6meDYdCZPia04 H2hMlACVzSPuMQr9pqSdTb+2nC+GyFJw1bT8euWTIkv+Z6Qmd46rFeIYnVvtXCHZkkD5vBkr8NUl JlU01kKc/j80Tsd7FYyYsJQZg8OxiuKksHpTM1+bxO8N8Wwc/AY7DqpnYfEIpWn+Pcf5VGDwaKpi 7lRshHUmMN4tPmrXOw7OoKCZQch2EYZlgzpMuhQ949f6QlAfcwTNJTspCCX0s8YrxTHTZeHwWFlr mKWuwNtz6Ri/EwGkf/S+EsxMtBNL93J9f8lLkSg65q6dHhWLmVqUUUfeyqQl9W3vCEJAdFjWCpIc 7GElIzILjcqte0KUgFI1IRLcXhkJOa4yE/MQ62fbY9oQZuHTMXKU3+GFKTZrwyCaJqiUpayWvr67 /wBpKEAqUs0j1iYJsoU+YTQNCo2o72gImIZas77844iQGRvzfp+sVOEBF9Wq/e/SES5kyksLE823 iqXMCrP3h1LA3G0PU7f+6Cav4HpFiHfSGdSal0+Zx/JgzZyuEhs6yWIib4d4etU6cU25Ha5idiZ6 q50+YZq1G9zAIaxfmPlB6XL92/WL+jQagS4ZLFmPW39BWAeHVR0cD+fnClVJFPuk5i/If0Bdlqdu GtLpvvBAJAVqHsW5wFVJuSKfeDNr3f6QAVKIFmdwP6B9ekb9KhSS9wfWJslSphlLTxVzUJUoi4YH 6wy5so0VLRRUshOzp/SPtDJ4VJlvTwpy9u7CDNnLrmJXQhIPFoewc9YXPJlUAsJbUqRHHDGZuaWC ubphKytCSj7taSkAynuGMDimVNnB0S/uQVJfflb9P7pTXYVGzN1gH1uxHy/oKgpT0soix5XgOXaw 6an9T/SJcmQZ05X/AJT5U9kvEtRStKwXqUaUp/aVvCSiWFKqupWYH9mAjhS0r/AwUpoUQljLPw5V v+KEkyFzR5SUq8nzMKKklKVLbmA/KCjikCqplP8AKP8ADE2hNRQwsPN3iXiUomy5cw08M+RPXnEp BSJg4rqzNR26xRUsIRmzJKkp694ZSZqwc0ur3P2oVKlzKQQ6kDn+F4QZiZgZDXapf+8U1AqOiZjp U3WJpVLdYR+0pVX4jAQpSZMwiyCviN6RXwzNV6mn6xWmtC0Z6Vn7lW9lQleZICLo+JoE1UlyM12P C/agGWpMtdVKXdULSsFKyN2sfSEG60lJLgsCfncwFzUplbID8VUPLKS5pTv3y/xiWha1PLRVSjMF QVpmTU1f+JUwJlj97WEJlhbJuVOzPuYSQtdfms6guHUwWbAHbuYBGYq+naAsZT/h3DfSCkv8iaoy q1uQTCQ6kLUXKTeqFK99Nrpb6woKBTxLPsvsIEyW0sTDbMXQ0ApmKRV0zu976wnzEP8A+oVKEVh2 1KnemKgqn3l2qWYlzSpTJsUPb5ax7xqUwtQYSmlfLV37wRcBNvwiEi4YMCjQxSxG5OsJUpDI1NwA v9YQqSKW98ZyYcpKiMxKi1PaAZXlUWdW/WGmV1CzveEoOupawgMLtqBY+sBwol2J+L/eJdGUlDXc ekOEpKmppupAqO0Bqkml9nEJJG7akrV3hBUNEPZ27RUHShOa1wO8NQ4Pv8oQCpggMTcP2MEJcoUc 20EEFQ0ZCmKeTwkpYZW7xmBVT7+3aGBT8VIvHlUFp30qiX5ywzcvnCZgAFaXN7whZYqZmXcd4poJ AsSdB2gHbVzd4LGnvp/CAVVMzLZikw1kpd07t6/pFdLheZLfxhCd3gGWCC/K5fnCETLW1uAIBqKk 6MS8CkWfQ6wUJyLJd9XigrKaT7zurtASanWuh9/WKXBA35xw7qKL+T/6KFFmhiC6ruklzAWDdnI1 B7QHYmwyqIIe+aL1EhViwZXSFeZAKuTphDhS1C3lyh4Sq3M2yjtDhXvMKrvCCoODfmBDMKTenZMD 7sNvb6CK0oIouEoDL5wiYXSdbAAwhBWpSSujKm4fmYSQCawHqGtonTKUqEkPyB6wlFSQzpUSql+5 hPCUCTl1AMB10U2bm8KwpStJ3zawV3FWhjDzS6ZhxEkFZQABUtIVUNLvvHgs9CEL4uFAK28zNHi3 h0hHDxU7CL4CkByVNYfzvE7w3xBWMw+Fws1UlUycskFizoFyPW3eMAJ2JnT8HxGlrWgKCUvsf12i ShKgZ9F0akx4PhpZ4eKOKrllhUXIJAe2xgTVPKBystNJFv1gS1opytVXa/WGXI4woevTtmhJQCn/ ANUcS5O1oqEpUw4ciYGda0ubk+jxM9jMViJSPFPBp5XhpJyrnyV6N2b6ROwuKlIn4fESzKnSZiak TEmxBETz4HjJWBwGJxKsRMlJkNOFV6X+cY32gkIE3H4xFFZlBPD5t3v848ZmYrEJGO8QkfY/DsKF ffT1qLAgcgdYOLny5k5TnhTawUJXvWX8xe1X8IBC2mJDrQi2tyVdYwjhJkzF01iVURyOv1hS2QpG 1SaXuOsTC4RiAMiEJFJGjBXVvrEjG4zBBUgKecEjjFR+Ii23L5RJnYDB8HDyTm40t1LYhlIS9t9Y pwv3slRWVMgSDsVP84H/AHAKELqRJmioI6P66bxiZU/DLyKq/wAM0qubJCf55wpMuYtKZEv7QMIt aiaCwKgDy5XjxvBYeSZkjG+CBWMXoJKZUzKSe649qPCMTJkz5XiHgWJw9E+XxpVRkqoJT+FQSoNu I9of+muF/wDlZPhWFWr2hXiPGaz4yEApUqTgAHDlaQTZ8+o1iQiZ9oTgpq1TMPxARh5ik5VFB0LP duceCr8CWZE3A4xGIxOK/wD3eU9KyBqSQSzbxjPEJ/iuNM32ZwcvxLDeI+OzRikyzLunKvnVYfh5 RL/6g+y/tj7Y+I+2PtxMVhMV4F4ghOEw/iM9SkpdQDAykmlKeTxMxH/Ub2t8M8bVisJKOE8G8M8D l4GV4MrVYOKABm7C49THistFX/YeD4LBKfnwuLb/APaxu+rvZu39Du/PXLff+xe5d6j5o0As1ve6 mPr/AGfZHAcKTO+1eCy8RjFUOnEqmCok/OPH/ZTwxHEk4PEheHUtXCCJc1NbOOTgQcB45J4OOmZJ E6XnQrU+a520La7wZGO8U+zyl4xMnjoPAMqpmH1j2mlzz9sw2H9mvteBnrPEUqelIVJmP+0f7WC8 NClJGInBC1oTUUJ3P884lS8FhZctYlBSyUZVnUn87woYcpKkpuoNd4Sp1J95QuyoCZiqJpVo+Uvb SP8A5l8Kw6f628LSZ61SUZ8UjVSD327fP/JgC5JYczEvg4b/ALicmqdN1rJAcfwhPHTnRmoSm8Sv sxWJKLrReEonLEifTmq8sBUubLWDvXpDYfEIr1UOKED5vCsf7T+PSitLmXgMLPE+fNUxISB6fSFe HYEL8N9mpJpkYQFp2K/FNPXl/wAD+9/m39hg5Lt3hM2YqWtazxAkfeJu35dbwmlYUgl1IQ5Ab+dI NMqlJOtLjo8M7L1L+btB+7ZfQWMVeVRtUAzwnhrKi76BhAGqy+ctExUzDiYsOkqW4KXBBIV/CDLC nlqzIJd+Rj6cv7CVJUUiRmOrqdwwP86xxaSygCTRm5fyYZQJXqbk9rwtRlOnfduUKJTdauTt6QJi a2SfKki0JlqUSl9Ck26Ex96uks1swEPx26vCXxKAnnYPaDxMYlQ8yzW776/z3hcvByT4hiEWIBdy zi//AB3iZw5qvDcItT8HDTCmaW2K/lpy1gqmLdS1OqYs1E9TBDgsdRcfOHgOWG5ZyPSGCgocxZ4c d+0FSlLeq5pqd31P9hJCr+bLYov/ADpAdrBh/Pr/AEXBH0/o/kmCyhlFVyExMkmfwp8ycE01MZoI 0A+fzhB4KPuMtSvulzHgNUiYsU8RBcofkeu8cOVJArDqmoLAk3JMSkDhBQVWVqVe1oKlJM2tVLFz Ta5DRNKUKmJmJpTmq4basP1MSUy0gTZYomEF6+qj/Z7f3gEoJRMPmDulXZoC1zSJKWmkyDU3VSjv 0hapk4mtwj4/TlEtKTNRNQi6lEObxUEfdvmUjQwilSkJC6abqrPmgAJcyzu1HonWDMmpAKvKUg0r 9YXw1Yjirc5kZE1clamPviahcUPTCJSUrMxc2pGISRk/3igpKxZRXNB+VW0KlzEqmKmZSvzSkc4X 5p0tOVBrytCUL8ytOHmXLbNCJ05C5in4aFKylCP2oCZM2UVlLAy5ZZP7XOBXIXPKM1MuX5vyjjS1 FAUlp3EsflvHEMqYEHKj3gNbxLqMsgPmXquEIUpYTPsEIyFDQULAYnIVnMi53EA1KmJUqpeUj/eD Mkyhwl5UpZaQjr1MVqmoXQv7tAyGWf2d4M+YpaVOEmtFafmI4SxSHepsi6oeTQkg8RUtrX+KJKZt P2ZWZShMbhl+UIKphUUJyqFvpGSgkZrsYBrKj5apeUGJdTpUz2ZR7kxfRdm1brBcXBbTJ8oBSSCk 0V3QIrLrmNRSEiFTE8QyiGNYdA7COHJBKwqsEBkiJZSPvnZV6VfigKACGL585L7weJxVsv3UslrX ixZDc3J5QgqISPdruf8AVAoJP7V36pgrJVUL/F848pzXPxEwKZdN+5+cKKi4ZusKRNCslpaxqPSK Ui7XLZVd4RdaXFw2vJ4CqlAtSxhJLhQvlzA9YqcFX7TmNTRrToSecBJAsKTRpClLnl5ejadISalq FRPEUpnv7wgqNi7Derr/ALQKS73c3Ce0KFYKqmPMQEEKsdGf9YcO2hy6whi4Xtq0PqfL5dI8pJVZ adz6xm93kphAWSaSbB2aLpKdjdn9YloXX+DX84EtNxopmzfrDAmj4Q8J/ad07waplO4+IcgRCACV XuKbwpIFmd6ngqDJQ3+ELKMPSwK/KzteEMkAfis8Gzneq5TF3P0A6QMVhAlNB/8AGWmFukJlzX4g uuoZRytBWUFNe425w5LBn51dYIWVhIukf+p1jhlTqF9AN4USoE7UQLqHJK9VRZSq1Ft1B4zEHo1h 1iblATprUTXfLAsse6XFi2nWHmuQTUlLsG2gB5kovTRZukPT7z1OT6Qp0B9AkJeqBOWaUo1Ow6Nr ASmcAAGd2EKBXUslr/whlB0G4OwibSkKKRqnXoYWgLK6VlCnHl7mJMgpFHGS7LJVruBaMNOEsJK5 b3MY2dS/CkLmc2YW6x4jgFSMQThsUqSq7pF/dLvCZsubSTkMrWZK/aH8IBmz7PVqEwuTLSpZrbzV PfaJZmyybaaERiZy5VAw8nj1JHwuofkIT4SucP6w8MVw1yiKCWAqpHSx9f6EzsZK4U8L4i5kkB5z fF/GEokyZJXKGRTMUdhCsQZjykBw9vmYwHgmCljG4XwYVTp4rCJSzlF/LsrXlEtIcp8rpSwhV0qN XC8jBDc3hJQsJKFPmepXJoWmbMKE18RSlC99YmYXh8YLTrXqH1/2j+v/AGa8QOHxeCnCcmVL+7Ut ILsUb6aWPK7RIwPt2J3gniyEBBx6JXG8PxRAuSR5P3t4+0yPbXwPgfHMxgQA2rxMT7P+Ip9q/FVJ Iw8rwtPFwSDzmTXA9AdoR4x7QzZpkzJpTg5SJavsmFQXOUbto8SpK0JVOdkquSsnU/V2jicMImlL L4Ycn0vCcoWF/e3ZQva8TJrrFuGhCbM+jx9o8UxCh4Pg5rza13xJd1AdBuBrEjw0+CYCZPlKsrgj iOC+YxivHvYmQjwvxdMteITKw+TC4lQdSgpOlz631ib4XjUzJMzC4hWFxOHUwMsuxYn5vpErB1UT 1fecIoJVNpzC4tsdYExcniSpiPvFrmFIl8qUxi8TwhMWE8FBUOEuUx2/SMLg8dMErD+0/h8zwNC1 FkpnqKJsh+5llPdYjE4RSly04nDrw6lylUzUVgpJSeYe0Yr2l9uv+pq/C/BJE/g+z/iOCp8FxaJ0 xMyn7RMmCYlwNEo8zHTSPaX2Q/6j+NY3xL2XwxxUjwrxVPhwxniCmJ4CpW6BPTSp2LPtBx/sB4pi /B/DvZzEo8QxfiviqKUIAmPJw6ky1feqmhKnAYAA9IxvgntD7L4z2l9rpEmRJQPDsPThJqigLlmV L863DFmuD3jAePeLYfB+BezPsbi8PgPFMSnDp8JwnhqMJMEwYKVKDH7QrQqszuSMoNyyUjUnyhuc eIeK+B4qR4hgMb4dh0TMfg5oxGCnYiSnhT0omjKqmlALaGCnrV3Z/wCMfy4hz9AAI+vf+0L6WD7X f9f7Hsf4j4Ut8IrwORIofNJmSk8OahXVKkqBjG/9SvAZ02bifs6Jfi/higCj7sUpmoVZns94xfjv jnjWI8FPh+J4eD8Ow+HC8ROsc8xT2S+w5XtGN9kfHl8Xw3wrGHxDEYjCOUYiSkhUtPRwLvuI8U8M lGVJPia8N4B4bhiWKxUlSwn9mVLWfT+0oTX+z4HB8Sd2Uav/AO2YnYfAI4M5Ep5SnckgWeMV4bj8 Ua8LPMpYWGpOwaFAT0FSbZN+8YdOHng1rHQCES5mKUqZjZBSRqzi949pfCZf+FhvElGUXcKEwCZr +8fl/k8Fg+FxUo+/IIJTlIa/r9IlIlSBVSHNOb5wRNlqSBer4ekcPKVaMpwR3hpc6mauW/mc3hIk YmcmXpYkvC0yfFZ8lSkFqSc3ff8AjGIT4hMmzMWmZTOXOUVLPX119f8AJprliZLQM7qpSHLB/rFa JSUo0JTYjtCQlDKNytVyYVToL2FvWCGV3mD9YykuDo7o6wRS6ea7gQ7sl3Xa/SOIayo8s0FSgVSV Zcut9BEmbKkKJTecspzp/srWozapiuKhpbgaaP22/wB4lSzddLqUmxVowaCSkp6qGkJDBXx8ocS+ 1tIcy01C5LNvF0d9c0FCa0j3in34UiTNmCW+61OPV4RVOSpCLS3JK+t4+0YfGzEpDhcozqUrCv5+ sFKrKGo7f2xYD537wCCxFxzEKJPnNStgXf8AiYYBz8yY7QLVDcFwDGV2bfXS/wCv9kFgemxgTEZQ +akOaXuBCQSri03llFQW252/5gTJd2VSaEWlka5f4wVJMxalN92sFAQ41Y3hV8NVKXb7sqXdnvqe 20IkykJdXnKmTN6kH9BBkSpi+PKpSUF6FuAf5vBWskk6n+ybGwqPrp+nz/vBxZZRxQGCVlSs3bSO EkeZWciwUecS2Ssg7p97tCWCVWvsrX3lQhvdOYfHFklAHkQzt2hCCpSpsy1V1IT+kBE2inZJXZfx NAUniUhOpspHaELlimtVRc1U/vPC1HEmVUutFavOt7Cp4JVJyTkZSn/CV01sYl4uWirFFpZRJ1/E 72MJ4SWkrzTFU6fF1+sBMpEtU5qkTA9Z/wDwoCVppr93WcDGhQoJzrUq0DFInJlAuHOaqAogLfkw p9YmJWqYaHFNdssUmVQKPuyIkTqmmzAJQCjlNniTLB4clC3WtBzTd2iZN4s4y3thsqeGRy7wnj4h g/3kpCzUn+e0S5icslKaql2SumBPklE2TMWEgVad/wD7KFomTEhSU1uMiP8AVvAl0lUtUuouKlCJ KViZLX50pc0n+fxQgSkq4tfDUusKAA/P0hP2mZw1XdyCpfIQhchaE1XI0fuIB4iRVZQ2PR4SlTy6 01eeoKeDXiJZ5++/aGkBT6Vcmv5YlklbzFuwBWDfUmKJWdSPNRL80ZfME3ANK4DyjU7LS/mhBTNU i2dNPFEFFwg2CvdW28Cgk+4sHpAsSgZeehhJK8xslBteDUCbu61aQpQU+Zi0NLev8/1iY/3YSpip Q83UHWEsSu+V03EAJAO53b0gKWgdzkHygKCPvBM+7OoU19YzAZ0sg3NPQwlKmBNrjlAUSBbUhjAU iq9jXco6w60Bt1Izp53hC3LMykrSL9YQoZ01U8tesSlyzpdYTpBUyW6IZ/SCALsw2v3jiVXCmoKm ioEU9E00xzGilX1gU7dgDCSsbs2v0hlDrbKRFKlkq86fivA947XjLboFOUx5qgbqFBcwFClNOpV7 3aC5I3cGwh61Pe+p1ipYA5vYwFKZuWhVAKagmuplF/pCHWFtZew9ISuXe3S0JrqN2vp3eOC4CXaw cGKhTU7kaVcoCVs+hOrQEslINn7czCgmgIRkUoPUp+sOkmYErKW5MYehTK+XzhiWTV0jcg3ZGggM aQFPo4N9DALIpCn8r/WM7K+jQVBS6tgND+9CiUnKQajZSehhBo1z2zD5xRSaTpZhGOn4JFU2VJLJ e7cxC8Li04itMyilRoHLKYK0zK5CMqN35vAC1Uqpzp8wTC1AWoJGxOusYpACqkrJZjT1a0SMQitc lc7Ogljte8YAjQ4VBG+0LlTEhSJiDLWk6KBsRGO8f8Kwkyf4VjDxlUJdXcDpYEdIVj8cVYFOJZKO IQlkjcHq+0YjG+HrViBLy1lZWknYt05xIx+JlusmtafNKDah4olyqTqybtbSMZMXIQZgQpMuVNPD Ey26ow3j3hktasOZqVYzDiYUJSGNN/pvCE4jFyMJ4jLQEz5JmC692gfZMZInV3+7W6hCsX4j4phc ElKCSmdiBteMR7OexUwz5855C8bK8kvY5+d7DWFY/HTsViMdi1cbEzZ8x5kxXbo51gJsEeZBXlB9 f0iYyWbMVJdIhMxSwtJ+EsIRhvC5RMyfOqCqeKVNrr+cDFHjyZmJstIJUD2MTFS0zZk1F+KbqT0M fZ8fh1y0cYSftNLyi7fx3gcScZdV01JZu/8AO8CatZnDylMxpiB/O0SkykoMhCmY2Cevpyh1LSZZ shS01aXygwpQrWsilIodLaG+0EzAZZQLrZqv3olYYImokKTxApY/xGcebfnHs/isLg1I8X8U8I/r TETajx+NMCiw+lusY/DeNezKZn2HEzcJLmS8YTPQqWsozoYDY/7x4tJBm4RGAlcZeBKg4SpwlzyN /kY8Vw+DSKfEMHh/E6QL1Tqgx/0CJDzUzEmTw/uUf4a/ezQZSCwlLYrUQyn5QnCLTOoVmstwd7wc VhVzEfZpwmyp8oqlTMMQrIQrm4DMXiRhcdiJUr2y8Fw6cP43gitpmMCWSnGyxuldqm8qiR8L4z2b 9ocKMTgcVnTcpm4eYnyTUK2If6x4n/01meB4X2K9sMBIlS/BvaWf7P8AExXiK5bFJ+3iW81K2YhS 3zWj2i9mva3wbGzvAMf4iiXjMdhpREzATZToTiEBmmIWgjK4Nh1ETJ//AEg9lTjvb7xNCMH/APN+ N9m5U3xASk24WHTecssNFAJHwqhft5/1Jxvj8sT/ABP+uMH7KY8zPDpWKximK8bjMLYanKgpGlw0 Yz/pz7NY2v2k8Xk8Hx7E4VdvBcKsZpNX/rThZh5UEuzpjHeBf9SsLj53tFj/ABWaqXiZ2FnTMPgE zJaJcqZhpso5AGdRXd+YaJMufMl4/wAG8Tlfa/A/GcKsTcLjpSri4sFD+d23GX9pz/PeKuDL8vCC i6kAtc8n+nSGF9u8XsPmf6ABqbch845NblCqQSwqNIdu/wDY9ovFv+qE/wAGVjJBTK8KwfjKDOSE UutcqU2ZZNuYaPaPwPBoxOG/6T+N+Lmd4HxJRTM9nlKABm8LUSlmoqGocW2hOIwk/BeM+EeJYfJO kTE4rB4pChzETMT4T4p454bh5j/9hg8YmXJTVqyqSpuj+sYzx/xjFeHeAjFvx8di5qsR4t4spIeh DvNnKs9CH7RLmSJc3BezPg9UnwTATFZ5lXmxM4aVqYfsi3P+17Z49SnmIwkiRLRsjMolXrV9P6PF fEsTIxCvCfG5gxfh2MpJwwsAZaVbNq3MmE+LeESJifDkkrw03E5VzWZ1J3Yiz/K2uE8Dx+BxeGSi bQViYypul/W7xUuqZNw2ENTLJZgSY9psZUFJ/rNclDaAS/u2/wDaX/yeIWsIZEqWlFSApy6iW/8A b84UrhgBPlLM8MqWg/uiEeNYQzOGlbzEIvTuXEBEnBYoJlLpXiOFSgf86wUjNla4qAhZGHQooSc7 sBbaPFP/AL8Bz9xP989vUAj5f2TPWFfeqpZtUuwf6/OEplS6bX0e8bqO72AfRoGVQUCyqjGZIKUK cKtyigL4aQtqTavtAClAA21eAoO6i3QxT/5KqUHYvr1gFeos1JWNITNlGYKQVJRJmmQZhawd4KZi VIUPdUCCP7ElSkrM7hIOY1EuASYzClgyuUVKpp/OBYB75bgPF7t3gqFAPWHZKg+ZtBH3dOr827Qu xUs7Nr1MGpVKklimp0nnGLlKp+FI/wDKoF2pMLllSVFNnQagd9f6HJcnc3J9YI9OY+f9GnS28XBG +jP/AEjVzrZgOTH+wkKNIdidaeZjp9f7JyvbQW9YWsNTLDkktvoIdMwKtRcAfX9YHEmzSqu+hP7p /jCU4eUViwS0wpW4Zn79NYmTKpkqsMqUF5Usdh/PeCZpUpeiqy6rWYxlXdnqQdHHP1gBrgvVufT5 /OP5tHL+n6/3ctU1SUlLCWn/ANSp/rHC4Sa3dOZlI+LrCZQkVFOS+qu38YrSpKJVNNDZwfxQFEHT zPZX7XWEZmIy0oVrCTO05WHyiVxZQqmH7m6jR+JXKKV/fhuGijVZEFVCgRcJHmHeETFoC7VZwDJP +8cP4lPLWUVcM9X0j7uhSRlVNrZSae0SES1MJmZ0PNp/eJhKiitUwFKnNKkD3YK8wncQrQajW/vd xE5eKUlaBmGThKXfSkXiWmYgtSJgpWee0BUoolAJ+74ssU3/ADMIl4iXNSEJfiystZV+KEyyuxyo rUKU9BElK5RWlqeIU1cLtARLqmrUqs52oCvxQUS0JmKahQ4ht+zAVNQw/GMySmEPLKqeWv5wmVJl VimrM4QDyI5xJAw5RPm3ne+gd9oGZBF/3bwkzWUteXKn+N4EgSzxEeQzEtCU0JQpZd/hilM2ayPN T/P0hCDMV1HxQeKpYlA0Jz/nCAlS6dWYuv8AjElaFHMa1CpxDkKTa5QulKVdIl0JK6DRS+brmhRX NVL95IZh8oCn4SnK+MpbA3u4f9YTMNE6sUnOx/dESiwloKqW+I7t1jNJITMui7v+1CRMUZaguydA YBDppDgjRXWH87n4syYUUJy7iEFKWp86/wAhFgkLdintCipJBJYbEwmoM/O5EEmrlyBikKZV80yy T2hOVKn95Jcq6Q61FyfKvUdI5fp0gVZ+l00xSkFddg9kF4TXrroaEwGFRe7M3pCakPVdBOYDrBNa L38t9YJUaBqdncwwVfVO552MFZUsP5hsqD/iJSRxP2opQLkv5dPWJdVP4dIBcEtZatdY4hKeJ8TN TfSAtiku9rLPcwGBCtnGsS1FOqqCRpCK6kK5ahfrDtZz5hYRW1aV+VSdB3h7qT8C/MnvACQntp9I NYJ2tr6xQsUyquqjFSFlSFJv0gFNknrYQ1+VQ0hKSsoLu50MFVSjvFLgzV2SNHe5/WOLXkqru6le kA8VsrppQySXtDqUxBd9jHRuVRPV4H+IhOhza9oFnHTRMSwimnTU1RWNCp1vYHnCJdIUuqhHO14O YkHLQB5d4Vh1FRpsXNz1MIU7vd9YKVB0qDKB0POEeIYACSHdaGZI37wuUiW6kAknR4TLCU+e699Y XOnlSUykE5XLnZzGNnXm4c4kplr+C9xCfFUVqGGmuhKszdBEg2TiMGOEuW+Ztif6J/h2MSM6DwZr OZSjvEnC4Blpkq86HL32aMRgPEFCWcTZlrD+o/jAw6Ep4u5RpBPK0YD2Zl/9x9pnCQqSj703uolP IXcnlEnCAUy0y2DpZJDMkQVyCvDTfPXhlmUo89P1hCMB7UeMSZYFRddbdjCZXinjviuMrXV97jFI tqwaHaoG2YlS1c3Lv/GHlpSlHvPdTwldn8udbD0TE9Trlmu/u1esScBJVLSZx8tZdQBEYeZNkJnY lqq5ibS31ihRzpLUIFk9AYvTLCixSv3+8LKZaeOlxU1J+IN8on+F4nETcXiMGVIm1IVku6c0S54K Uomqq4XnmLHNW0IQhMtKdfKFKUTcOYUrhFQbyBZDnf8AW0KEvhyDNSDQFvz1EFKkoXQmh1JesnZM IxwlkfZ1GWtIQRYsxHbd48GwMrFIPjPs5hR4Z4tg1KAxCKHom0/CsaGFe3CsDIVKxoXM8V8CnyeL 4dPxCv8A9JlpfKo7jRyTrHtD4t4W2ET4lNVi8bisUsIk4GSklXCRsECPGPHfDKp2BlLR4Z4QtHmn ysO4Su3xEqII5i8ViSpE5HmK0HKpYu6vWKa34uVYK1VnmzXipM6bJUk+WZ96g3DEkQVJnrMuVLrs h0rmd49p/bjGf9SJ/sB4/wCy0viezi8OlJmYqcUKIqSXM1KyyOEnV7vpGG8J/wCoqUezXjQAl/15 KSV+z/iJsKl+9h1Hq8uz1p8sJx3gnivhvjGCXZGN8Kx0rxDCq7TEEiPFPF/EsJ/8xY/xWfxZs32g kyPEUYdgwRKRwwkD0J6xP8cXgfYn2I+1Epn+KnDYLwGbijdVHFZJXvkD66Ri/AP+lqJk2dNlrw8/ 2uxcoyUYd7PgJBuTq0yazbIOsL8QxszE4qbjZ6ps3G4qYZ07FTCXWtUxV1EnUmCglKm3QoKSexjD ewHtDJneNez+PxCcJ4akPO8Q8FnTTShWGG+ZScvy5RN8J8R9mvF8RlE/DY7AeHTsZg8ZLV5VJWgE A/Ek3SQY4GMw2Jwk3z8HEyVSF3s9Jvz+X9CGBf3idFdvpGbR3PxHsYLOz2BLn5xXSaHpqY089YpK xLKkMpzZFWoV6GJGCwUmZicVipgkyMPKTXNmqUWAAjC+0f8A1JlI8X8Qmyk4iV4DPeV4Z4e+08f+ Q30Vl0tAwQ9nPZ1aZA4bSPAsKUSxpbLGIk4TwfwnwXxiYkmR4t4FhEeF+IyFhLBS5aGTOZ7hb6ai EeE+LzJeOwONlmf4T4zhpZlYfxBCSyslyhaXDpJOupiZM9lvaTxfwLi3my/D8aqTInGwdcvyqNhq NoKf/wAYPjjKsc0oK9DQ/wAoV4h494v4l4zjV64rxPGzMbPvdgpZPy/tzPCfFJok+H+1ElOBE9Vp cmckvLqPV29BAIIIOh1ETPDZ9EvFSlcfw/EqQFiTMHxD4TvGGwUjC4fCnD/dLxBxKRIpG4F39BH9 eeITxjvGTK4QmpS0iS+tL3jxrxnxSclJODXh8Dh6gJ2LnLSQhKAT1EYnFzi87FT14iadipaipR+p /wAmmUst9sloH+hV/wD44lzUF0rTUDr/AELw2LkoxEiZZcqampKoEjwvBYfChZeZw0Zi/WFrUA+t 7PeMXwwAhKCudO8oS1/5MYrFFRPGnqmAnVibfp/k5GIX94gZC6GpAJYN0+sUUg2baAopBHZwINLA 9LGFZFKAD2HmtCgSqUlEx0uNXPy+cXxHFWSxDW6iAusMja5Kn2IgFSFcTrcjlDrdOemmmpSmGohQ VJ4iOLot3Sz3f+MYtMryGbxEiqsirMQfmfT+j9P6EJNQAQEiXRmRTYC+rNrAWAGZ76ntAISGGuzR dTb237w432gn0g6k6W03hSla1WLXTHDSqty1QDj5wU5UTHJu1J11hQVxKhciShLBtb/pBUdTc2Z9 4a7a6s7O35mH31/pLFw+uj+kHXmW+Tn5/X+1tyuH1/pcJCbaB2/sLXUgUbFTKL8h/S6VpWl2fQ9c v6w312T3gspKmLZXZXaBS+gBfTQb/OFYgU8NK+F5gS5D6fxtFQvfRiT8/wDIJlKqUvzcWg0jr3gK mhrOtaVsswHCqfcVU5iutSlK93zIL6VQkKCUo3p9+ApKVqRVcV6fpCCQlQqy1sQHimYE/d5Elacq xz0gcJlS0KqLS83zhU1RTSrLsfziWeJM0NL73haQvggqP+Kaqv8AeDJRJaZ5JhWNuaRvHDFctcrI wPCbr/tHDQqcur/yV0l+UJn4gFa0S/u6v/ClW6VbmOJJZdqc2UpMIWpSFTKLteqJS1G2suhlJX1q hEsmWfvuJQSUqR8XX/VEoCxam58wH4YSou/lalVX+8JxSmR+BCqfnziTKWpKJuIUUS0bkpgoFKKr DLnVeEqZaipF9z9IRStBUpDy3IE19xCCo8NZ8iXGb9YTMlAAKNSkqmUs8LSoqUAPKL69Y4gmLTR5 FklZLaxLXVY5fvIJSoSwzZTTUb36wk0koZqnpUaXg1VKB/eD+bzRLS3CA96XmMuDTNWuWixp0hSV LUJarhtFftK0hU0TuGEpISbbxWCVJIZS0uW7QllMnhsScylftGBWAEp90XbXSAQrho1Sk2UDEo1h a0XUXZ44tKbbk5I1Cj+zAqJKtEvpFYNJfX4oORizqWmwU8WVSo3FeYnpCBWlQd84ICYqMuztUBX/ AO6M1aka+U+9tAK5dkZQCbCAqVSot7+sZ3BKqbOCIup0gNQbgwTWUpawpd21hMtSDby1/nAXw3c8 OXvV1jLKDg5lKLE9rxTnflqA2zwDZqm7QstlBbmlfURksEZsyc3zisshtHGRMVuDsBS1XrCyw/8A jpiUoVk1ecQGq8ubLkHcQgBSbakp1gPUUoDKuTAYLp9APSAHKWGmgPeKtvKy3ePeVWaSmnL6QqkG kZbfy8EgsBbZzCAp1lFtwU9xDFSFpJz5GA9YIDuOX8YSiY8yWRRmsRAeYrkfwmMs8ADNT7p7RxcR iUIDsE84WiTMVMmqt5SEjtFajUdEgpqIhAaYlQtMVziWkLsnzMAHhapaSTU5u8VKSw/DpClFVKNS kAivlBAZxdylwe0IWE7eZCXBfrCcqqQ5GtrRxE6gPa8GWqUWOqiNjYwlQLYZcwJVYpIKtYlqTNRU 3oqPNb6QGma/SOCmaQCrMrTs8cVdKr/OP6o8Pmg4vEhpqEsAgb2hFrOSC9bnvBEyXRVo51POE1Kq wPECVzNE5iyqu8S8bgJ6ZgUl1ofMj+zj8ZjcTLStCOHJl1Ma1Bg3zaMR7QeJGVMGOnGbhvfWhFqQ X5wigGrQ1Ic9ngmgBO2mXpClBQrBYAoJA5j/AHhLoAXoJlFVEArLhGR0gF/SGCSwyk8t4SZrFXuF soA5QVcQiWZr0ABSi2jmJnhyiFyzKTOXZWSm7DUbk7a94xniGAyLwGHM9SibMkOS0IwuInrUtUxU riTEqEo7Ag6X+sSlYfGIKFLSggrCVZtC2sSp+IxP/wBMSnBvd9L+scBPFErE3lqEw0zQTSpn5VD6 RKAWZuWohOWarkV/zeDJyLrvS+ZPV9oQjEIIlIW1YY1ftP8AnAS0tKVZ+b8ssIClICQtzSpqvX9I UhamkrJFMy4Ju8SfFvZnxeZ4TjJE5peKRMeStBPlmjRSD1/4k4dXhvsj4wtMgGbjODPQmco65UTQ B26x/V/imPl4LwiZUR4L4LLPh+AnNtMJUVTGf31HXSJeInVz5mrmWUgPyH6woSaqKHqWzIezjt+k AlScRwrLJQTruBs0LDzCUedIS6B3VZ+0TiK+GlFanQySwcUmPDcSqXLwysdP4ySpRKlFQb7z5wth MXmCJRTKJROe3n0gLRJxMuYjMJkkElHLMnSP6vle2ftgjDAcP7Ej2ixqZIbbhcRrN9IM2YZ2JnTl 5501RmLmHd1H9YHE4TKDpUmcljrZy3KGfR7bX6/zpGG9p/bmbjPAvZmeBO8P8Nw/3PjPjQ1CyVD7 qSdixUoG1NlQmV7Pez/g3ga0SRJXipGEEzxWenYTsUp5y9T51HWBLwM2UVJLr4lweYEI8I9qcH4T jcPjFsPDfHJEufJmLFwZdVn5EMRGK8d/6WKMjEIQqev2TxeIM2Rit2wc9ZdKtWRMJBtmEYjwjxXD YnAY3w+cqViMDi5Zkz8Ku1QKTeDKqdJLsRVpyMJ8ZlewPtGvALk/aEKTgXxK0NVUnD/4t9bJg4Wd Lmy5siYqSvDzEUTZS3ZQUjWpwxflCsavA4iXhk3VOmI4aBGM9sZyZc2R7N/c4aUo/wDnWAqr5EfM xi/BPEcQPBzhReTMmBPEBDhQO7j84VMwviUjFJ34cwKJhPiHh+LMrEYZbz0PWJnOzxjvHhIV9t8B k/15glhDrQuUGnBPRYJ/ujOl1/cELM1NuF8N++kYX2W/6kTVplSUiR4f7RJRUlKQwCcSP/ogG7RL xnhHi/h/iOGnJqlzcNikzAr01i8+V/8AtBE9XinjmFxniiZRXh/A/DJoxniOIVdgQCyL2dZEHxDx JRw/hmGJT4V4TLV9zhU/Erms7n/d43/yWD8TwiijEYKeJ8sgtpqPUOPWJWDVipUvH4dIQqSt0LCr OD/RUpQAEKJnpl5tTc9Ipw4UpKM02aBl7ks0TPZTwfGLnzSqnxSZKbgpG6KuujcvR/8AJ4YS11p4 Sa5iEZVszEd4CrqLOrUJG8MLf0KlTEguGBN2idw5ZprqejUd/wCEJ4UkoCV3yErV1fX52hMqZaZS 6szD1MErrO1sxMUS2CtXbXuYVXNCSEEqQmwLfEYxRQVqRxlBJXc/2JUqZOlS5hQkfd3qvoR+ZhMs EE00jeC17s1x8oAU4OsAvlPq3rHnAvyd+xhxf0ZmhQVppTzeCkcSkqaun5CKzXZWcuCPUxKw8tpk yqp6s0ukNfu/91SyfNVU2YuBv/Ov9m56c+n9rMSbNz0FovqzBrAen9FRCqfKFDyhWzmJgmI918qm mkOC8tWn+xhSU0KVSOGVLQnhgPYL37KvAmzJgUiUXQmfMIE1vdS9tmgzJUpUtRXeVUDIKdgRAmqT NTMWpwOCUyk8s3XpCMqgSHNVn5N9INQPLk3f+9dM1reQOpUzqloFSZnTNW/rAyOVh9c0U/8AiZ0r 4eZ4GWlQVWkqLqg8VS0pKWpKdfSBTShCDQ+gcwanGWp1O6uyoekpKi5X8cEIVL+JvdP70ffoQsqf hH3oEucqVMM1NheodIEqWEJWctaVlCk/vRZSJyarMs0mFTkoKRSxQogVtv8A/hQP+7nLRMVVOqTV RfRKd4EpCBStjdNJTHF91fMvNB/UQklMxVMypxL4QhFmCc5MvzHuYBQoeXzcMEp/ZMJTMUJjgkKX dYiRLomJmy9FkZk9DziWSpMzX3AFD9mEKC+LJasF67mFHyKKXoKv94lqQBxAn3wfXtAE3iUIDrA0 Bf3bRmKloQKKXcIhhLNBGUrtU29UJJY0+ZOql9H/AIQMqpb+ZC81PrDoeZL1J2gagPqgvCZiZlpP mY01Pu28JDrFQpQySKvV2hCQJiJqSwQhNpkJMwBFqGmZqv0gUOPhLPT8oSlX3KK+H5Spz0MMrMET eHzJe7mAJapJ905agfnCWOYIZSbNfpGeypqqG+BvygipS06Bw4PSAlLCvMoe8nuYTSpbv5WjzJpP 1gLBUtaltzlwAuXmN3e4vvF2FN6dBBl1sguKKso9YTmXShNQRLzEftGOIAiXlppAt1cQXWwS2kyk n+eUVFGm6XCf3oIYJKrG5cQABV1eJYmIpSDuQ8O1SKmDXCYBKCV7a0+scgrVvMntFC2WNUttDFJv e7il+cFaXUBpu8JcgajyMC3OGVWpvwm0WBAKWPM+sIKSwKeekFNSK1prAsX7w5YfsWbvADMo22IV 9YTWKuuhio2ZbO1mi7IfMhSQx9YSFVKe76J1gGXlpvdWsErNJ18tT9jCSpLUeXkqLkpc0mxIPpBp zHRxaX2EUqRUUXuf94FKyh/MAourkdYKZeInqXp59ISn7RPzZVs5p7QhcziLPl6qgKTbbn84CVua r+VwIpSkrP8A8UJKgkA+cC6hBSln52hCaQPeS1wuKlhKWysPe6QnNr7gzfMwxtLNkkWEZJjpp1F4 AqGa594GFLSlRyM/lHoITweNi8KlVKZKtUesBGKnjD4hVqZi2q7RlxMj9pSm9YGIxvisjnQiZdUT sN7OSzPVMPC+0kuZb7gQjG47ETJ2ImClblgH/wCY4a0hKUXBG/6wkpClBKmuXI7CKaUP/pI7RVgZ 5xGBw66eDeauYOpiWnxeT9mn+RYVLUkoV+KM3jOFlkKYy1qomj01hPF9qfC5TmkBc2n9IXNw3juD mqUhwqVMcn9mAXM7w8rUaVuSvvEiUZbJQrYkM23+0GYkqCQunyEn+MZ2ZdkKYp73jRLDLVSxghdi VMhJU4X6whKWBKqvNmPc7wufSnXzbDvEn7wVL/EUgOIUyivLn1N4xclaEp4siamSjiuzlTMf3haM TgsSmuRi5CsPOTzSsFJhfh0uZwvZbH4tWJwfifDvJkkklATo6fKHP5X9nP6kx+I8SwQxiBNXwqit lJULjexA5PHhmCXh6ZkvCp4xWkVlW7xi/DsLP48rwmnDy+GpxJXdaw/aiEBKKpgVSpabIQfeLRJW hXEdTLCtB1H8ISVJU/Eq8zBN9fXlBlCiXLVn8lVLczCp83iOUNLHnCtvzjg+ES58nwut1YyZlkSR fTdW2rawiZ7T+PYnEzDeYiUvgITzAUCP1ibO9jfaifIxKE2w2NpxeGUbsCoZulzEnBe0/hVMuXWj B4igHB4xJueHM+t+veDOw4olScipM0VTUqN3EUODnJLqzJ+cJqBZeUW1eJClrOZFIlKU1atoRI8s qdiQg3I19P5aPDPDkzpq/sUnj/c3RKDf+Rue3OEyxMK1FdYqNRk7m0Jw6iJa5swzJaHYLYOdImIk mSnGTUMkokiq+pffXeBLTIQvFoplmURwwEKNz6xLwWHCpFIqmqCmUra0Yjx/x+WZvsz7LT5c2Zhj 5PFsWc8qQv8AAlqljew3MLwdUuZiZEp+BLNpOyQREycuYqVKLitIqV2BiXPGLVw0zHpmF1rTtEue mRiArAzOLJmocKDG5SdIwHh2LmzXWmhUyddjaP8A5/8AAMEJntB4EhJ8RGEkhU3xbBHVR5qkvUNS UuG0id4n4pwpuF9ksEPFZeCmCr7TPWvhySRyRmV3phX/AE2kexU6dhjjJcnA4oKUpWOkzEy1faWo bhiouoKIBTe7gYTx7ApwmEPtH4WPEf8AtUjicaWVSpy1j8Tpvu0U4vGTpqHfhvTL/wBItHtPjFAU Yz2nplHc8LDygfqqPYvxDBfaMLh8Zg8ThsTjcMpUniTJapZRLUsH4VqLdIlHB+K4pcta6FyZ61Yp JCmBYa/KKJqZ+MmqKFLTLZYW97B3c8usJxfimEHhuEm+yk6ZjMNi08ISE8KZVUPr6/3hOBx2MwRV 5jhMSvDv3pMMr2g8bUPxeKzyP/igrWSpSi6lKLqVzc/25WHkiqZNVQnYevaKk+OYFeMa+E4SxSeR VEzDT00zZaqTyPIj+9l4/wAHxk3CYiWoLyH7uZSXFad9/nEjA+1mEC0ol8NeJlVTJUzTa5G/PvAW fFDKmTLmVWFpRvcf8RV9pxONV50IkodExtAaXb1iZ4d7PSv/AJb8JVZX2dZ+3zw3vKe27t9IUtZK lLNSlKLqU+5/v/py0t/Zw4MwrMtCaqToQACPpeEqTy17/wBinGSETeROsKGDwstKlaraCkoCi/yi rQ6Ups8EgKyq+fKMViEhCeFLKiVF6rEAA/2JMosApTl9S1y3yhJkspCFhljzp6/xhMiaocRAFSq7 KcWaBMQQvdqrjvFTEdRBBVoPlD1ME9bmFCpXXK7RxKlAqenLcdTCklRUxzkPmeJiZkxUxU4UgebM 2jfrE2ctyqasrzKqIcvr0/oOr7bv3/v/AK8/6CQDa55DvFJIZ38oqP72v1gUS1rfSlDvziYOGo8L /EbNR3glzW9NBTYdX/SJroxCHQJl0UyFJDG558olyytkpU0pdObawPrE6kAzwqpp02lUobttv70W mFK/KoguPnHB4U2ZiVpylK2TdlBk9erQkqlzCPINiptW7QmWkqUtKvu5CZbu9zf+e8U9eV/n/da/ 0oUrKPKvjDNL+LNBkBE1SDdSgoFKf/woOcCj/wAbZpkTJhKkg2TalQvvBJMyvyprchMOFMnzVXU3 70ImKATm+8dVu6UwKbhql1NmgPkl0DyJqAh8xOgFIVR3/jC5alVpUPdRWExLxCgkZxRSsJWr9oGJ iZgCA4UJyZuaX/GFTnUMhZCEDgzOsAFSq5mXcufeyvCVlc8KluJCLZuqucJM3LU6rPV+6mEGZLYJ 3WOLT+1fWBhOJXTLqQ6/u106i0Ci5B8gApT+9BEwqCVKrspkg/hgFakcPSWiWv8AxG3VCkJp4lDt W6U/DmhGJn/4qEUlCFkyj+1DSiAkDaXlG9oQpaBWffX5j8NULUlMuZNCHYr0f8UOCJZNhnsekCW9 j5iFBvnAC+OClP3ZQkr/ANR0hKpjhY98FkHkydHg1v8AtMx9YKPuxKKWYJKlH4neOJwpYT5UJT5v VMEulBWNAmpX8ISM8xVVlDbrCUpUusoZWasireJAWVKCRnKjQpXpBUg0gFtylXpzgKXdImZfiV1h C5flK61KU+aLBbgMQg1gdYVxJlaxZC0flVCayvMWcJqA/agOAxtkJbvA8tDZXHm7mApIqJNNSDdH qYSeLU2QnUmKku3IIq3ioU89WgOpnO28ClmCWNYaqKUsELzbpCf1MUFKSFXLMruxhJl2QMuZWjQa iFbNov5QCoUPbO+XrATbKt6zcm+sKcpCVKJG4PxNCBVMAVUqX1hFaVuksNngElj8J1hPDU5UKm8w T6xLq1pdxYQh0KZ2O4/hFNL8tAQ/IwxsEWACvN1himYSL6O3rAd2fy0PTfWKyyfhJsVQCJjBN1JX eqCSlj8T2vpCVEBQSbGqyoJBqCr0V009BCFJsNCP94qKr6gAc94SK1M9KhtaACjOLAmxMCqqrlFV Z8/J1fOC6aC/qY0Y61e6e8ApdY+ohKk1F9QBlEIq1OZn8saAqdniwI2h2qA+FLAc4RQnu9yvlFVJ +rW5QkguglqD+sFRQCE8rkekJmIQqXV080CyyNCbh7wggtf4nHygrUofiN0q12EArc1re2R+wggG a6dxmCusBa72ddg3aDMSVedxLLVHtvE0S5+JTWqv/EIA6CELxBVMIU4rJoBeCsqFR2AdItrCAKl0 m5o07QJjTA+XMLlukJoB1q8gEBTqQ1jS7l9oJpBy0tMsoHvCUrl5201Z9xCbLlrQGUA7zO8GaErW eNx1kzVKzEM7vt9ICGJoVpMmcfXfNeKcOjNuUZaucE0ECbkr89Be+WMiwvLUpmYbWhFUtRS7udLb wUFTgl395XaDUCm7VC5EJImfdSs1b/pCHmAod2WmpI7QWpmSUqYg2qfRvWFqTKmJClMkbD5bxI9r cHLJ8TwcxKq9J5FnB+Q+USp+DxclONCacXgFTUjEyVDXLAlY7CSMXLBcJnyhMCe0SkScFhZaZN5N EhI4faMSs4qUvxzHS1Yfw3ApW88qbzEbCMT7R46evjeI4lc9alOVKqzXPyA7QgV5HKNqb84UulCy PcWkkq5KfpFajQpBCsiiyns3rGWStNOYsxEeH+ykuasYaZMSrxBZdKglJct/qTpz1jB+BeASU4iZ hpCUqRIF1qbzLMB5s/CI1EnZXSJXiKkT04JC3xNVwsal4xeAxMuRiJipKuDocRgJ7GkoOovGK9ms ZXLmeH+IzMJNQUMpWyS3JQpP70SUpprSupCykniNrm+cFLp4Cs1kKK3BuSs/lCM6cTMSvKlRBWQX zejED+TEidjZf2iVJn8YICyk2IIfnpGJxctX2dE5WWUwVSAAAHbpCEOiSts86cpkzP4NfvzgpmIQ rFBARJm/4SZrhzwzvqXgApEtQHDSsXIbZLc/0hMyXXxykKmjyzrAgVp156xNM0ATCXLLSodNPTWM H4n4J4RP8b8f8fSvx1GBwkhpy1z8soLH4UIT9I8Rx3tqgYTxidOpnYTGGn7J+EjW3SPsuDx2EOIO cSUzEh6t9Ymzfss1UiW4rlodKm6wfDMZhpnFWugqnSnlEn8UYfxXwLHYJScQsFXh8ydQk1bg/wAY R7K+K+J4T+vTJL+Fzp/EXOlqDEJO+9use0eJ9g/Y/wAR8bweExs6WrCysCv+qPE/Dp03iIlpmCwU BSAQ5SU+UhwTK8f/AOk/tF4N7SyZB4WC8UxCcNwybH71cpMyhwbhF2jG+1HjykJnYgCThMFIJ+ye GyEf4cmU97OSTuVEwKgoOHTVuOn1jxX/AKd+KT0yJni+K/rX2fXMWyZ84Ipn4cdSEJWnsqMV4N4x hpWIw+IlkIVMlhasMsg0zEdRHiCfab2cxWPPiAVI8GxU7wr+tMLJD+aQwOu+4fpHhPttgPZweDeA YBSMT4sPEML9il+KTkeQysIRVULZiAGA3aF+ymHxVHjXtTMThpeEklNUvBoLz1rS/kIAQG1Kv7jg YdM1GFlKH2nEJk8QJc6A6OzwqZg/F8b9qYhKJ6ZaklQFsrAxivDcWmnEYOcZMwbHqO/6/wB3h1Sm K1ugOqkXD/pH/mWvFrrW6jMVLpsW2T3ECmriy5VE6pT82/nr/d04PCzsRs8tBKU73Vp84ChhEoBF Wdfl7tB/7LjELpKZKnVz0LQqVPlTJMxJuiYmlQ/zH9WTiyZv3iNkK0dzzvCTLmlXFQMpLgdz/YUR qzw61qf5v0jKCC+Y6P6QDqpr/wDH6w6iOEhVVFdxaJPhUqaoqC+NORamkDLVvrp2P9KUJupRpA5v Am4nDpAUmlFZBKX3fT0hkf4YR5k2SnuP1ipC6ZMu8xAW7NoXgImziFUjzeQudoSRMCib2hVLX1Ny R0gS0OATsoB+8El1K1y3CWtBmFZlorI+8NOgdyYVhvDlJx+Nmh1oUSkSjoXVpzbtBnYqcqZd0oJy S97f5Cl7a9u39mWcVSlOISFyJis0uzO413/5iViJc5E1q0y8OkkTk1AVOkbDpZoKUEYcTf8AGQin 7x9alHn1+UCvDqSuSHrmTAw3smr8gO20faJZYzVUqWg8ILfUUxJGGw7y01H7QUUEuXaYfwwqiZxl FHDKigW2P89fmE0q4y12VWyQO3Xryjh0IlzpBUtc7istejAF2s1m5fPizSpalKqNfv8AODUmtJSw uQUPyv8A3wK60S1mtaqQauingLpVcUj3UqH4XjjMc1nRa/WAmrL/AO0+sEhMyUkpoSpQcP3hy5Su yqr09WhM1IU7bOlB/jCSv7tStBZTfrEsiYl0qYP5JnWHStCSbeXz94VwiqtqeG1SFRTMlpM1WVAP O9VKmjhqwf3dJBX8HVXON1CpiiZLX7phRpmaUp4QqSgdITRnSf8Azeam+nWEyy1flcvxe9MUSZtB q951JPptEoIl1yShlTg1inlCpyyeHWyKbTfXpCFoWncEJ96n9dYHCNBQcroCVzIl5WmGYDM/EEl8 sZkqljRMtS/vT3baFrqTOVWQihJbzaG+sSxMk/eao96r9PSCrh0oRkmUJCAnoqOIs8VJvZ1f6Ylz JIWkU0zLVS0fvQspK1qQfhNn3eE50q1WUq8w9YMxSlrmL92l0+kIVMSwUHoav/VHESAZ/lyaTB3g uFCoMdoSy5ipspTqQ9KKU8oHCATOKXQi9J7mMPLVJMwlx96a0VDenpCg0uYpJvQSUfwgqnVIXqlN qc0ErXX7tI94wgiXwygXYZJnWk3grpSa7uFuQdoTNutVLK/U8oYBdNTgpVYVRLruht7gesJ4KQWs AdEneA7ki5SVMFfpCalFAFqaHBipGWos3xDpF2ASl0vdn6wHrJV5lF0tfYbwKEuE2ra8IaWnPd3z fnFXlQjo6jC6glny7FUEoCqlJq272hBUGbNfQPGjWsChyYCb8gqnKO0ZlfJHmgUhb6JDFxFIQkKK allFwruf0gilRL25ekDZOr84cqURp5dIWQopN0k6whJWp1lsrsIvUQbOfNDna9RLRnqUfWg3hIqD a1jU94HELZ2Swv6wnh5xpoyT2MJliWU1eZOxe94qBTTcHYwhQBRnY1XJ6xkJzBs1yXu7xUGPM2JH UQl8wFiqmxgG7PqtFxH3qiU+6GsYQBUhNXmuKoGlWju7QAoOemsVBnfRrwFsCRyEaejaQhwbZvLb 0iqnXXn2MALlEA3DOAl4LLVSOrEQJSSyRmOpCu8ACq2uyh3j4VNr8MMbzEHszw0ykq2tYdIWStq1 fthHRR2glV1ckh0mAQru1iIJ83Tc9YCFoyqD38qoSAlX4yCUjXlCpykClZZin6x5BMVo+nrApylm NCXB9YVMAlkVuczCYDaBldlXuWQ94SmgCrM6jUTfnFXDUDpXrW0OkG925xLl4eWqaqcqlkXAvEie cOp1Go0aJbaOFOwjKKrngtT1qhwlg3EGxW/N4+8k5FZ7/i/4ge6DowZ4SEhgtOocB+sEpU8wBs2p vd4lrmiq1KAhRLRUuWAa6Zauo1eJlJWD/ifiS+/OBw57c0pTVUf532hPjfgXi+JwONl5kqw2IOHK DdgRorX3ukIw/iOFw3ifBuZk3DKTNXceZYe/b5R9mwWD8O8GTMBllcnB1YwdQsmzdoHiXtX4ljMd iZ44qziZpnTQ5DgHS4GiYlyZBmCUiycrURaYJiE2+Ep9IRMlNMC8qkUgqSOcLVUmX7ynQyl8mic0 2n7t3oyl73+Ue0GOxw+0fYvCuMhK/KriTG06Mlo8H8Z8HwOGmyfGZc9JkYs1SONJQZgHPMwFtyIq 9vvZcS3tJ8R8FUFIldZshnO10knpHhfh6J/F8N8fQZ+HQVcXBS0NUK1dXGseL+0CfHcNN8NmFpfh +BUFDPsvMdOsTZklKpcvxLw3DY/iEUS1LWqYFsdLMH7xLSnCrlhKfK9QFzv11gyxabiRRK97hsrM 6vW0I9pPH8XO8I9jxPVL48vN4r4yU2IkPZKQbGYp9Cw3CMHgvZvwPD4lMsJVPn4FHiHis/lxcTMB VfvvpEyb7Qex3s/OwpP3kyf7PYaauWTaoTaXBvqkveP/AJs/6RzFrkHDHGzvZnFTzNE+W1YOCmrz O3/imnsraJeBxJXXKm01TZZOLw5Q7p+mjQoSp02dMnZ5yVqIMt9B6tCUSpSkFZM2dMWlU2VLA1JX +kTlukiulKk6KAsP0j2YweHAEmR4HhkoA0/wkn9YPhfiPj3iXhfhPj/gqPEsBwcQcPKXMMpSaE3b zyphfWPGZP8AX/iqpnh+N4MiYMeuyRSpO7d4T4J41iZc/Cz/ALuXjeE00Pb7zvzHPTeMF4l4Rikz p/iU5HGTS6JYWW2vZ9Ywnhvth4tjJHik/DCZInycQpMqpnb57R4r49KnYXxnxLx7F8UY+ZLE7E4S QkMiVXf1ib7IeJJxGEnYbFS5S8aJf/aTUzqTKfe4ULkM28Y7x/FSES8d4Lh0+MeF42kcaX8UsK+G Y7N2/oSCXCbJ6bxLxWGmTZM/DTUzpOIkqKJuHWkuhSVC4IIcEcokeE/9SvDsV4nwUplS/aTwpKDj VgWfE4ckBR0zoIJ+Ew6vHfFJR+Bfs/i6vokiJuE/6eeD4rxTHzJdKPF/HJf2Lw7Bm4qTh34k3axo F94xfj/tH4jO8T8UxpediZxAYDypQkWSkbJS39xgPEUYPDT8f4j/ANxjpi01qqIG/wBPQR9tkyeD moVJSWlF30jEowaksvCpXMQPMk1LuT1/T+1v/ZBBYj0Ig4aXjFolqeosDOL6/eebnBUq5NyTc/3S VT0L+xIOek0qm7W7bxJw2Cw0uUkBlqQgl36frvFPCUduJsrfSFKTKDm/wktzhX2jw6SJhuhaUUkW uy/1JeJ+HWgplcRX2ZRIVWkf8t/l5OKkKKJshYWhQLH+f4wjCYvFiVOlpSngKuoXa/dj3hM1C7ka bd3jMlQDsN3guSG6awwcDQ8z2g1ZWO7A/KDQtJUTo8IIIaqpQbXo8TpEhv6wKjLw6JanpLeZXaJu JnrMydOXxJi1XKiT/T9oUkGQldCTeqoXf/mAspAV5OY9IpXUCT8IZMLpRdWZGoCu5hM2UnhmWGGq QG5iK5mIyyr5i4HePvZqZn3lH3YJJYaAQEjC4uY160hLF+YN4WPD8EJM6ZlUucykAbMOcEYnxGcl DvRIVwgPXWCSSSbl7k9/7k3L7MHB7n+7TLQCparAAPE9P2QzMTJLTFr++kpuxdPobwooDIliqivK j4iPzhKpbYQhHDXOKlqcttyf+MTZ5mSOBNkvLRNPGnLIGYIOo9b3jh4bDrC63m13ChuFr/K3zgfZ pJIcrU7ASVBwol7Xv84wskFX2lc3yoVWJjWD/Cz2A/4WlbicFZbVIDaveH31glVlkOv8RNy49YKx lJFOXLtSfnf5wmWqYRLqdiXSjq3rtBAL7dD/AHuYgLJz5gtKaem0KmSZzkKLTFeRMBS16pcGstN6 gGFSRPSv3lVpqWkwmpFdnCUO6v0hBpEpwxYu/reEymFG4HmV+sPMTn933lK/ZVAXOZAqpSowwQ4U mjiEvUfxRMQQUIbzlDpmdAoGJSEHSZmKF0q/1bwZqawEKpWnhkKmH8US0cQgzbqBAv0gDRddLoGY fPWAihI50Jeoq35QVpQmZnKM4untBkhQZSHrLOFc4RJEw1UeegJpPOmFBUzEKC7KDlae6eUAoQbr eWsFlFO9X8Y4kor49FMxddSUdb8oQozZU4cKoIslSOtQ1MSZC0UCcghK5gDL6dYEuXKlKSjMKcp/ ElMSZwKgpIqCdx67QEimbWp6DMsOsyKuIZRQCq+dMxe+WJIrpKkmYtySYSMMqtP/AJVvTMT1hEqt C6L2dUOiWoGtlS1rUt/xJ/hCVTCHP4CDr3iZP/wihTUkaiEregbMLq/WKVoUp8tYcKVVzMSFOFUD MoHT4RBmVEGq1Oem/eBnSAsu16j3gOAtSEUVh0yld443DlllMkKVS/XnCVlakjRl0rQkwldJABZR SaAfnGcoWkB/u7fXnBLKpGilXHYRWpTS1fgem8EJUsjdNDD0iW6ksm4PlV6xmOpDuLJeEoQtIYun l3ggoKuSncGEFStbuBYwm4HvfFVCSSke7LGg61RLomUEZ1P7zwkgdVWGaAc4s9NTiMoSE6KveEqK ym9XNIiigqGoWCU0mB96rnQqyVdoBqpPzhByuq6pdIqX3ioJ1tfaAKf0ftCqbftG0KSe+XaHVU45 WgPUAq5B0hEwsJROurwpF+g1OsA358wYAa3u65YNa+GDYOzmEqRfrVb5wHBpBrPXvBKEUVqbekdI 3P0o5wKHL2FWkAOkPt5gq8FKkrHwGnTq8Izkjd/4wkoSVd0tTfnAJGuY6gw5Krm7l0jtFRLNmJsy u8MlAIFtCHhNqDvt9YSoTAUq+Y9YISs/PSKXzjf8mgonOFOwBso+sZuIr3udHR4IWlctPPzGAPO9 6t4e7i3Mq9dIJUksiz7XjQhCbWeYFdXhK5ZNSjZrQVBYUDcWcmAWfe7hJ7RTUoEqoanipLnV4fbR iDfvFCTZNqRoI8yUGlyCaQrsICpVQHlUTcm8U3cuc6Xp9YmYdBlgKU+jlPWBSFmq9bElXV4RRV5u GQWfvCnVQrRnsr1iRJnoEsq8rocTPWOHPkpmyjokoaVElGHwiRMUKVcFOUPzjAjDEImuSsFPmBsY aYtXxcwrtAWlNTKapSikf8w6VKp8tPwwlLKNOt7q53h3YlThvPL6GCJVVKM9hxWfkYSqbJJRJuVa E/tRUlQo1QldlK50witCQmZeY6qfpBuP8RrCzbRMK0krHlNNh1ghKqh5s1j0tCkzZSpgRuhYSU+v 6QkISvRuQ+UI96hbGkskbZolrCHUk1BAtLG5ibWtUwr0TUxSOQP6R7a4eZObGTPBpSMJLXkVNSie ozcvTI42ePDcH4V4hh8D4p4Jjl47DDFJfD4sLRQuWpQuDYNCPYrCyBiPHJvin9USJKVAImTCqkX5 bvyj2Wws7B4NOFneDfZpWPwtc+QZksJCpdVmUnYHUPrH/wCMLxDxbFcX2swdWH8GlCjBiQV1InTP iWpiRYM8eI+HZOF7PiV4LhktVLSwE2Yo9yu/7MJSoIOq6kuoqI5l49n/AGTNUmV4n4umTiEoJUJM rzz1v+wlTHaP/wAWXsLhv6p/qHAJwZnTpKvD5OFSkMgYZwAvS6k9e8YTEeLY1XiZ4zLQEnECa92P vfpCsP7Q+0srwHETFpOA8LUaUzTqgUnmWtGF9kvagKl+FYn7jBeJYubLlJw72lPyCrb7xJ8a8HmU 4H2zlTPHE4ZCQE4TEJWBP4ZHuqK0rHVZvAnTEGeuuicTNcv29B84AkyzLQEOpSFcUzOZbpE+WAUp 4jpHIG4/OPZMDFTMc/s9hV/appBXOqkoLv627R7BeKYNUyR4j/VGI++RZuFPQZTHoVrf0jCGVPm4 bxjxiWMVP8K8XkTcHPlKUNUqUMwJBZhty0k+E+L4eZh5n2uXLnS7jiIUsB0HkQ8eFLE9E2UhCJnB QS0hmaqMN4BhcLJxfiHi6gmRMkPOxklyEihr1qcANePHpvt3h14Tw/xbDSJnheFxfiScf4hJWlS6 qkpUqgFJTlJd9gXjwf2m8UMv+uvZyelGJ+yz5ZGNQjOiTi0fhdwdR2tHiXg/iOLlJ8HaWmeMNPFN KCGQVA20+kTPZzw32Y8M/rEYMoV4jhVE46UQP8TjVP8AzrCvBMfMGLwOMlnGeDeIpsMZJenMPjQb H/dggBCqxXxPg0yknb/aAX1szXEMlJUdbXj+R/RSU0ka7E9x/ZYXJ0a5MVJ8L8RKeYwUwj8o/qqZ gk+I+BqXxV+G42WqRipD7y16+h+ccPwz2YVIms1OJxA4ILNVZ9LtGL8Y8UnqxGMxkytSicssbJSN gP8ALSsPKFUyasS0DXWJKlyuAjhAqUq1b3JbrDykuUXt/GAmZZLtS7AxXkIp91Tv3hlBK81YBFz0 ibOly6ZmHXxZQuXYO31Pz/zCJ+GmrkzkF0rlqYjf9N4ThvHZ6ky0sETa1UKO5PLTf5wmbK8Rkq4i P/U56GCUYpxsda4V94p+advWFATCafMslgepMHGeK+K4WRLuoV4jNNbYQvAeyyA70Lx8w1y0D/6m OsTMTi58zET5pqXNmqqUp/6ZMhIKjNmBGXW5v+sS00U2YvvyjyMhRZTaQFIl1KB/ahlITR2f0ELM ySCtsqj5onSZMtD6Ld3MXkGTMSeIylkiewIyJ/nf+j6/5O5ID7XPy/opc0vVS9uTtA8zaqKA5T1h aUqK5U1ZTkmUzJgBLP3cQpVEw0Ey1jh0iWTYOv8AjyhSVzwhclIXSJRUpVV9FdxrziZiKjxQmpNd jIOx5F4MwzUg0VLcUiYE2D26xxAqTxgAnESK1JCWJuT82MIlNMK5844iTOUmzNopX6QVLXS4NDXc jYjrzjzIF6NQoDnF1FQTlSX5aNBJUAQHHVmAb+doZr6vuen99KQqqWuZdbKDTB+1EvD0p4e4S1Y/ jFClzFhOZNgjg/vRJXKUoAvUlKyOJ+sWqFQzL0A7iEoqRxKcg0EwdVRJqTLZFz96zfU3iaUoUkS8 nlsr9lUATSSZ5ZlQfMhS8qTqx6hoMgCpSsvET5lfvP8ASEyKUJCcjJHmLwlITWGJGXMae5hxWFU5 y1SpfaEyxXX7xKKE/wCqFYc8ZVUynIpghXf1haeHZHvu9ECa1RQum6aTrqOccJlM7OQXv+JoXIsA oFORFL/vQjD4ZaAqWmhTuqVLv+cPOQlRUeHSlbVnnTClLmFVWWWuwEu+n1hC50wKeyEi7X914Ewz JKtU8Ga+U86oI4orbUD7r6XilXCW6OJMCMqVr50wlMySsniVvL9w/iaKg7KDmXdb9Y/w6EoN/eCq ukJIMmtXvo0PpzhPugmlS7Up7K5xUU8RvKrRRgVFwr3EKNPziVLlhdabZD+88XKqlTHqOVyfwwEU J5qSi9+ZigGu/uqen96Huor52IvyMDhcVSSHUgpGWOIjDun3q1HKekIpSgiiky0KzQJaVzK20WrJ eOGSJgXmop+7B/ahCJoNr8NJtACk8L3aNdIo8127woGjXX4oCWTm1L1j1MDiJVUAzpGQwmYCQnyE 7CDSpxrfURmFVVgs2KIIUtRHLYQSbp56woy6pifLToRA1Cj9ISlIucxfUxQoFgCoU5T6wlTlTvUf dfmPyhGdCknL2PyhJdSjv0/SE1Umiz7wEqqSF8hb1i20ArTY2Sx/OMjVquwvFK5bE8toSCnJqCLk Q4Usn4NCIChlPMliYSpzLOju41hVKlgKDszVdYFVS3+UMtKSdinvB8qubLuOjRXa1+VMOLpOwIq9 YFCRl8wbSE+YF2fygwtLBZGhrdoGS1VJqsD6wNx0/jDpT5L5doCq6beloQAaQoMVC46wAld6tdoB Hl+PaEyyorgGgJ2HxHrApCsvoC9xeBxUKMxAYUh1CAKlN73TtDl2f9l4cOkadO8JCiHSWSuhje8I liapJVfmFRSohI6IqK+8VJRSoeQe9COILp0FFvSAVpLOwCusICJalfeU0MwAf3VRJxAkgV3U40ML nyZZVSkzLJJIbUxivDpi5klcmcRLQoUEpBuXNzCJqwoqWmoVppJvvCRMHE+YKIEiwLVBvKp9iYpU PMGquCHO0KuoBOV1ik+sV2dFtyC/IwjG4VaUz8PnllWbdy3yiTK8XUcNPQkJrUilK3YPC8TJm/aZ zZJcplA8s0SvG8SlYkPw5UoBmGxqjhmpSleml4OvDGjaP+KFU2meU0uE+kJqdT5vM5U/WCngqcKq Cq84fVj1hBly5ap2i6k0ql8qTCBKKROVMZQRkqe1zEsKSNOGRLzabvASZSyk5SpTLUWuIHDTr7y7 etMPMWqh6TZqmvcQlYSVBtAkv3PaE8KVXUipSk5kntDMonVrWv8ADDiXnen7pIpGmsKSQSVpq2VT 6wmZw1TClJDPnDc/0jB+3HgR4f2KeFYmX7s9EwhM2SsfjGr784leLez2NQZyUD+svC5pCMf4ZM3T MRy5KFi4jwL2g9nMfhvZn209mvEk+I+F+MqwQxEiZmBWiegXU/N9owHh3/ULx9fiMnCLE6ZhvAMC nwaRiFApJC1q4imNN6aXEI8A8F+yYr2ll4H7L4N4BhFBcvwtKU0y5mKHuJDWBupjbWJ3tJ43xMXO 8TnTMaufM+8465jqKjfqQB+TCC85SXzupLJQB6x4cMVn+24PHYXwxRTWeMpNaT6oRMv1j/p57SY3 E+MYfwbBe0c3AeLjwLGHA+ITUzsOpcppj7GSq3ImMT4n7Ne2PtBKSrEqMtGOx6/EZGJl1ZOPJm1I WWAuQ8eC+1GLVisH4vi/HU+HY7HSJEhHhs2VLLTFy0kW5Ftye8eDeFe2Hh3tR4NjVYiTipeLxvjn 2r2c8dWDlE+UFKoStSd2dmePZDDIkYSV4wPGm8Hl4ZCJapWEEhf2hgPcc4fo5EKBRNQJUxhNC6Zc x9UkM+8faJWKlU+dUnhKeY9mV1+UKxZukMgg2UlzY/X6wn2Nxk0Dxz2NQJEqWXBxWAUTwFp50F0F tAEc4wqfHvBfDPGBgJ/2vAnxHBIxa8DNGkySpQdCvxJYwuV4Z4F4H4J/8i+JLk+E+J4rxE4bxHxe TMSFIXJWElgaRZVN0xM8H/6r4lU/HeyuBmfZfA8e2GnYvES1oTQVIasJYqIvVUGtHh+I9l/FMB7E I8Nnmb41PFeHwc7DUs9CCBUk7HWMPg/DUeOf9TfE/CyP6txgl8Hw3BzU2mYib7vDRUSKib9Wjxr2 p8Vmol4fwvBqmy5a1UKxc4hpMhH4pi6U+seJeJYvETZmJ8Vxa8bjVmYTx1zFlZq9THs/4ZhFImYb xjwedI8XXKWFzE4mYVpnufiQdBswjxzxTxLxjC4rwMyVYPwyXhlq4mPSryzZqPcUnTePZ/xiT4bi Z/gHhXhC5E3HSZNUrDLmTajxD+6PlBFRAOoeyu8S3YrlHLMLlbcieUTeJKNZH3RllgCX819NICJl SWy53FHpCkIUJoT76A6S2pEJVxq6t1ghSG+L/b+xJ8MwKVZjVPnBLpkp0+Z2jD4qfg8PiMetFE7E TkCdijodduoDDpBBw8gDShaAxvyheC8R8A8LxciahiteHTNUk8wdYm+0fsRMnYnDpqnYnwhf3nDS LkyVa2vY/P8Ay+GlqQlcqSipVZakqIAI9AqESkJByAaZUcodHCfXrAWJSk0rfLZR7xmKHUm+apQi tVyNAzVROTOSDKWhQNfkRbSMVJR5JWIXLTqQyVEC/wDlfuZMyZel0pyjdn0+cZTJqfyVEEdzBUJq TMRaZKCHKW5F4KpshXDHvi7Po4h8HjcXhCFVUyppQl+qf4wiRL8WXOTLukz6iocrgjSAr7TJ4tHD XMNZK/8A3CCkeMTMO9jwAXPTMTHE8Rx+Kxq3f/uJxWlPYaD0/s4HRlTaFdXBiSqWjKEV6Mxgurd/ OD9IF2ozcyqAsAj6t6QtM0KPvWdxC5qpRp4j6PXfeCtKVZCaal8JzpYt9Ifnf5/5cLY0k0hTWLdf WJcz7MZdEx1qFXINf5wrFTF8BGITVICVKXVd2V/OsTT9oEjhnhnErmnjL9OR19I+zmfKRMTM4uHm SzknNYGnd2hfh+IeVOmzK66QtGJD+5yZhEoIBUJSfvUKnKTMTyP02Iicn7RiF/Y51SaZfDLDIWV0 u56QeEpM1GqSpAVqNweTwX9NmgikP8R8w/SBWpSmsz3A6GMxBOllVaf30koSK0JyqV5jUdL7QgDh y1V0lOqlQtZTWpArWfKpA/FCVTMMWp8svL5viiSmVkQTnv5W2Ud4STUZqfcQjKv4rwFLR9yRllhR Hzd4pllQexBdf+mEkzJ1VVUxYWP9OsJRITWhFlSkgWJPxbxxCWWgMoFZJJ58oC0CVMNVNK8iteg/ WAOGUUMAmlv1vBmiVMnBXlAcAc4SrgTEGaqy5qgpQPSDWXfK7ZlH3mMAplkylecvTM7vEm6qUaV/ fJb+MIcqNRc70wUy1rT7yVe9+phCzMSOM4pWp5k1ezcoTVxZM2XfImozf3YRLSTNQ1U6lDBB/Enl EtRkqIWk3Sp5X+mK8QiSmTqygSmdukpTtvC5QTVQKa13WP2Yl8Va5aFp8hLwRklKPkSDST+1EpCl NanMik22TeKhLUVrT/iLdSlNtAWgCyqRWhoBGW1Sn/w+rbwOIAoKQFpWo6ekJqc0EMUD+XhVTSkl AEujKpdrvEuZKALOLzhmvqH/ACgEqutLqZOkJkla6R7tNvrCECky76pKQO3WAmZLCUu6FJ0T+0IA StSSrPSnQR90ZdQ38oX+1EorRdWqy6kJ9YMxarJ0UXQ99hCZiStjlup1KhzlpVZwwVAICHJvmvGa p2dkGwgtdKrU1Vac4QmZK0RSC9JN4XLKaWVQ3mXbrFXEmTE+UPqk7iAEL3zPtzaCxBpy+XSG8r6t cesAFSRTuxbSzwnykj1HoYAWFcqncpgoUphTSDeaPUwlPES40Ct/4wMrFKWVlss/hgsSkpXTfKVw AXF71Bz6Q1qW38/rCQ1O52HS8DLUXbVgOd4StD+alzY2ipS0grUwVVrF6VZr54bTY1uU/OEZhTL+ O1XaAMxJ5bRQqoBHI1KVBJyp2CrEwm7tYbtAUKQp+uZ94FTE82cGC4qKLi3ljRXRnqgDLazuB9Iq Scx1cN6xw5lU0KVZXw3hJpLKGjNV1ggADry9I4lBNLpy3fvGJwxWkHDzlI4Vdg17QgkoYCr8RhuL bX4TFHmeYRzTArSpSfK9LkQQx5X96ApQalLuMhPrCdQdXooKrwgNMkve6air1gp333mdIAUyXtqx VD0mpOZBN1mDUhS1J20Uh9XhMtGldSyuWyjzZULQlFvKikkN+0YpU4/Be3SJWJ+9IkzkqYXAva0I UkAmhKiNAe0EMOR/hCfHvDF8Lin/ALrDgMR+z3gJUsGbKQwJSxTACi+YpQ6dCecBCjWMNlUQK86o DFPWs0v2g3WpJy0kvS0FSHU97MFK6CKlIytS73DXMBUxKSNKka2hPD87hNCrkwqUh0lF82cD0gKU QVPSSlvWCA9IzNTYdYClqfagJymApQLJyB8z+kEzCtI1fyQPsWIYrv8AGzxLm4uaqcuVZJXlSeVo lp4dKyGVs3rCXSW1K2op6wSleszyu4V6x5AqaVtM+8yoa7Df5QlTUKLy1hZui9hCqRTSt1BIq+kc QKmKBuUiZS0ZSoKJ5AgdoufP77Uk/tQpC2MsZslgrp/tvH+EtCVmihaWT0Y6juIR7V+zniON8IAz SMTg565M++iS3mGvm5RLwy5nh3i5lfdcXxDwATJ0z8SlS6H7xMwCcTI8ETNPCmHwPwf7JiurTVla k66pI7wnxHxzFTp87EzDMxi8TOM6fNKhYqm6k7kk/wC6ZUkCXL4fCSn/AB2s2v8AOsCW/ERQy0ql vfZo9nvGvFTLleGo8TXhMdPUKZeHk4pK5PGfkitKieSTCfZ7x+fj5OC+2S/E8Ni/CZ8uVi5S5YUA UKWhaCFJWsFxoqPHvEvCfYvx/D+wUhY8Fw/ivtFOlTJ32mwTiZSkZqFkApJFJqI7ezuG8A8Tw/tL jZy5PtBjMAuZhsF4fgsPiE/aJnAxK5qQ0p0upRNTqZIsB7R+0PtZJ8M9qMfgZ48Jk+EIwZneznhq QBmTMH3M1ZDMzsA9yXiT7O+Cza8D7MeDysEuSMSrFIwc+ZnmygVE6J4TjnZrRJQsVUGtSJjh3vY9 NoTMC6ZVeZXpZxr2A6QmU9UxC8i5l1SxtV3/ACMYT2l8AnTcF4n4PPClLp4uFmA2VJnjRSJnlI/W 8SzhJsvw32lw8irxb2cnzf8AuZBHmmSD/wCSSdlC494CJEzAe0Xjnst4jhlCjxHwSbLC5qHfhTpc xKkrQb9b6x4B4z7N+MY7w72mwrcf2qWJaKKPemJRSTqWb4jreB4N7Yf9a8Tj/ZiZfGS8DgVS/EsQ B/4x7v7yqu0YrFI+y+BeF4ZNfiPjGPV9o8X8WXsFLauYstllSw3JIhGFwqJvhvsd4VPUrwnw1Rad jFeX7VitqyHpSLIB3JJIxQTVJKyh03IbVxE/D+zXiMk+H4hfEm+F+JYf7b4fXutKXBST+EiML/Uv hvg8nAfaAMTi8H4GZeHKAc7TJq18iMmhif4V47gUVeJ4D7Ni0zUgSFVBlfrpE7+s/CU+KCZ/hy8Z iVzAjk2Z4Ez2WGK9msctRqThsYrFYRTbcOYS37rfxV/W+DOL8LK6ZPjGDQV4Yjbia0P1PrGumjso B+n9CMJgMPMxOImeWXL19T/HnH27G+z+Nl4V/wDFRRiGfelBKt9Y4YK2UfINFHtATh/s8sK0XiJ4 lpN2019IQv7OZ2JWeLOxJlAVk6nnbryj7PIWlM5IaxaqApMw1avr6wmqYpQdlGopZ+kS5U9coomp MtaSkK11fu8TsR4dLo8L8ZWvEyAgfdIW4MwDvUC3f/LLk4gAmfIQJb6WUXt6iOMn30uNumn9EzCo KJWMA+5mka9CYWfE8UJk8GuWyqj6mCUoYG2S8LmTyAQhak15U91GMUsEELxK1gpukuom3+UEydhZ kzDLFqSyi51HbrziWmTJKJaPJWltS5aOLMC0lYa4Z+sLmJC6KNNR0MBdBJmB5lQYekUyJCUTCszu MAOKpnDK/naFyZyShaLd/wC4w01ymiclRL02cPeEJerL8JrFtEw9NNTAMwfpGey9KGYD+frFUs5x sLd+sLmhQStVkDQm17wyn87JzVEvoH19DFXFzLVTwZiAs1X2+fb6f5L6a6f2gZsmZiJSRmRLLG+k JTjJ06n3ZaMypXVX8NYlysP95IlEypKpyAlKnuatr9eUf+RV6lCj7oE6sdPlDFc6SldiZ7iUq26v SBOwk0mclbGUsVcPLmb8oUFlcxcy78QWccxf0iXImS10cNlKqIIcbD+Xi2nyJgUlRJ1cME+sAux1 cK03F46/T5f36VSKnstbk096olsQbM1DfN4TUhSArmzwrItZmaFS9PnCKRxgvKqpVXCMMUaenD6v FM2Zep0qNgPlHElzlBAT94hCBRM7KZ4dJKDMzrHl4h7c4BVKM1XmBepMv96JeLDzEycnDINP7vWJ pFpD2WuXUlN9IVMqPNBpoH8/tRXYXpnOlkfuwBMJZSXTRPrYfii4msg0jWk9a4ElUxISLIl0+Yp/ FuYGZUwahS2B7WhS6QpaLJFV0fsq3g8WYqkJtlKQlULmTZ90goloAClht4T9oVxFXVlyTE/tRKmy lJlnEoZISsqfvAkJI4ifer4oV+yoRJVxsShE9XDMlEgrHqpque8I4KVKCC0+UmVUqV1hFFLpR/iW +9G/YwmtgldyLBQvsqJaKeMl8qqnp/ehkI+6XfzOewMOuw/xZgPubM2kIBKQlaOJSpyVBMVSpK0p QLZmVCEniXtUJYRV1gKXNdQyWWClPQiEfdgiv3NEQUTkooBZxdR/dgLkjKkBVPlUO8CtKUEKqKWN R+cS07rvcqUIlHLWoUsCagesKFcoOpkvmq7GDLO2Y+8NdlQJRSKGrqutJ7CCUoIpLPXmVFIy/mO8 CrT8J67QAiof+2HV92tV2rzKhCroWFOsu4TyhPACiffy2L7wUBBqqIIsJgvrABqk03dVvmYVLSyi m7gEJhRlosbLNmi6U0t8OvpvCWHlv8IEVBlK00erpCbJCgbc1dYSVIWsVU1h2S8IBmWXv/hm0Bcp BUa7hZsebGBclRT1cdIZd981zAI17xTSdG0ID79YYpO6lbDvFR1FhyT2hNF9+RMMpBSr84GUlrgq u/aEkAgTd3YCEFJKU6fiV3irX9ryn1gl8oNWaEqJZRtfODCSlJV/9U2gEpSiotlc1doVmISbZ7Kg WWki1fPrGvu63U3rAUSCFKpAG/MiEyyBkSw3GkZtT9OkYv7L/i8JSglOukeL4Uy8QROxv3PGSpUh SdHBf+eUYdUzjo31Kl/OAidxkl3qWVLHzg5sjWcWVe5qgH/dWmkAs4HOyhCp3lBfM7jTUd9Il0F3 upD1ARSupVGgNk6xVYP5SSbfpAJWV0i9KNIQpJzD3t4JM1SM7VapW4gkJUx8x4dj9YCU0INW7gna BUkgoy1JYvCuGFBYz1qTdUfZMbV9nWuh5mUGOPh15FDMygRFlZe9IVHDulHvVb30aFElBxc1NEiQ nzFRsCIxPieILzsVO4q0eYofSE8SpLc2FULNCkBfkD+aKVoUkkWZqpbc4US6qr3/AEhLpKQL3U5U d+kB7JWtkjRSI8yyjh57MlWwzQuXLJCfMoUU0/zzjKXsylJNQT3MHNOl0qd03UvvCnuXdnaHWwT1 Lg9o4ganWYqmlXaDw6RmdC9TpuP1hSlOkotV7x7Xj7yZLWjSsoopa+ujxKWkkShcEm6/XSFLlo4i lFmcpBezhUEqJYqd0mpXXX1ipCiLspNDFYJ1JhwWWA/n/kQDMK6pulGkCspEtCmuWUX06wyJcv7x dRVYu0SpMx+Klb5XSA5sG9IkeGz5leGw4YSfIUAdN4VMlykqKbU+UDqRCZyUIE6rzi5QO0ATEjKt zmpGnOCuiWpTfcispCe5hR+7VNN+SpfO0Km8aXx0EGjQrrJYJHo/oYwnsd/1IOMn+F4T/t/C/aWW hWMxXhksWEnFSxnWhLMlSAVAWpO03w2V474L7R4DxHCqlGR4b44mcSJgY1SkL8w5LDhtIk4H2h9s /aqT7IYWaZ2J8I8e9uVeFeyuJJ92bKyCj8NXzvEz2J/6IYbAInpCsOfGvD8CMP4J4Q4ZS8Klhx5x /wDUIo3eZCfFfEsRMWrG4lWKmzVr4mLxKyoqWtajd1Eu93eFAplGhXDCWKSl9dfzhaPs5RKUng/d rPFc2B/3iVIOJmrmIQ9c+80tq388oxKFIQZtH3bC6i2U1PtvAx2BmYzB4rw+aJicVg5ipOJwar0r ExN06aiJeG8YmeHe2OClskf1zI4HiSEgaJxUpiSd1ThMPWEcb/paQpcsLc+2JlpWD7yR9h0MGT7L +y/g/s2VppVisdil+0OLl9ZeWVLH7yFR/WntX474j45jL8NWNn1ScKFMSmRKGSUksMssJFtI4skp XSppiFZG3sflCMHh0F0KZc6w6EDvzhHi3jGFVM8Aw02lMopdGOWNavwjTr6X+zeG4TCyihNNKUBI Hp+kCXIUxSPJsIqrp6ps3LpEtcydMWErc1KtyMcDFScPipc+X97hcXLExMx9bQPFPYfAif4D4rMq /q6RLKf6rWSxCfwdNmsLtEzxrGYqYMTIlHETMIvCUpWkC4SX/j2j/wCcMfT9ox+IXLw7pSstLUUs /KztzVGKwOL8H43h2HcScTS8icg2ydRyjxHw6USMPwhNRJUimitS3cemseGeGT+JMl4/FS5KKTVw yklQty1eMPh0SEcRWGTx17lxeMFiJmKKMHjDklzJlAc/wY/KEU4sKvSOE04J51Nb5xxOKMwdkKp+ cFc6cVI8tVdSA0YD2jw00tg/EEIVL3+8yf8A0Y+X+W8K8Swya/v04ecjcy1qTV8mB9Iw+KQQVCWA dAbtrGv9Ci4JQGAhUukkl2SA3zjEiZN/7nGvhsPJVmC6rEjsHPp/Z3/v04eiYpJ8xRajq8SJJQoo QGzsW9YoVL816mcjt3hNJDM7UVFHpADqy2OQJbnbrGZJRmb8RO1oWaS+jaA9TEuegFfEWsz/ALsg o0pvyAtf+5nYLFZpclI4c9YKh+yezW7wOGFTLVVUhwx33hPDUEv/AIh0ZuRgCS6mvUtd7w01Tkqf zEt6QVYqbL+zoNaOJKF21vrbrAWEgS5dpdsyhzP+ZBWupS0WRLYlPKqHTMF1XlUBaD1UNN7fpHEK a0vnFNCb9odIoScyBVWU9CYxFcozcQs/4ihUJQ3JPrAdfEdAUCkuE9D20hICUumxmJq+90ZwfXRt f7V/71AY1hTZV2UPSJdCLzVUZFJKf3kwOOgqWjRKLJ7wKkrCkf4ICbHrBTUZRKSlsoqq6wykEv5F 11KV3iyKgmxSoFCf94ly0UpzeU//AF0JmqqWdOg/Ziaryo8pSsZhCZlNKE2p91R+UMpapcpH3pCb VdIM2XodUjaJifKFZZbBgn+MIQZsugn4NfwwgViry2Fx6GC0qXMUpGbiXA7QUyl651BwkIPvMYlA BXEOWussafzgy5lUtazU5vKy8uRhGJFanRQqWmlapp51dP1iXNWyp6kVqTxClAq2U36xIWEqqmp8 spR4R/eH/wBFEv7zhLCiqlaXKv2YWr7OWKqE0PNfrGGnLUpAN56SkKI6KhSRK4EpCmQgoFS+o6Qh EgpTNSvhoSq0pv2oKVGlcpPkRmSvoFbmJcxK5+v+HdPpFUyTNlofyqYqV+yBCHRxV15Ft/h/tCHm eXWtXmT+7CpgUy0FkJopMz5wT93NW1SpbteBMC6SpTLRRUlEIQkGY5rrYCrqpoSv7x2clYaCpR+8 8ppupUXLe6RXSRAcrme8lCFEN3gaV+U70iGSkofVVGvWJSw6yrKo1XPVoFJUkjN5RbsYSoLIScuR s3V4aYfLo+q+sIBYv3gcRBUlaWTo784pTUoUlyWDto0JuEc6rv6wlalUipuRL8jCQrMTt5j8oalS Q2oixUUn4Ut81RmqKkL5sEjqIsDcfO8VhDp3ptCgUpbWs3p1sIQiUKUaXDVNFEwJUqmvM5pgFuGx +NxBVV5r/h9ISQsnYNtHnIV7wVcehipRJ2GTXqRD1Xell6HqBCSFGlrlmfeKwpNtBvDpmBTpv15w xYhstFxCFJbtuPWCVVF9HhlJYIUwzeZ7v/tCBKDI1UfMCXu8BThyrbKkQVZiEX5hL9P4wmaF1jy+ WN1K1vYdXjyilVrJIT6QvziY7Cpr94Tl4ahrmseVv1gOq9Kd3f8Apm+M4fDyVkLM4poYh9YEpOGZ MnztZubvAw6sEpalClBoqUn1gzMSk0BdSMl0woajW517iC5sVM25hGDsoHOqnKYBEuYkC7Wq9YUo kC7JGpV+kBJzMKfvLMd4pCHu4p35xcBAF6VpuqAFgzDUzJS6g/MwgGtYTmsLHlmgKWClCrslnEFK bq0pSmEqWh6g3OHVJpy6ix/jCpEuvE4BOiFpBUiBMm4PFDm0tg+4O8cLwjBKw5oYzJinmg83hOP8 YnDGT1l0Banp7CJZEsJI13MVcNcsIN2vV1EKGZZSbkamC6FFRszsxhzLSSMq2uzxLkYWQqcqYtgE IL3O/aJGNxs7EAbSvK73zGJMkoCmsuuyg25hC5C/s0+XVSRrfYRxcOmfipMvzJRcBr/XSEyMWibI mD3ZuUdvSGomqLPxU6GKSpC0gPQlDERxvLrWimp3s5gMKU1Ov3iv1iUpN/dWgC55OqJiFEKUhTqA l2D2Z4SkooQfu+GEOhDbwZSE0FKnZrqc6xUc6kXKSmpQgqUhHnqZAbW1rwpIrC//ACM5HrAlrRMS yXCw6ao4q60ihqnKlLa+kIwvszh52C8LICj4jOSZaEscxqeJGI8Z9u/EhifMpCcSEyquQJD6x/Xn sj7QSPHVYWU48PnEonTkg6I91TubRM8D8c8On+G+M4ZXCnyMRJMlaKSam368i+sJnB1FGRKiukl9 bPCaqRK1yJui+kcNlMM2dKWTyp7wJxEqctGWyGUiPAfHvbPwVfjXgmGxEz7RhZUn7YoTKQZClyXz iWxsqxMeFzf+n/s5P8KXhsMZPieNn+Hy/CEY5yKCZST7lxUoAl9OctYVLK13o0b+e0J4pNbU/wDc LUopp2dj8olzFLVMWCRRNlAS1MLkpPLrHDSmUpQl8NHDUEGXu4TApRnQtgFkVTBzSr9ImBS500Yi bTP4cxTSmFqh7umoilCVMrKrjKM1Yc2dUIlS5iaaChlIqVUWdlQZQxCDTK/7ipykAWY/KJQwy6Qo 1TCxUlKdHEez8zDYhM5eK8ORKUEppRKCWoD67n+dZisSVJw8j/FVIHGJezAh/XccoRLwbzVKmPJq lJKpdTZZj662J0iWETZWJUZHC+z+Xh2DlJ3ZvrpGC8NU/wD3GORhVqR5khSwFEfXXlGBHh6JaBhc EkFhclhr/GKpc1pdRTze9nhSpqkqcVGnXlArMxKPUN3gbkH1+cS1IxBTKExsymA53hOIUuVNUPvR mCmIDu0eNey5nYf+v5mHVLkyXE3ESlKBAUlOz8za0H2H9rsYPDUScSqd4V4jOP8A2qhMN5ZPMWAH b0nYoe0uAxc6khGEwyuNiJ3ZGseMe0MwcNGNxJOGlm5lyhZD/mepMexsudRwz4q5EywU0uYQP6ML 414JLVicf7OLOInYJAeZiZRBBp7ObQiTgZU3w2Xh1/8AeY3FvhZUhmNJ01iWvB+LYTGSZkzhrnSZ pQEA7X9PSMLi/EfvcVjJQ85qf4j6x4P4FL8viviImzE6cMS3mfmhPz/uKZctUw8kJqMOPDfEFA6E YOYQfpHExOBxkhHxzsKuUn5kf3f23Gfd4JBdKKSVYn05fn+cw4LBo4z1S1UU09X+ekJw2JnqXgkF m1SkbphE2VikS8QU+Sv6PBkA21qTf6wiXIkmaua5CgyUhxqovCVeKY5GP8VNSZPhWDnJmzX/ABG7 AcywvreJ/ieNUoCYr/t8NXXLwqeSe+53/wAocY0nhzjSK0kqASW1+cIkhLgW2vyvAQZbPce8B6wa ZVY8ul4SmlSDf3b9iYFgXufe7w6QxditQsLQtM2XMnigzKErIWsgWb/eFAgpYsyvMP7XClDqtZel HePtM0rmKDcMLQCl+e8KmIZznWqT51tYdezQhyqoZqXZtg6v0gSsSFg80+W97/7QpSAEJVlakpA6 wbqPuhYcpMTTN4vAlr4cqovK527uerf5Y26/2Ur8tLNTaltP5MCbNTxalFSwTUzvrC5i8Qty9Evh vNdyxJ/OPu5MriU8PiLR6Agc+cJlqWShFwP5/X/KMFrTIAtkpUg876iBMRQparKr0IgGSSjJc6Mf 4RUpapipYrCUXEz9pUcZSSpXnoA8lMSxUbinYjNuRC00qSJRuvTifswKU21Kqja8SUguXfmhMJm8 VculVSkSiPvBy5RKUuQoSsKqsVnMD6esSjKQCS9Os0q/jCkzJKjMmoJQQAlB/aiiWgp+JbOJV+W8 ZiqYjQ1ZFKMEgElNsw838YStRlGRRmFBM1b8oTQKq8tNWZX7UeYypiL+V1C+jGFlFEwOy0cFloPO 8JE9M1DEKdKKlIhPCxisQmh5qJrmcfXnEqllqpKJKvLQeWsYaclp2IoImzNpHRN4WgS1LmBdK1e9 T8VtYShMpsFS06rMZ5TuqJQVXKUtNlJU6VBvi27QZYSm6aM1KZwbM8S8QJnCVXVxEMpB6RLmSZoM o5pqhkSkp3beC6kzEy9GFLQiZVRUqtNKoPFOSXbMnMntBBqZ7BsyookJDeXdLem8LSM00Ky1/wA/ SDJIUmYDUVS0uP3nio0lAs6iShd94qEtM9FbqXRTw2+H/wCyjj+f3UoP4onMFpXYg2lBXMRVw0sj LUtNRP7xMJpczPMUi3/MJBl1V7rekAfl6w6lIqlpc2uYDIJHK1Qh2WHOktOUQhRUSByuDBYV1fgs jttDp8+iAxTTCEzSqhIamp6esByFDyyyN+pgMtQt7ofs8VJmuEnca9oyZa7r2+kZGUdVVCkwVVlZ UGfRQgIqZL1FheBdwLXJtCUglKtS4DmHDVKR8dUxXrDVKWoOMyKiPWEFqgn7tVaDeASlRHS7Qlbh 2+cMUqPV29DAUlLUWI90wQqkpd+bQVJagadXgDn8bvCSQoBs1v1gOli+66ieUVFz3umHJp+ebrAs bFtLfOMlSiss+tPQQFBlF6VpO0GUhDEqdR0eCf8AYwGVS8O7Jb3mcxx5dS+dmZt4RJnmmnKAq+sB QLg3f+hjcQqcvCplzVXUtCReBwcMmpPvGF0ISgE+7Z7wDSyXawf6wqa9AkOpufWE4WSsTEJmkzVX HDigCYgLsb3HrDJN9BVc/OA9JSciy/KBRrqpwLdodzy5CEpDrUU/4lz/AO2JUtKkuFM9NCgXu8Vc NVPMDQ9oMwzCFhVQ3p6QEVMUcw7+sf8AcKAfNo31hpIQpSyVVaO+7wF+drH3SO0ICZQHuqs2l4Tb Q9iOgEF2cl7+aBSkHZvM/rClDKvzPzeFWTXZbnUdYXKlylTSpYWaXATdnj7XOQsK957vArCJaJWY CgCpoIlpD6KAj72hLnLvvGWWlQIZfu18rQubJkolYkOpCwBlJuImeE4oKrkzOGhf/quLN/GFFwCl OpGlrwazMUZl9CEGFBClXm5mRrsflH3YFVmWhlKtCFcQrSc68ja6XipLGnMQSPrHEP8AiVP5j95A oK0U5lFKKivm8ENSmYcvEFzBQRlatw1KYl56LU1Viq8YD2SM/wD7fET0nF51y5yZYOana9njC+zv snhPtmIwspKJqJKHNTXKz+TwsTl4jDkKaXIILv3hvaH73w3ELAB4tQSOaf8AmMJ/1Q9kpck+K+FS uNjp0n7teOwoe55lJO/bcxhVoJKkh8SkvZyxb5RslvxMD07xUhNJRrXcKV0EJmUqPEzEJyJKt6om TFygZiEMinKkPZyYV5eM4ylkiZrfl84KVSqUKVWZz0k30EApoQfOx0AO5G8AmtJQlkKSlkq/aETJ sxKkhTjebMUbPQOXQQkiSJnFsgFTFNV3G8TJcsoFauHNXYlNOt9YCZU2QpXFq+8TZTW5/WEzlgIW lVK6UhBLBhnf6xhs8sLnWCx5klOYhO12LvCZyPs7LmAUsWNDA0qTtz+l48CTJnom1YB1pBBkodgC 57mJCRVxcSn7yXWF4dLe8o7HlCkqTNnVqCVz1TSnzXJT/O+sKxcqa+ReFVxkcWeXUGEz9HjwHBJB PExwdixS2/5RhPDMRh5c9IwyUz+ImqskXhPg6ly5GE8Q+/8ADhpWFXKfT9IRhBNkypqrcJcwIdy2 8SuKqWgL97huFdy8Jl4RSVS+Iyj7qoV9nxv2efNXZnIuzCJI8RnrXPny6gpKy196Y8S8e8ESqZhs enjzlLTxEVISEjM9nYBoxnhHiUk4fHYCdwMRJPukX+tiO/8ARnUpI/Civ9YwHi+BXRi/DsSnFyFE OKkF7jrp6x4b4/gJg+0KkpleJYZwZmEngZ0q9YKVBwQxBuDGOxXs9i5IwXiM0zl4XEHhqwylF1Zv eTyjhe0eP/rBAXWMLhEcGRs1RNz9I/8AHhcHhJTD3ZcpIj7F4SavBfZwKwUmf/8Avk7/AMkzsNB6 /wBoJSCpSiwSLkvpaMPjvGJKhhyqtGCStpqwNDMDb6t0vyhErC4GTITTQuWmVytfaBVJSQFXBFxH BVgpU2SbUYhNYP6RMxWEkI8MxSgV14T7gK7p0OnKEysckTcNOUU4fGSh91MbY8jrbp3/ALjCYGTL M0zZorSNkWqf+d4kgyqcjcMIyiwAy6QpQTSRyl01c7wJSpSXlHUoIMFeBnqlZmoRlFr2g/Y/FpqM DKTUtYvPHztb9I4U72l8SoYp+7WJC7286QDC5kxSlzFqK1zFqqUsm5JP6n/KyZgYzUSQlb5kqUoA EJ/OEzFU/Dfod4Gz+Z9RF03Z9PSFYmX50e6QPoYKAhggsxBIvyMTPuj56Qdad2gTFlUmZ+JbOWYW jEOoKPGVmT5VXOn9Pf8AoMuSA4uonaMspKSu9keU944aZb1F1Pc9SIBSkAK87DMr0/WHQhkq97X6 QpKkqy6q76QaySanGxMUksHcJZ0/vQapa6ZamUNEl9besUkHgzM8lWvoT0/zAWcoJyuGKt3EEkkl 3c3J/wAznpah0ppdaOZ7RJaqi58ju34oE01oSvMBYIMCWJHBSpRDSnUlV4TYGVMNLJ1SfSFoFTHU 6P6wASpFeQKKHcwlSlFP4dFGCuaJuZFLINKEH9rnCVIXtTmXqPwq5xJlynWkZlK8wP720LnCVxSU srPmf/6m+kfeIBR5Sup5qBemEpQquUhXn4jTlX+sVpPFUUOvdQgNMmU+fOpz3qhKZTNSyfiPw5YC q0rpHujMk/nFOc8i5rvmHpCgvFpwqFJ4kyYwTNl03eqMJNViiiScxm+fjfBUfrFSVS5pmooeUHCO sCRLSpTPxDMzlR182u8Spa5JJngqcurgnemCquaFCbw0UTP8T4j5s3bpAUta1WKeGVrleaKZiJy8 lgHUhn92JcoVibMzonTJdT9OcaLr8tC8qe8PLKsO/uLzP+zBDhLopcM/1gKQCU75CCOyoQalVPZN qv3toWssxTTqGgX4YppATqs9VGEVAKFFqMtJiXMQkHq1i/ODKCCo6EL8o7Ql1LAU/wC1/PeES0TE reXVkFRB/b0hSTMotQCs69huYQgoCqUFXEIpbsmEL4iKF24hutEM5InB1kmw6c4lzXSlaAxAyvyt ArqK2vfeKVLzLt0MBxSBaDnAyvrT/wC2Cp3r5l29IK6zWcpSbhMGgAq63+UOZafL5dN9BCV0gCq6 BzHSKbJ31LD9qDkSSPIfKVwnlq41EBNNmevaGFl6aN9YG9/fvCCXBVcUNzhNNx5QsIcwlkm3ncZi d7QVVEUmrZIgLzLpTU4u8Sw5d6+T9oyg8+8BI9+3boIGhSLLs7RVTlUfdf8AOAXuC1N4dQA5asIc qQQ+gsoekAVKr0NyAPSClTA63u/rAaoL5hmHSELWGc00/D1eN30G0IVMSkkW8xdfcQtgH1FmKPWE lZKZi00kNlHcQUu60/ABn6wMTJUUSkLAma5h2hKFzAprU+93itCwxgpTfsYuOsM9IOkZ8x15QMqX GnKF4fBsqfNQRUCwQ8TZ06YpU2ZOVWpanB6c4qLWLc26w9SqdzckwkrZn+fKOGSCF2+JR9YEnR+R DDrFLKHBS0w0PXyaPJ5jUgm735w5SxFzsFwhgad9ISSsJcs9OkLQhYUNOirxRlYLpoaGIIOxBsY1 pGuQBz3gCldOoVojXaKwAWtybtCAVdTRqPWD92KWYli6O0EstZWWHrzH6QjETRWudepbVt1ihLOL WLvCpaCW56j0hUytRv6iCqXWoeqVQkz66Umllm6tyfpFYp4nmNipSuhMSvFQhMqbhpvE4klF1D9q E0IcgOS9Ky2rwkmpPutVUFPyhLWli/Qud94PDRkZmIY5obhlYmKzch3jiSkFwsoWOHTVTz7RmJUU lqHYxVSpD2D5wnoIoVnPEOxyRW6V/ChC6wANc0faF0AlLJTRpazRizj0y58yT4XicRJQtFYFBQB/ pdNucez3jfslNHheM8b42DxM+XISpClSqVAkc2Vya0fYvanAYHxtfiChhJXisqT9n8QwxmEJctZW vT1jx3wj2jx+P8PwPF4EnFpw8zGzBUHydv0jGyPCfaDFeJ+FYr2dn40+MCeZqlKCCpQoezUs0Ilp 4lcrErl2WwU+dm/egAZB7+Vu4eKlKmJCF1S5lLENqGhPgXsn4Vj/AGg8UmJJGGwUuZilBtVAJ0az nS+sLx/j3sL4v4fgE5sVjxglrw0tIueMtBUECxuphGYSuL5eGvWVyf5WP6xw8swv7x8sIC1Jmjy3 OYNctBSFGZTbi/4RRyB58olqKgVkcMVpuX3iUni1FFgVAJWs9D0vCZaXnr0WshhrcgdISyAqURQM od9YKUGXPTLWSZVPEZYZgpXT6QcPiJiDPT9+QlBSkvYfFHGXKT9kws5MqdIcSJoS4d+7kAjpHsZ4 d7L+y6fB/GcNJEzE4sSUylrRQErQVA53N3VzHokfbFScRweGZWI+9WCWKqDo2mphCVIkGXhpNeNY tJBN0qA5sP5tBXVIpXO+0S0y0pSohqebnUdo9mZeElmbOxWOEhKR5vjt/o/o9ifF0f44xC5XJRod evoIONVL4Ly0y6OJxSKR8XzjDJGOny8GZgROlVvKAPQ6M4NuUfaUzOP91/h1BAPURKwU/BT8diuJ UiTILrTdgCfmzR4f4nivDMV4WZg+7kYtFEykgEOIxXhXiXjPhuGXh5TTpU3EpTNCrWKXfePEMbgJ OJxWFnfcfa5KVSJIYli++vyMS1/1vPUmaXp4CUKldSd/pE6f4PNHigkXXhlp4M8s5yq8vKxbvE7B 43DzcLiZCqJsmejhrSe36wPE/AsQV4WYof1h4TOmNg8ekbKGx6iJSfEfFJfsp4uwTOwHjaxh5K1m 33M56VPtveLe0ng6rO6MehY/OF4nxf2u8IRTLM1GGwuIGNxk+nUS5SHJPSJngPsdLxfgns/eXPxy 5nC8S8TFxoPIhttb7f25XjeORWhP/wBLSpkvJ+3/AAgIRJS/4BS+mg/OFCY0oNZwwPaA6m3zBwYa XMA2bYwElCWeqo3caRMwk3DiYmanM6XMogWUk9PpGN8LxCVBWGnFMtaw3FR7ih3HLd/7fiOMmGXT hpYSmvzAi5bu4+UETk7MAbb8oLWUbpdFkxNwczAL+zglsTokvpBZCcl1ZXKttYxKlLKEy0qM4acW 23+XlJStSlUazCAtRFrjTbaOqb0m+vOAWf0IaE5ri/migFuzqeDNq/EtL9OcFYC0qJ8qXILb1QoW l0JYTFXVfWlWkTUiohMwjPdRYnX+ygqlATCXXZioFmD9P5eCljp3EOpNL7+UH+frHlDIHYK6wzVA W2MFIlh9Fbg83i0m2mcVD0MJJllNR2DVw4YHpYnk5hTia83IbPKTfekP87QRax2uPn/kqUgk8hcm FFMiYhCPOpSCD6CEGZh1IUkuta1qc9CP4Rx04dEsi6FcIOjbXW99I4RHmImMNMvOCUSOJw9K8yU8 6fnE4ypRXNLCSpeRSD1Vo3e8LHAmDhMiaQjIpbOsoLMwb0f+/wD9v7lakKnAzj/jJNSUXhUxM8zF psq1K19Yc8QpUNKjUn5xxCqWQMqCVeX5xKUXQoXVTL/l4TNMoz016BGYX5nSFr4gH/1FvLBWZb1K pYZljrHDZRrzr3Sk/tQniy/uj5PiX1VHCuAgrp2lMo/FHCUmShL1IQl01ftKiXxpKjKmS+GaAyk9 atYEqSoqeZxCVzCvUn3vnHmWDOmHY1K3ZKoQCVUJXSPe/wDdHmKRLdNIZ/ztCUmagGck56qgv1O8 SZS5qqKKZkysqdjlgXBFVCb+TqX1ikKSuULNMl00U71bwFSQnESZhKJqZyqkqq/FB4spp0ucoS/s a8gD2CmMSaBMlzaOIETnzfvcokzkigy1ErXRUQv8JhPHWMQFI/xE5VJP4ukJlhMutCHBl6fvNvEu Wl0zTmWpeZChyS8IQCa0EGctDpo/avE2ZxGPuA5j+7EoqDL0WFqst4+7UyXsPzi6laNQMyn6mAmY KklPDSpL1D1glCgAkMmtF39bw82ZdrylghBhSWDf4bI90jpAKkVhfltSB+zCELmNzpFYUeULTQZa d1INJSHuLRL1mS1GlCyiqjnVAGQp8pFISVNBAYKBYyrqr62iWRNKRLW8xTM/SFlmL5fdUr5wmpR4 ibDRZV3i7On4WATBFcxJXvZjeAFlKilNQzaQHfXnaEklSPxDO/eBMvUm1Q1EKmWUouaHzG/OK1DP U+oCQ97QtTqUCrKFQVVXZihQzDtAvbd8j9RB4Sl0kFGVwXHOE5VK5/FCirLdtLJ3/SEKfipIelN2 6w8okIfU6JgKlrrILqaW1TwCQpDXWmllF+kApBHxapf92A9RYuNhC6JoBobhjcvBF3OY6c4DhISq +W4VHvNy0hKkqPLLcK6wDw392rY9Yu2bzNtBIBJTl928F11ndKnBHeAofsHq3OGqKSk7ap7CADUX te5gF+vN+0JKn7qQxHeHqvqerQlTTBRlJFxC6UCY/vE6QifhZ5FIvLreu7gJ9HgSscqgpA3Y3iqV iUkKFV1gGGSXC+dyISVqCVHmdIqXOQbPlNRgycEkpBtXoo+sGfPcqKHUZlyf55ROIZuNSyXvp/tC A4A97+EGzAWJV5QBeMo3fmISFAqUq2QEU9oTrV5RW1I3vHCIUg+WraELWhUxt2vBWUEABw7gekHD TCqtC+HYPc6wmZKnpdZ21F94KXzfJ+sTJSpfm09TCQh7efcQHUdfKE+aEE+V2ZVj1aHlhR2y6HrA KnQr5PzhK3UyfxWV09NYQlDKQZtBlLNJUx1ePtEnDqKEIqqQGEDD4ybwig0lKvMG1hZwswKWrMlK 7KPpH30tpb7aCKFJR5M6mqfvH2jDzKVaoU9Kh6R9jmrKimZTTchTQqRPkGWuYFOr/wAdwwaMTg6w uWmcpMujzc3MS1jzIuWz94ZRyv3PqYDrrllThIDN6wEmuxZA8x63g0rJ3YD9dfnBCX+I2FXJucCp AapgouVJa9hFqhxFW91Q7whUzi0KNKAi9ELrqUaiB76lxjMD4oE4aV7R4VfhmExU8sJM5akzUio/ GQoekDwTx+XOBw004rw3GYeZwsRgp1JS4N7Hcbx4R7Ee3eKV4PhFcXxfwvF4bEIQfGvs6qpMqTMI atTAqAuADEn2Y8Pxn9ZeB+LeIycbiZsqqdi8BhcvHGIKQwIpUKgd3axjxvw3wyTh/C8KfCleAeA+ HyQPvJ2IBQLanzKUpXeJM5YUg4maqay8q38qaR2A+cDb6lT84nFCU1r+6loL82f0cxgfbvx5EvB4 /wBrBJxmP8UTh143HqGJdWEk0s7JF6RZy97x4R7O4TxlftPN9qMV9jODxODVhEYYLJSQeIkbPkOu 3OPEPCvBRJwnhHjEiX4xgcHJvKwCMSZg4SUvamZLVSDoFCzQJipVCkCkhGaq/vRQhFEp8ypaWJfR 1QkoRUFo4arBCj6winD3GhJKlI6wiR5DLXxM90BerBu31hc5wlG9S6Up/ZiYOKoBipALOVOCc/KJ aqSS7qQi6Fk7hobhcSecpsKJbXcxhp9JMydNShXvJns1xtyDGPBJkqVMRiFYQSWKgUrcAktpsNG1 hRxwQqX5UYvMcVfkNed/pCcLh5GK4CAJa5qkcLibOYXJRMVMnyphlyhUl9am+seynj+KA+zeH+LS 1TySAJaFvKUo/s1v6RJxMlQmSZ8pM6UtNwtKhUk/IiJPh3jKFIxWAmnE+GYxBKVSFkMQpi5SdxGK 8NleyKPt3g80yUmRhSEzEixmJTvbleMZ4347xMHg/DMR9nly0pediVBi7K0Yg36R/WHsZ4mThuLR ikYsHiyEkHyr/LtpGKx/jqleKYzCo402frKw92AB5nT1iZNWZWD8O8NwpmLJNMqRLQH/AEj2m8cw 1UyV4r4zNm4Vg6piKqJbDqEp+cJx83AzCJyOKVLQyzUbkfp0EcDELlypkuygSKrWgSMAlGJmFdH3 dzeJXtbL8P4fAaXjJiJeZSFWFR/C4169YTKky1zpiyyZctFa1emsVYrA4zDB2fEYZckfUf3ODwqk GZLVOBmjTKCHf6fOJKcJhuHJlI4aMrg6aGEz5yfLmZNynvAAN/KnZMOVlZ5sGPeMqzfMc2npCZM5 AmDQZvN6Q0qWQr3Tt1jDeMmWy8Mv7NMWAAChflq3sqwfn/b8TwU/SapEwfvApv8A6YSQsBLVAjeA ekKlOKqnBGo7fOOEaQGNRVYHvGNmp4ipMlCl5GBTa7D+73/vFeGzly+KlZmyZUxdPFSpnp7En5wi alXE4ma1gbNrpaHW/wAJdwBFT9PNcPCnUQHfzMpULUVOnl5wYK0lSX55k20HrCkFQ4uKypCFKqDh jfpr8v7MiWgW4gKlM6UMdT9Il1IXNM771ZW6wu+x9fQQECWkAbJsT3MMZRTfu3SC6CgfDvCj6O1+ xhaN1Kqc63hdYBB0u+u4gFiOHYKII+sZkuF7M5X1haJ8iYtKk0hKHSTq8LTJRwpZ8spUytcu2/fU Psf8hVLkrUnSrRJfrFeLSsbpkpS4v8Sv57whIlpShF6EpcJawDQ4l5xqoy9uQ2+cJCE075g7/pDh KgX1Fhf+MBKgEGtqz7vYbxNTbklXNoWKAsBVKnufTaFS5jyiVVeQKWt7AQvEVqTI/wDGCgrKjez9 NHP912/vV8MJTldIuFK/aUIRUKTRSUo97vEtamUpqOHervTEuVxkCbNecH0V+y8S/wDuHZOgVqY4 U6eZku608VQRX+6IKUhKeIKnSkrPaAu8snK7POXEyapa1S+GyVKQB6RxJQah00LerWJaJ6r0kqR7 qqT8oOMlKlIWHZLVViOMVYmZMSeIQDUmX0T0iUupZE0FVUweXprFMxfDMmyChwr1veOJNxDTUIpl 8NR4Ch+KW9zC5oSpmeYSyfWnaMPTM8qTMoWzKComtStRUUoHnMIlSa6ayEoWkhjsdYEvhTqbldST 97++LQhMmXLmIQmqchSVKKDy6RwJUjh5+H/gqCU/u6+sSVcTjLUjNMroQtILeQw611a5pNkn92EK qJWtxlehf7TaGJ6Ps6kpGdK0rqc3t0iigFSBSlEwlIB5VPA46UyptZrRLecUfDrCeJLM2kOpb1En lCJLTpqUOtaFrZSAr0vCqUOlH/qJKVp/Z0JihikrOux9TFAIOqfl+KEGtyF1VU54M0zFhXmooyzL w5SA6qjUk5jEspJKHv7oEDLWEahvuhVuqNDV5AUXT3bWEBKuPOQ7hBUkIq5vCbUqCWOlQ39YRKtL W9RTKtxDzeJeZdMzMarKT1KokzApKtVKtUT1hBU5B98QlaVK05flvFIqU9zo8NUpvKa0awy1KG2l SR1gaK68oaZUH9TDgpCgl3HmV6RxQpZSmXmzX9BEvOKTfTMIQcyh5n8oHeHsRpzEVJUkqGpZoStI K169+sGsu/qTFKdEipmMVKOb/D4aff6wGQfgpu1uogTRUBoa6gA3SEC6E00lT2VB1KW0Ot+sMl2T YvZKu0KCjcmkgJzAbPCeGZaQm3LaE1avmDi8FlJDr1G0Ku6dtbdIJVL8ttQCPWKr+rJbtCQsgTda ncQMyFKUSTQlvrAWpDIFlEfpCZiQaBoVKeGJf3kBnhgwKvMFBoRUoisuX96CpCqEm5s7esJTXmdt /vI0JJ95yxgUpDOx5Qjg4mZLQnKj7xQBbeEpTiFlLeYutvWEJxviEwSKn5EP0hKVYhKisXc3POKp ykrPmNT29dIk4TwtSES6CGOYK6u8S60pKgXmKIsvtCVBLEXvdRipaiXskai+5EFbKJ3e6l9YQxRK ALHcudWglBXyIpOXRz/POJdKv/PqUE1X5RKW6iooFWW2sGXNSUummpnHyifOCJmJ8PxWIrkqzWu6 WHIwjGT0KlFQdTvSIMsBXEAKla0lr3jAKqSFy6kKdLlbmAtWVLaEUmK3JqDDKxt1gS5iE/E7AAvz hSBUgJ9PSEVKmJDFSkgOFesLL+c2ddh0bnEiRwwpU1aUAzSAEJJ2jC4dMtLfZ0cS11Gm7xhpOCn/ AGXE4yUFypfxqVrAkpxcqZKw6Aqkarquc3p9Ik+GeISVS8Xil050D5A9b/wgeJ4GahUucc8k3BB3 6Rw585UqWRXWVOHPIwrxCb4jxRML0LWQDd7JiZh5chKJsqV9ysaunR4meHsqXNl3xNk2fS3WK10k fIwEKStFflVcjt6wCGcZTVox6wipJICHR+FoAQUBJLLtmvzhwBmsdVn84cn1TYwWcZtVpISITxFS zvuAe0OhbFFl13HziXjMBN4eLw0yqVMQspWFAguN9hcXcCJPst/1U4uHxuBCcLI9pJMvjSp6QMpx SBodMydeQ0jAzfEPH/YnxtWAmfaMDM8QxklCsOoa0lZB/dPyjEf1V4h4V4rjg8tPhPsnh5a1TFpf KuYgCWjRsx9Iw/ivjTeGeAyVKT4R4XJJ4GGlvmI+KYR7y26RIlyjNU4ZmdaeX8iCpa5qeGn7xaku l+kLnhRmKk/9whVzVqCAOsYP/px45Ow8vxbAeDyfCPEfB1Txh/EEKwqQmRjsG5dXkQpw7Gygxv7P e2Xjfic3w2Z7KrViZ3iPi3i1GH8an/8AiUuSffSbplyAHOoVHintf4ZhcRL8FQZeA8NXiUsuenDI CUKUPcrLrA2BESQSsqpeZxAyQf2o4a5oyTKkgXSSNW/jDyyBn+7p2bUq/jC11zUqnLqpINKWOqVR ODS38qavvKn5kwUq4ZtStHmUnkPWOCkV8b7uZxCQMO3ODwpi1KBomUoZCEjb1/KEKRMXWlZRPkvZ RPl/27wWmKGIlzqFN94lLtZT8tv4R4HStCSmVV99MNZZhllm3rtGEoxH3aZrrQJdI/dMJKaBxFEz OMo14m23aJq+AUA/d8aXLFS6g5am9uvKFTZYmrlS0pC5i3UV7O/y7Rhf+nPtNjESvGcABK9ncRiF sfFJIFpNW8xDG24/ow+P8GxMjD+I4dPCnycUSMPjZewJY5ht+Yid4NP8CnzTjJzqk4PBzN97av0j +p/CfCMN7NeGzv8A6Y8R8dm0z1ajLIS6vmN4R4YmanG+ITlmf4n4lRSrFr/NhtH/AOLPwDGJOKxq OJ7UTZWbgST5cNV8SmzC9uVo9mcFNAKMR4ohBCg40JH5CJOCkS0pSiUJa6Q1bBolI8Ml4hXhfimG 42EnJlqmomKdlJJ2Z+d4xeI8bkFE6ZK+5+94oc6t37+seKYHHyET5E7CKBQsPtA+xeHSZUxE4zET U4dlJBO5hcnFSJU5KjUomWPnEyf4PTg8WVmY8k08QqL3T5f1j7N4xg1olLWUYfGJSTh57X12LbHr r/bRJn1f4YoT7qswuR6fWMMigKBlVFQRS8LEuQK0pJy9tSYmYechaQmdQmYleVPVoB45lhsoNivt Bp9XU5PeAFTJbbDdL7QFJkCYqljdh8o8RlmXLkrVJWoq3drfI6P/AGpWAwgeZNOuyBuYTjsPMabK pM1a3rmEag7Wc2gLTMSubKT7i8yubD0gylBk9r9zAlTJyQivz6rTbeJnBnPKQqmbM9xNveg+A+Ez FKlyZh/rDEILSpyvgT+Z/kf5fD4nCInJVhpgncZAUAgJN7i99Lc4l4DxCatM5glBU4B0Bc/xhE2T OcNm3EBmO94IqAozLGj7QZKJmdZfS3zeFJmYzj402Tg0JC1et/rCp88gCsqlyk+SU+w+X9lihajL CWKfKH1fuwiVUilVPbWCyLtdRuT1hKjc82sqAUyhz0YDo0FRSpIrdVsscNSVilbas8EIrS9r5kn1 hIAJFXmF252j/BsCzedQtAWRmQghN2CNu0DgKeY1M8VFVLM35nT++7xKxLyikh0oMrjEvo72DWiR xplRQilbOgf6YIzn3r3b/mKUywgLyuE5uesZN0vWz/WAFy/u9X8xnQFpRRtZ0v3hLJqa94WqmlOw Fqj31+UJCZbmrdH6QnKUF3LOCrvFBlh1KqKQXEyF4rCSnQ5M5CLkHcgfmB/Y9f8AJSp0sBSVGgr/ APS+esJbMkrpZCeuYqMbS3NKDVQoRLTUANO37XeCkpc/hy1dkwha0yk05CbqUf3oyzFzM9aavInp AnAlafI5TQlH7MVTpyqT5VJQA36wl5p4K0kplkZlEfFB4yZVBegU0tFKU0AiorLlD/lAlKmBdVws LomoKe2sI+0qloAZWlSh8PWKJstN3zr98fhJiYZJujKzVP8AsqeFSZk4BdANC7rVT+F4lkpCR76g jy/tJjgyMgmXWpaKgps2U6wpbhM9WWWfKNc3aqFpQmemhFMwNxZCVRxpBK8RxGnyAaSkc6d4UgyJ Uol01Vfep6xhpinFjLm0vn5RJ88pch1ff8QJbQmEGph5dKkq+UL+9TJTLT95RlUnqk6xLqmS5ylJ aTnuadzaMJwpfEUv7qeqWKihnL1P2gu6Jhy1pXsk79YZNYnIFy4D9kwpC6pSTdVVn6x50ENU67qV +zBH+J76kLakwmXVQpSeqR+88Ve/5BSLDtCQqhdWY5mKiY4ZYr/CgAJhCw5UebhSoCqKvu2VVYGB PCkUTP8AEQ1RN+cS5ksqzW0/xIUZiQlW16aT2hJWlIUNXTl79YUoJ4clqDSipQ7JhJK3FVBVoFQo oqWClk1HLLESpflqO+h7QXGRrrDHtAOyNqfN6wKE5aallyYGwp5PHESgzD5cjqA6GGUFV+agb9CY CmKV8OsIqcBzdjAIImfhVs+0O2tmGg/SENbkDqqACAeet+0JIljnku/ePeS5ZrhrwPzdiYSFZaso 90JhKXrT0Nh0ESgLFebM6jADrbQu7loZaqBy5mCsoJ2ClamKynIzNuTzqhRUjS6S7v6wQQQ2aMyT flvBSKX2cmod4YoL6FbgjWAQznfUiMxUlaV3QzV9YApUi2/lgke6Lp0qiWtbpW2ri3aKWqIVZ0uR CSRm7/lFDEB7PZvWEsEg89QYSZY+8G2rQQHTnqUnR4JOdP0hKTLVT58hZKeVoBakaZ3IPYQkIWtt EXhImzV0rFOZdldoSnNZVTm6x6xIlqBqJfKpz0hK1KUVb2Kj2eAOGrT0hLkJzZdCQ99Yq/xUPXZy pRO8VWS+UbqL2Lxxg6uGpxw9QxeBhjNAOhl6F4CVeVR81yL9YR9twsnE8M1IrSFKT2hWGw0iXLDu lrEdIK5v3aimoofzftRPWJjSZKlS0JKrqbUw9Rmbu8Pru4KiIVlSE6v/AIhT1hxWcz3dMV8Rz1Tl 9IqSmo7qs4eMAETKVKxSEo1KUBw7CJcvWhAR8g0eyfj6DPl4iZOODStFkApSpbvsQwjjYqYZs2kI rUACQOcYSRLmcFc3EISibXwzLL2v+UYcH/uFcJPv5RtmhEqUFkrXRMoUSJbfCN4m+Jz587C+E4Wa EIV7+KULsn9TExMtZRMoNB67PHjMrxBCsIcGs4QoWukztClYT84F1CjKcxZXKFOx35C9oulYS9Km VrBdCj7vnd25QVAKUrblc6mFTCh9nUxN7PBUtpoG6sgEc0C+YvT6wZq6UmWKs1gW6wr/AOVPZ5sK pb/bMepUrD0nen9f4wrEid4ViQQVHDVDvlDa6gP9Y/q/269m53gk1bpTicRLUuVNc/8AjmC2xPQa wnEYTET0StGPmVCVkGZMTeqYawW3O30hCUy+EnVNDJEGggq6sSn9mHY/aFv57A6bQtM7DSQpUsSy hf3aSx1TGEGAwXicr2zxOL4s7FGdV4VKk/BQ/wBREtWKxk6ehCQbgzDTuxctCZeHNEoEASkl0hrl 1a31MKAYqWWUgkU2DvBrRTmASpCiXPSBKJSlKs6FCyhuwV32hC5gmJSm50UF+kcVY4a0Kyq82vP5 RMnykfezFIMydXSZzOz9oZbJNLq0ZfSJaJaFCSvIoOAEkXdJhws1hdSWPFKai11fK+0TZBqROXNC JqitJxKr2WmnWrlHgeN8QwE6VheB9xiDhyikFmAV16xKmpMwIULTcQ85VdwTTs+lokIyp4pqRJLl dW5EHCImrROlkGhaSFPu0Kw60hyikqouUPq/S0TJ/hZn8Xw6bxZeKw0yibIpzJUlQ3DbRhvAf+ps qdPRJQJUn2owaOPPU1v+6k68syHL7QjF+z/tN4N4pJWWH2fHI4obnLLKHqIcXHMXheL9ofH/AAnw aRLDqX4hjpeGP7qSXPYRi/Z7/peucudOBkYj2rmyjIRJGh+yS1Cp9WWoDWzx9uxS5+Im42fmxWKm mbOxKzqSo3U+5jwrxiWFFXhuPl4ukFlEIUCoeof5x4Z474VipeKlYnDIM4oVUZUxs6T9YPh3juEE +WDXInJy4jDK5oV+kLl+G4ibNlSl/wDkU6iGcF4EgvmsukMVDmYTMlShy1pBhAKAEaLsGh7VKvE7 C4vBypqVy1AJ8zKIsYxvg+JSQmXMKsKtrTJZJpv00hur6XhMvCS6JBVSrEr8gbkNzCV43DrxmI0U vETFJRf8It87wmXN8LwMwXJUEAkcmMUHAJws0BgcP9yo9mbTrEjG4XxHEYmVLAkhGJSm7lKlOR+y GtCJadEJp6wQbghjGFnolrkYdM5dWU8DEuxSX7P/ADrh8KBiPtK/u+Ch5teh1A20u2kHieG41G8p U24UDqxufnElE6UuWhC6V1G9tXiVKw8krNLqKve9Y8VxE+iUcNhlrVxLA5TcHpz/ALKjKlTZgT5q EFVL6PGJxgws5KUpQlK1opDup/zETULlMFm6yny09erwvEYXEzEJKv8ADrIFoVI8UTxzmZPEImzG YWHrCjhvAp6ppsEYjE8KSPUOYVhETB4V4esuvCYFRCpn7U3zfzd/8slCAVLVYAax9qx0ud92iuWg ESxexvv+XeAjgrlgIat+Ers/6QmZhUfeJ/8ANUxS/LeJnExC51NqVofswgDFYda1aGkMqX3MIqlr BIKmpWpJsTqOUcDDcPAyqrzJbrnztg6j/wA9YVMnTFzZirqWtVSlev8Aamz6ErmmeJdKrhgAQ/8A qMDJZLOWBbtAf0tS0ABgx5uYLh94pI/2g4mkTE1VXMKloQzHZJt6xfQepioAvXVlSyTtBTUTnZdG V9WCjEgpCqLi+xLH+Py/vUodq1U6PCzMkCZK8pnE3TchIo66+sZZRSFfhYD0/SCAnidTmIh3Drtd 2T3hBsEFVLp93r6xSMxTZimAG+mX/TAI90Mw8sb330MWDta/8YGqduhih2zOt9D/AMRlzlGVO1Vo Kwg1TbTPiRbaF4uRxJktSyqYGfhWuSfz7/5WQhK0rktxUkOUP+J4mAy65bPbMhRhCalcRTsOGMnz gABJIDUv5jzqgTJiFS5nlyLJSvm0KXnkICqVI83Eg8JRl81VN6wiXLK1FP8AirqdSOtMJkKmSQ69 dVKHvesTVoHEWg0hJXlVeETFKly5q8vCSqpKOqrf/DCUolBIBAJbipmduUTJM2WyEj7v7ypUz3ss TJg+7UUAf+qpXodI4ag6mqCVCpbRLlIknh08ScqqkA/ss7wVSEJmomf40yaqmd+5uYPFTNScQkqR lqDfivGFl8RMzhGvhiykD4lKeBMIQyj8bykBiXVCcVLBmEZl8GapLftbb7wlQNKajc2GW7pUw/OE qw81eIlKW81WIUZ6pXPPVAnTSEqMrOL0Hr3gmWpSUKXdWIenXqXipKlOgugoJpVf3kwuWpKpS5wd bMlNP7Mfdql0JHAKF5lX3vCElatPvFoTUMvaE0FyrzI8qu+to4hStM7VOf6wmYqdS6dCkuv5xLmP M+JUlK7dDCBKpUVav7piqZUZlNuUAJTcqzD4v57QgFCqkrqDr0/diwWEpTusn/UITSrgpUvug9us F2mIQyEh6VHvCSQll6JlzXH70EIrQDyClBK+8IlHz02NWRXfrD5yfKvNSi3xbwq1RaklWncK5xJl 0lKZucl6lCx3hKXUta1U2VkAhSqXSg05lMVdhFd0ppahTN/qhqze6qnKodFNvU+kEoSVJfXyBECZ LU5ppWkKdCeVoSkrIOthrbnCdS62KhZ/SApNgNlWbnCyhJmbso1QlaaQop0oaBz5g6QkOpKhzV5u sCovVrluL84DBStm11jMWEvrSD2G8SpgmKyXKFAJB52hPDzH3TctfnAZ1vY5XA7mFHh1gZTa8U+U bAloqmWT8zCLpOz+6e0VMFJPoR6xLatiWV+B7xxEtaxexL9IKbzHS+pZDwASgDpv2MJJBZ+evrFa j5i3M2vBIdKOub5mKVXS/IWiqi6coOyoStQJTo1BKj6wkpSVmizlqIP3YKdOzHUQtaLV3UUi14fz N7uhEKUFTFZvLq27RLqCild0opa/OFzAlYUdS7P6bwBPCSlBZzlq7wjjrWgjy0m47wtGHmcZS0s7 PTEubMKlzZk4ltUoe1hANHEVp58yb6vClm7WYvDioBXO8HiE6shLMJcJ0XUPfIaEo0IDKpVp1j7R KmzuHVUyElzAkYnFDDz0JumdMunrzhaBPlzgr39SO0faMViZUpFFTGZmVC8B4Oub96oy1YjVAG5B iozTNV5yoi99oyX3ven0hXL1Dx5SQHDEspPeKU+VV2+Hr/vBVsgsp2CVekFMoE6rWdE9o8K8XnZZ SJyUzHzJGjECMJ4hhlpmSMXITPlrTcXDwfDfHvD5HiGEJrSiclzLVzSYwsv2Z8EE4oUZmFXhUiVS g+YE6c7f7QfCPGJ2J8PkeCS/tuMloy4krlnIj/2/SMb4l7Kz8ROVhgFYnD4r76YEj3kq/TrHiafG ZtdAeXJmSjKEptQnrCMHgZPCw2HRlQgOo7n1MScRMkqw6pya+CvzoDln9G+cYCfhXlrx/hwXOpRU iwrAPLUsYlM4/D/GAQp1O+bzQCC/XYQFIAq967i8Cg59CwdIgpKZiio68u8JI0elVzeFr4opGYpU XMYnHeLNI8B8InupKrHEKSX0PUfrCvCPZvDSgvBoCQmTJeUGG5GphWKmyVqX5kS5YM6WQdHS0T/B /aDBYWdizIpXLXLbE4VRHnl7htxHivsRirp8ImqGFVMUa8RJUcjfsiz7wFBKwDf/AJg8QkDypBSS i+zwldRQdMuZ9LAwg3YKy57h7N6xLllFa1LAJ94BR1MEBylCaU1E0ltSDDCXLVKX/wCmXftvCi4C VZbA5D0ipWQyh6KhJ4xI1UzBI5MYlgy1LAKlVOFFGrCr9IkqFdaxSpExhTe8GTaapBdVJpDdDB4V SE1laazxQl7m/wCkDiUAA1WdRW34YakS0Ju1JDxXMmNLnKZFg6eRHfnGGmBCVHBTkzGKSmYaTVSV dY8B9j8P7ML8P4UuTOmeI4mVRLPCA/8ApcdWDkc9YmS+HLpEzh8RWVK3uyuZvaFmehQMxfEmgl0r PlGb0EPww8tdaDQCZrbg9ITNQhKZk13dBWpNVrhJLa6xjMd4hPnSvE+AucmZxSmUlxd+97RjEYKY MRIkYhUsEIVUGuOfb0h5KJlcouFynStJ1DbwJf8AXftBJfKlH9ZYhD9hVBxOOViZ01d1TcXOMyep udReJF5pXPzlSEfdShyLtftbvvh3roRiBh5YCCg5TZ7aW1hU2TVOUrVLgplpH4vnBmez+PfATV1Y vwjFfe4HEc7e6eo56RI4vgkzBYya8uYcOSuSCmxIU31+kcaeiYyrkqYs8FIzv8XuwDWAlVwdhDkV U6/7QnhzZiWPoOZgDMpcyyih/nCMfP8AC0YrEyE1JmcP70tc5tbsLG0S8OrwvDSTJPBEudhEoIDc 9YloThZCOEWSUy6SYOQgfRMAKpBOlWqoqqT+qvWJbuAuYNrf04jDT8JLnYyTLKpJUnMtrgP01ETU fYOF4hJmlClTMyt2Lm/8IRLmyfti1EICBnKBpeEeOzpRwmGI4smStISo+n8YRwZYTLTtqfn1jHYP FTCJ3iYOCw0gar4guT2D/L+lEtAqWtVCE7kmwhOO8aQk1Jy4MgLCXbzdf4wJeGwaZElFg0kJqvAJ w6EIWp9GbZyIrRSu2mhMKm4SXfzU3KU822g4clKsRInErKVV0Psrrd+n+YGKIaWk0ylPd3zMPp6w iaUzAopqz2UrbR4YyqQC/VnjyhvMmxJPYwFqQClqWs9+sFSJIBUGzi3X+bQhSZVl5c44iupjiySK VTaFyxolxan5H5/25uGISFGaJpOynYBz0YwklSSRm088JU96mf02jN89TGpbXlDwUK/OKtittxC6 j7zJB1iszMgLNqPWK0BLLVRrSk732+cZqwpMvMmYAFJud/y/u9f6PtE0ThMGaTw1U8P9rvexgTCo Sl6Ur86j1PSMpfh2rDEXgF6yP5uPyMEMSF2O5+cIAC3Zyxd+8CxBWW5wbg7cjAqqZJeAfMjrYxVT k0G7Rfy6trDJFXcxmBLFtHqeCry1Fu/pGIlfZxOCg9Hkrvd+0ZQeEvS9QQdWf+PL/KFAXMVslZNQ MJvOAJb41HvAWKOKFMmq9P7sOl3N1VOn5Quylp8yRFSxcjy7E9TrDaHXz2+cKJVLKkqaqhkf7wKA l1HM2ZRHMKMJSpY4uIJCEqQamTuNYqmPNVLzAoFL/tdYSpQUJa8orNSlHlaOEszAKLAIf/S0UKBl kqyLFgR+J4JE+WlflCmqTFSZ6h7oN3SfWKp81WRP3uXLMV+G8S6P8NCwocRJqR0VE9a5YTQi8wCm UvXKneP+6lJVL/wyHBVMHvRPMhfDQpNKJEhqUBPlqeFCasIVSFfeperXywpP2uZWP8aXLmUpR8He BMnHEiSk8NIWqy91bxVRMnYSZOql8ZdSpRR+JolkqShzTZT8XrTCpk2lSTmQlKCpSudUI43EliUK xw3Txf3t4XMlJUtKb01m2+8ImyxMSpK3IX70IomDiUNdJpXVeJK10pEmz0afswpaWmCcHlNNOWHm hko0FdKn7xVSonS/nV+9EtbKFdmKsyPnBQEjzeaJQWUEvlayhANihKqmKtb6w7GtZ8yHywhuKjhJ bV6v9oly1qVStdVdOsEZgXCkVg8+cKMyWtaqTTw3J7mJS5ZCgD97ZnhVmaw594E0TJyt2sXvFfmF OkIWoDL6AQmxKSWf4odDJbXZUVAlVWVZ/wBoIVcqTrqRFF6lXCl3eGSzG1+Y1vrAllKjTfdorSKF ANYMF94FdgrlAaXbW/mHeE7FB0NlCBSlAysd4NvKWbVPoYBOXMzc7wKCpR8pP6QEHIB72vyhISTQ OeioNNiLM2Xs8S5lzMqZhYmAPh1BqywfeKLa3HeBqw9Hg+4nSkNeFhJLgaKGkZSQprvlHpFJZ9x/ GGfW+l1X1gBScugU7u20EsLipRdyOhgOkEVZmLAcoKm89kjUWhVkkb1aCAuUEDY0m0OlRYXITZu0 JFRmJ8xC9O8SmKn0SlF0zO8FBStz5raRLWlKnOU1nTq0JImOvomJvEVTmZVIsOsJoIUfJe0K4yQ6 LBbhhH3UpKb0oJNZU27wioKFYZatCO0ApqqZmVoebdYQnMlZvU9VcV6X3e8KmLqdFqdCrWKPeN2D OO8VkzCVWY5ie8JWh0TNVqQ7G8JbxCemnKE1uFfu9I/7jFYiffVbkC+gGkMRme+/zg0n7sBjpUfS HsE7uBe2phJqquzo1MJNdwvmxHX/AGihKirZwGJa8IXh8Iump3KWBvqTFQkTKvfNBT9YUgyyrEIz ICWOl7mP/kzxucjDYvDXwYmrD390q0uBbsf6DhZ6ly71ImIuU+kI9svZrweZ4xhvEj9nxiPDcKVK nAn/AMrB/n6R/V/hfsdjfCRj5YRip/jH/bISN6TGK9p/FvFcHRPTQPDcCpa09HcAb9Yc/wC0YyQj GSsZ4lIqlysLLmA1qGj7/KMf7XeNzhxsQtsJKEkU4ZIJFKXvsDaLZv2WYw9rJYWLmDUn1iWL8qrM e8ZkWqpcdNDClMQfxamDn8uuwMYqbLDkSlEUliGfUx4R4orxHH4fHeLJOMTMw03hIGzKDXdi8TvZ 7H+xmJxJwWLmYHE47DT5fG+6WqUpSBVqaSbka7R/XPshjftMiUKfEFY3BFGLw5OstaTf5WbnrHgv ivstL8LwmAxJ43iOLXj86JaRmqwzE3ewJEex/ttI+x8eZjP6lxNL4fEz1kBSN7hkq3t83S6CARnJ SQo258oCU1JbIAlQ35QaypEyWXzJZ+xhE9cxCJSRnWb0domTJmJz8PIUoM4r5MU2fvBTxlIzO04F Djvp6RJmSJiOHTVYhT/sqg0BVs9vNePMpISaSzEra4CoDmlIVWVpAs9rmBKk2ZLKZlSjyYwQxX2I t19ImBYKbZFIDKTfdUMCoTRbKmod/wBYqExaJ0tbMbBY3L+sBpgqWt7CoqYRNmKCTMkprQF10rIG yYTK8WnE+HeCyv628QSSTNxBSoCXL7OL9o8c9gPFf+nUmX7NYPw4K8K9o+BKOHnlSTSJczULSQHb nrHifg+GXVIwPis/DSqluUiTOUgUqPNg/OEIVJJNfDWeJVw1AOHbt+UGYusKmHKqWgmUarX+cMs0 0JcVgMtttYlYXCzD98GmpQ7FIt+oj7oUqWWn0y6VKc2qPrEvyKmIFCh9YQJctIWbBcxBSVdj0iZM RLlomoRw/tH+KlfQjWCqbwyul2RkS25/PWOKpUwcKYa0sUoNQZy9vlCD56phRKQiRWtDhw/0hUxW kxVZKE0uHuweMN4qJTiagCTxBUrm7/zrEzDKl0ZCEFGsTvB50wVSp6qU6TSDoDBSuYQsWpSSUD1h lKrTpyAfkqCqXMLE883aKcQgqJToT5OUFLSqdCCkF+8VYTBy5c+jMqWgIhSpktfCRd9h2McNCmHl vceph6m7l26wBLxFQQrTWqJE0E8SUabJY2OsBYP38rJOR73f1/p+04mSqTiD/iTcOyDN51fxhJwv hspU1Jq40/76Z/CFBTAU25CFJlKH3GZczTh0i5idg8PivtOA8GWrDhaD9zMmuy2H4dPn/SvxCbhj OUVcOShQy02NQ/naJa56VUgZHsUtyEBBCX50a83hLSyfe7QrhzFJUPQJgBE6Yg3UoIclW11fpE9a 6ijGTVT6yD51ElQ+v+XRLQKlrXQhO5J0iQcRLTxKBXlZyGf5wgS5Tr+JQdQ53gvrqA1Q7vAZClpF 6gDaCN6nuLiK1JKiRSCde0M3vbj5XjgSE1n/ABpjkJUQljf+0pkqVSHUQCae8cSUCJTBMyY7JdxS PVzEquYKqGVvtFTAv8WmupgOpmLxlU4Ot2hIdj31gEnr0j1ewbtB4nul3u57mBI4R4fmWVk0qtZi 8ThWpEwPMZAdC2uAIViFJKSoAEVVadf7nf8ApK1IegUUlAVc9dmgyptRT50qsAH6wtIUSptSAB0Y xUETFL8yxoe5MMwTdlMGbuYSQbDS1P0i3YPlHJo0ZrKvfpH8vBKkkciRq8G1SdX+GBl0gteoOxuR DNqObfX9IIZXMlAJf0hU27+VQse0IHECK9HtVATOlUJJaZYPowIGjxOkkHIspTVqobf5P/ulUoN0 qQshQHaEokKGfMlaZbiZ/wDRRWP8QXWNUj+EUpAMw5bl1JjPUaMvJP8AvGgTTfor/eClAKqu4KPW GQoENUy3UFX3VFYCKyXtoD3eE4ldE06JQPdigMi76v6mEkS3LsVIUWl9WisTkTZvlXw1Fk/tD9I+ +8ul0HKfwwiXS76FWXy/WF8DDtZgu6jJ68oeZNUsvxV1pqWfWEAqUeKrkQ/7N4QkS08FrqCKkIv7 yRFSpdYWHQQaZR7JiSkmhU0eQS/IP2oCp6hiS9KM2ZN7ROXiEpqp4eua5+KCkLE2RXnExH/0vV+I a/7wuXLvQbMstMiXMoWpa8uuVB3aBejEKXpXlKfebrFcjEeZ1LXNlE35C8VomJNHulSeFN6QAqXm 886lV0GJc1E+amWq4TYSkfuwsKYo1JQMl4MpEkyuFkBOihAKkqSAaijUGHSmYXGW7EdWiWQupTZn Pl7QFBaiU5VqC34l7QKB0SFG6Kt4Nqmy+alMIllKXB4hcE/SKK0oQrPWkUqPSJSVLVMlOVFerd4r oPEf4D+Ri0vMtP33xIgJFbtfh2R20iTw7L8s5AzI6Xg0KCZqE0KQbSjfbaEouh7UqIYdYpWQw0Ny TASczmt1BlQUEOX91/8A4oAmAddwr1hLgUoDfCYVMSVTE/teZ4NVvu2ekUDtCmUAmmk1XJblDFXn +FD0wATVUdoBAU5tq9MKpGZKnbzBXrAVTnPoBFBH7W6fSFEyyU6cjD1Ejyr2IiWnhqKdSoqy/OOK CspOV6ostj8L+aEKpHFl32PeEpsXN1GMi6QhbH8XcQcyFF6bWSm8BLoQmqolG/rFw1vOpDAxUhlt mFOqXe5hCmJD59YNkpe6ak3PpHEmIV1tr1gka+4LMe0S0+VSs2wgvfN/PSEG7FVWV3HrpASkdNCy u/8ACDxKnX/hy1b84QqWo0r89epgJQQSm/mZoCTWqvRetMSkkTFbedgltXgsdcmunbrGfypNN7KP XlCUSDMSl3y9bRL45KknLezwEcOWvbyC0KqkorN9A8CpNKvlCFyphKd0t5mvCJc5JlzJeksrpJ9I J0cXATUzxLUwcB0gF2jiLNKgtgK3CoSAluagl3+sJVvXr8PzgWCUOwY29YUoKKQfMBYHqYTSCp/P ckwj4Sc1V4FKd28ro7iKdVKVTe5t1/SKsQmtHmOUwg8OWEGwFg3YxSA4e6CHgzEIWldNQoyv3Ij7 b4fNn4HG+GzOJInSpxlqm3CiF89IR4H7d4WZg5sj7jD+IuZvEpsKz119dYlzvD/EcJi0TQ8vgzgV K/d1/pXjPHfFcH4bIlipSsROZXPy6xM9kP8ApejEYiZjkGRP8Yw+acQq33LfU/WF+K+JywlOMFaz iFqn4xZF3Kjvc6u9ow6/D5NaBUZiSCJszS5t6RLl+LYDGYEHK6kVyn6KgGRPRMUDSc2nSHVlTpUD kPaKjYe5yV1izvVUvNZXKKtHL2DPDr0ZnfW8YxhlRLr5M17fKPY77JOE3hYWZJxW5lzhNWVoPZxH iPtXhVy/EfZrx/xrEYqT9mlzFYnwriqVOKcRZgMygFaaR7Re3WDwUifhMcy8NIk4hU3xPESMNNKJ qhIpIsa/xHkNYne1832j8W8C8N9mJyMHR4bM+z4zxOYQSZKjpQB5nBJPLWPY/wAB/ryfiMPK8N+3 HwysEeHrKiBMUmwqmCWWJ9IShUxRATSKDQoPq+8I1WEppdLgHv2ifip33iEhwJZFZOlo/wDm/wBs sXjvBPY6YtvDPD8ErgY7x0VGpV3CJXulbOu7MGVH9TYD2U8AE2kcUz/DkeKYyc3/AK2JnVLVqbOW eB4f477E+A+GTceeHhPEcL4cnwidPJsGxMgIUFftWib7W+xuLxPjvsZJmcXHYOdn8R8EQpVjMYMu TcDiJuPeDXhE4Ogm0xLvSQLgqLfOCUUh7nfSJZrStPvJctCpt3QslICSJVuUJspp5qWKQ3K8WypU WorYlusEISpMxN8oYHnADJQheYuHPOErWhcspP8A40m/Ij9YmTqOHwxaauwNQa/6RgMT7AYdeKxM kN4ymYirw84NR+8E89WNLXccnjx/C+xEnC4TxzwzDlHjkxaTMxPh6CCJhkhVqtaahrCsdMXMmHjP MWTWuYo5lKJPe784M1M1RnzF2ZH3Km6c+sIlzH4nlCOKXc6qjh18NDstria1wSqApQKpkpToJQF1 jcA79ol0Kl8Mo8k5JRwr6I7xMu02V5wpgmX0V32hRmFct/IhWiuXz/hEtKVstU0JvJ4tQu4YaesF FAWmWmrcJzWY/lE0zT9x5hwagqSzOK08/nEgLEzhLDy2ynS7nf1hUlGRAUEJrNLaamPAZZ803D8c 2Z3AH6f0faZRn4SWuvgzEOlJJIPa4IPziX9rPGkoV97JumYeebW0CYiTMMuZmBRmKAd1biJWFwuI C8Ri1UyEPxFv+cI8V8UWuqb7moURqxjErmjhTJEt0qDNbpEvxZ14lOIzJVokcomUpzCWSaBcWhWB xEyiW5UFtcdIS5rGlSTSTyjXyBzUpjBSpeX8Ol4R4hgK1ISM491Y3cRLw03GScB4io0/ZsQsIrOm X+i5gIlKC/2QVGD4h4zjsL4RgJAKpk7GTuElhcxifZT2CncPwwqVJx/jqQUTcZcgiT0PxctOn9GG w708eeiS/KohP6xh5v2UqFGXkG1ME/Z0K+F3SEvyEfaF2Wku1VMu97wlFaOXn1vqBHEQgCq1Y96K 1WfKunXs0T8ZIllX2KZ9pApakar+lX+X8KlqFQVibjV7ExK4KP8AEQHqTdMMQAw3D66wCUgBm0+s aNsecJxsokh2Nv0ikONnIp+kVBdafcSNQ2tv1gTkzFS1L8yUAl7WeOfbf+wqfxEIlpUzf4pmc9IQ mbMSZKj94lKihEwsNT+YgDCJSUA1J1KpW9ol4fELI4bAkuCNNYTNlkKGkBVxv0iklXN/ih1KU7u+ n1/SCTn33tD1EJduTwVKqWEK0GqusVGZMoAZQuaO0DASVVLV/jEoDsGuf07f3hCQ6U+Z3Sk82UzO HFjCJiVBd6iqep18rn8opSkLG+oNtyYrTKUwv84Acja1nfnCUkqb4dr2cw1nFoTYttDJcF3g1pU6 DrqTF1Firc+a25jyi19fN6xUFBhakZj82hnsDfpyvDmk97tzhwKv/T2B/nlH3gsLvYP6fpDgOUrZ Iu4grUTzpCDbvGFxCVy6qyhTAhanY3/yapZC2HlKgKFdI4n2eqYTwpZQpqf2gYLuBpp/9FFD/eea uoW5fyYKJwUi1RrObuIRKQkomahazZcKQSy1WNFgv1hKaVJC8tbVf6VQkzZk1RCaaVs/0jiCWlJ8 rgfWHFlpyomaPBK1TJdqbMx9YKJRElZ96k+rmBZKljKHBfTW8SE8NRrXSqlORPrAom0ahbLOeElM xSSm/n/+hiSklIf405VdEq0EIVLrWFWV8MGyEpAYLZ1JPrEpX3qlS3C68tXaOKmUUzFsriLFNfZo CEyq6pjTZ1X5/wD2UAHiCUFZuHohXOGB4nFuqY1K26/whKVzyyH4SGVLc81J3gomgqWhPMKv71Ko RKVJQge8u/Flg/FCJQtmpQUI+7I584mNcksE6JGt4BmCWFMDQFkhdX4hrD56WdkikdiIRQorcVsj MD0VFS00hVhmB+kBTGWX4fxgd4ReWdqlMhPcRnSfPTlIb5QSSq1g5cxLNys7xaVw1IsJhesQlJIT SdayAr6RXZStK5Zv63hMxaiD5WOVJHN4StLqJTmdTUwakJQavdVp1aA2SksBKy1X1VFRJWn3aEiW X7bxW/ESNUHzmEkl0+UbgQhAqb+dIDJrILG10d4oWiwPLLCM4WKqcgamqBqkpzXLpD7QhJqabYMK m/SFSkh0Asoq8vodYTLTNSQ+YhTtCQguU3LwFBRy2Vf+MOssKWZKsg7wRUFtu1+0VhzZympiIL67 JG8UnMPIaU29Yzyn/EdDDFFzlSScie0cROmgzX1vCOGmWvnkYD1hI4aUgW1urmYtYLtk80SwlVPv eUirqY4SgX95lOlRgpUFavtaK1AppBT3HP6QOGsqOtSnAiiutdWqv8MAXgZSQpNOmUw5SFj3afMm AsaeUjzEN1hKVuDpYi/V4CF0leuUgxwgoFKc6s2aAEqNEq9gVK7QXNPwKXlqgFa0qs4KszvpCUqF RFsvuwEu1K+WsOlBAd9bHvATwspVRluR1N2hCjUvqreEpZF708oACRZWvOBWki7C+aBR5fNzPrBT MTZXw3I10MDEoQBMCW5lQ5iBUFJpVQd1Hv8Awi68xtlvS1/LCUuRZn3X6xSpqtWY8tXgMApKizXA T1ikkTUi492mNbRxHu7c1GBsAWW964Z8tTPo/KBJQCX97zpTAmzh90jMLMT3hWHw89KZkqypb6RX MnVB3N3ECbIlGfLIYtcHpCccMP8AZ50sFSyzi8JM1IJULimJU72a9ocb4eqWciBMrlTCNApJLN2a EypmKweOoTnVMkuFdo4ciZgMCpZauQiklJ10aMPgvF/HMdjZOMWJqwXWiW2rjS12JiXPVhEv552J mXXM7EwrCyJUsKk2DKF+p3gz5o4gqc3pEDA4jAySpaPOEuR33iZ434ClM/wxeI487Do80urUpiXU lUuzJq1HeKbv7lX1ilZcksTFN2r6lKu0UhJ8z0kVP6wJRNRJqqo0ANxGL8J8Xk4nE+wfic/i4vhS zNmeDzln/Gl9NXTvVzaFTfC8f4d494R4jhqZv2eamehSJg0WnVJ6KvHiHsvgvar2gHsviZ0xeB8I lcCUrwyXOUVTJCMQUKmUEqVuNYmeDeDpwavEqlzcJ7N+GT/tePxWIU5VNxa3JS5GZUwvyjGe3ftY qvxLxicZkmSX4eDlhkoQhPu0iwHI83hil67a3PqYDgcNIyXP1VHsz7DokzT4fj8Z/WHivDmFC/s8 qpU0qL8km/NQa4jHewnsDIPg49mEjw6fOxMn7JSEJAAw6fhHxb/OMCPGVpxmInqZBWXM1fN4wuJX 7USsN4rg5/Ewfg+WdMURoJadYxf/AE+9tUyvtGLkzMLImYuaiUnGhQKVYdSXGZQNmjxr2NXMSrw2 ar+svB5hmElWGnOZXM1AApL/APpmAEpVn0IT5esJexVMoqKdGDt6wZiEJSEeatye2u8MWSmYQJaG qoPfX5xME1mKmlpK6jNte3SKq3K9bVA9BHGSJoSg7syekS505BcKZuVVnBFrdYxOJXiSqQJXCVJK RUSdCz/SPEJvjeFxGJ8F8awycLiJ+EQF4rAlKqgsJ94HcA7R414f7CeGT/EvG/aHBqwmI8SxHhY8 Mw0moBNU4qHEmkAlhpbzCJnFUU1tf3S2tm68xAEidKQpKgqmwExJL3Po0S1TATqiWtaKgebK+bQZ WE8OmTxwyLzFqmB9VK/3iifKroLgVKQpJ/3iXMoVxFCuhBUoJexHpCJlhTkW6SJijsD9YCkpZy1K S/8A7/03jhnDqKiaFLKaFp2u9rwlMvhAS1lM2XUQz6XhFUtQVuHC0qvbWEuFS0YZbpSaUyluNm9f UQZ01IaaEqO6Q1mO+3SPZ/FYWYhfBwow8xKS5lkXvvvvy/oIn4dH9Z4FJm4XEJR98pr0vr2hMvxb FzFjweYUTcJOYLxNBtVuezxMwc3wHBS8NJTw0KRJHHm91RgU+CeHSBLxc7y8PizpQcVUxhMBIQES sNKEsAadYwMqdiESsZ4xi0+H4aUVpSZpUWsD3PyjwTCoDNgkrV1f+R/RgsbJlzZWGXiOMialB4Ez dL/l33iXg5UjEz8QosFYaWVSbXSCNBu7x95InShqpwXXUHP8IAxy5hV5iHcpgJw5qlpLlK3KjHg/ 2aeuQuSmZNSJU4oXLW6M6OzajQwjCL8TT49gUCmXI8VHEmS9GCZnpu8JXi/ZrCvouXKxLpX+9/tE 2X4H4F4L4TMX5cSurGTP9Mcb2o8fx3iYCiuXhlr4eDlPfLKTlts9+v8AY8Dw5AIm40JY6aE/pGEl IR/4k9AdN4TVKBULsdBGLXgg09Ep6Td+38Im4HxCaozJc2hLoZYc7HWFTpLzF8PJWHIsLwkzA+yn 2jxQEW+yLVxR7rjcf5fD4zESl8CRZKqCxUuwIPz+cShLHkkgXsYpsANt+8FIcD84cEj0YPHDXSem oHWCSpKg9Vi1XrC6UkBCqUBmbc3idiCkzAm5l8Sj19OW/wDYlYmYAsLSFIt5H1/ODLkSmH/3vmbw QqS+6SxAHOFUUVKXS1JILdY4kl0pQqrmFv6wmTPWuWpA83ul9or4qSdLEXfeK0zFTA7ZbfWCErc6 dRFJURqCp7DvBQFVlRZAGh7GDicdMOGw6LKWtbO+lom4HwaaZhemdiGIlW2EKmKLrmKrUfiJuf7l 0ylBLs6wwLwVEyqvdQC6jzfl6wBOwkxKUVEzJiGlFrXe3OJoSS8yZVLl0oS2mlP/ADEogFS/hVt3 /SKqGDs5Q5PR4yhVXctBy9t4TalQVvoYWVAFWlrwlbMBrYiC/ulyRZu4iz/vBvlGv/uDQlABCjY5 7HrygDUdG+sFvzjYAf8AuhNulf8ANo82i9dVnm8DhgUe+SNHgy0Byg1HUBXaDPmYZc4ILCXQ5R3i YmpKr+4KUB7kAdHPy/yQ4dWYNy/PaEmWmyEZpbhRURumKsyytVR2o/jAQolQTdXwqiVkK5qVZUtZ Pd42Vwfcak/IQiaguJueguPWErlqJV+ZhqlJmHNV5m/ehPEWkHT9r5wlQCXmEVq0bu8KAXLbzE3B V0DxU0uVlu1lRxaeINPN5f0hQALVvR76IQR5dEqVYJP4olCYKgv3qfu1kRRO4aipbpDO3LeFSiT9 3msGYc4rW5C8tPuzD+UAPLRMWhyiuyu8CYquWOhCiv1jjTKpQUsf+SzvClKrpmJoA/xQfSEIlEBQ yiX7pH7WsNw0oUmypjZVfWAeAkoQkp4rgqJhJmmkzr1Gyh+1CZyV8YoyooUU0/u/rDLQ6nqYkMes IUNJWZmyxKUklRWpsirw6ZYRMdnX3jhTXST5piMrfvQBaak/d5nC0daoQSwCCAdc3aFVHhqqcBeY qjhrImMt7JsiJqikmjylKWPaJdNSC2hVdJ/KCpcuXMZOai6usKpq4ay6JSk2A/aiWibLWAbmg69I SWKcN5TJSjMm+r7xkHDl7zUy6qv2jEyhiUF7qZUfdqBazpUEtVtCZopJFhYB44lCxWa1oU5MJmUU pPr8jAKF8L3WoqqbrApcLJeoj8hAKgp13ZWqYWfOwpTSHCuphjmSPPuEvCWKeC9NelO9xEopJQFW WSlyYTVURzCaYQoVXVmdFVXrAMvzOxS8OXPPVolkoqLtbRMZWtrzMcW5oNVISXVCC4TcEAnXpCgw uX5v6xZJpXkNcLDKYaE3+UTgHUqurpL6wqWwJ1KiqturdYJmTCJgy0QFs48ltB2hJSTV8XmeClVr N5Wb0iuqpP8AhvQWG7wCBUy2ZamI6w4NIVZOjmP8RtnNj2gTRTzLXIgqdsp93zW2gXXLFLZspIhL KVlzVOWVUIekUKswDn5GEGshelKEOPWEEpU4BqTc19frCVkLSAKeg7fxgsSPxtCTUdX/AGueaMyQ qv7x/i6wEoCUtmgTVk/iD3EKlo0SpnF97PAWTpyyvACsu3brFSdOmsIoSQunTVoKgRlzeQ0+nWHU CaksbFttmhPFaUlGlLN0eCoUKKhT+NUMVEKT+LMXOjPASodQ9yHimlvezO8JWL+9ayjCCWT+HUmF ypKJi3zUhLkesLw+MSqhS8iFpYI5/lC5ErLlZNXazmPHfCp8tOGThccaJExBC5qPdc/zpFWKwuMw yKQJZmYchM0m7pX6xhfEJksplzA7mwLwccUsurhsHTc2iXqSq+eyS8GqXxlvSUIGvaLgMsstKrqi oOpKMqhq3aJuPxIRMTU8tZSAkD4U9o+z+BoFKQ2RDPEhWPkrUhatamjg4GuXWWQDdKquR9YKp6ly yF51JXWU3uTCpJWmdNmSChRF2LaxivDJgmfZlrXPkVXlIc3B78oTUxUq/IXvDgaG231hwWpQ0JSC VlvMNfn05QpNkrJ97zq7GCnFSpMzIyq0Pp1jjezfjPinhC1HOcHip2GSpjYuCFb84VgcR7d+P8Cu lMr+spya9yfO8fbPEV4nGY7jcWZOnrOZW5vrzvvvCUSxTZl87MBCiEslCm1d+cFYTSCMurDqRC0T wpasb4Li8HK97hnhyZoPylq/1R7A+P4jFeP4Hwef4b4n4bi8T4BijgpqcQlMteG4itFuVKZJZgkk Hn9pwPtDivFJC1VTsD48s+LSJj2NKlkqQbe4R2Mew3i6OPJwvjxX4l44RgEScQgsGly5+yS6mNtB rvIXiE+0cv2zkTZ0zA+zvtYs+I4KfiZbzFT5c24UQkFaUqayXa0eDz5eKeZifZvCTp0uu+HKJ2KQ B6hILdTzhBram9hSR3ipQAoTVq3EeztHCaqzgkO/rEoAUl+L5q+kVTKvvMyEtckfhgUUzlqXVmsp ELKqnQqoo81babv84ViVig6sQ4DchE7B+G8eT4eFpOMxZBVh5KX0HNW579ol47xfw3DeN41CEGZP 8YSMXIrTuiUu3WPsPiHsv7NTUPT954PKlI6Zkh4meK/9NZ0vwPxOlU1HhszEqxPguPOyUqLmVowp tfSMT7PePSVSMR4TOVgsThJqM0lQ30cuCPQxI8KUmaMGpfGMnDoqCQCEgVdQT3aOCvA4WXPorWrE SwqbWQNXidhcR4Z4eucpCuDiUI4WIkKLhJSoaa6iMX4BiFLOGlza5E0uqtCrO/MbgdIQgIOfO6Ei UFcgYo4SPLUVUEsAB5h+scRCFBKF0VTP/KQSO+2o6RNRMQy9arpTzywlCKTLF1ZXIt+sVzPKQxlt Tw2sx/SEYiS6Uy0Uy8OkV/M9Wv1jEezHj2KMnwPxVf3ImC2FnOQfm/5xLnyFpmyZqK5cxBdKwdD/ AEK9oPDijAeIT7Y1FL4fFPuRsebaxx8bj8Qq7mThlUpV+8f4QidhPD5EuehNAxFNU7l5omz8TOly xKQZhqVo14wKsOt/BPZjGpl4dSfJPWlaVTFt0pp9DHgeNwxSZczw+X5VVUkBtf6MV4bjMNKnTxKU cKZiAq7HL6x/U6PDDgvEJU8ozopVrdrdYlpVhuMqcKVHh1FUTMXIRLQsuql6VQKtLpXzDXuY8Kn4 eWBKTh1yZiw+ZeQn5sf6H20ipjS9NW3PX+z4PjHp4GPlkn4XLH8zGCxCClX3KbguTYG/9BBAINiD cGE+PzkKRMkqr4ADyjH2LAoRKlo+78mvrBCm8z80mMXhplYm49CsJJzEEVhgR2f6f5aXNsJSZmV/ fIO8AlISmWp0CUSaqi7xLllREwC4+L1hIGhzM1RMNlSesOFD0grUTU7u+n8vBOdWfVLGCA+r1aEQ MCU1zJs0qE3dKQQ/z/j/AEyZUmUZpMwVBnTrer6wkzZdamBqIanTTtAEtCiwaY4/LtANm5u7ekLT LRYfeV6PtFNDn36hSR2P6xd6k3as35RkXMVIR5RuPWFS8TKTMKACvOQUeukBS8QkKmfGcqWFw8Mn E4h+IT91hFN8z+kFPh2DXNv/AI+KVw+xCdfyhS/EMfOWhf8A4ELKJH+n+P8Ab6/nCF/Z58ySV0lc tPPrEpSpiqndSRnSrSxj7UJKVny8O7dx/PrCXQyn0QmybaGKWClKvSXBbtCTOpmKGkug5XJYmDTL uvNzeEsNxrp6QkpScnm+JXOMvlCsxOvrBIBF9zYwo7vFwT1a8NfV9wTBZw6td4JBa/wvV6xU6htp +sCkqtnudYNm5vt2ioetZF35Q3rrYdIzGydtdesBgUub3cQSkJJd5jX+kBSXTL/Z17QUGVQiqquq kK7mFcFJT78x1goW5sUb83/yQSHGV6K6HiSoIVKLFCkvunfvBLzFDUtoloqmAV/DtAUJC1XIsk1M q7mBMQiupLZ3YQkG9m2UERmUhASmrOplL7CEeYvlWtWUpO0NPly1olqeXlqLxQUkpPmtUBDBQEtN 6iXUD3hLzJhB6ODFKqhmd6A3zhMxgzNTsIkymKUpXX92umrv0gXUycvlqR0JipcxVdfmQsJAg7qq stF1Jvvzikol1pGur9IQaaFJSzeWn+MVqWpNPvs9PfaElQVwHqcZK4+74iKVahYovFeSZV5V1sqV /GASM1WVSEsX6phJVQQ9QYZxtAXOBRMUMjml/lB1pSl2l2T/AL/vQlRFSxcZCUp/aMAtwgVUhXNr wQEImHVCkWA/ahNSVKO5So1doCVkihN0vfsFQk8Q+TyzUMr92E50ygbecBR+cJUuel0e+kEg9Ia7 cxaMyRRpnV5Y4tJp3KU1KPrBzKlpWKTfMoflAoClS/IcwsecJfEFeX/Eoqb1MUCaVuCP932jytL1 Xs/WCuoATMvfkYtLKlJspVRSCO8IoqSEranRP0i9apNDVpIAT+7EsJFCKvif/wB0aMnT9uA/OrmY qIY6Zy5HaE0+/ZiXI7wKpZC0oasXB7xmJJ18lhCCmwVorVIhkpSFINJc/pCmCr7U37iK2CntnDKH rBYUH4d4HLUjrDACtfwvCZZcLFsrUl9aoumoHz9IYKNLvus+hg1GyFaqsT6QpV0t5qlW9IKv8QPl NLE94QQwexq0/nrFVSlOXNJrUmCg0pDuE+Xu8ZFT6aqAfMgNCFkAbuGcwkoZyOGpnUFdoQFUnq7J 6AR7oSkMaS4B6wFNWklg2RQ53hlJZXld9IpovsvY+kJUQmaop8ijSEjpFRl5DlUOX8vrAplqWiml J2EIuoqAqVsQ3OEZkAV66jXnAaakiujhvlvyhU0cQD/DoNge0IY1JUauHo79fpEuhFFQqtcJ7mA9 bJuCpw8CTooZHcuXglJ/F0HYwCCSWbt6xmCuI7jmO8NJcnS0CYUKSDys8PNK5anelAYH1iTQon3f LVqXd4pSjNVUsrdpjbtHFSm6cz2SEv8Ax5QuoFRqq3cfz1g7ddCIAZZJsYUmXqe4qh0ImEtUyXUD E4YmUTMXcJoYp9YROxEmVKUo0cZXmTVYQFJIIUHBFwYwXjf2XC/1xgAzzUMMWAXSFHo28T/DfF8N 4ZgZUsgYZaAyy3JowXguHWFS8MDWRoolnb5RgfZbBLRNxuInfaMSlKhVIQCP4GELmIaXwwFKVlq/ e6w6WA8z84cLU497ylPYQAVEK0OhC3tErxLxKXx/tCjJliWugJpsS8Yzwfw7BL8XkysH/WAQscWd KlqFWvR9YGB9rvD5/s/KKwmRjpY4knU/4hBt1e19YkzfZ3xb7TgkIEw4/DJE0oDaxiMJ4fh5fi02 qnjz3StJdnH5x4kvEpmeD+DyJn3apzK4x3ATHhPtMRIWZPiKMLPxYaVQmYoA1v3iSQBT8aVaw5dS ND+Dq0ScDgQePjZ/BQEB1L52iRMxftDMwvi8yXWmTSDSVbN3hfhWLomGXmRNF1TuoEIAllCv9SdN oAZL6Wy1dYDIAUgsb+Y84KFKKaD5kqs55/KEJUka+di57wrM98qfL9YpZIPVJLR4L7XeN8KT4Lj8 QvwLE4lflwiMRLb7S/4TryD35eGeF+PYvxOXgcF4gnxnCT/BcVKkrnnhrQxUpC0lCkzDpfRjEnAz vZ2b7Pex/j/tLL8M9mvG/H8XgsXi8KFqpP2idhlE05lKaaPIjR7x7I4/w32g8F8Q8K9m/DTJ8Wx/ j6pHg+GlGWhPBWPjCjUyA5cCMD7feJS5fi3tHjlr8XPtDikTcFK8KQkK/wDpMmlkMVlU4eepXusB 7Ve02AmYjGeGTPEzhfCp2LnKnngygJUtSVPZJCHSP/qnN4loZUx10Ks1O8SwgqMtXnVvKYQmmYVo qzqoNRtz6QJctS1pTZOZ6qrmFJ+8UpGW4qJfd4lUrsCawsUmYYXMU3DNy5zS4k4GVNUutSCvgqIQ Htp731jw+UjDKlY3GSkkzJiFJ4js1SmgT1Yn7tWVEtC3DHpBH2qZJWpdVejfvfpCfC/EcX9qwk6Y 33815qSS2T+EeF/9S/ChKTxFI8O8XMsAfaK/8GaT/wC31j2s8UnolzcXgjJlSEquqXUDmH1EeD+0 vsn9uOFwM4yfHZfhyTMmyUq/w5ykbpexIFrPvB8W8eXMw/htT4abiQZc/EBgcyW/L84kYCriYmTg +LMa6jxSKP8A4DEtZO1NGhS3eEqK5w93eakOP55xLS8zEC4Lslna7RQFqIrqqdyhtnbeJZDlVZr1 TOGu0JJUpGbMEJPEXpuY4nDStE/7tNUtlANrVE3FoVxQJlU9wwQ7nWJPs37YcXxPwBBEvD4xSivG eHDkTdwIl4v2e8f8Ox6JgfhJxCU4lHQod3i/9C8Z7TeO+H+Fy0hxLn4hIxMzoiXqTGJ8C9kJU/Ae BrVRP8RmEoxviSeg1Sk6X2jjmTMEr/1Shk36wn2A9oMSJKEirwnFz1hKdbS/yHyhxp8/6EYnGeHY bET5flnLR97bS/8AGKZSEy0DRKE0gQqZOWlCEJqJMT/sc1MiVWoauoxhfDsJICpGGBbEAhlFW6h0 a3OqMLicdgcPisX5uNOlcU1HodOkJQvCSZY8zpkpv+kLlKwkooUp1PKAK+5io4P7Dij/AObDDhLN rOHY+sTJ2GRN8SwSBUtaJX30hI3UN/Tnp/Ymey/jeKly8fJYSVzTQJ6SWSR8tvpDi415iD7rWvaO HKmhve5GFmYQwt1PaDNWvhpQl6pi/K13f9ImK+0cbw/BKMnB02RM+JbaX2/3/wArKkoBKpqxLFIc 3MSKkMkoTRUa1Dc/P9YKigEHbQ/P9IC5CWouWTaAiYGI85+UOlV9evrB4ilasG1PaCKyGLqOtXr0 ilE2pQXnZLt2MS3xfGxE0K4OGCapoZvMdtYXip5da7ACwQNQPr/SrH2UqeKQnUpAe7dYTxELrHOz xlluVaC0V8EhWgTsesNwxYaMTAWBZ89mHSETUykOhTl7g7RdBbV/KkbXEWQOS0m7co+0yUZvLSgZ QEuS/wBT/dS8RiJZTK0QkqpKntf5wKZUxUmslKTMKklz8T7coExKZSSnKMrEPCVLUtSqfK1Mq/WK iGmIU2XSCs2mIslSLFPfvAUUKlh6UrVcKhKkh0I+NLO8JQJYKmdTbQQUUt8Vge0OhCqfpeNC7a7G GpH8I85gHltzitKklIVpq78odNb68wq+8KmKUl66VDywcymT8JcCAKSQbv8A7wKwGGgd/nGnvc2V D7/ivCSQfm47tCmVddnPfSFJMxaL6ahfOMpBtlnLYt0CYTNXIWVFf/0wEBIWLkuOX5f5H/aC44R2 XM1+kCp691e4q8LKFZfIQn3+3+8KUUCUKbE53bnCJpmEFWSWhLhv3Y4SioB3DKoLiE0n3vicmAFE LmHLo3pVCxLlpSpGbhzqUItBFWY60q8sIC/vC1LEl1fuxN4YN7lNRA6wFy2U6EmiWomntHFJS6so TNGZI5xw01rLVPQ4/wBUIycIl7nMr+VQnOpZQb1ZQvozxSpJQkqdk5X584TwQlJCGCfeH7UPRSfe pWaoBe2uwY73hBUVnlUbq7x96gKD1BC7pR2hUmX9wlR4hKMzwFpQUJSmjcq9ISaVO+RyRCiFpKiK FXqB7bwCZqWltRJHnXzvCCQUhWuqTrsqEEV0+bKXH7yYTxjxcv3LspoAQtKUq87eaJTKs5rL1E9o SBnfcoytCCtKEy5QKEWpUKvNCZCShjM4dS7DXcRwyQunkypQ7QubzLFDWV2MOtgn4SalwJbFF6k5 s6u8UJW3vZiRflBlAqlnS2pP4oXnllX+GPeH8YTJJFHlIpsPSFptnJZ7v8WSEiYhCkps1JcQQvyr dSLaxlSJaEaNoqDcqPmppAQrtCUrCAlVysjSAUgqItq4IhK1IrSsNRsHgM4XrZ2TAKgqYmr3XD94 SoqszA0mtMKVTxKbWsT3jzLcTGYeTtCV0oKdVjWkjnEsoCgT1ISrtAlpqsrzuwTAKphC/h2MGYtW 9DaEw5UZYVYSwITMFARW6gLO8ZJiUkWU1wITQTTr8L9YGcjcu4C7wwe+VXvHpA1fSo6j1hndOv7M JI82h5kQ7kiEMafeGzxxFZz5eZEJVSv7y+hv2h5ZUOY90QX3NKvhVzL/ADhjokPWNR2jIV0G+Yuo +sFQX1dw/wDvCLguWsrMOghgrPTetNVRfQwy3BAZr1qhSlJWFK/w6N/TeCK1upVdSrlD7EQHpUqq 2qAPX5RmD9nJESJCkqH3mQ+YHneJc5KCoLQFggWD8u8AcOZUzUtYdow8qcoyysqe9C9b3gIlzFLQ CzAgJ9YFSqalZE1O0acRB3VYIiUSi6yDXq8MJfvb6QcRlSUyidwL3hNMsrAVU4UUp9IFyiq53HZ4 DAj3f2urw3wZX1Uf3vnFiS96Vhv9MIyZTzN/SCtSHCyw3A6xWEhBRbS55woy5YUdeh9Y40mRiJXB zOLkte0I8N9pUzpMuqnDYnEoEtQSSwvvCJ2Hx8ieiZdPDXUr5QpYmoCEh6lLCe8Jw2H8RlzvE8Qv gSpeHXxTWbAQPF/atS8ROxjz87OOSQS+naMeMLJlyZWBwZWhZVZLB9e8LTLJElEzhoXdSjSb36wU oRQfiqZ4xIlSiueu6K7ioBx1+UeAHHKCsRP4mILOwqIt+cezftN4bisfIR4v4RMwGIUi2DQuSQAk 2Z1JWbK+H+j2lWjGyxhELKE4YrMycMtSgA9nd2/jCsbg8VMlGXOJCZUx5yluW3722jHK9pPClYf2 fTJ4mE8RnIMpWJUTlCX1PX6RgMH/AFj9nAxXH+yD/wDSCliC0SArzoQ18otygupSlNyDjsI8Nxnt Dwhg5vEw+Gm4qY8iTNUDw1MdP9o8L/6gn2h8V8OGDlJOL8NwmJSPB/EggGlStk87PcAxwfZvFKnS fCsLwMcvDZ8IZitQmZoWI2NoSkKWpXvEbd1Q9iU2FOo9OsaG+zM0JKUAJ5fF2ipzZPN3vCTTWFFw s6p6wmVKocnfUcyIGFkplKThk/4wF0qD5h2e/eJPsf8A9R8NjfFvZ7AoGE8M8cwcrjeI+GJDUSpg LCbLAfetNPvBhGI8O8R9rPZTF4fHyUpUnH+JS/BPFJfvJKET6FhSebWjw7E+Pe0Pg/jqfApTeG+H +Je1c/2zKGGqfDhNmJJLMHlt2j/5N9gPD8T7PeyE6WrD4vEYhKZGM8clJFPCIS4lSWYcNDqVZyA6 YQsSVCfQ3EVlKn1dY9bQbrOaykLcpgmlVrVpupXPLCFLWoAZmoILHZSRFNDFZ81L09HhSVUpzVP5 uwhK6ipScpyMqU3OFJSgFKbqUnIouOceA4XFITLwuL8elSJ8pZKpc0Oyax1y+seJeFpkpRLl+Gr+ yJQn/AVLQTLKR0YRh8JhQofYJq5U/irIM2klIa/T/aOCtSkYylpiJgYp6v1Ym38Y8MwvifiIkcfG ollZxNCi2oAj2nkTkyxhcF4Umf4UsqcmekpMhlbuYnY3GSp+I9n/ABOUnC+MIkCtckAmiYkdHPeB jPD/AGm8FxeEnS86JuKQkpfVExBOo0MKxOI8YwE+amUU+H+E+GLTPnT1DRIQjQdbDtGJ9rcfh1iX j8X9xLLcPDSpfkQnmz3A3JgJUaf/ABlVOjNmDwP8ScqqmqmoaXKorWsKo98uE32EJmpUqWPeJYJT +7+sJeRMUdDNGZLQmlCbedS5ag3JuvKFYdaFzJjUuolFLb7PCkAOoo0CSpSmF8sKx2Dws7iqTxUS 0SlUkW89vy5xNGG+3+HYzD5TOw05WFJvalYId4TKke0/jdEv7uidKE4Ja1yUvFB9s/GJOHWKGlUS Ur5gKZ/kY/rDxWb4hjp04t9pxs5U+YXLs5019IVOx0vhywnKVsU9f9oSlBZNdQUT0YFoStCjLnYd QmonSZjmWQcqgodRGF9n/b5EzGYGXTJw/jMr/Hkh2+8T8vrpEvE+De0HhuLRMQFgDEpQsP0MFKZi VL1TSsEH6wrEY7F4HAYNJbjYrEolPvaJ3gnh/tPgpuLAonrkTa0ynAsVesTMF4ArG+LYyaXn4jEG mRKfdJt9IHiGJSmZiZv3k1Wqhv8AxgKlgq97rfnCfuw6fpBZDH84QVJIJDfswtCUFfGFCqrgvrAx GGklGExjrWEvw5arX/ef6f0ycdgZ8zDYvDL4kjESiy5Z0cfzvGH8H9u+JNlS08OX4tKANejcQagt 6W20iXjPB/aPATkTk8VCTiUooe9z6xw0+K4YqduIcQEpJZ/NE3F+N+0WFnzAfuvDvD5oxGLmlwDl vzuYn4HwmT/VfglZCb/93i0s2c7A3trpfb/LYVBSF8NBnN6pSf8A4jEtSpeZrZMo0glb0s/MDv8A OAkOoe9BU/CWzvp2hYAUuWm4ps0JViFEHlUxELTVMQo6J+KFyPCQMLJN14kPxpvof5/OFz58xU2b MNS5izUpXf8ApSklqlUu1RD9Ik8OUor4KMy7ANpDEKtZ3ZJ6QDQCpX0gAg/hYM8eQLJ8otfvBWUF KRd6brgIS71NyCoA8p8yru7aW/WLhka6+ZtISlKC61+agTFFnBYxMQHZCykVeYMTr/cJWrNRMYSy Mqt7wF8K0uyLWRAH2dIIVXxG5w1Dp3OoDw80fdoslNLgQl5SRQqmrQ/KClJUUzF/AAz2uYDgs3cD /mGZROtJFJGkOUNZ+TRUEjuzkesU7d4OVTDlcQctI1c6npD79RaLJNWuljBcEl/QwMywETaG1CHg PdttH7mBkKFPqFVbQCpSjSX63gFPEVtypjz1fvaRq2Zuf1gKC92TuD3hRSfLuzJPaFfDrUomr5QQ UgGvK+UmFLnSz/244ktdbN0/yUsjEykSRrW6hM7Qq1AnJzfd68ykwoy11e6ykusjnygJWErIVSmh NSlXjicNizLfL/p/2gSqimWu1ZWTOB/DuYpIm8SqlVa2S3R7wVoyMcwrzQAhlVarIqHyhEwL4eI9 FBI5iDM4zq+JXvVQjUoso0qZOX8UKCwsq9xSRm7RQLJKX83EUYTQOigpVu77xVMRUkiitOsSyCn7 w2SVupfXp+9ACK9XuqyW7QARTM0cOAAd4lDjVrOUIs6qvxPFC6Qry59BBAWDd3Qniul+ULIRLpUK UlfmMJPBFKSwUpWX06wyh5lC8zzfuwDLqCUnNZgYKpiUJIWyfer7mC8oVyPLmYH1iVxhaddIGaPJ lJshWU/6oTw0qTKUrNU6j6PEpk8MTMgqda/xGJcuXwyFIf45gi5NKeT1fOAZc2sKS/3h8kZizZi4 qhSkgJQlTGoOpXbpCTw+NMqqQKGbqlUBSRmUpyFbEwFEglKW+J6uUEylGh3b3xCFJN9c3utAmKSh QUdKGCvR4lJEqiuY1KPN+cUrmp1sxslrwHACtCtS3e/SETRJSoqzZHqD/l2h5byGFKiLJtyeDLKT NloFQYUrH70VLANmSmqwhKWWFJ95IZ/3oIul7srSLGkGw3t0ilbKNLJOw7QSwdIpI5woaq5QUKOu qkKZ3hKU5j5lVfpEtVK75E52Ce8UJTVTYnQmEUBQPlCToe8VFHXzW+cBgGA11KYZVkm6OfygKpBC 93Y+kfdLU2wufrAMwk2Z1uCGhIUkEHnc+kKSUlak3+F3ghBpbzckw6UkrKc+tPcQUNf6QGBI15xL pV5sp6QFEtakr1qhEqUsoIvdLBTwAtCS4/d9I4VLDS9h84CZSiACxFFl84WQAEI+KwV0hyKQLs1x FlW2LXPaE7sGSTqIsMx684AH+ITSRTxAPWAmnN8xE03podykhRaxaMIBWPvvd1Z7gxhBr93yY6RU RfbpGB8YRLUvBIkTJlSXZlEOX/DSfnGHkYVa5iFzG+z3Wkvcml4SJ2EmS0IU4WpDBHLN+kSpCHkh 2Kyquv8Ad/WKpoUUpS/E2VbaOIwPMPrEyeS48jjRidIl0ElOiqcxttCVcMsq5SbD96PulWCrIpYQ CQEk6tbf3jCq2Sp2oCaiOtUScGlTlavKoFTesBcqS61JqpAcm0f1NjcPiJZMqtKuESFMz3+US8bh sLMmBaXKqLE7mMRNxcgJmAEyUgZtdX0gZDWksSqy7Xtt8oJ8L8Wx2E96lU5S5VrWT6QUz/aDFIlq DTZSVBNfbT5RLI4mLxWLmeaatalqvsbtGHRMwE5acOnzoRXTE6RJkzcJImA8WYZZSFD9mJQqPx/D UTqf9oSFKyKLpOpMYsIAslkrSqqaHe7RO9jcbOUPGvZvELSETss7ESScp6kbs+vrAwvi/h2D8RkJ XWmXjJCZ6UHmHjxv26wI8OleDzp44uBwv3JCNOI2myHT+F48LxXhstCsf414KcXjvG/tCxOlYspZ RUmqlNBSAU8hGF8CkIPjnh+Cx9XjWObg+EYVAmEgzFCzkFqWct8sF4ZhJaJUjB4ZMhCZaaU5QAT6 x7He158VKvAJsw+Dq8LdY+zrA4i1U6LqAWb6ECMPicEZapE+W6VAulTi1/WMJ4dPxYwslc4JxE17 Ie1lfpGDwfhniKcQZyXYKFcrqqk/WD4cj2h8UGEOVvtizl0I53gUlQVVm1WVdVHXr6wTcTDYAJsX 3eKnLqs+r7PFSlEh/Ols3SHykDQ+8mGpbe2vrDlTITenQGBPJmIRPyySbJPNjDsBV81PeKcRhpUx KhTnDma8LXLQuTvShbJHO0JM2TMWXdPEnllfKCiTKlSEpRQilLEekICq2Rod9NTAUAqlPwFwqMqV AG9G57wgBIAWebqTCky2VMSmnOvzd4CDwfxDhmtNvi9YIrUlkWtSlXcQyk1pPO49Y9nfHcYgIwOG 8fw2MnVqASEomIrIDvSnmeUS50pSZ2GxUkTJahdMxCxb5gxO8f8AZs4nxPwbxfHTMRwpi08bw9Sy VqlbO1WXmOxj/wCZf/maZ4f4/wCJYVS5eB+yy52Ew1LlKJi3fuRHik72xlnFSvZXEcZcmSviYXFT knISv4bWFvS0SPZ9SkJxvjfjGHTgcOnzBGFPFmKbkGSPWJJncXCrmT1TF1yaVlgQkB/n6mAoYhlE 6KklL25RXOWlctN1ITZZB0OsICEKQUWStGdruWJ57xN40pS3uDoUbiOGlCKUX/xHJq3IhKssxaFc QEeVT8wb26RU0pQGVYVlSXPfbaPvHLebp0gJrWoKXV/h8Snkw/WJZJqJD1G9PUCJaH4wCwUBaWp7 /wA7xJlFSMMhYSGUKhMqsRCZsmlHGNSzISACSRv63EUYhILZvu2IPeOGcPLKn4mHmK9x9aoQniCZ 705QSwD6AD11hSRK4qLLEyYp0a3DQtaOBw52V78tOXzjiIksriGYtfmWt9h/PpAVKwcyRLMsFlzA pR5n15QZuEnYnDr0MzDrVJUOQKhAlD2k8dSlJdI/rWeCOxq6QZfiHjXi2OlnVGM8RnYlB9FEj+gT BKEzFYjPMmJukp1SD2f84SgIDpTekM8ETS3utcDmbQyTTVZ0al4BcKSm3J/55wziomnmBveAEpAT z0+sYyU3nwygldlmWWcddomSleaWsoVysWP9iuTNXKX8ctZQoesffY3FTbU/eYhS/wAz/mFYykCq aiQBMSxUHclPz+kJUGIoAPvK0A0gt7xfmQ0FSFUqNuZMA7fJoUta0uTpzggUn6lPO8KlpLlK3StW YJ7QWdns9jr/AGMIrVsSjp7whE1NR+6AzKC16BoWF/4g06c4D9hsIFXmfa4MB05TftHDUzGCpJqB PuDpzh0OCLtqVd+0KVVUDzSQlL2t8orE1kbhTqAYfTvC1s1Sqmepnvr/AG5cgvScy6bqYXLR9oEl kLTkplsol3dUS0olOffDZU9YrKSUg+Ugpq5wAlggjNlzHtHlUAkubMTDUGj4TY941UEJU17H0MJU gKOZi4D9AYCig1N6CGAdephzcnXpACUf7wzAb6Rt/GMsvdzuBGVBDF9PyghetzsNt4s715ns/KMg UVe98IfaAqYnW/OKnqvUAE+XaApiD8gvvAqAKRfmfSFEBwoWyw1OmoGkBs3x7GJhQo/eKek5hpFK 84JchVinqBE26Epl/egrAJ2cDe99P8kU0VJ1KUaiCnVA8lZIKfiEEJPEEy3lrp9TCFCpJSmrImy+ ioBlmdUsFS6r0esGuYqVNapLGuUsfCeUJAIOU6pf6/8A1sJCEr0zOqtXeCoTksZVdBdJvFVCkKVY rYUrhBXxFIUWyqKR2jJUnNQmSrKE9YPnUpKbumJa1LUlKtLUVfsqeBeoKVSWmQlIdCf8MalSoQ6S ZirBFNSf4wKUql+vmvs8BKErueIuscRSf2oStJRKzOKRVfp70L+7qKDmCnYQqdKlrICmK0nKqAK6 UqFZHnCR5mJgJlky0/idYioTAob0i6DBWq6EIYAIdB6/8wqrun8X+8JUhSAaxZ61LhIUmWMlSDr/ AD6wrNva1h+9vFSmc+75UKgFKgrhJqo5/wAYE0cRL/dzEaN+yqEKCShrZvNNiplJpXm5I7wgrBq8 71ZVRmSsZbGrWJc24L0tqx594mFTH8VLf+6FEUg1anNb0jI/ahgnsYXM0KtlpqfqVRKDED8Isj1M AJNdeX8D94QeGBMrzOr7lXdXOEEy/u1ZmD0Dt1i6pis5CarP+9EpaioStdXY/sQUj7QZiswZ1Sv2 oN+Hs3mCiORgklSny/EUjZoDXc/FBT5VC7O7wfOFU0b0iKnAcZunWKhmCvL1jMwCFtQnSHApIt5U w9Rca7kd4KGcKLg1H6QmtSlj9qmFMDSj3aiSe0cMJKW81Wvzi8xIbaPiQzZtPTeAuWsg+U1XbsIC SlKwq5fzCHSoSxcpVqddGjjbotcUFXWHAmVG17jvDg+TKdqoCiqjMzG4PSEp4RCfL9YUB8VaDq3S Atgg+Xm3aElzdTi+jwoqmJfzZtughK6SXy9D1gqRYeXLle+sDNSAXWFfeFXrFmfy/tQmlktnIGd+ rwCCTZ77x+cVbHLrraChCzVqLeePeC0fdqAsbkxInLmKlJ41LKFvnEhiCZeU3d/6F4DxGRLmsCZK lB6X/jE6YvwpEpiShX2dhNcuz+kDw6dgZCQ1KyJNSx6xIRgZCpsnFCpBKSyHMIBQlK5iAdGOkMsO IkeHy5nDmTBs7lzufTeJIozFBzaKPc/rFXFEkjLlXUo9X6wlJoSpIqLmojp6wkqU+VrWA9IZOV7C oXXGGxE8lgqjkA19Iws2TSQqSnMNdLxhsTj/APtcfg1iYnEy0AmY2gVGHwPhq+NMlpomEAMp+kSE Tf8AExC+EJaMs2JQSCKrsfMSfiHSDxJhqhzKACD6r6mMDiJ9JkInVfeoeV6KiYtS8OoTpImoVSFI T0AjxXHzvsyVLdGGAQKlFVgwgcQuanT7pN3DiEEhBAfVNh2VC0FJWk/GWft/CJHth7OrmycVgl/e YZCqZWKSSCQsbuxHrAkS8TK8O8fkNLxvhOKXwpte/CfX84xHhvieGl4vB4mWZc2TNTUCDa3W8YjD 4Hxb2sV4biMUrFf1QfGjJ8NRVqkS0JFvWFIwkjBeE4DDormFIThZKAB5lr/NSvnCMD/0+wODn+D4 Wc3ivtZ4sFjwwsby8GgXmq66fnGBX7d4nF4uR4Y68JhpGOV4Xg5SzZSqUm76XLxL8EwmFRKTaUlS V2l72MLx/wD089qsZ4V4iJhny8NiTxsFiOlTm/eB4H/1AwU3C46SgIkYmri4XGAalK/qxgkBIBFO RV+kFiaUl6kmp3iqs7BkqznpA9wNVdbK+UVNtosOTClFNAT0YjvBU6k30363hMtKCu+atYIoPSPB fC5krA4fAeBSvs2EThMIELVZlKWeraaP3hIsTqdm7wnO16mqd+kJtrq5eAAhk8k9DDgF3pIper11 go+8AQh5lS2SroIRR91QqqmliEj+MBQQFopcqdlCJUw1UKVQ19rwrhoCQo5viN44dSmAc2ZmgrS1 KLMdfQwEh6SpviYkbQkpk/8AcSJalIULKAFyFDq31iT7Bf8AUXGKwuAw2TwPx/GEhGBT/wDu2KOy fhWex2MKw+Kl4HxvwfHywbLTisLiBspCx+aTEzA4Sf4ofD5jp+wzMcRIlpOqRSApu5iacWvw7w6f MSqfhvAvDgk+L+LL50DMbm8yZYPrEr2r8YkzML4Vh5vB8Kwcs1YXw+VLNQlgk6qPmV7x+mGRJlJp lmi9lnQlh0hJ4hQg3UEpyL6GKmWVeW1TAPCpMmszEoYJVv3LwJYrqT5vfUe6tYrSn8ClGxvt/CEF EqlSs0wEOUtsR1idO4J82cNkdmsIGZmPdUChWVApB0VDT1M5LBCTnY7wFSUUqSshBFla2vEiQZVX 2aXabNdUr1MKONWJmGGUyULynQ3+WkGbLTNUlaaFldk8gKYZGHVLyOeCQQvpTHFQ9bOuVVdhCVio ZfJ/41vzhEtKAApXmQwKPigErxCUyVAukuk9D3gy8GnErmSiZs9FD4YvoKteXrEzDATUYhX3lCwp ZYahJ93kD2aBVLly5y5lSJc1aVqvuFal/wAdtY4hSVhaWMugSxIvvTa/6xhkrl1IXOShSCXCnLfw iXixLqTNQkWQAEtrfSAOGhKQrUux5PEzESkprk5mADluXeE1VSpj0rQ7dDBCJhC/MKk1UjS8AKm1 pf3k3PrCUJlVPcru0LlpkOmYgorZ2fp+sYopWngT51V0ETk2bRm21+kSnnrAUqleR3bltAEqZMmT ir/0snS0KM/AzVyk6zcOkzpY11+Xb/Mq8QnSXw4ySTS6gdyB9IQuWlaaVAZdrubRQxNKKbBiYSsB Wuidu8BSqh82HeAHBD8r9bwpTrIv+Frc/wBImzTONAOjBk/8wC6ELmTHk05l689t/wCyiYGJQoLv cFr3gfeJR9yJlKczOBoqCQqsqu5DNHmfe0JudX1qfpClEjnyaGd4L+/o6nJ7wKGKBbOu6/SFpdcs HYGoaRNmlS1rV5lLNk9GjFLeYiWZtUrhyOKDVdm2/SKwKzWzEFNIOhhJUgzAo05EEm4flFMyWuWr lMSUq+X9iTjVrZKM6EahWzn+ESxSGRmIPlW1rH9IQpCdcreUja0U5svr9Y0VUz8/rCmD89wfSAQg eazJ5xWoZauWsVAHzaGwF+cJdiNQ23OHsdr6iND0jrrv/S3OCUpqOsH7u7mErZWQ+XQHlCqkGtC/ vCbpPKOJlrGcW83eErJNfdn/AE+cJSXOhU+0U+UaPspoFLEDlanrG9PTQxkKsuR03N9oJOaq7FNo AIzEOKW+UTAsGubamqvWwP8Akil1IXzp80Un/EfLr9IUJiF5U0pUkClBhKlVLHmd2V1NUUpQs1ps T5v94/xpl3GlQ/084F0gHyp0Ur9pMFEyYhC9Upvd/W8DRgdV3isFKmV8ZSsQJyVFYmJpOYn/AIgL WXmDyyU5JgL6waRehlOt1C8CYUqUCl08UUB92hICpgBzqt9Kow6pTgFBKfeKKYE6YlRPch/2oSxA ddQUR5fWHM1Pwk6cX96EoWMw8qUq80OriCYpNVMJdkhedWXOqMkxYUs6qyU/xhM0JmqtdMzKFP7z QtIBCQg1BSigk8oSkEh002F1ekIHFTe7Kd4JExMulwha0tW0LUql1+f7t1L9YNUviIPJYCh+7AT5 DQVVzE1eg/ajzrsc6UXB+sZAKfcJSUgtrAmIRUG8zbwlSwsoJoN7P6wqldkapWc6f55RWELUPLXr Bl3l1FkqDzPrC2uhPMUsfnDr4TtTkLj1gSZkxAXcIWBS994PEU6PeVKuT2ihFVS1Ml2t0Yw2UJU6 Vy6M3yikkJkqNctC01VHvDqUqWDN5stXeClZmBIDIW1Tq2hKpkykOzIS6lRxVmdUC8pi0pN71QpC 0FKXqpYBv1hNFkDNyJ9IlqpbZQ8pV2EVpC1KPP3Ya6D1EG1RV8BBa8FaqEKezqpWO8GYs1V3e5YQ gef/ANP3SO8OcpPmpa8JSQof+nex6mNHcskVu/eFMPQqurrBepyHzC0JyE5rEJ1hLFi+WCSUpKbt z5tCXKqSWv5fSEBICKOaMy/55wpK6yle2wihJpLMBfN1gBr/ABaA9fWM6vpcdBD1FAFmLMfWAVKL nSlVoRLUFkKDE2v1ePdynK//ANdCZb5Qc29XWCZeUJs3OEkDNqbvF3bSrUxnWSCpkBvJ1gUmk99Y vYH4bkR5Do1lXfnDkgDS8BfETm+B6U0wC6ipXmIDV+p5Q4F0FwTdJtvB8JxR91ImuTl6iEzJagpC rg/0NiZCFnZTMsesfauCta6ytlKs5LxLxX9X4bjyrImFDlMDYflEzFT5iUy5KDML6WgLQtczC4Na hLFTSVcoTMBGXLQzM41H6wEHIr3XzVfz1i+Y/wDxQmXpUX2J15Rnsnzb3O7wnESjO4svOkpLEF38 0HwvxQzBhwaJc5enYwDJxcpaF2zqS47QT9qw8ycrMJaJgUvoGhOLx6ZicChdWHw3nqbQvCS2t/53 gP8AA9VGkfZpRXLlksuahFm5PA40hOIo1mLuR6wqX4RjDg8tAQi4DdIkL8Z8VxOKwEpZKJQlNK1s 4gnzIVcm9cFQUUBqs6WSbQAjR7nX66wtM1Ib1L+sDxbAT8RgfEcMqnDYjCTOFOluNUnpfV4+zSPG keN4GQKcPK8VTxZ5bR1Mf94SiX7P+A4bEKH/ANOKBngftS2aFj2/9pPEZHsh4PNGKxnhnhzeHYPG KFkyUoQzpO9bljEnwvAqkeGyMHLElEqQkNh07BuZ3eJc/DrmYiRN2cla3vpHHx5mYRa7IRNspXSM SrEeIow/guHYcDGNSsm1jrE0TcPh52L+zmb4di0pE2Zh5ibgJVE3wDHyl/acDO4RK/evYwlWUE6b DTeJalkFlXU7q7ERqVJdxq5grKvNojUDuYUFKyO/le3eAVUy2+JVukHFOyll5RFiUmxJ7whSQEH8 J8nWKRcC9XPrF0ssWzeU9otf1sId7rVTe9PbvBuo0Fn8ilMxAJgm5VU9r94SpIVUsMVKtCZYAZGZ LLZD7uYchlD/ANMsBbUh4TclfUUhXeMy0lSxWsM1MFSSpYemlCbG+sIQVBBXfiB0u12N44hqKU21 1hWIwdWHnE/eKW5SWFiP5e0IT7Me0viuA+9IRK8K8UmyMOHL1FFk66vH2af7c+0M+VOHCV9kx4Sq 9mrAB9RCsf49jsRPxU9TzV4iYrET56rMFzCatoUJGGmcKlryymn1P5wJr8MoXTfNU+zxw+HrZQ81 TXF4SySa7+UgJt8UVSvuzLvMDOo8ngKJZgxWlIizqf8AC5VyiXLUHWguoqcO/X9IUUJUE8Taz8us BcxBK1mmiv8ASGAKGeykGx5+uggy2VXr5qSLXe5/KJinSrN7zrCHNiYUmoKQjIuqyQ/LWJiZBWRV w00Xa732hzMdYTlBzO9iWj7OJl5yqFzCHKgLqCYUhKaFqLcXUJ/dgVzQV3DzMpVGpCkndZUkxTh0 CZM1UlYNC2PXtHG+0cI0utDOEnvCSEzZqkMeIHBLu9VP83hAmykKxlX3dFSE8tRf5wtNKErUoCsT F8I0gA1k72b0jw+St74tKDTc6/xjAki3DTSnbSKQBo3eMUrDgceXJK6WfiARi/C/s8+bNRiFSZah KKUIU5I/LWJk2f8AcqarIqsnuYSgyJ4QosSxpPURwlIZxUWuIUpSej7iFkAkIWSkavzq9YRMKXdN 62I05QSEBKE7hLJvCkGSkoW4NnrtsYmY3wdCpGLM2uZImH7icDqxvft/uFSZ8tcqag5kLDEf5bD4 WqnjTKHZyIw8uXI4bShdaAQP+doR92ioWtch+ZhqQOb6B9IM0KTWsO1rQZYUMpva5vFiosb/AIdY IExQJOiRm/nvE77VNqnVNLw7gzJ+7tyv9Y4k3LLH+HJBdKH/ALBCEqU1zSCW6w7W0fYwPDp6k2NU qokFiX/WBPlrBStPua82h06+rw5LfrFQWQPzgl/ncGKfUvAs6BdTKseUPYJT7zVE9OcBIJZ78jaD MkoZSi1nBPeCMQJagu6lqRWEtpeE5EqSmyFzE2OjBUK40mWsoRS7Ut0f9ImzsOZgXWoiVZUo7hKf nvBlzUKQsapWKVBw4hIcByzqsL84C/8AFFk1hLA9R+h3gAJWAm6nZlPABAYq9R6wOG6QPMdSfWMo J3TVcRQoJC1CEnUa7uYJLUu7RSlL3YP9WhKUJGtzr8oquf0h+f0/tVJA5jL9IvLYvdxYwAEpCq8x ax6N+sBKaqtKEaHrFpeTe1TwxDKZyPzgVVIbRIT5odypOo29IFiEvzdmipIIqO1qYbhArKnqU7p6 2/WM9Cj+1mP6wnDiWlC+Jmup1NuB8v8AJCappZSpnUkoUuFcdilJ+7mVZk/rCkoNa6KNLLP7R3gB czhKJqUnVSv4QgvSTlDwJRSyk2WwK2PRUAJpAGpoDJvzg0P+MgH/AOKElS0OPhNH0hBmoKPcTXZC u94SEmumZVfMmnpCSJikGbmHxsnvpCQyAVJpJdwG3hKVKU6FXQMyO8FJBzjKlAYHrVBmJOYJpUP4 QJmQqAIZdVUzpDqXTVYoSDaBnmqQgF1WMAqAed5PiHrCQpVV6Wpt+8qEFVRROOUoUOJ8oJEwq2W/ mPR+cJpCwlboQk+bXeKDLS/mRMN1fxhylQmCzc4ClqPEUtilQqHpC1Usn3clVX8Y4ZlqS2WkrN23 iWKqCk1fEub1qhYU6FIPl1HeGqSlD3pOZX1gCXKbhjKmmoLqPvGFKJUlO/xJMIC6jxFOhWiBT8UK UuYXK60qdm5W3hLCZUo9UVNAFEqVSaV3JSht6YCCsgaKVegxoyWbn8ol2KpqC2mVHYwFG0vckkxK WhQtoB7x7wpQTSqrMSopWYT94pLFqUID/OJGJF6cpQ9Sj1qhJppBs5QyCe/OGTMKgdJhSf1iqWTN Ml0rQtLVU8olz6VV0uE1WR36whEwK8vPMf2oCkZPd/4gqrdOnJR7wNRdxCJkxwFjKBfWFL4ZCNOU GWsKuXtaElWWg0hs5iyXD9q7wK0KYFuovvaFBJZQU68jAuYFCkpQjztYq7GKsw/EIUtKiCDdJDVw kS8ihZk+YHrABKlAK97aMoI/8lolrVloyurdoQkPw+dbgXvDcQhfbWATZaRq0AlZC9awLnvBBSVl IbRwqAu6SOe3R4NhbRrrXFC5YK0DKaalDm8JQSsDQJAsIqIIa3f5wXcqXbzWT2hgKS7XsT1jUk6L Oo30gPTbkloqSpJPCagJFSb3jUH9Iap99aRCNFnRnIF+UAZSqtqFORvvBcBmyJTZMfbsMiZxUWAY hQYxLwPiR4ZGT70MlcJmyZiTVtq0KUo5etjAoJb/ANp/oGIxk6VKErO61ttygeHeDrKcEtdCpiHT xGtA8+ZyfiBMBCqrK00aEggoBsgqvAmLmcM0MlSd4lzkrMyhL1O3eDKSStQyvfKxghUy5Hle8OUB z59ozcWlI+62CeoipaVKmLNKFLHEUe6jAyi2g1AHOKywzNdygxL81SsqGem9ol4gSaZa/vFqovzj 7Fh8QiXOkqZSFMSTvASuYFKXbV3hSV4NQHBUpM4oICuUTfD5hJXh1MXlkAOToYlm9Pl/kQGWaVZV Ch+0BK73q5RmTSPoqKVCtOrtE5Nkp50uR3jxTx7wrAYrxTEsZy5GBwi8Uph+GF+J+JeI4dE7Gffn DLLmWDdqdehiVi6llMppaFoJxFXRCdfSPDvF/arFo/q7GSeMpGIvOldadfnE/wAX/wCnYXj5OHJx OOxGJxnAw60J5P8AlCPCfafxiR4d4ZivuJBxCxwZcw2Af+bR4H7VeDTpE7DeOzGxgw6gqUrdK6hz hGubOGDgwlFBqN1OXjQNpcF4SVSyK8pKjb5QawTsC7u17x7WePe2CcUPYn2DwK8R43hZa1yvthEs zmyZykJSSQGcekT/APqb/wBLps7wjC+yeNGD8U8MmzMT9kxMt0VICJpcLzpIp5/OVOSEgKzCz69Y q8oSaban0hQTW5sqm56PCQb0qzKKqaX2f9IU2+h584K1KfdId/pClJ01Yqd/SAFJKgtT3zH0OkIV KeWlYb4u7QAFL1dbIbQ84QQkk+W4cknmYVUtSis+6l0p53g0kEoPO3rEsUmYnmMwTBK6ulGh5wsy boUktxVUn1VGHlYXCHGYyatpcuQiuom2sYTxJXsX4r9jXJqnzxJeUl7mq7/KPDfCcUhcmXXXipWJ eUuVSU+ZB7xOmLweDSU4QfZsTKLYlS2dzHFTMUqUZxXLqBCejd7RMKkW+A3IhEtBKQglVK1OecKC FKqJcqAuO8JlzL/jHvw0xNQf7tVwzbxlala9Dd2/FCaheVYFBzHvHGGZR97dDfzrC1LTMrpu5qq0 0hZWtSBoXspTaQkytFKqmVqzHYEvE0yiiitKVrSQ6idYdE1CgpVYAVcbF4YKJCr/ABU+sMEoKE6v 5jyMLmniTVoW+cOT2H6wmbcTKHdipSN2gTK1lSGNKNRzqDwVhr5ekcEBE5zSQ9ID844IE6iaolaE rVNTbWpX5CJRnldMmYTJWyq5VVwCflcwvDJQJ0ieAUhqpspXxrbYRhZoWB9mxial+UMFMr9YwZSo LaUguklQuOf9M72l8FwHEnqNWIRJluoF9T0iVgsDgcUcROmUTk8E8JF2LnpyiQcRLSvxFcv75dIN HQQpdHqzDXeFCVLunMV3D+n6QtZAJKmGW8FB8wzkmwj4hrFHx+5S8J+4qVQUZEavfvGHxkyXQiWq pSEoLLGjE/zpCX8OlcRmWeGkt/PeDwpa5SD7omrI17/k/aFLwc1aHtLC7yhpY735/SP++wqkytEz 0GuSrTf6Xb/JeFGaAZfHzOmr3VNEqeipIoAcHLoNodKtOeh7Rc31d3ghC1U7decLmgAhAJPrz3hK CgpKHahxrzEKw2G+7mF2nKciWD8IZn+Yhc/EzVzp0wuuZMNSlf0hEmWqYrRtBfmdIQuZKK1lP3hW XB3YJ0gkoTnGiMO2nMxWtKkkZa0nRuYji4Jc4qwynK0ggpI102t9YTgMdOTLVSEr+0XHJwTb5XvH 2jCTnBzak69Bb5wkA+S2utm1/SFcUjkNj6D9YSETE89de5hY4xWochZTwCoKbV9B84pTqossajoY KgFqUo3Ksov1/SEsmr4m0T6wo/Fbqer9I+9BNKsq91/uwnOMt2egesLlpSM5upssTcXJSFGT/iqR rMAtcfhbX+jDyUPVLlpRmdrWP0aBWnyhtHAgFLc7KpJ6NDZgAe4gddf4wJimH7WsC4IbWxgkm5u/ KLEBjZ3FUJ2KrwL6784H9plBxBXLlVAnk7PBKZZS9npgrmABO9bKBezn5Ra6mbTSMrEp+kWVaAkW bW0AqqL25AR5iWVtt2iqpSlAaJ8vqr9I4gJyZqU3fnb9YTw000JNWepVzv8AL/JSUgUAmsKOdXfr CFJUkpGRdjm6iELACB5TU9SvSEyUWGlO47wJhWoilsy7ekAIUaK3Wn3hfaFgTnqNbKV5OjwpEoAr UHQVKoBhIK2dP3lbkHtGYA0HK/8Ahp9IR/iIA8pQbD92BNJ0yJIRV6xMo+52cf8Ak3vEsEhZXdVi wMKVUqr3U1ExL4SUzB5plSKCowoLSlyXSAWZolKmZCcxTLNSFhO8VykijzFjmMGgzE9vNYXMIeao j/QFf7w8haymurNcIiYZkwMnypQmmuKFqJTLJUhE63ChKOGq/mWo3/dhDIqocFanCgOwhdn+FRIt 1EIUlZdRc87H3o4qRLzpfMcp/nnFRlqRex4n5GDLSoMosqpGZXV44oZT2DXEF5hCtbXP7sfdlVIH 7Lnk0IE2WBXcLlXUO4MS6ChTH3/K/wCGDNFNZVypp/dvABSQBnrBhMxSAEm61jMVdTCCk/doU9Pv esLVNVKT97kAcD1EGTWCfONk/wAIlr+zpUN17p/jBRwwxv5sx5wlCUlNaHKk79DDTDwwg/4dLKV6 wKhVd5aFF0/6o86SzywlVhK55YllZAmgv93cEc9IUpSiz8P7u3EeApAypDqXW4194wkYdZ0fke8U FanT7xDlUJBmBUvS6jUO0TVLUpdN7moiFLodJsFPp/N4KUrp94EMxeETCx+7+8CcmsUilqKk/nFZ CkrVfcpPURYJqCmtdVusIVlFPna7tfWApS3oy0JYhcAUih9U2UIQZU5tlOKUCAVUTL63jOyVaBKE hjziuXMLJzLDu3pBKy+zmw7xUpbdvegFabBfnd+xgMFEavyhJCSb5SQ4MOuzeZg3o28CYh1Jao2u jpBMslATYsGEz0jNqGGrkw907Qhr894coYpt53+UFYUt6mQ6LHnGoYh6nJIhKj8FIqSXsdzAoFP7 OYGJYqe/lDMPlFhm1EJUoJUXbkod4GV/oQ14qUhljRrv6QnF4YqSAttNH6whOHxS54QbVEsPWESv EsPNUsWKrkK5tAfCTZk/4VVBQ7nSFysB4emSW85epPIkwqd4nisQZUx/ua8qXMIlpy8NdSvxxcp/ dJF9nhKVKajJXw3If4lQmu6ZaqVFyxhLmljuq8f4gCZaKyD5lPpHGrsvNozesFjfStYYwBMSUle4 39YRQkgizEv9YpIUrlzT3hk5E6F8oV6wJatg1QOsYWUkLITikcRksACoBjHhgRJR99gZa5jjzVJB /WMdOwuI8UPhPiak4vwNUhBmYUpUAFSW0qBB/wBVo8E8P8R8Mmy/t88JCmyKD3JZ9m11iSZ+KKlf YwZuGIyg03EeN8INJkzqEst0h+cBWUkobOdL3aBo6TYUsBAClO1yFmw9IQo06umneJdUtveq1MVJ lgyTNeYpCmJvcx4fjMIQtOKxM0mYL1sQ14/6wScH7Y4v2Vney2GmL8I8L8PH2aT4mUofEFUyxQyi ASnnaJa8D49O8SwQmcSZ4Z45/wDbXCTamCmK3UhwPdI1jxD2ik/1D7O+NezWDM2b4dik8bCYhwWZ J2WxA6vGI8Z/6i+JY32X8C8T8QPh2A/+Xpa5ddYqXMMnMVgZtbZdI/8AmTB+3fh3/UXDJT/9rvDf FFSpqpM5XvGQdaWtbbQR4T9nk4TDpm+My8KmShCZBSDTeWB8PKJSkt5GzJdbEQcl9HsyuohNX3id fNQz20gBSl8+R6MYapZ/H5gno0eOeI4fwke0nh3tJiArHeDLn/YpyVSUUCZKmkFNxYg/SJfsb4R7 D4P2B9lZ2LTjPEsHJXKXifElBVZAEuWlCEksVWKi0SqQNKSnQBt2ipurou3rFh57VmyoAY0++r3T 3iyjLFVIvrCVbgN0VHkAY+Ym56QlKkhn9IrCmSm7KDkvaGE1cupexd784Ui3mdC3PK8B7FK6gxcW hRmEEG5SNOkJVQhGZwJIIa28IK1LCp67qW515fKJs6c6pSAyakk1VWSPyj/578Y8MQqXMknHIM1l FKQHqTvYCJfhGHxvh09iZapKZoW92Yp0jwf219n0J8PVil8HFCWkBE6rQ8uReMPJx/iE6Zg8Mqrg 1HhrBsOh7QyZRTwFU5rEwioBJre6lFZ7QFBKplWfXyWaALqzM9XTX0hNSUkayXLp9YWAFImDISPK 8JR79LbFR7QoFNVCHvcqv70JI+6HnfY+kKpBQjVi4TbT5xKxWMolyvg8/F3h5mBlLytnLg/z1g8L CSsKpiqXNkPKKHFye+loSgJ4mGroppqUH3HaJc1KptnoWlbJVUxNoJWSmrQKzgvzhU5SZil60UUp U7AEwKErrSrMPIoEjV4KJ4H359R0J6wqiXw5UnKLU1K7wkH7utD+emaq/uj84TLkA2ncYZgan2Ur 1iXhpxnpUqeiWTJSVTZb3YK+Es3aEz0IJQglBQhiVM+/69YmYoKUyiFLlrzKl1bVachH/wAp+KT+ HSnhyFLDJbRF/wA/94CklwdCLg/0EKDg2INwYMyThcPJWrzKlSUoUr5CKn/jDJ11OxHeE4KVLrmz Sy22g4gW97mR6QkJmZtDzvz+UJlqzlbi5smKkDMbD9YJmpza8j1ghKWGrpTf1g0oJCTT95cpgrEs CnmGI7QopmA/tpY9iYWjEyTMSoUmtFaS/MfpDy0q+y4jNLJQyUHdL/X+/TwJeRUzhGaq0pB1uYmK nzZsoy8vFYcFfJhrGFxEyeZ86Uak5eEhL20133teJT3WkXD1DvFdSm2oNj3j3i47esVGo7PqzQVV JCC+TcxOLpnJUGSg24bawhCSVTQXzXUkM2v86f0pk4eUtd86kpcSxzMSUrlFTJ0YAk9YTxZCaOdF 0+scOfLRJrzVs3pVEweHiWeI5WDuwuyvnBkYfCDMulU1ZCTJsBWnswBHSJklVlyVtUk26EfQwiUj EqxmESbyZ5zp0GVX8fnCE4yarBz/AH0qNClPfXdr6QFy/EZS6/IOMAVP1/SJglzQpWhpUQq41aBM 45mbMvU8hHDRLoTpvvCVrWtZqZI0CX5wCvM1kIUSyuVUMRTv93pyvFnOxvRSOcSwxUd3DiFUKS9w GT5jCklABVY05W5VQZa18IkPOuFoX0WInS0+QLdGWlwbhhGG47PMkhNiydASSIdBSk/hakw7aWqq IptygD3X02HWGYKu+zxUUunS9m7RYEB3sGV6w6XDF3SXHK/eHIUlv5tD19LdYS63+cb/ANxmQIZK aWU62s8XsnSA8s8rMw6wCLkGL/qojtCg+7VblucXfzW0LxUDS6mcukHoBEyYp0Nlr8q1btGInAEA zKUuajY/5IgLNIs70pT9YSSbocf/AHyAFZQ2vk/F84QqUlYsy1rU1X72sJQeIeI4rBrA5EQEEqCf jNn7wpXur3hQRobpZv8A3GJa1kJyZkpzf7wtSiuh84paqCAUpSv3XqV84WKlD4feB5sIUVZlSwyd gYUsVAvlUBVV/CFFd5h95SrDk0FaGTUXUGrC+wEFYBSoCwekTIC9TRT1fkqFLpUkt/hJJ/8AbCFK VQpJqIUhj2EJQWpqqTRk/WCmcj/S7j9mNFMUsKV3DfFeCpSlIT5WKIoXSj4VqV5YBSpVe9C3UesI 4gSEm6XFRPWApWejyykIarvCQZbH/wApOXh/SFoymUC4neZoTw2pQGrqzLhQWQmW3uqYJ/dhpKll TXex/wBUKATLQiWOI5XnU/1gKUDMTTUWIqhM2kqCgWQp3MIKUcXalZq4d/580EKQ4+BR8v1g+VNe Vgz3vE2aqtZXnP4O0LKVKl1hwob/AKwkB5i6XNVlrq+sEjIUfGsro7RTilKCKlKlLBzrPWBXWSoO kS11N6wD/iJppqOb0j/DWXS4c0iEpBVV51/hhFCzTqoWqvHE5nR8qe0A1hCfLT8V44bqJdgoeY9z tCMrlJZfvAwc41fhk1BPaFWpmKL2d1RWpwjqphAmbAtToDfWACOIWs5IEFVxVlZrDpV/GEPW6dLg BPYQTUCQN8zPBA3TUCNoQFJqK7ZNA0KKXevUmyYZSgpy0zkrtFyaE2ObMeV4reoFe7gHvAWoqSGp y794Z8rM1NUKS4bRKG19YQGUyrNqU9zDiW58lKg5T0jOiYnNT5WHoYTSKinz7/8AtiYVKIW7U6Hu 0KKRbzF7kv0hKnKt1HRMJLKVmupqhAsWB9RFASvlVrCaytSzZyfL2iTYC1hSAT1MSweJyc+VMByC l2NJY+kIYhk5hSXUnuYUUVAG52J5xllKAOyyTTDGrMnzOM3SCnzJffXpH2Wqbw/Mpw9J3gmXobiq 9XOKVZlGwJFjuWiohCHO2himVKqJ98eY94RoJZTqz0+sJmSZq8q3skOr1hcyZhlKlvVoakuWfrAq spBq0p+cIN6W+8YXEf8AbzVBrBxpClYhcxXu3sktCFPSNFJIv0vCX8rk/wCIzX1gAKtqXzP2gagO wc6Q1Rq/0mE6kclqZoLAc9WI7x9qkEy1SVcUqa5pzCMH4YcZL/rfw+T9nmSVqaZOCSzt9IThvGcD LxaJZqlLOWbKPNKtYwqsP4WiZNwa+Jhp+JWqdNlmMcVTkzPFJ2HVKwuEQQZjqDOezwrHzytMzGTl TZiVzHIKv+YlsghflqUARBDkKQGcWKu8Zsxe1mA6PCRnGa7CgQjNvdyC8Y0SBKJVJrTbzK2e8eyy fDlJVXh1TMbQXAxBP3n5CMJ497G+yk3xnDeNeHypWLm4SZKkSBiJLpP2lSlJoqTRnWWLavHjPgfi 8n7B414EpScd4fOUkqFDFdKwaSwNVtRo8e381eHxyfE/sX2dWPn4JU7wlsxRKTM8oWXcg3v2jxrw lczwKT4r7P4Bf2HwHFyR4lifF2BbhS7/ACGrR7N/9UvH/EkeFSkcTH4P2dlYRSMbiAtK0I+0eVMs OqoIAPlTpH/TjwGWtEyZXPx8/DVFVIdISVJB5BTRIYOKKAXbpH3ops102Pb+MAhSj+kOqo+6rXK+ /KMNKICZfvrKPd3eApEpHBwquDKrs6QbkQeHSajl5wg00+t1Pe0BYB+HZKj+7Fg27+U9WhKk1lJN KwfL6vCSDTT8NyYSqosHT5mC3hNKC3lNKiQf+IdQq2YCk+sNYLFgNSPWKaBLY8vPzMFqsqtV+X0h QqU3vKL27QsJXdI+HMe+8PNFOwI8vRt4skkANfvtGKWipRCaqQl1C4Vf5GPZw4Qyp+Bn+CjAYiXL 8r0UTUnu5/1QfGz7QiZ7O4THfa/CcClCx4hLFyJc5Wim0cHu8ezvsvgpuHk+Kz8YFolkV0Sw1ld2 OsSikWatSFpZm5b3ggpXLKzmKSwPKOKwD+Q3JQW1HfSEAkjdzLYesFhrOyU6dXgqCJikqFNJsUxU pRqKrgCkdA8LmSrzQtlJV7vV4dBKpossaetMSliaKEDhr1JHNjGH8NwsuapeKmhKaM3+qJc1QmJn BNapfCZLttCcJ4gsS1DKKjQS/WETpE2XNkzfhNhEzEo4iutkkekLwyDOolKZSlpcKiTLmS5U65Qp YS1G4e8LQ6VhRZaSSmjqk/pAloyhctgvzA9w8JTMmOqtlX+G4eErFSVVVmYxJVsHvCwyyRkrYMH1 2jhTChcuWGCTlUbvBmhK5KgeIqhQUhSTo5iWvDTUy/vvvhTUmYOQ/wBt4mCUQpS1kKVQFgOBv0b0 iX4ngVLw8/CTeJKmIVUW1BV0O7xh/Z32unowWNQ0nDz5ywETv2Vfpr+oxeEnIxUpSa0qkrCgqGoU j9pg8c1avr8jCUBTBStVWijDNOxC9SGSz9Y+1Yg513FZfraJsyXTMloFRYZkxNwyUkhE0oqCWCb8 oQJKZs2YpYuASoOQLGEYjGhXGWkNU6jD35G0TOIEjkWYwqXSWCrHV4Sunf3tDaGIfmncQpcxkkZa NjbWJ+GmyUKGqFrUQUMLH+EIM2mbSt0g1J7A32heIGCliXM85QgKKydHOnz3MFOJ8Ow654y2lgrD 6OqJYOEkp3fhV19Hb84TwpK8PreTlb1ZvnC5mDnnEITcS5gCZpvo8GXOlqlrGqVhiIZCVKVySCom BLGBxJWoVWluB3McReFKA4SgLWApdXKCV4WbSnzKSmoJbW/8Y+v9ClT0qGGlCohiOK/IwkypVAQm gaNazRVw0Ui2YkC/SKiEggumkMq1/wCEfYcRMIB/9S2rQmahSFNbYnvBeytQxZ4LqPIcusMFkSkD 3ri8cWtSRxGIRpOttf8An5xNxCgAqap2TYDQD8oHAlKKHavYQftKFKUrJWxIHZNvneEqkSUkkuXc qP7W8MpA/Fl5QlKJQbSpfvQp0oICr7ovvAoKqSGy2I0sT1gqUilT6puRzhBK3m1+elpx5udIUmZL JQNJyQ8s+v8AH+iWjDCYZhUwMoKKkPZ7d4/7qfNxCpx4qHJaXozB4HGQQx31LaQlVJHxXspucNQQ mZtsWgBKUc9L/OFghV1OKdPWFC9W41AhKQ7r13Bh0rUDcW05tHETkXMFK9XLbn84mLSt7sriWJtq T+kKzJXUhyU23IY9mHyifIKhlnOm7BLgfneOIyfKzamEp4ShVesDXvHLbYlf/EDpyDKPeFJ125D5 frB0d+cKISU3c7hUHOoX5aQL2dlVODAJmF9uv1i/8W/uNuXOCW6dIzBJ6an5wzkJ1pGb6wCkEHWp Qd41vuNBBDFT6NvaMzkv+cOioq1UDom1oEh5pXPVSCFNqD/kwHXMExQS6iwhctZqCL+Vvq8JStIq d868hG0MOG4usIP5vFSjTsnI1N4Mwpqf8OsFMxBvcJNiuDxBZOZFfu/KJKmT8BzUkA9IYrBCbJ1y wDKSte69avR4QuXlrGetxT2gEUpYZ7iodaolqQogeQLrqHWGr/EXG/4oTNs6A1JtRVyiYxUmjOEl qF/vQFmrhrLZdQe0ZE6ZXX5k9QYQAqubpVMmN8o+9sDur4o4ZX95t8P70A5CKKCUCmqHpmEk7J1/ aiWsVNeuUnURSEZTqfPVCCpSSa6UI5AQSEJRUtn1WD2hU1SNtdW/jDIZjdkaDvtFCZebykJBZTbw lU1BSFD93XeEUUqL3V5aAOUcQgcM5f5G8Cgs/vIQzd4ZlV1VdOesKaihOcN5kq3iqYgkqzXUMv7z wNZaUF+d+8BGsxC25oX+1tFClJTn0Qlv/dBe99bgq/ZhsyJmp4l6oSuZ94pORFQNu0BaKQ1l/F+7 AmPL4K0tqK090wTNUqnyJCA4MJ4ZSsNQU7qjirZM2qlaE/d9tIcoYWTVUc94KShkotUtev70GhS5 i1Bjw0sR+9CUqQsjVG/1hwQP22B+UPMuhFn3HeBLlELeyiVOmAlQbdG0ZWqSHKh/vDqB70uTCbKf ZOhgDRRuygxH89YCTzayWb96GTS4y+Xy+scQy1VCxazCAo+aqo5TVfrBSLyVXUiwCYruGuSnMkek AunoFjWPhrToX3gTnzV66u8B0gFN8yio67RlZZ6BlB73MJlKRxULNSxqR2hQCkpBzEFsr3aMpapZ zeb/AGjR8/n94dDtCAXHRrDsYAQtr05VOQesBKRn1WfdMcZFlJy6uD6QKDWpr1jSNldi8CsfgHxJ hIQUly6+fZ4V5qRzi7zD/wCPaiEkimq9WkU5iX7QULSpmdR0A9IM+TanOdxM6CNeqmFKk9oQUEWF IKS7tf8AWBLRVMIzcm5tFS5bkm/4ekHKBf3spPaEfPmA97x/hhZU6dMovHFlJEuYMyS/nj7JPDZi 3/MdIZwQTub9IqYWu5uLwCtKmI9173gAKSEtvdRhaWLIDuQS36QlSUBiHch2iopv532vFKUqq1Ud RfrAl3JXlo/xAp7WgeLeG4yZ4diVza0olpCQs9Yl4bxCQPEpIFMtUlZE/wDeBgYXw7wCVJxC08MY qdnoU24eFeJ+0mNxWNxM6ZxKFLpk4Z9gmEJU+S3MQyAB11aFOH3bnCTdtep7xKmKIQEF2uRrtHET eq2rA9Wialaga3DKAeMV7A+0uNUnwjxzGqxPgeJnCjD4Ccs/4RJ2X+cdCNRHi3jPsrhPH1+2s6af FFYudip/iWE8QZ+JKnO4S48pSxcDUO8r/pz7XEezfifhcjEeFeL+H4vw+aJXiQmLWJk0KQkms1ss LZQUOxjwab/0f/6b+JzMF4F4r9rX7V+OmbKmY5CjcS0rYrFzSSNGiTMxE37TiZODE3FJlpCZgUE1 FAT009I8U9ovbDw7xHwMTp8zAeEYTxHCzcOgSZa6JaUKUL23FjVqbOClSSAOgaHUsqJvmWbw8sh0 2tcGBMqlNqtt4Yy+DiMdZIGpRzTveEoWgISL1C5g06A2KRT8zAXMCxbdzFlEsqyku46EReyBrTtB odSdQVWKvSEhCFJXvdwYulgjvDlr35wpTtduX/thJSssVMdNrw2t/nBtYW0YmLMkO+XVXeLW36mE or1L0EO19XghJcA0l3PyVEyRMAUlbpVVdTHWFSvZDEqx3hOIn/feBT0/aJQ1ul4X4bJ8Cwfhk6fJ +5xc6SQgW1TbaB4z7S+IzfF/FcUvirxExgjDPcoQNbX+UJZTbXHm9YSVZs1KWFbNe5gqSSCg+fk5 3EFRuRnuHHygTDQka3SxVbaE3KZjcStvNVt6wlV1Jpp8rBPeHlSXX8TEDq8Zpl1TM0oFVI5ExSZI TJ95SbA9QIl4eacpUCkrTSlT2sI4QQlQ0zJeMH7ReysjEYjF4LEJ+1eHYZRBmDn25+kYaZ4mJmHx c4VnCzXXNRzcR4nicRw/upJCK1GxZnhRICZK5yly6QU1JUdat4KFTkmQJwKacq0337wrfi+T3m53 gCWqaB7yk7wjzKzVVS0F0nQVd4UErIu5rSxTzvCSJi5bAmyXMzS5hKkzOIrjFR4aCybDUtvy6wEz LzFfekJSyb6wQClMqh0oS00p9Tb02imWUlfFqUVSgy239OkCWtdc0pWhROVOfykbWYM8BaCP/Ulm qhZbVu0J+yeLYnFYZApGFx6zNCNSGVrd930hP9beC52dS8PNYP8AzzhXB9mMZMxPuKnz08H1vvHh WEfDeH4DE40IODwgKS13dduUYfETPvFKlpJJZQMMLCFIWApKhSpJ0L6x/XHhWCVOlTLTOFLJIc2+ UIxONw65MhMys1uCq+4iXhpaf8ENbeGWesLMoOQjTcwZhSpKkbXGl4Ev70oroLp1uxaFqQaFq95r wgrUtTW1peCt1EqPcp7d4TOCFZrr2V6xw1vwfgUKkqsz/wC8cWWlWbT4urmE1hRHEaimtuTGDUkk aIy3HeDkSsEMy9R6wV4rComFOfMLg6OLXgJkSkcJF0hgmnnbrATwwm1a2ZIv09YTK4SWqr/w9Whu BLTKnecFDpLjaFGUBLmvkWhISWZgD/IfpEoTQueFTggoky6Sx5qeEpWhSQhATQ9RlNzMIZgBzTmP dMGwb4WsYZSAKPkOUFcumpPnLPvsYFNRTLsyhcbQETkGuWnMoAmruY/+mVJNVNCEFXMh+7QtCcNN mBeqZyqAfqdLtBnFS0YczKUGYahLGgpHpdoTNmf92ULdQmWT1cO3YHnBWiSAfeLEqDaX0g0IZ7/C q/WM1Ycuxs3rFZOl+d4pa2m8EEKQPw2B7xLVTUx1FiIUZYWiaLfF3Jg1zpxzcVS0ulMp7NE+TNSj h4ec1c5ZVPmIuAyTrpfvCMTgZa0JVkmJEjhyUMzN17R9pXKK1S10S3LBPMt/OkIdNa7Dy00/8QJd JUpHKAlUvQOr4jCQZVTWY3piqUkAdoU6WzN8oyAczZyOsFqVHTqIpKMunbm8MxsWQbiuAAA9d6jS ewES5iEq4SSorDOtD3v0gTJbsZVK8zJ1Tc7c4lomEhSRdQupT6PAsvLpuI3f84AW/wAtO8XuAqNb P5Y0LPzdo8y316dIQlUwsVaXYd4Sa7WiqsMr5esPtt1/tudIADt8wIA1Lu7RqTm7GOHc7829Y8xG Z3SP1iYrNy5vB3D/AOmFzpkxQoS6fhU4hRVNrkSi0kC6ep9f8mlWifiKuUIUFcRSslKBZ4s6CrcB 94SLpWrzfEr1gOKsrBB1ggIyJ3Ut2hxfbl8oDpUTVRzh0krKd7BQ/WHlqaldK810+m8F1KSimkoL CrqneJfBRxBTepZblAQlKBVmmVkMo8wYUm6qj790+kFRVUVB6FpJA7QVKFL/APvixVSLUEXinOha C2rJV2jyrJWpjVoHuDDlAqbY2TzEUtloqyMUI9ecIUqaBI94cPOr1gKTMITVdQzqV3TExeVQ+Mvf sYrU4B2UpQQOcKUJRWNM7pbtCpkyqWZNgnzhf6xLmIQBOWmlAINKebDnCJKyoK82ayZno8KK3rq1 oCUn979IWpKjSu6Fylfejo0JdE2e+oCcyOpMISsmlVy6an+cJQvTzShoRAqUpvmVRk8uhpuNecZn SPezkBXaApSFZFlKbslj8UGVNCiHfKPLAVL+7ULEBB1/jEt0IX7y6CUEPzitbyZT2OyYqWqapHuL R5V32gy+JWjYodBTzfrA83msameAkrZJsQPMrpASlExCt6rpVeF5kq4jFVOWEpUpgbZM5/nrArUs 5mQy3KvnpCzOTxUnyKpzHqqDNC8oHk37xRLCdHJpf66xmcqNgb1DtASsM1kTNH9IAKEpF7VOUl9Y Dmw8rBlHvCwebpGkBFSjVq+kNq10H/7KETSuuzcnghEq3LneErUVBeqhrFbA17c4fiUnkEl/WJQm ZrfuDoYVxHQVK8yM3zgS5SeIPKdWDfihaphXlNXQQyED4+gvAUAR7qtaR2gJlBlVMevUjeCJlTeZ zd+8VBbpakvdm6wVeZCdKywMMlw5akZZQ9OsIqApd2T7sBSQkBRsnQCAFEjaxywLAjXKbQkmoOtu YLQ7uPNAfNRpuB2ipLhRsXzHfeAk1felgvX6QmeoKbSoWeEK2ToTcesDDFSETRbTMuAsXqvybpBl kkD5/WJkmpzV5ecAEG9nFiPWEzFuVu9ar+sVBnbuFQEAtRYase0aqbam6i/OEypgQlWhcPX3jhoJ KF3Zmpg4mW7hzzqe8WCgfeR7yuogAlTi5dDhES0ClnuTqqLLWxTzsekJsonTWqE0i/Oss3eEiW4B 13Ke8auaebAd4AliiU9JWhz9YC5mGVOmedc5d5h3vHD4aVpR7jeWE+KYFRXLlXmYa6x+cUcMJKF5 kUtT+sKCVjm2pgM6QS5N7Q9RSndPxesXAOwv5o4khKAU/wDqWAaFpUK1IysS6YSCz6qHKGAFOoOs TZdRQqyxiEOmahScyCD0a0J9mvbjA4/2n8CwwbDeOSTX4h4fL0AWPeAbck9dYwcnAe2fhf23HLTK keH4lZw+NK1aIobXs8TcLI8D8LkLxq1Y7GT/ALEgkl7qWs7kwcFg+HLQJdCJyRUhLWDH9In+0GCx KhPkh1zsSTwZzXzDrpCcP7T+BYbFcQcBU2ZhhNkJX8Uid7h/X5QnCcSdi/ZvxFdXhOLmArVLq/8A Cs9NHMJJmJQRchWvOE/aMfhpa5ayvPiAhSmtZO8Yd/EcDNQhacTiJS5g4UxKDUsHuAxjCTMH4L4f 4Tg/DZX2eQjCqHFnoF+IosPT0jypHEGVZsWjKoJKbld1VekJTUpKBlXuk76QlAlaqst2eGsFE1PV c7NAQsFqvfFh2hRRp8Sr/KLnKs+qu5/SKdfhouIKVDosGylQxshJ8r35a/pCeGGS75wxXAZJJNlj YdjAKSfOzK3gO6joVcocfE+bRUEKSyfNrr6QZnkouDTq9oxniHiKqjhl/cotxVX130iViJk7Din/ AOlnFM8dDzgeYrT8NgBt/JjM4O/OLJN7ApsDArDVWCinMOTwUkOVD1BfaCEJrAN67mCFPqw5Q5Ot vu/N6wgTCshNwpywbrBElKVUqv8Ad+T1gJmSyytr29YwPtJKxC5UjATwMRxboKSQDf8AXaMH4v4V i5OJROkBcwSpgWUlg/8AzCv+5lcQWCCq4PWJw+0ylTvgSK1FxyhPs7gp8uf4tjs8+SF3ki2oftEh MxKC/n1AMTSqW6U5fJU/V4KfvFIV5qVsruf9oEuWp0aHI1rCAOCshO6ypEo66GKaQvPkQpIAPr02 gFcqpWh2A6RKBCUp85uSg20HaFThVSrLLZOg6H84BmzzS+ugPQCEVTVsHASi6l23MLGeQgHIygVr vuf0hAUsLmS7sgWlhQdin1jFJkiUDPXUslHECiNqXtveKyOGUGuYkmlM59h/tzibVMmJoZlFhKL7 A9P0jCYtSVmVgsWFr91QALXI7xhjh11FMlJW66lJsP6VCaEqltmCwCn1j/tpaES9SEopHKFGp7c3 H9DH5RMlrlp4hTlVz7xMwUrATQlcxkKQNL+Yn+XhCMV92rhOagylQk63trZoSk+ppZm6xc7uzaxm TSn4iBeEBBuizfnHlcaMLlMEMUd94UgIQ9T3/SEUyXvSwS/qTFU4VKTa+oaKWf4SRUR6wxAI894A UhJvqlMOpJNWhSnNASU5UK9+VUoX1/nSKUEpzP5Wbv3jR7ZC5h+GSdOgc6vClp1dz7yfSNArYhW0 BRlJtrSLRlTw6/MLXMETpIUFzOIX0Pr/AAha8NN4cgB+FQZ60tq2/wA4lZChCVUy1KQUktZiP43h 5fYZbesIvdHmyOC94Twgm9yToRyaOGyQNO0ZbBW+oHbvA/8AorAdYKdXu2j9YCiqztrpHlCrtrpE wSikKWrMvU3Gw9IxGGmIXJWKUrK/vRNp0JOo9IlpRKEqhNM0pWWxLMxI6frH2jD4ZNJVoFKZbFib 8m+kAGXRvbX1jy1cnu8cybH8MEkW0LO/rDFlE2blClIQPM/URS1RGpN25wWDXawN4ZRsdDTYd4SE zVAvw5lIyBxpCgEuHo0caXJP5RMlUYkjyorQSM24VpEriShMmSVuhcxOZJXb9ITLIyos6rJUDyhj Mf5Zn6wFy1Mf9QjQlKjqUuTB1T9KoNRFrfzv8oJ8r/I9ecVcSk1Pq7wubxS8u5uUpV66QMPMxsoT Henj1EvCSjEZTs9XyMMFVBrcxF1Wj+SIckCNekWuflAINvy9YJr0HdJhwoMS3J4ZKzULN7sfeKPb T6xZR19fSPO217f6ozzAAD5qmJ7jWFrIoky71q1mPvE3AYKc+DH+IfM7hiAfn/L/AOUNV0KWP8JL OI8ipSXtUBY9DrFIKh76lOG+rwlSmvpnqi6Upp5sVH1iyWIPvKYL7QFlQWSG5ARldgalfF+cVS1z EqNvPlHO0ClwVZ60sBDi5a9d6P56RUpRqQfd8ie0UKVdeZLSv/ooImVM1NZu0OFLmK0qe4BhPEmB VN3O/KE/d0nWpK/NFyz/AFgsXhnZZ9GhSlKUE1uoISwh5RM4m6iS7HkIClyWStFQvmSTCUIKwF5P vdBfWDLrJk+WZ7yYOdRBFn96FkJVozaj1gJKSgUv5qvkYQCS7GlTPTEsS1VBIu2oPWK1GlflB8wM LrUpQ8t94SpQKny+XNAmakGgp0HoYaku++YmHXLUtCraFl94mUCprMRS3QR8NvMh6kwqaWH3dvvH Uv8AaiUVpCZoTal6F3+UTF5lLCG4ZWKVem8BSEBKQGWhitP5wOIAJeq5dwiE5Uy0lNMtmLRXQtYK agk5fL/OkcQIZBOa+kGsAIXeonKnsYlUqqlhFFsrw8tVRfPMQ/rcwiancvn814SpnGmbOb9YKGUz uhjYPzMEFI4Z3hmQQS6tSYsqpdN0aiX0EC9STfy3PrCSklSgGI+GK8zj3t4D50nKoGxECq6E2sXV 3hCkjIncJAEE1WZqGsntFq0qPZj0EJuEns5PSH5CjyhhCVHQ2/EqAFgAEua9YypDaVBOWFmWwPmc 3lntGo8t6NDDGVu+bUdoKpU1SabCoMH3hAUpRyUtopXeOHLqlJ0TZqoEwIFWilHKe/rGYLqB2QwH MQ/vG6XvTCCqtPfQ9oZnGu4pEHKHO4/WAyjyLJqEJQsKSr4qcpi9gbPqqGBCh7r+7ElEwqKa3Uty B/GErCWLOD0gYebLSnasxh8Tg5eKn+G4iaDVhyaeZBiTNnyyldDqC9R0MEhKkE3vZ4xKAKZkrJzK mvCMPLI4m+/0gTalBtVXKVdhCsIv7taBTcMS8CdLnIOxG5gukJPXf9IqUpl6OPygcBCzs2rwtGIw i6RotrB+UFLTCQsjymBQooY6kefo8B1EgbaesVlRYWp0eHamqxJuuAeIulv9cZg/fRXWDLcGtTNZ 1dnvErESsOrgPXUlJcd4VhJOITJmy8q0LXSeT6x9om4hlK/HUk9omfcGbKUjhFaEZX3eFLlLUmRO zcNeUpJNyIl0MebClXrALqCNG+P1gWszciH3jtb8UNLqJuq9wXHODMUplKWTq1UFRUelTBI5tFi4 Kn3cwKqg99LRNdCTLFlrQGBfpH/zBiJCPsHspK/rnGF2ljhuoFaNyGjxPH+yIn4TweVNVg8PNnfc z1lHvkW1tY3jw1Xj2LlrwslkzpeLQEomKOpr39IC/FvEMP4B4erADE+GlE7gYLEDQ1hRvrGDneEe LY/xDwzDfeyMbg1mR4SpWvCZ2U+jx4iK8NhvaHwiQvEKwomidiMFPkpKgSnzUzOf1geJe1Er/wCV fA5c77NLxWFSqX434sUWmcOWofdJ2rVfkDC8Kn2O9nvFMVKzzpvjeBR7R+JTVkvUqbiAsh/wsByi ZhvHf+nfsP4Ymb/28jFzfZ7AtMBewnJlBSNdt94X7W/9GZ65E6VJ4+I9lV41WMwXiiEuo/ZJ6yTU Q7JWS50Kd+HPSqVicJO+zY3D4gcOfImpLLQscwRFxMpcqSw0tCWUpKtRsIrLqANJYuOrRVLSEpAb z51wlM10pTdtQrtAYugKyZWAgJl0J93OopStzsIUStIKC1I0vDVzApC2fm/OCh0BRzKb+d4dUnRL Ve6O0ZebkataHJBpucthGl/M7slW9oEx01aKTqdYSyXKVkqa77vB+8uEv5LJ3zRhU+DeIJw2HxNs ZXdCybAtp8owONxnj6PEOOy/s8tNUtHQ7/OHqpVqSLNCs2Qn1PeAJabjL37whZNSgGUDZHoYIaYq r94+kFYzA2KVGmjq38YSyzLAOb4j/wAwoJsQps9ip+UUVoX7hrelLfCY+6mdFm5Kh1HSFB616fCk dTC8KrDcRSkcOzr4nppvBxPhfjGIkeHKL/YWJSA9rv6WgJxmHCl0suYFED94RMPs14j/AFRi53+N P4JnzVjQt/uD6xif/mGfOxWMxU4n7eVKmm93L6O50/2iWllUpDXsFd4K5akpQsvU7k30b9YQjiOT dKq211gClagnMAlYLsOcKVxlSg1VGumyoTOahJN+K5J5sIVLQ4vUsLyq7iCq9OqJyiC/OJlU9qT/ AONNNP8AzAoD15s5YLbY9eUSp5SZaiv/AA1LKSYSpNZv75si+387RMMtXD4yqphloqVMI0KoXMqQ iQEjyAlSlCyn+UTXA4SmVLVdL8gfpC0koyLdSJrA1e60GdPlSEqROuZQK5xuRdTm3IQnB+KYuajw yYvzTDUmToKVDYanpEnHeHYqVOC0BRoWCb9IJX5eukKRqk5XBgqE0jfqY4QUoArbPApNamdktBWo u+nT+hUyfh5MyaPItSRWmCg2FeWiw9YHEIUlN+TQzAP7z3MIWlNW3WE8QKp+vrBSpbhF7CmHIpOn Mn1gqlKcnXcnpFVH/wBnBUUuRuBpAX+K4b5QFgMU5rXI2h9Rp8JMD7qyTQ+w6xUFBz7ps99Y4rIf mRdcKyORYbv6whn1vrf1ilWYnmHgTJY3cm4Jg5h5tC7w176e8n1jzsoHYBtYypH/ANUs1cKZDldl n4nsIaXIUnM7jy8rQlNKua3DfWKUosS3kud4cOA/WEBIu/K3WAldvyhKknQ7+Y23h/yilri4e/yg EprL7+aAVSpvD1pBtprBx0mlKioFaZoJC/d/WK8oL1MlLJT0aJFASMzEAMpKnNVut7wlaAUhSX5t CUkqUQPQ94c/WDTlflvAI2i2VXOFKWrZ+8ZTb6RmXQnfq2kGzpdhoVKbrBkJlVEF2rtMhBopqLsH y8/5MIUEFQep2YnZoSaJiTU/D1eEhNYDO0IlzEmZ+zZVuf8AJgqICVaUrIvHESOrjQ9oY2v1fvCU iaCVbk3hSpuLq4a7AG6+jRw8IFYVDXUSCtXMNpFRJJN33MS5WPm1SXCEzjyJvX/GEcDEZlJBTmsp 4QCu/cF4epTfMwPvFBrtq8EqWw1ixe3Z4OYXP83gkLSHtaEo2FzyPWLBSumg7vAIN+Qsr1EKabQx 9D2EedT+QFtHhX2rFpSgZpypiwEpbQQvA+FzVJkPTNnJXlWNGR/H+R/lBcpPltofSGUbBNJpTTEt J1VbMXKoRLTLNKrFdTBBH1hKXGb1dooZCU+Y0Xf+ecO5KvcRqPUwHStKhkPvD96HmDiDuGTHEEzy 2bzf6oUhWtTUrSxQecISQSNNKoSCf9I0hKmJmfj0/hAYCr5D5wFEvTahLNCQxAO+ohFw6rU6mK5b KSVUrBsUdhCHS4Jp8xT9YKCZiB5eHsfWEApcUtUVEKiUqpZQnzAnX6xQV1MclR05NFRUK9kHyKgg hRdTU+4IpNqlbqb5xOSu4ZxTdoEtKDw+FUVbQpMuxes/CqKaXUsU5nUEXgImMVHem0CpN+qdIZFJ q+KwMVs37CsyYQL01eZbfnClygQ97lgfSFTEpSmmy7Ck94QmYtISrNRTSod4UpM3hh6d1IHaAoVE JXQfhP7RieVJmGvy0Wb6sYAImVTMugKv+IBVW0v0067wEFSCdRzRHBUpSEvTs34oTLCMnll1eRRV fzQqXNlLkTKWLAzkDsqEpKdPdpqKh+1BmqSW/ADAC6xUpkEukuYrOVWp3URzeHmg8N9gy094ShWm 1yIUqSWWkVZv0icZvmPkTqxiuZavSmwN94ExwVNU8cdSlletPuF+sWbnms14zqVSrJbM8BLLF3um zQipVI7dYJCkv5UK2X1eELSazoRt6iCouGPVjFRSro1x8426dd2iVKI8+y9flCkS0qIFyQSyL6Uw ltamKtQntFdJCeI2j+pjrqhrd4+80PkVqLX0gqFOt6U6X1F4AJWL1dS8SyGUfidmhIqds3lYD96E ZgPyiaqyx71N1ZdISagmkPSfzj3tPhsYQ6sraly/R4AGQa1KGX5RxQzOzM6rl3hKVTKsgljke8Jm IGav0EI4gQoouax+UcISiptMn5xPxeImAcFBKB5gCYxWPIKeMSsOGVbmYXhUpSuZW1GtXWEgIQlr mpiY8LVwVTDi7oo1Ni99NjErCvOkzlrIQJ4AlzLO9XodWgSkPxVpopdydxT/ALwJU9RKqmm1Jtbe EzZEkKrzJV8TbtEwqRSVJqsHT6xw8OtNSfMBdXrCTYF38rVc4GVkmzaPGpbkdolyxUfefnHEBI2H wwHD21jBBaFhK8YhKkVF1XF48LShAadhEzFvmcqEeJKRisXg/DfEmx3gq05pE1GimcM6TryeJU3x Pw7FolTlD7P4hisJNkYeYnkHtfn1jA+K+IyBh/tSApEnVXN/rGCkyysqXh+MqWm6S+jwksxPq0b/ AKw8yptOsPlSSW5GElKh3CaVdod3T1F4eoFPOnSNS+qVav6wELJFeVVTnW8TFjMlqese1yQsceTh 0qmYWaPvWWoCoj+dYxPs17Fe1WF/6fqm+yKvaSeqXhUrkeNY9plMjhukJWqXLrqFrFwYkp9pV4D2 98MRiPtC/D/ajDjELSTrwZ4DoPJwodI8T/6g4fwPwpOE8Hkjwib7MeLYsqmomzCkIMoC24II+mke AeDe1P8A1blewniWMwP9a+E+B/YftXgMiTMJTJ404vStQY5yDbpC/abxyfgvaf2xxHEWfHpWImqk zpc4jhSpMkzKS4Z1M/VhH2H2ZwacfjBP4eL4DzJMlazoki1ngr+0T8EueirETJ8mlHZI15/KMThv D8FOxeFk/dTPEJCeIusa5eesYHwHxIK8PwoSnCzMVjsSxE0kJFaTodPSMB7feGYfh+zvtWOD45Nk irCYfGC8ucr/AO+P0DmKpRUxTyNSv3opmJei6N9esEglKmsOu8IFA+8WxeE0+YKc7v3g1KWj3t7N DLYAX08/rCclIVm87CAm9ID1DQ9YKhLCllhW+ZUCXQQqut9XgFi/1EOsrQavLqA45RwwxOr6P2hq aWvXUz9ICRltep2P70VKQR8SUmxHMmJScNORLmJNjNmEBI10jA4HH4hE1roEtgFdYpcG3qYCUOqz tuL7wV01Gpqd+8F3JZv2oVLodertExCwSV3JpLQipCQlOVRqv0hKz6EXPrCBqrUUi0UqSzWFBd+U TAAkTGq1c9HhGIAM5QXnzEgOeUIlTEj129YNSpYBNgw9DFQAIN/2oVPCUIxEocWVNZ1BRHOJmHUq VWiYo6KSkta8JKmc+Z8yT+yYlSUyyTVSkozbOQoQosQqj/CSxe93gcMKKk3mkJYJfr6RwwqoA1BK 7V2ch4TiqQb0ZSCZfeClykG/xD03+USlZjnFkuf9TwpMgIVSctTWMUYqU50OVwXGriE5lTKc2tPY trbnAXYprtV5y93ECUJeIkLoesji8S/OArCzwibQUhRzHYXELXiWmTCllLQHSvmWiemV94ibNono CTSoi7q7QV4dImpWXocJmS/2tPnH2nAYk4vASQhczA8c5NHCTs1/l1MSJfjKRg8StNK63RWq2h39 Il4jC+M4YIm3ZRanvCp/iftFINC3EuQp32t3YxLleyfh6lYOSv77GYqYa537Cfnc9IkYz7UPtE6U lXDUGUHY5h6xd2F4vrrezxq8zzZrI56QsqDCp9GEJkIqpKsxFwqEhKb2dDXHIwKQq+7fSFVJycw9 orzJHMAl+phSEKM012NgX3eEy6vNctmpvFRJVWGNoIod7JtGZFLchrBNLHnz7xwpoIUmZSwYg8us FQSyW0ZuxeFNdVVz5mbrABN2aqr5vCqXVs7632gFSbQkIQydX1MKfSl6rWggXIUyVD9YTrkGbl6x pZ2WG5mMt0/P0g2Y+bLYCAsy6yR7wpNt4YJJ25mBlv2YxdHvN0PeNaafUD1hEtKnW7ki5HcxSJnv PzftAOo0q1gXt5ubwlOZypzd3bpCyAFUahS3I5CFGcF+Z2YgW0vC0h60zWDeSn8+cKwqpgTLX94m +YF7t9PUwhSVhWUC5ur/AIiouA/+vlCTUR+sBqozmnrBY3/OAVOLu0G7sp3L2hyLLNCdnfWEKSUt 712IHfT5wADWpSrvchzCQBWpR90ub6vFBXUhRs2iOjQ2YgFyaWbtA1pG5s8NU13DXfpBIfXRvrDB 1HzNpVbeKUglOqTt84XLE9UozRlZylPJ1aQr7RMWtacuZVVP9irDTOJKd+DMLhP7MJk4yaJc5VuG sBK9tP4iEqTOChM0S7TRbnpAILltySRFXmHw6vGqh9AIvUTzrcCFLVOyO1O0B1hGZiefSCFFR7OA OsZVVjUWcQ85UtF2W5ZurwqWjEjEYx6paELfTYjrz6xM+0zqMOpVQwqDksSU1H3mtry0/wAsGyk3 p80UoXSlq81n7mAKwaRWCn9DAmPnUK/MLvtB4iJgBtLJu/O8AgX8uT+MCylHaket4opWKbmaRbs0 WXKah6dSs84oISFm6nNvn+kCbW6aKqVDKfWKNSRfLaAEk/LSELdnWzP53jh6E/h5RYuAHsGKY1ff rFlXVa+iIs/G8rrPnp5QkLyqPWxPSAkm5091UDIFbvy7RxMwKsrTHIP7ukSyabcjSgxSwtnb3u8K K1K5u1j6wksuYFFzmdoqQosc+TOD01hMwv8AAWTf1EKSAhCtLpoCquRhGVgDSpgyUwl/Mu6KbqPU xqtW/kipJzJzLvSU9Gh1Jscx6d4zBibyj5gYAXV+JmSD1EKASWHns1XWJaUqyosH96E/e2+FWdKn /DCnIPu5HH+rnCVTLC4GSl+kImTCnL5RAWlazqTZ6bxXMWoVKZLgomK/5gpMsqs8rmjo8S5U85V3 Qo2KTyinzpXaoqZujwxXkNmPW8LqRNGX3nYw6JjTErFnMJDqB+H3W7x94E1hNJCo0KHuL1/KE8Eq BUtvI/ziVMXUykONoQtDfDm1U13jNc6O9zFIcFN7aQQp6Rd4ExPDO6LuYrFIswvcwFZeJXTSn3ub wlkEWzb6waEpuW5ac4f3eXOETTZBD0oOa53imgH7zlaOIUgTLqR0eAqWqkMxo97vFCpakn3WsIqN piT5toKl0+aywpgr0ioqWGPlsyvWARZLsprLVDg1CnyG7ftGAaJg51O2sIEqWCl3/wCYSlV7EhHm MEIBSvzXLVPABKXXbNYeggIrdyzWrMBiy02ZW8JSr/23jMCANdaunSCRMnHDhdSkE6udUxK4uJlS z5c6mJ7wOHiJDrsKlhIhUyf4nIrdwiTMqK4RJlzJsjCCdWtJJSmcNnEAS98o90mJq1qIX9ofzeZw 2n9GFx3g33ningZM1OGZ/tCb2+p+cJ8HPheNleKCeJXAMogpU4a+nrGHx/ikgzEpk/emT94tDB4m 4HCEpMrEplNMU6Zj+ZzqDEibi0lWInoC2KnAjGzCopTLkKmMN2DxjsZmo+1zJVa8xDKPlMEqdtvh V2im7u/UQkkrVs4LO3OKg5KNgbDpDvoXIOh7Q5qYXbl6xxgpMpWFWJrlLlLF3U9vlGEwSMbIX4l4 WPsk1AWHn0vmSPoYl4Hx7BS8R9nmCdhJ5lpXOwqxcKS/YQPCfGsTM8QwsucmZIRwESxKCCCBpCQV SsF4Z4ZhqXUaUoSgfnGO8ZEojAynweBUrMmYgFnHyEU3NqRM4mncRUVVNrrCFKUySWTofSE4qVJT hsMryLmvne7xMxjYfFSJabmVemES1/4gX95ABCGT1pVe94pvS7No94Sd/LdTCF2Cxow17mPb7w7G fd+M4/wuRifDVTJrfasNLV96mWh/dUXtHsf4r7GeEYHG4zDJneFeNYmZjZPh8+VJWqWvDrmFbVy5 ZOIsl1CuyC5b2l9mPaLFYfBeOez2anCr+2eH40lMtaZUtZIU5E1JDvobAx7YeI4jwDG4b7Z4pLm4 XxzEpCfDsWmUoBwo3AQRS4s45x4L/wBNvZ5vEvFfaDxdE3H/AP2oH2bwGTLKfvEYlR4gQgZl6BgQ NWhfsd4v/wBRcZ4p7MTsIvg47AYL+qvHPCFkNwZC1Lm5LliTZmpEe1vsH4j7NeIe149g1rxON8cw 8kSnROImYcTlF2WoLDk2trtHh6T4oj/p74jJX/8AmzxaT9pw/iNwyUYvyXcWLGPEZnhfjXgPhfh8 zGoEziS1E+J6ucMvTQE3iT454P8A9OvHJ2A8SwPHxPisl8WcRiFNw1lKAqxca3j2m/8Axk/1XiPG z7PhUiXhJSpSsJLUZIw4nhTffIfNTZxvHh06caZhwaUzUIcgGkO//EOVOqrfW8WJINxs/rCSoUnz DejpFWXz3bWApXl5NYwhJB+LLYCFrUWdbD4T3hU0lxp27xZLvnfRKbPpCS+dJsEWN7vDAlQbQ3eP KCanq0UfWASD8dQsbwomtUw+UFeYv/IgKUwbQC6hAw2BC1V2UV2a+xg+KeK4qfIBApl6Pd7HX5kw nE4uZPm4hH3YWtZPD5tCp/hHiOIlKXZEsYinS4N7+loSnHYOZjMNKJ/7mSkgpG1X8YRTQZhNC0nV G7GELl+8PVMPUp9alC5eCXB93vyglSSS9grR4chy9JGrRp94/OkQ5qC9Vj1tFEtM5NZatJ1MYfxB Uio4lFVakMFWteMTiU4Y8SXLMwLTYDo8TMEqepGJw89UlcpZpUn0hUuYviqelAC3POCjEycp8opf nE3PRLUpShK1ZoSZaVKJsoHyjlCQVKKjMelJdoSFISHXRnyrvC0S2c7oU4PMmDkBMu3Irf6wciko mKfWy4UyhxUTPfFRI9OUJpBmJWXqQ/1hIocrvnmZOdoBNqFMkrNUtT3Ydv0hK0zSlDNMSrKFQJtI VTM8y/KG0YQFL4ipyDeWgUk3s30eAaqCVOyiFHSDMeYsldTVkJSddf0iWiXKUBMmEzTLZKSwDV/R omTDxRLUsHOa0pU/6xw0fcJlqafJQHTMt7xb1hKeDwFoynEJmEDp05NBCvEcROVKXXKQuYpaL2SK Nu/U9oVNUUpCZnCIPmfWH9OkSsV4diFrwdb4jAqV93MG5TyP0MIw+KxgwHiPDzScSsBb6XH66QmZ hpsqchd0rkzqxH360hLsBVnPJhCps/EDC4dF65qilAeD4Z4ZjRj56P8AHmJNaUm4F/Q/KETiiyxX zKoBpY9YYpBETJ8iXmQHWhI16wuQqVTMTMKVcaWAb6F9Ol4STIANbZbNdhFrJHqBAJA5d4YpB20i fMlIddJVS3PlCpHBmD721SSd+cNiEdLgvyhSh3psHff0g4eoBaLM9jzMOxJa38TDXF2p1SeoMann 5dWg32Zm5xUp0pqfk/8AxH+J+vqYf/Z+UBhZ25PAAQW3AFnhPuhrgpcntGRAfTRiYZIb0c/OCAku /wDJiYSliOTgwPvlBSl+XVRgIWkhLt0MJtf6CKgQ3LWCtTpKdtG9IKW8xdtCe8Kl4ikDy0GZQpVX IwtSAUoUp0pUqsj1jB44hSkyJoUtILEg2P8APSEiXOrSUhXlqUH0EXKub3G8ZcyYdLJb6wDXcekO FVPYh9Iuba7/AC5QEsm5q6wSUkpPu6+r/pEtKUqSPK++kGbNmmWB92panCbwibKUVJV5NwqOGXCw XcOAI4j1FGQZiytz/wAwVGsq0zafnF6QNRm/KKlKAq+FTkwPjQKeTON+8Gr7taAwGx7frCpkxytE 2ilJplOdCOzxtztfb+y4LEX5EQhMrGGciWXAnZlBtgr+LwJfib4dehCllaFNuFafOEBOOknYmtqO lUWxKF3bIuw5PBXWhaVeRXFpBto0E8T3/LXb0HSFcTxCXXrRxbmCifiEOkV5pjKSw1MGV4dJmT1J y5Tw0TG5r1btCk8f7JJUqrhyFGrsV6wVKJKjcklyX5/5dLMMrqqAB9IZaUrCyyW8yO8f4dxlFQ/W H4bp0UyzbpACCwHWKgFPrQ1j2hwKLfKElzMKvMPdT3VvHwMGKaagv96EmxAuKcz/ALsAXX1WhifX SKJaVOLaMmAov06QCsuB6tAPFILvQpL1+sGa1BORW6/WNQCE6osD6Re6T8SBf1hLpUFJLWuO+sJy rANuggkE3yfeCJaSqVpmWALtvCTr11EVghh0cekVEBKvcy5vWBUFD8IFQMSljJR+F1doXs24YU94 mLBUXs6gc3aMwUdvK4NUJSUg7DkloStT1oFk6xcLTxFOvdoCpbJBsDdzAqUSprb0wUHiA82cRLCF oQrS4uswQ0xRWt1BKhYdt490HXNqIUVKKx5UoTZQq3vCb1J8y0qYBPaB5xLK9HqaEzSVzR7o90Qp KUMJqqiFZimFO8xAYUWDRUyk03ehj6c4CphMxKb58oQ/1gsuxunVQH884+9cnUCmoS4UrMpSMytU n66xKWSoKTyCgP3oQosbuNS/cQKvMzeakmAqofsv/wDRQpSsypaQClfvdjEqXMCv2VHSOAPu1NkI VUOt4aoqX+PywKbE2c2hKEFRpW+ZN1RooVuTqr6wJgLkC1JunoIlq4RkkHOtW77GEEKTLBv1H7UA 2fWwYKgLSVoVqp7p9YQ0w1Nom6flHlUVH5+sBSk5maq/OFqfXmn8oS6rp33gAnKN9R6xTunP57Xh TCrfk/rCVtSOe8VJQ2XMvZPWEF1L6jQwkCx0ayWipReZ/qPoY4igVlYpfcQHQpR/asntCNU871ER ZV6si9tYDuo6KqVSn5QUhOv0hkoD6ahrQFS1KQa6lUvSH5QAMTPGWwCnHrEtU01l2+LW+sJG+jH3 YWFupWigjflErEIXMAViQviK0Te7mJGNwsxMxE1DmkvQrcf0D2o8NShSyj77C+VSVD3kc35RPwsz BLVgqDLSuYhkjZj/ALxifaTxBcnDyZkysYVChMe77QmWgUoQKEjk0YuWZjYvxFH2eSgKZZB1+ekC bPWSubOMzO4OY1MPnFIUSvzMUZddjALQDLASNZjaF+sKmBY4e+73gUqt0u/rAqNOarn6Rx55BE6x RLLqV3iX4l7O4vEeE4iUvjjgLoSou+YQjw/2swczFfecOV4hIkgid+0BCeB4VjsbipqKpaBlSO8c HFTVeFeDrUycFIumcl7hR/l4loCUpQLaEAesKDhISvL+J7ZYNJJ9693Y6kR4T4Bhsq8bPK61aBvN HhGC8VXPnyfFHl4WdhZRWlPDasejj5xM8G8FxiF5OJiZeJQUEp3Kk68+8YzwpbKTOT9qlCWDRLCr u/XVolVJTS/mal4LE9lWUIuQ+uweOIRUnTXpHhvt17MTl4fxf2fnfaES78LxBBvNkL2zgF356aEI 8R8InCT4hJQE+L+Cz1U+IeFzRZSVI1pd2VoY8Vk+GeAeCeE+0eIJx+E9o8PKGH8R+0u9E0hGeWu4 IUoAVOG1jD/9Ofav/ozhfGsD4dhT4FJ8Q8S9o8F4b4NjsPJI4H2jCkKnMlk5kpNQToC8Yj/qN7c+ 02CwuJweC4Q8K9nJSPZX2P8ABsNL8kqcsMueEa1TKQ5umPaqT7NTFzfDfZjESsD9qmCn+tTNrP2i UnUS/u1JTVqzsI9ppnh3i6F+Gf8AVX2ck/1xgp8kq4KZAGFb93hVJUm/3ig2jy8Z90ZEyZwgUz0K mhQ5oeodyI/6YYnxzxHDeJYNfjEzEJRJUnFqlIAmKEqa2tgEl+seFYX/AKbY32oxfjHjOFGOxnsn ipUvxDwpDhpYRh/cCQCpRUzOHVrH/T/2T9o8Onwz2m9tFy5vtTgpZTVhUyBxJiBQ6c5DW0aJaZYd ksaC4H8tF5dt0OWEUhRCXbmOkBO6N3ap+kJzKLfP1hQcF75s0WBq+TxTw2Cr9B3i7ki902+cLm2l sKKhavpAZ76dfWE5KVaVavBqmW/93rEtNyU+YeloV5VGm5JdQ5fz0iVhZaFBC10mm4VCJuJwyV4r zh7Jl9YSlCiqizIsU8oUyyc14RKnrrTU1OwiifKw+ITMSy5SwFEP1hHjngKEy/DJy6sVh2sh/e9I Q663JFSS4v8A8QWUNWtmaNw1+ZMP5z/iPoR3EKN3qpyh6X3EBk1LFnJZn1hqjUlbMwo+ccSYTwuM CqouwJH8iPCJkhiOHfc7H9YmSJqQuVNSUTEnRQML8W8A8GmePYTxnFmehZdQw1WqD8h0g+KeL4T7 FjlpMz7KU3vo8TVLqIluuhvLyeMaoJTwwsy5R1dtjASJZ+9zZl0QJnlCFaj/AMbdesOPvt5i1poH QPC5ypIajhJTXQFcv+IRxJiZKtJi9jyEGUpSqXtbXnC1UgJT5lHzTe/aEKkJEvmpIICn3gA0lAzs FFRO7wVBlEl3dyn1ihLrUHWpE+9b3BqhBUlCl+X3gEc2glNYUktSgEBd9zBQ0m6HFQFaegvEtQmB YXcgSiFh7aPE3iImfdFvvJbTUGM/k4lbpdZmPcF4UrFXK7omaUnRVXPvC5suehaq6UJRmMze6olY OUhcvjnhr4MqorZjm/PnCUIk8aW9FSkFOgz1fmIThTaUiZXVw/vb8+0Fn/WApBKVJNSSCxG+sJGD 8fxwloDCXNXxk8rk3+sJV/WgQU/+nJ1fnB/rPxnHYpKgUqQZ1EtYPxJTY+sUzA6lyQpG7BKs3/xC Ja9lJ527QAP6ClV0qDEc4+1om8PPUuUQwL9YThZKUBaMnEIudoc3eLf0X0hWJ+zy04l7L/jBlTGD XdFxEwBd2cFQ16QlaLffUuga3hPHDVC6myjlGRj9AIpmafnH3SC+jbF4WoVZLnp66/KESAok1tkU 79ITMWhVLe9eqFZGKb+Vx84qpYnV94ZIsDAKk2+sD7sAavvFk9esK4cv7vy2DdYeeohRXkvdP70J CAqpm6l7wktdmJXv2gKSPJfm/SCqlm12McQKerkXbtGIVOSZfDXWmiZQS1h/PX+mXhps5Ywc5YSF VsJN9OxhKpc9KpgTdK1OR2MApIvsfMeUXar9qwgZrb/zp84JT5Yv5ugc+saFOzjSGLGnMjYnQaR9 sxJ4KUAq4i1UksNGha0lacNLJTJllThV/Me8KkTFJCZP3KQAXYAUuern5QbKrNypOVPaKQhQHQv3 hkm2rbkQfM/JtYStApCeepeEmopc33gl6wg/D5v+IaXh0irItanUoDm3X9f7qmViZ8pPKXNKQIQg 4/GUy/J/3Ksv1iheMxS0n3VT1FPygqmLUtZ1WtVSj3P+bZOf4tj8oAcpOgOhg1r+7TYk3miBwpgP 7dn7wmsplbKpWG9IUnNa1T6wQ7jfMHgJOQ7q0iWhqSteVSh5y3OEyympRTro0JdyB73lgzkro/At IIV1jzZj7wQzwGcqq5aQkhkl9fMD0h1pZJPuXb1gU2DNyKurx95MWRybLCWeuvKaHEbq/EbAwFLZ KXqd/N6QFB+WjBPeFIK1BI+NBKX6Rd9GTkcQq6GGRBFgIqWVG7ZdRfeEKTUVbC5H8IJJSCpVXksf TnCnKjWpsoYKhCL61moFy/WAo7fEfN1AhCZZqKbPS2nWADUndqXB9YZKA5D8mgcSXV7rs5DxxpKL aG7N1hytLlVgvUwSAF1ll6/SBMOVPyeEBKMxLphK5rhJyqVy6CFFScmtSkOoQCg0h6mOYiEzKzM4 vujKtEIStIdVnGoPIx97nAUcrdI0CUs2lVUJUlQCBlNNldmh0LWEqVSrjDzQUsaXpJGWlvzh0JqR ooO4V1iUSmWKbZb7xLUhFT5lUKYJ9YmMoKI92Yup77GFvlIGvnHaGWutXuFOVZiXMWf8U10GyhAZ LX1VmEDMVL8i31TFaCl3pWk2KvWK1IcqTTo1N7wGpY5cu0PLUELRcaqUvuI4c1V0fHquJbFa8r7C n1jiHKiljqr6w2HJSt2c6s8JUUAH5qV3jhrQkVH9oiEzULyt7wgyAoKcNl27Qgus+7ceZ+cHiSuG ae6VdoJSkhAW3KrpF3T0uyYzE0qy/EFGEypVuhBIjNf+MdzfmPWLqe2+8M41bmC1xC86mTe9gOYE FClhSNc+iu0EqQWAp3zdYYF9lQnl3b6wM2U6Nmqg0lS7b6phP3ilMb8oCtPdr0MAKSlRZgrVoM5E 0Slys0oo+7AOzx/VniOIEySpKQUk/dK1chXSETcHPSupNVD5hD7RQG9Lk/0FeKxNOINkIu6jygeI YyctPh0lb4PD10KLWvAaWAlKX6+hjzE/ua9YGvPlBZJYlmV70FyAdAGsmNQoDmGjC+FsXxEykUi4 7xiPF8LI+0TMBg1Yg4eQXmqpD2T6QfB1eF46VOSM6aAoHWx5Mx1/jH23E4c4edhi4VOSAL7EQkiW gqSqnKGpeKUBs7aU6whBUX8mUhJR0JgEKShlP8TNsYpBKVnoRU8eDeO4scTCScSZGIBH3spEyylD tGHwPjI+3YArGN8Nx+Cm8LFYNZHmlq2sWIOsYvxrwuScDMVhRJxXiHiOL4lkj3X53+ceI+NyFlWC 4pkYIEuFS02T+UJb9oh7DtBdIOS3utAJD3a1hChLllVKn5fz6QUzQxNmufp+sSvaP2V8QxngHi+G VUMb4XNVh1rdyy/iferVhFHjXgfs57YYKTMCZk6SlXg3is0PfMDwn/cPcwmT4J/0tm4fGLNJn+Ne PJmYKTY6ply6lfMQmZ7eeOKT4YhfFw3s/wCCo+w+EoZTitOsz3Q6y4bWJfi81M8+yXjcseGe0ksO teBQ7ycQkXKuGom2uZV7x4f43hZfhnif3BxHg3ipwyMYZImpYqkr1FW7EPGO9vvCsePF/Dcf4kcZ 7R+G4Hw0eHjwYzCtXHlo4heXmI0y1E6aeCSsN7V+H+AeFeGolTZeD9mpUtXtLiw33mFOGWK61KLl U0WIO0eOe2+M8HxuCxHj84yvZ7Fe0E3ie0SPDAxHGSBTL4hSFWuaRdmELxnhqX9nvZNEzwPw/Fny eKTAoHETE/hCgQDu3SEVKZ7gIBeEpqvW+W794SuhkP7pvDtb5q9YqSlwLmrS8M33mmuW+jwk05dF bxUpb2qVzDfWAxU+tuvP5RWpANWZAbQu0MpI1sFaD+bwETAlBF0mrXryjUEjPa5Vs8BZUXCmU2h5 P2gBastfnfMrvH9ZzQTuAvMD1A1ijCGr8vnBWskVbcv5eGpepeY7GDNBp3DZSrrCQrELN9CddLwq UtCJi5kkkGyjpGK8NmyZksSZ5WjZIfpCKWUVFwr/AAwe8UBKgeI6qQ/1gUmZUu//ADFlKqeknVOu gMAByqpl3BgKVla17pV3iYVIKuCKgh2So7WjFexHj8/7NOkzmwsyZ5VP5b9XAba0V1Cghwp8ph0q So97QZSkhc2bkRuB6RiJmJxP/fYxJlyZKM02pQYBusHHYsgqxU77SRNSQZL319dITLSQoBT1U625 6/OATUqoNZXla94UlIQz1JZTvzEH3QnMUBTpO7HvBWuqsZpaPcl94lBDqX5lv5fn+kETbg3SdAxh IqCJdNOV7teJmI1VTw/hI9IprY/DqVblo48sCq8uqnKm58wgBeKFSnWtwVFZJdn9doIl1V6Ot2L/ AMIUKwaNMgrPeBWVEqdPwlLnaFcR6makLvNT/LQuYiUcSZi6USq6QGsHKuwiWn+rp6EeXjcQykyV 9t++8LXNw5RMkKpTLTUVLcsW73hBlTFSlVg4l/8AFke7l5v+sEmYqVIlViQTJWZ2Jq1K/d31MD/z Jd1OCitwP94lmStdRQ69Qz8j1h6NNVdT/wAH+xgvE7US10TrFTILPboz+kYabJmlQXKCqdflGY2N 0g6j+m1gxvq8IWSp+I7p2h7umzneL9ouYyl94ObKXEFZGYr9YXNpSopToqxUz6mEJKaE15iRYXiX SSsJ+HQcnhL1v8jD6FtFal42iZLFEta9yGEfbsZMSs11snM3aOFh5SUpQlrhiY8if+YSKb+7+sJp 135B4y7bc4H9C5ahci0LVLkOKsimZoM/ESxL73PrHDluwOpsVWhioC7aXLQl2D8wzwEpqCtmekvG KM4KTMBdDTCwUzAf2ClBmHCyMyKlnMDy7bbXgCbWmbzXrptHnrq94+aE0vTp+13jKrL2uno8OR0b l3MEGZSjXn3v0gzZ+ISsSzVUo3XsBC5RWlPh6V1SZKFiZXd0lR+Vu/8ARLQS0jFKCJlqqW0P5/SE YgZ0q5+91htke9tCFIUADcJdm51Q6JhKkrruSUqaxvDVAp1GYEnoIMxRL3AqzNEziHgpWaZmRq77 HrBOGmzFS1pBWlaiS7aH+T/dJloDrVoHAhdIpQh3WcwLP5efpACsHMoKxJUqt0pJAcg/OJQE2YUT TYsAobXOkSymtVS1JLjRtP1+UBM1CkEioBQYn/Mgv57tVrCmf4LgEjtCmBUBa487czDBOZSGcbNC OFTMpsqzVQFLS9TltW6kwAEE+8lfxQAtBIbn5IEt0JIvn91obOo/GbNAZ/w7wELBVVc1JdooDuLJ IFhFHDClGz794qamB2vS2sJKUlVGpN6u5hGlL/eII0eD9zNSlKWbWv0gICDo/wCJMIQEune5t3hF KQFLtlzNAyEmXbyflCPMTZSiMrQlKXCNVuTfrC2unyqV5QPWEDiLA/0whhcix1Ue8Ek9hu8JufLp y6xLTJSEDRStQf2oUlAzA7XS/SEqCmuxBs/YwlyH+p9YQlg3OPulMGdqXBhXEDuH8t4PCBAUjPWK VIiTSsKfV9T1eMoYFTVsztsIHDvRYS9X6xLmEzwalJmJWnJHC4ipY2LVH5wUj/EFnGh9YQpdSylT 5fMPWFrpmsRSll69IplqclXMsiEBeqP/ACBDgQGmKbzFTebsYRMrEsJTmBlVcSKqlAanq8Ck1Jlq ZT2V2eGSVoZL0VAhTchHFUwS2jMEQAhSgldvu1Ze8VqSsnz3WAT2EJCEGol76CEqMpakA0rdLE9Y ZCVy9zdwqE1ZVJstkZlQhOY86opGU3q5GKAxDFF9BfnAmp4nES6lRXLUtI3CXzQHqSn8T0KvAUiY 6tLaekIAWeoVqYcukt7l1RQFqcJclTue8GkOPK779IZUso251dTBUbnTqYTeYD5qPXeCVMouybuE wkvTRl0sqE9H/CbnlrAeaXBZVzeJbuPi94p5F4oymtJZ9BfnAUWNGZVVm9YORXLYBcIQpAD2pC8o hLNTpmXcwa9XZLXBEMpuTqEVpK310cJfaAlQD16NS3O8DRl3FeWn1hBUsOpdgpdoy1d94TO+9CPI tGyn3eOOniSVoDobzB9WgzvCMbi5yUZjJnTi6d8sIwnjODx1abEqQVpV6xxEeH4idMq4aRRarlHC 8I8NOHM8NLolBU1zo6oRjfarB49cxbzCvEoyJc6CEYcS0oCVMU0XFPSEcOw1/ag3v9RFV3UG1IA7 xZMw26/lCderiFJ0HusfzjDeKGWoows57sAHIJjD4rD4qQvjSRxZJmCpJIuCIx3i/hng3hmD8Q8S mcbFYmUyVLUdTGD9mvD8Vh52OmzHnUusygNATEsFASps6mZKjvBBpmpGV3pbaEpQ7lbFXviDmJqy 5766RVw3zZvdI7QomU7gve8vp6wkeCeL+I4PDJNNHEJkl9LdIB8e9oPEMVIT/wDohXRIDdIlqCTy NP8A9EYypCdqFjMXL3ikJqRNm/Dc+sTErCnqte6WgEC9TOFWPzhcxUwlWzIYDlHjfiOFw+Gnpwoo qnzqCCAVPtyMKCglRStQXms4LH8jFSZbppqZOYL6QlkUteikhIbVoNctM4XIQvQPrGJleE4T/wCZ PYuZO+0Yn2axGIMpWCKjmXgZrHh6eW4/C948U8S8WmeJeEeGST9g8fwHiWBn/acASkKVUZIUaL+Y eoEYTH+B4LwvxfH4T7vCH2d9jDP8Xw1rETVykEO2pVEzwLwLw7FewPsxjPucVilzBiPaTxWUqkKT Um0kF1WQ5/E1okYbDiiVKTRS2l3L9zrzeCsJqvSEJS23vRKH3aSlTndukA1Emtwghz1aBShXwlSb JVyJEFrb2Lg+kSwsa8mAHprFKTTSafidr6wK3KpuXKGAhNDDYn3uUJWsqRZuINPWKCFLOj6hXeAT lcMQLgxTwwUsyS7wLVvc0C3f0iXQSa5wBSoVJT/zEvFY6eqSnEy/ukSxdtHiTgZ+Kmz/AA/GI4uF VM0NWof5iKVrKfdFViOkIomMpRZ6qvRoQOKpV77UxxsOkzaPKqWXUGgzJsmbhpbZArVY2cxLn4iX wcRPACpYF5o2MSSHXtyKf50jOSFK0e79XhTKNNOqGCutoCUZiLm19I5qJzBucMl6quo+cDDSJS1V LdamYubWgeIYWSPtwTxApCAma+ovCfC/FpKvEcJh0U0Yl+MG0v6CFYfFeE+KSJkpTLlhNMoPrSre Fo9lPAPv5qXTjcUupRtoBoNrmF+L+0GOnY7E4ibx1yZjKkYZXwo7aem0JISpJWwHvDqKfnBSAAaq 1sLnYGEKC6nXSrY+sKQ6k+6oag35wmUkOkpZKtX/AHoK0EuvKtIS5PeEgyplSSyWygvBHlqWfMok IbaEjKVpsw/8npAl8OlT66g33gFE0yz/AIbBkn+TEvKQ1xnDl7kkRXOJCa2zNTfvCJa5dSJK7FLq mruWqhBFSg9NC12DXvBYKNO/mpiSmS6ivVTGhPYwTi1LmFaq/M6kuXuIcYdJysKksDH3mGSzXyZk vzicrwpPAmlVR2VOZ/N9LfwhWE8XmzkSsMoTJQDJM5sthv1flErgSZcmVNnWJSJQW4N/5vCJoWqU DLApxVp6qQBYfKEniOpWYI1a5Fz6fWKSLi3OOmnf+X/pw+Ax05SvCpywmXMWthgyTv8AhP0iTicP iZU0TUBUtSF1JO7QTXf6QylI69INKwPyhR4gcfiYmBImzRwza69Y46cQi4qTLBcnePMUp72+cMVt 62MFLXBd3vAWqkXbeqFSZdSrN5CNvihOHxGJQjE8RkS+JUq5YZepBESJ5ulcoK1BDHnAWBpz80JO bmeXr/Yp93TvA4ba8maOrv1+UJU/zEAJpId+X9j72WmYORDkRVKFCNW0MMSWd76esOUpSgmpzvva PdZKnc2jV1CZUs7+kS5CTUmbiK/KxSwdj9P6ZUkorT51JpqBa1/nEqWiUioB6glm0hkqUBpawLNG VS2Ry0/jA41RHOCml8zOVPtClYVDDzVBJ5O8KlKmTAhGTQwEYocQKLitFYTbVY/KKZUlaxU3ES6u K/4dmY/OCCCCNbMR3hU/DFaZsu6UtwivfKr1jCImiYqWlAC+IpxaxAP8YQVKKFg06BgSwvDhaWRe tSnrgEhIFbVbD16wgOFXc2ZoxE6Vw5n2ZHE4cybSeRIGsCiYpaAkErV5io3IB1Yf3XElrvVSoKQQ B2V8vnEqcmTVwVMqWwzXsx6dbwanl/fV1GxS925wteSj3h5yq97QlfCKOIPI1g2a/wA9IUy6RyCa wo7EH84SmfMQJiJjLCFfclsqWG1j6wleH482TRdUxGaWRa/SNf8Ab/LhBNdqrW+sILKllOu79TCQ Lq32Hygy+GoEZuLzgKysPw6vtFRK0p+bwKffSz1adhAzORY2eHZPfQnnEslSwysyTcfOHByvoPOm Kw4D/E51gJ35/wAIApKfdVe56mKQSlNO4i7F92zQ6Vfipg+b/X1gmsgISy38qu0NJ13f3vrCCWTs yVXJeEy1MlZDgtU3rCQQoJpbio8pgLAWs6ZcwhAzVUZrZUcolpQpLqS6nTrAUoB031t6wFLDt5rt TFRG2UoNTwAC7rcnYesUiYARodAe0BS0qWr/AOp6I/agE5r9mhyPmqHqJ2p2ikFzs2YQVgJC9M2p vzhdTBNNOWyknd1RKkVSwEndr/FeEFJKgOdgmPLSRasFomSjLWpSfIo2rvBISElNmVSxhCgGUtVK /u61KB5QgSApC6H0u/xEQAopZXZ1GJXCUyd/eABhSaQQr3tKoSKhfT3X7woFnHoGVpFRUoD8DFCv SKpMpIKvi8o6wl5QXXevRSYsLLvpaA5Q29P6wGSSgii7QEIlqSKnF7H5wzvv5mI6QkHTUv8AxhKp aLq+UArSqg6atHv1ac4dKW51HSPJb4tCYJClZD5dVdbw6qkvlz5zAH62hHDmJRvmLk97xWuahKWZ VfmPrEyRIXnmBqgXhaS5V5s3uw33lNNZK7gvsD0hCRSD3qaPLVejKqw6xKDqAUfSEF006HR72DRw 1TJijqHdT+ukCYgEHVSPhhMyyQS5LkC97wpSVBIZnerfYw2agppU3vd4StKWoNDeZ33MXllRC3HE uT1eJRf3nIfKO8MZZZRepV3hsULqy1C4gJlrQuUpDJHeBMZLC12LvygFSqwLUJF0wlQUnlp5YQml SyTUW/QQjiJKUnmKVHvDmnXVW8OGbRTMQYVicPKSiYNdlHuIloVLRKUiax2B5PEqdIlJUUKfMnyn vFGKw6BKQkzC6DtyianDYeYiQiVw6ymymvCOay7WIT6wAklbO4TYdHhJDim+5V2KoyzNVMzkn0gJ qUFgvpYwn4xY1aK7QsrK9W0Z/wB6D/VniGJlJeoJWa/nHBR4imQo5JikSlLJ9Y/rDxCcvFYqZ/iT VKcm9w8EJBKCabqdusZCAoKv1/eh+Jpb9vkYXUVGkuCDYlucIVM+8ItR5QPXpDZiK9BZ/wBr9I/q 44Ecb3ZlI4pPOKVLmC1aQuyYCkU5rZ315wNVKGrhhCQlbKRbSnXpAAlpZP3Y1Fb7xSZQJCvNdLvZ oS6VAfDckvZgICfDvabD4DGeJYY4xfs8ZipWLxMlnNY1+cUsEqTkWGekix/IwApZCNrAn1h1LWq7 qSQx+faF01y87JDMgvzikslKk3chYGlnj+qPDV4BHh/tr/8AanxdGMQ8lSSCklJNnvtGI8CCJU2R Pl/1j4fiESqEBMwnK3NJf0hAQxWZd0EfUGKAiY5u9y0Dyp30uO5j41a1JEVgAb7PaHTMm5i5TU1X J4AvdfDU125wWD3s/u9ImJUotpcUjreEpRy30Pb6QqqpKUqu9/rAVLLUzXD3tvaHABlTbkl60du8 Ah3R+usMRbaGCiAg6j8olGTKKiJwS1WvpHggmJpX/V6FKHKoP+seC+PYGuXi/DPFxL+0IY8FMxhc d/zjw4SsUuTMlyhMnLlLzhfKp+j6cokYTESpi8QogIWiY6C11Ej58443FWbMiq6C/wBLQEYjFyZJ QpIcslMxjpEjFYdUpZ/w5ipQtzF49npSFtiKKsvmAc6wjM3MJRrADoSanVlNUJskpK/MU2VyaGUf fbL54NUtwlX+n979IUUswubEDpEoLLpRnalwXiaiVNVJzOi7U+kSeKmVMnCWyl/FZyVCFzJdCypV K6QKTrZ4lS6Sk+fL5Rs0GWE0yu+vOBQpb6IYun5woUpuWXUTe+yv4RQJYZGiyqpn5x5AAjzV3JhD GnkulvT1hw7pNPJn6RwnDpRV5swtC6iqmYw0qVbrCOJUw9Ke/eOHLCACbFiSndtWvC6xLWqr3LFP 7UZ0VKqqSAqptrmEpoDcTZVPrChlIehJdlDd4l0h1LXexzH8UcOSlSK53mABDfjgFcslZbypZPcm EL4am0IbzesIrS5Tr0iyVdyWTAI1fTlCpkxBE2QoqRwsr63PzhWEmlKpGDBnrTMQ9PMp3qvqN+gh KVDEYiV5eNPllQl8nPS0KkKmS5YWAuWCApU2ry073bv0gpuFeTkeRBh1Wfy7pVqDf+wiTMxmIn+E 00owyyZkvDN8I16W5BhEmViscjCYhbedeVB/F89IVMwmOw+IH/qInBT/ALsJadLc3/xQR67/ADtB mYjG4aTLfzTp4BPM+kTJXhuJT434nKyo+zHiYZKgwObS3XkbbRVjpMrE+GlX/wBLylcPEy07svQ9 NO8AyvEpGHxVLrw2IWOKlx8OvOCuVPTNlu1SZ2n89oKZc597rYGFT8X4ngsJh5DlfEmpBy+Zhra8 TPDvZvDqxs0ihfiWJcSAb3QnU3+bwvG4icubiZkzjLnTLqJ5whKClMxElNcoLdlnzN2vCV/EHeA9 ntzeLF/6C8E2N3hzsWZm+ZhCFLL6G7mAoZgbXu0Anm4LR1/pDOPXpCgSRtVvCi9fLmINTkIOh1ha BLCGL1kWLc4dMxLeUC4KXGn0ibLURThiUNTSQTdT/T+k1PVQEixZiczn0Ft4DXzBG9oDfV6QIJs/ NMUkGrV4sFD0b5wyiCGdmFMKmpQAXJ5Vc4qlJI91QZ+0KCkk1Mk6krufMOkHiprUdSAEKU2mmw6x LVQF0mylOqCAAlCbpux05Q8pVRN00Bo4ai+yCtwhNt4SpdS1BVFrFzzEcNMv79OYMLC0fauMeEpH CmhApFy3+390JiUkJSake6VMxftHDMoJQrMunMkwrhJBVU4swbk/SEK4bsoAnUE94coyeW6R6NGV Kiv8AzF44aZSKndk+73hSQky91F2ETJKCJVSnNT0KbUBUUJmGYWzPLMqn/Luu3Mm0PmY2tdPcQJa kg5vPS5HV4YUqQN1WVBq03fMO7wJclfnS7/F2gEnyChXKYYC0pSEr1I1H1h7imySr84qOb8X8/rA UlAoHm5j9qCpqtrZgYSBan6Qa2SOusIJGVn8rPFX/tG3eNGcU6kXgOfL8W19oqLr+jQcwIFtS/rB UbpTfk0CkBjm8nPrHNIzKHu/vCHIpTy1q6wki8v40nlFTVAlyWoqil3DtzhkZktn2gaZRQK2qT2h DKCWNd7fKAHObyPor9qEFijci5I9I1y7bGGSUi1J3qguXU+ugMKCnqJ9Ipufd5t3hK5gClrDypVX m6xxJjpQVZgnP2vEpgE7OTdukLSbN5G3hBWFeWkMaXvpCCmS6anOyhAGl35qvCSVZtAqn8oQtcyv 9xqTBSzp82z+hhCkpKUhLfhgj3vi81XrCUkmp9AopdvxQvMqp9EC3zhFacx1QAaoSDLGXKFMHhJC Fczy7wJqgR7vUwOHKvq7NCU8IOk8oCTL+8F/LDpICm5hhCUHuonyntEuUmWk4hI8wFhEyXlJ+sBw tjaJhoJltWp2AD6CCtAvMJW11EdoZToVNX3fqICKikJtyK+qt4HCUWfqxvCQZ9CtFJ0v1hJ4dZQa qw7GElYUDopPOAylpoTcU2Pf+MJfVSa0L1d4zCYFaOfKe0UG23UwlTHIKADoG3hKk1rfMEjRL8oZ IIIyrzOzXgpey7hluX6iFOATqw0S/KGAPEV8b3trCVTCFBRvSGA/OHudQDpK13ghLr3IVuYRLoUC BmiulRpueQ5QkVMU5X13jC4cAJoU9bA1QoEpCfM6RYd4Kl5h5atzH2rhLN3Q4cDtE/EycMpfAlGY qkXsHidheIapGIVhpyE5lyylwX+Rv0hE2Sk4iuxYOnu0T3k3CCU5fLbaJ8zF50/amDBlCk2eEiRJ SgJs6k2PWPstaACKVcOwXBXPk1mY91AEXhE7AApky0EqQlLNeOGWSUWepye8VXqq2RSFekItmapq XI9ISpRu7ZbAwEuOgb53hCSS6CxFRCI25D/mHKUuvd4QLGlZNpdrj4oADli9h5YV5QrSqjKO0IFS mWnzpTUD6wgOolZbqPWAmWsqPFNlK6XgDbpeNFZFMDo1oGhbQVXMSyZgQl7h39Xji1JbQqZn9Isx rLhrmEk2UVtsoDnaFGtMzZimwjDTJMmbjp2ExcrEjDSJJxa1UKCiCgObszxK9o5nsX4rO/6k+H+G Hw/DS8V4eZIkhZIKVTSoAocnMUPtC8ZOloQcZiF4mbK2k8R1W3YO3pCK0syXBbKexjMgkLOUkOpL wjzqRrSrbaCm9hu94YoLVM/vc3H6XiV7OzED+uvZuvFeE4lUscbGyTdaF82hEtaClaVEKB1SfzhC ioi7XsHeCFEKFT2Fr2iwARqPdJ5x92tSf2U2+X6wkrKg24100MGlxK+Kp4LOogdWMEEJavR8w7wn zpHl+J784FvKrcPr1g1EDkNX6vAzK1a+pgXDOQFaDrDkFX0Agu4RU+a46RLx9KliXiUrmg2ADtr+ keE4vDqC5E/w+UpChp5BHi3s1hsUnB42enj4KdMFUriIcpSvorSMVhvF5WIwXjXgU2YnFYOeiqTi NypCxtuDy9YVK8ACE/YCJk6fONMpL8y/8vCJ87w4eKYRPnm4FYmhHcwE+M/bJEn7SPs/hk5YImK2 zDbW3Uxg/BMBLCJeHS8xQ/8AIs+Y/wA8oXKQ0yT4Vhk4VVKzkU13HzgAEFt3sIWbKG299TDharaA htY4kxV9LpduQfrCqUuCnfzp6mEy5IUta8omBP3b9RrGHxU/ELC0ir7l5QvsR/GEIxGHqKMoXdy2 8EeDUpnG/wB71tcxw/F0cNdVimWQJnPN+sIXzLj1hCQhR3fccgO8SjmSvzG1knQxTxMmjMXXuSI4 kkpbmdBpGZQLm1HkNocpoR5gy3K3tD3y5cn6wkBJO9RGthCQETF8gMiU+kELlrQRUkNd4SyiSLNQ 36w5FN+ih0ipbTEk8maApSVJRtuM0JelQWvUJdQ9YMsEELumvUNCaas6L+8H5vCJ81KlrX5OQtDc EBLNSzAQCoiWPiV9Y+5VUdf4w6ZdYqbqG1vFARRYjf8AOJU2bJUZbLVOZCVhbsEuo3u+0S5s4Tfs 7vRhk5UPdImRKCpgk8LyLJYI0YN1tEyaqpYlkynRZDBwr8t4TSCMt3U5J3/sIQpfDCzTXTU3K0LC FcZaCg5BkUlbgEH006xw8PisWhCLfeOlIpD5lem8TJv9bGXKf7NSlwQWd09uvygHxHxLGYtk0NNn kp/0/wBIILEaHQwPs/i/iEsJuEfalKQP3TaHm+L+Iq3/APpxaRz0eCubMmTVnVcxRWs+v9PGCj9i xTJxKfgb3/56Rh5srFS1rmywvKt25EDrDIVYe8p3VDG/qxioq/1XA9YFwf2cwiqqq7aRdy224fRo X4jj5wlCWK0SyyVKaJuDwuJIEiZwy+QF7Ag7gsWbVo4iTdnpB16w9+0XUQKmGzQCF6W6mHJ6X07m KQo+ao9YUAOrfrGdTN+79YOqs3YjvAw0ucJmNnIqkSZanXJLM8ze31hcxaipcxVa1HVRNyT/AEy2 OVcu6HYLYhvk6oQ7zSdA/PeHU5bXkIIbqDoR3EZik06dO8UsOfIn6wNQNMu9oUKerrVAqQpMwZQv UF72MJVQVq15gQSE3VZcJHDHLk8EJlFxryPrC5i5dmy1M8A8Pd62umFFEoJCVuBue8CYtCXWqyKX b1hpj0kuqTJDqTyD/rEz7qZIZWWTNuti/wCX9wlA8gIMxVyP5MU1JpVcoGqf+YRRUlDU0bm0BdKk 3Yi5N+cJTQMuapPvPApR6s7wVKQ6X0Q6T2hSeGtAUPe1gtqPMpSbr53iQhlqzuSuwSw2EGrgolyF ldSjRU4s21+W5b/LpJLTNhdbekISlQWnVWoAhMuz1bKcp31iuskm/wD9TT2hk3Ucuby930+cIVxk v79KqwrpALM2uYhK/WDWUBPky6Ij7tzm964EWpPZ07xSa27PVAsSTqBkCT3hweIrRSVWph1jraJF hzaClFJSrNSU6esDzD3a6rRTVUkXUVm79IpzKG1Z0gUpcKupWnpAIAJFgP4wlyEb2u/SDQpQPl3v zEBFzsSVZhEsIWUtZdAauAlAzVMXdx1EGb7wFDkMIc3BLb1PAYMXpur9IX5SmughZzDrHElUpQjY 3WqJapl3teFaX9R84dLPpVAGrabgQDUwJbkPnCxK82n4T2MCqcakEoSFuU35QkTUlX42ipKlU6aQ fdUS9UEnm7gebrHnp91/MR2MIygqSGCtVK6w4sdMw06wygFfFU0JIQldNikOlJgVMOlLU9ILBktT CVapRfnrpFw6dRRvHEDJswhlN6aCE2cD4tPSDUGAS1OqldYYJsnNe0JKk/oICgluu6oBBS5GupEF qdXfUiMy1Asx2eDNQC5fRVouWV9Yl4Gawm4rLSbkJGjwCgMQN7CJbPfzDQJ5wpc003YOtwYdACRp lXdUWKphNiSS8ULAVuncfOJcxYKShyihbBVxFKbVB1BdlQ5IDW/ZhNVQCDrsIQoFEwhLXH5Xh2mK AU3IdYQJYOYt+zCgku9lbq9ICkmoqDVe+nvFSZgK6sytzAWrm6ibH5xyT5TsFQuTJUqhS/isntCO JL4ud6l5j6GDw0A39BCEKkJSNamhWKwKSSi/KB9rqE16yFlynoIuADuSYNg4axFSDfV4TKmcN1Iq sp/T1hcnho4c0MtDWW4YiP8A5j9lylMrGz68fImrIEqouoJT1YRKZQXMWl6VBxL6PGNxOJpARKUd gdLMY+1p8q1lZrsXU50/WPs0kEGn4tOsZZhW57tCBO+sF3JmhgPMBH2uTKTw13XlpAgOcwFOSHUX Og5jpCd9m2HrHHxfE4c6yUb35GHwzy1oFzqq139dI4U2qWsK0UL689I4tKimq2in5whawAkamzdG gt8fvCAV+8qlNJs8FASQUZb5BCsxUQdg4ECUor4q1uihBKldGiZiJfhWLmId0KWihZ7JhMvG4abh 1r9yeko4kJIahNgPh7Qah5VNbOFdYSgLCBUx+Iw7lV7cS5EHiBC0ajLyhU0Jar7ulKXKqtPzEeAf 1pKwvhvtD7WS14seLKwSvFMUQkIKwQlLikTUWLjNvt457a4STIV4v7ITmHjMnD/YpmKZioTJbPoQ c3MRhl2dYdTOVsw02j7tZpF06Mr0g8TzIVevbcGCcl+9oqD8qtk9OcICwpB4jkJJpHIiMN4nhSsH Crc3P3iScwO/zjA+1nh9B8K8aSFqUliMPNHnCj15QlYmhW4uxSX3EGqdSnU/D2EAoVkNuo6RrYWP SEWdKhY+Z4GoTLOmgL7w5D79784UAgJ94Xb+dYID9dSOt9Yta+nxRV5NtNOoi7nlCNitWXUVRmnJ aul1L5XN44aJsvPZLNNq6vE1Ckl0ooqPvdx+UL9hfGZ6RMkLr8BnzFMJyDrK9Nuv9C8X4Rg8NiPG JKKTJmhKPt6PgqO42ePEPDj4afAMdj5/2ifIMukzVWcVekYzwnwzwGd4lj/EpPBlokIK5EsHUrXZ I+cTPH/apaE+IMUeH+GSVpmy8ElWpWoWfkxjE+KYyan7SUUYDC+abiJhslkxi/HfEq/tHiuKVi5g 189w5hATepTNq9rwl5Sshy6gjvtD8Oo1HQimCZihe7aJGmnyhZEwgk0y+nP5/rHEnKrV57I8u8CT LQkHTk8Z2q182sIUkDTbQ94WmZdbfd8wdYm4VYVVImFNSt33i6i8tTP8TwCVGlX3l9TeBMUlgi1O gV1JgMWC0utAuNzAXqJhpShHutaNFLZHlNqWitE6hKVOpIJE0vpHDN0qzcQNWe8BxWirhlWrbRRk KTzsR6wxBMt2V7pto0WQansq7Jfn8oAOdS7WZQ+X6wlCgD8eb5RSh0F2p8yNIKjVShLnVDa6GES5 hUpCjWyk1NfSKKBQmzU2O0CtID2To2kYubgAeKiWV0I83M0xMRiZWL4UtVKFzvMr0hKQwSm9hS78 4WUFmV8TBXrGFmHDCdiZE6mXmJVmI9OWvKFqEvMs0TAkcVSX1t+kSqVMmSFEJmDgzpjlwVHpeJ4m ImS3VTQmdRInuNj119YoCOFMlrL2UoBAF6z35RJTNFKFI4sn8VWv8n+xwxMUUvou5DbPr8olvhVi Y9UzhLpFtb9f1h0SZeHlgmmVL0S7an+7l4jw7EzeDV95ha/u1XcsOf5xKkYyeiTNGRXGycRRAs5v CZmDnpmKVrnDfOCJalAA3VtCiKl5m1uI4uJny8PJ8xWtdIDa30ij+spOKxqiVypUsKnLW1rDXleC Zk2dhvDQTw8JW1b/AB/w/PaTjsGqmfIU6XehXRV4lYHxOb9lxaQEsuZbYWO4+vOBMw89CzqSnyGH JA3tmAfd4V94S5eyrRmUU2vmd+UWLkav71oS1NOm7h+sF5glUvMVMWvIlg1zBweDnIxfiipZQFyy JspDixX/AC8TMTiV8SbMLqOny/sYefLmcMomh1jYOKoRME0KIASczEu20JoDS9VHRSoTl1te5EOF fu6kxyhttSGL9I615vlFVxToNdIMxJSkrDU8vSEomISB5nCWbeEhKHotpCCLVhuUNMKeRfXpFSpe TV7B4tJCUguNyv8ASAk69mIik5lpmOio0oVCHlkkLUVTgksPLrH83/ty5nC4vGXWrJSpLsBSvpvA QtrZsh19YCiFujKzu/r+kISff6OzwKfibvDUhXQ+72vATNQl1X6iDw0AtdNi8GlKkJ/+pC4vqe8C oA0qZIpqMt9+fyhpkqriIqTLDhU6zhoDcaTiE5ZkiYmr1q7bH/LKrAzD7ubqR6wK0FVmQ2nrDhCa lp+J6X6wlwVAeXcQovQGpt/7ouQyjVpmiopWA9FD3eDUEgKNqPe7wEX1dPKE1EJZVS6Uu3aLEt+L 3oKNFDy/jggpmIXvWmx7RZN9AP4QklJqo83wvyMBKMxZmO0U6fkIs/7WrwkuwVenX6wllEMfMNou oFUJISozh5CzAQSQ4a1Pu+sPUU9oKrv+cU3QT8AZUJqKizjXMe8KaYlKlWPOA7u+o2h6Qse+n+EE Cw1O8AJlpKNVH4YeXZ/lD1KBUWZresJvMduybneAZhUoP5H0j7pGX3ilT33jiKQ7uyuXOEFLlPl8 vzhSmJbX/aNMjVhKgBF5a6hmv5DFTMxY1e7CpiTkQWV+HpCTdlj1/eh6UmnXNCS5S99i8cTK27fn AfMnS1geoMCtx7ufWEhTISi6Bd1do1vy5wBQSdfxQC9IUSeohKtD5bF4G+x0DQC1IFopnVL/AE7w FIUhidOUCYpbdjFDsG7NCQhRp/asqKsTMSZqkNKlCaOKSNwNYVi8TWt10eYnhJGkEnmydgmErS6b NWjQd4Q+dey5gyGE0eZNiEXCo4m5toTvDVUjW9gYsXkpTSp7g9oSZSQDo/KHrFZ1Tz6vCHSe6tBD Gak1aiUmkfOLIZOitQT1gMDkVT1vvAJIGZ7MPWKwtydX1jh+556ka87wFKdY1dNzfnBLgoR6ARxG F7pAzO94lywQD8h6QCVJU+oNoK2qVplhQmeU5FAaCBi5FwqywDUSIl1qSD5KSHboTCh7o31I5AQE z1hMjiughwB3MJmoWkTGzMt37RUJj8g7PBxOLKhKTmFawEQfAPZ+pODlTaMTOQ7F/hiXNUFmWiy1 sST+0YQlU1ImqFPX1jjKCCgaLSxaFAOteqaNusTMMiXPoSSmuYCxYu0Kk+K4KiWuWpImEOFbu8Tk yXCErKWQkNraFELSt7D3VdYwspQC0TMQJS0rs4fWJKHXLXNw4aZIVdBI19InSPFfFV+KKXiDMkzR YpQTlcdNPSMRhMLORMCMptYMYSglTPZSfLFzVuVBF+jw7pEvcUM/eEUtwxY876Qfc98uGf8AaiRh PD0KM7ELYna8f1z7QSpGJxq0cSrEpCyjfLBkeG4OSEyVULpkpex7RM8Lx3hmHGIA/wAUISiY/NK+ fzhPBmLneF4pb4acUtw6tQowmz+6SdTFYKQDldhxCe+sCqkzNf4axLrR5vNUQ6fWMQuWkomSlhcl vKCC6Ty2EeEeB/8AVvASJPiPg5lq4ePk4iZJXOlAJ4sifJzNMpzJNi7MRGO/6c/9IfBBh/D/ABzE Km+L+LycLMwvh8kEpUvhFeZa1UhIdgkCz6RJDlFaabX0DQsVeQPVurnaEqAD657QStN1Ka2sElCl AKbvBmFmGchPmS20I8I9nvDsZ4l4liS6JMlFaJb2JmK0AGrmMTgf+oPtfR4djJ32j+pvCZIBwpOw xBe+j0iMN/V2N8e+0KmcNNXiUyf3KgoQMZ7P+LmehcupOGxiMyuTH0EJ8L8fwk3DzwSgFYLLLtaK TdJXdSNICQDSL2FrQpPPeqxil9L/ABA+sJNLsul0HMX/AEiUkKp95/M3O8PXrd2gzDcJ57wFObGy Nz2iXKw4VLSLBQFSg+0ImeO0TZjFQEwhS0Pcun1hUpEjI75WFL2cRNx/s1j1FT8RWGmXKm2gJmy8 R4b4ngZvFkTkOhSVJNlA/WJHgP8A1AC5GJlAS5HtAM0nEjRPHGoVzZ4TifDcbhsdIUHE3DThOT9I TNxWAweJmy7ImYjDInLR2JEAJAQhIYAZUiFSvtUvxXxVQKZHh2AmonKr2EwvaP678emTDKqbBYIW k4NL6coBQFN5SEqchuYhNgHvbX5QeCualJLqDvVFYFIaqtVn7wFci77p7xLlTF2rbnU5s8VqlqVW GCqbmJ3iMiXMC8MitY0AYQn73M9K87lPQ9oOEC1LCVanQRw5budV7v0+sSqVyvvvP8Y3cwbpUWsd UqfVz+kSVZmFnBv6wwRlJfWyusAoB4i8urE84StREtnpRSFCZtcwJlXDUMhQLJO2aCEu1bF8yC14 ISkcWYvUWSnnBCVKWeK7eUJghUweXiObqvyVASmpJB0XZ7bGAniLFPLRf7UIUsu1wkeUvvApATu9 JIJ6Q66gklkVBtIIUqpKr5T96PT9eUYRK8kqb90DsvsYlTZaaXQ6/wCMUlQWlHzDmHWWtvrFWFlS kbTChIS/UxQlgNP5MTVLQVqKSRtS27xJSoBeepqruLgt0iYFBSws8Q1XSdgQejQufTx8VKXSglwy QfeOm1iYmzTLVJKhWV0Zjs6u20KmyFTgtP3onn7xWK+Jzu/LvD1EJoaWrEWBazJ+rAaf0CVJQqZM VolOpjiTmVPmJZNnEl+kLmKwXEdOtF1HnBVNRMly2qSlaHULsBrCkHVBvZj/AHfGS7b0pVpobs3O PuZs2W7KyLKHI0PpeAcL4lNmIt93iFVi276+phMnGSDOJVSmmY4VtmheHwUpGGZWSZNmqWU90aWg y8V43iZUpQKVysKsyUqfXd/lClzFKWtRqUtZqUruf6QpBKVJNSVAsRvaJUuZi8RjMIVBHDKnI0Dd fzeEJxyuBNIYsb3+kJVKxcpl5s80VGAozqgdcwf0gzOOhFI4nnFX8/WF/eTMWsfeqGhcaMIXhMGZ uDwqgUTC1E2YHZgfm+/b+3LTi+ItlhKbVlrUuflCZstSlVXU+pYNDgOBuWj4nPu7QfPUOWnrFTkP qecKdRF9dIrCqhL3I+kJVSaY2KttlCNVDneE6ltX16XgjTbmRFEyY6VWbWCQMw31J9NPnBIFBrpd rkwh1OHcLs1+f+0cOUy5UnPMUi9A5KV/bkJUWSqclKjqNRCKCCEMK0l3h2VkLKPvH0h1DrS17wE+ 7rnS5+cG7h8yTqOUUvSp+7wA6XfsTB+7zfEPetBN6j84dIV52WrQnkIw85E1Q+yqpXh63lGse8Ok TlKHmLCzJLMC31/yTm5N3Nyf7FCmpWHdnA6QDSpqW5fKKVZTS+0MyteT/WMz3FLtmVCSBWn3raes VsSgZxXt1g1B0toqwgKSCGOY84BFdXxc41c7+80WDlfmU+ZMK1z/ABqJKe0BNP8A9h3jzAV7DWHz Sx5c236wAnbo7dYAd+ZVlhgoEAVOkXhjVX+I2HpBDGo36QOIov7uV27wkHyHN8LwtaXpRciENUlC ht84Q7ukZf8AmHILPdxAVv1ZVukKoZPvf8wiypaEKZYHmmPe8GbdKU7NVVGUeb4Qzd4vflqYSmji Ds0GelGWmovdmhBK2pqcjeFAupOl7N2jd3ZlAv8AKAqhq8rcn3gJRUouwS9lesI4qQyc2vltA917 p2EAEmkeohPDzJe96VfKCkJKufIQwUpW6oTSZnwqTo0LLKq0TVt6RkS3OzkdYQVl0b5bGEpUg8uT 9oBCfL3vfeHOozZmtAoN+9jCLg3uSpo1BdTL3EUsCObEQVjKRe1o/ADZerx96ldSPMmhhBmfeqAX w1BCVFmhaJEuhByJyNV1EFeJXMmU6LUHKYpJKUFfEVbN6wkjP8IbywEPlJ+XWPOXQqkVeVQ6QVyy tKUmg7N2hIQeI5pNnA7x96t71AU5YQVELKwxdTvE2W+t3syf1gFFw1N3cvyghUysaPygU3b8GkMa 3Hw6awilNNGVwC6+sHIqymre64KVIBCpj51M3aGIVSU1a6vzMES3LjvSALQiWhvOyxrWRfSEq4Qc sGHaDjaSgSTSptolpVOYbqGiekIlBaCD7259ITMBrK7tyibOSFslLbuImVullUB2uXgF+he5MGhR fT+RFfhuKmykpulFzLPprGTgzzRaYtBSU9xBl4/GGVKCaDJwn3KVt01jG4iZLB4aQ63ClLWrmfnH j5lJ+9kYBU+Swcun+TCZv9Zz0zJUwqoIFLkklx9PSFYOdNmcWWU/aWJoLuyk92Pb6wTPn8KWhwXa FCQAqhFc6ZQCGFrn+dYx0hICZknDLmoLt5Uvf5RipSjSuTiVSle+lwdjBBLE3f8AOAuWoOk8SSlY Z4l4TFS1iVKDOUcU2haPDcPMOLxCWStaMqX6xN8Rx6iqbNWVznuRuYVw5mVrE+cP/wAwGWqx5X7Q SAUgBtAyucIZNdS7J0KbawqY2iL63a8Y3G+GYI47EYO+VeSXuA+gvtGLl+P+NYfwfH4JXBPhuLnJ kTQrTTrzibiceFycJIXWcYQSJwJ0SqP688E8SXLlYOe84Tlstb3smF4lOAx6sThsPxZOMVg1jDz7 X+8anbQF/WOAqqVMw6zKWn8Qf+EBS0ovYZqirrA3VoSoMXheiK+WseG+z+Drm4jxTEjDIKWCkbrd WgYXePaX2H9ncV4gj2y9lcIvGeJTMeiaqSVoAUsJcU03Hl5xKFtSCpCcqmLG8cNFKE0NWFAkwHVU PKVq8x3hJJJCrhT2EUppA1NVquxh3URqoV37xhfAPCAftOMm8KYs2oT7y1doGHwUlP2paX8S8QIq xGMXuVL1Z9BDSJlkKsAHb1hlkrc5atRzvEnB1fasJiZlCZUwldBPIwcF4tgkoxhlfdzKaMVh1fFL X0+ExN9nMfNM1EpdeDxJ+748s6X9RCQT1GzxmFLXOwMBg+dyWhSSABZfkvAIan3w0KpqNVuTRw6r cnc+sSsPLSmlCmXSDmNrwl0J44DrXoRbaFDDrWBo+57wmZLUo35vAw+NUQGoNSWq5R/W+Dl04vC/ eZdZrB7xROkitBomIWmo6wqf4Z4jjvDpgXUhWCxKpBR6fpCPs3tV4nSzffKrmK6kxw/GPavxaZJV bhysRQFdw8SpkyStWIN1TSoqUp3eom8Uy0sdTsm/WCBU4sraV0aEj4F8n35wFXvuNDCQlnfPyFoU GJTppn7xIqdlzkB1lmuI8MXKQnNhQoq+J4xeBmgAz5KpcuZvLURYx4j4d4/iPs+Fn4xczDSZcslM xBuClXW0TvEcOqZMwXmrnZV+h+ccICm71qsfWMNJIrOFL8QG3Z9bxe41CVXCYYhabtprAdUxYCKA NupMBbEr0SlVlB94PETZN+Y7gwgoRUs3dV2hhSkrv8L+vSJbkhQNIpTpe/X52hSPdRqVByX/ABP9 I4hClKfRT3eBS7hTUgWvAUCqWVLqyhx694lBQ8mwFjvpClUtLe1Fh1qjQLFNtm6f7wlaQhFSGXUp 6exiTiZaileGncRQl5ibuz9YRg5s7h40IdIWt6Tyj7wGh8rbwHJCetjFplmvU/0ghK1BSlZjqRE5 alpVNUCkJUPvC41iZjVSJjvwytzmfVo4yakADOotXbR4TOClhQNZ90TXtsYolyjMDUTKg77uFQpN GIXduGhagkPvAw6FfZ0YZfFlrWaqVOTdJiYOLxJlX3ihLEtBfcd/1gYrFyk1KzISpFM1A2c636xQ mVKmUqsXb5wmWuVLRfhmr33veFTQgnEIFWgWlVrW1t0iZNbNJW5YZWJYt/O393Nw4VVJWm4mXky/ na8K4iZ6r5UFLJ9VD84w5GGmJM9WUcWwbUK3Y3vEjEIRMQjFTqKQQJaCdWP5PC5MtSlhBapTX3/X +yiTJRWs3Z2HVzCZ0zColJR+MkK6kQUJqARdLX9XhCxOmra7BbgNCJZnzhNrqTqhS+94JVOM1SS1 J1TH3ktUxKrre7t/CD9mRLSorKrSiSpn1VATMpqZ2C6inv8A2ZeHkpJJNStqUuH/ADhFEuirOtaH qVYC/wArwAXfUcz3EJSsU77N1j7tmfaKc3N9vWLouN9AIVWar1W0DWgAZNgA5B5mAGBtsNO8AAXT Y9e0MlJHY39YTmv1u3SDcHNpv6RYLPYVN3/2hTVE6uzEPG7BbddN4NQunMoC5LiziJldUiQpBJSr IpaksUsOuv8Abw5OnGR+YiWlBqWwLr/xNBcCFVCg16nU31hKtbd64uKWu7kvyjMN2cZn7woiwO/p FyS1u8c09bhPaLJqZWS2b1jzhKnJSmh2tziuaBxQSVsM0220JmcQJmBABknUvu35/wCWUFF6hmSr T1hJAOVdLhyTHFWwXprqIqc3VFPGr2tYCGEzyJ0F4A1vr70UXclvn1j7upQ3CwwhPlCfMdoqSoAE 3hRQpyPNpUfrCSfLvd3gEVD3VHeDmU2ltIdgc2/SFKCBQpNOlTdoCVgZTVmMaEX12TCzxByvv2gF 8wFFO3eEkpzaaRosc9kp7xlUhKVllhXvRw5ot5U0e93gFyE+S4aE2Dfie8UM+wcgNHDWHUq9QFrc 4cFxpsEmE6FfKWljAJOZcCpKtfSBYW0WHEULH3axTSRaFLlK1u0JUCw3p0MczVV5rD0hRl0vQya9 m5QtKi2eoZWAg1m9XnveAopf529YBQACoVujRTw/CpLd0qishdBU5a4H1aAvhozqbIghvSHCzMVy ItLe9o+9C1nmRZN94FCLg3ZTpHrApDjXKLAwmkFMZsx5m7QFJDkJppIhBNtme0A1XKd70xxEqBRt /wAwLOSan0MElNTnVy4g5AOo3ilaabM41MK4bS6L/tXgcQitV0kWeLeY9rxUXta7gfKL6NCTUw5L uD0ECZLKnQLtZ4/FrzaMiVEkUltRDqC3Ou7ekSTcKdwnQKjMhSS7Pse0IDVAqZwqk67wcxKPK2iE d4ZnGoOkBQUaq3rVYmKpi1rPnTygqy8O2XRSmu8Pw8wsyg4gWTlDWLU+kFSXZ840MPOekzPMoApD 2tCQlIKCkeX3rax4lK8MJHif2ZU2QGcKU3LnE/w7xgqkiUohJpoBubq/SJf2pITJqaWqWiozObmJ aCohTVVKcAncRj5zj7uQVqAHIWvFSyoyysqJXmV6mMkvKff97uIXNliYXDCu73gqVJWtEpT10Ekg 6uYSFyVlLZi7APoWgplidRMyhSGUUb3EeJ4JE95zJUqUs53SS/5wuTNQmZKmoMuZLWKkLBsQRE32 u9jkFGFxGJqx3hp/w5ClkklPd/zgYrxzxnE4fxrHKqTKkkSpabWSku5Z9+eg0g+zmN8QmYsEo4eF QOIiak3Cm1fS8YZOFw0uTNxKBMmqCWX0B+sY84nEIT4hjsKvD4HD1feqKwU1N0eFrxSjxMViVTKi goK6jAlGZLRMIbawi89Mxcuw3HQGEzN6c6RlSO0ISkOXto/rDmhlGrmzcoUpCaV1sMxzXvDX/Fve AplMC/L5waQH0fm5fWCtagmmSxCFPUdo9qZ06Tw//tymTLUfOsAKd/pE9c6sYDxHwnD43AnSXMZK pcz1BSfnEr2U/rTG+KeDYhEyYcBjMWVDC0JKqpay52FvyjxDB+I+Gyvahc7xlaf6v8UfEhSKmplr YtozMf0iR4r/APLsz2UH/wAsTcb/AFHOliTMwrSVqFSbEVM92N4Tiil/tUxc9SlrrEyokiKi6R5t NYvkvVkL1dImLmFIQi4fzl48J9oMFisGjFeEYrioRiliWmfXlUhRt5nI1jGYXwH2b8D8N8Z8Vw/2 TxHxpGIGKxHDal0gAVM5CQtR1tElpnmzMBUF7kv6mHFK6rXLj1jck2L3CerxkBfS5iu19jdJ7RmI SSH8zA9o8f8AbLxrEScDIwcoyV43HEJlSGuSF9QInYrwDG/aMBMdOGn4VZKFtbzaQkYsKXNJZdVz eJXDFKipq9olY2ViU/dK+0VJu28SziVKmIStKVCq4ctGD9qfB0cTGeGYb7ZSi8yfIIdQDfDeJGZQ bzbHoIZd6d+cOQAKveENanXr84s1JuvUaaQrRnc2cp6QpXvKvyJfpE8+HoNROZajUmT3EYbC+My1 nDYn/BnoJ4S21vABmSpQXYEnX1gKlzJaw+vmaFTkaJGgOrF4Wv7AufIUmldYcMQ0YnCyfuZayZvC CGCbu0ArBqqy2JlptvCAeGFbN70B2J20EMuytqdIJpcacnh1AAgP3hJO5cQkA3+h7wFVN+zp2hJ8 o9IE+pVSF1JysNXt8ok4QTU/bPDvupkqp107H+iRivHPDMHjJmELyZs6W60esHB+Hy5Ph8lFkJlJ CQpvSJkwqoly0FJXoPQ9YmYtDzkKmKCB5jYaxm8p15iAaSdtHI9Ya6CHpUTe/MwlRNQI90vV1aFh 5lKT5Ve92gqKVFO/IdoeyUlTOpTwDLPcm4EAIBG69WN9YBfQt1PaHOZOuXQQnMaRfX848gPwrD2g hIJD5o4mepVuRTBBU6tS9wOkKKlKBWlxUGps14RifDcROJROrN3t1EfYPGktiJX/AJND3eETcL4p ImyvNkmNT0hdOKQVaBS1sTClSJg8Qxc4eWoplST3hE/F0plTF3Rdh2MMzod3I8z9YxCVlMqSbgqL N0eEKJpUzyC7gts/WDPoqmpUxFqUva5/KAtqJt0h/MeR9IeY09VSZiFSxSdWNRNuZhMxKJ0orWpP 2ha6pRdrIOzX/kQhAWlRulakKdSWsQVQlKUcQKL8u0KVMlED3nzAdjCxKSun4lG176xiUhdCl5Z0 xArEq+iwfi27/wB2vD8Jb8MlS5KKpqmLt/zEqbNmOVTPIuYwHw3iXMxCCeAaApWUEFgyfkbiKly0 SZScyl4mYVoNhpm7iJykeRcwqHry/s/bHE2pNSV0FmLWAhKGHpLaA2x94BR+ceVJTsvX56wKZS3l 2HK8cMyyyV5uaopmiyj3MJXLSqaku6dFrq/hEtYTQguabAIe7Df+yucbJw8ry6CZUef7v1hISFBy 4AufWNBq2jFLwMqnFhtVsYyun9536QE0017u8cSktuQiCnMGu7FhCTuDe93gFCiDu/uvAeYEtfkT Dt2KnIX+7+sG4+IEaHmOfzh9N2hKgOl48zqVytTaLlghWgfN3hcziJ1orUXJHJ4wwSqYQCxqmVJJ Ivb0N/7bgsRd3YiJJID01GpTqS+kVX5v5gbvAXLD7nptBChZH16wlQST+EWeCo/IM0AkUt6P0aAz qe/JI7iFVr6CULVPByzFH3LVDreFTmWTpJlynKlsImTZj1KXopyd9+lv8sFUlRXY0XeELQSAc3lu IXlmJVWwKhUkwPLTr5olrWhXIhgfWFrzdGSyTCNX+JVwI0S3xJNjChwXdOtVT9YSkXKvj8o9YA3O nvd4yAgM3WEpRMKO5d+8B25No8AXVzfaHdNJSxSQwhLhhp54Jf3tY86rpbp3gUppYMbVJX1EArqf 6mCVqpqVl5xdTDa+8JBCqljzs4+UXQVp04nI9oAKX3Z3CYSHuotTfaEhV6lwry0tYPUEQ1QI2fQH pAVWHf4LQLevOEkuIQNmctdmENbysLu0Ep/JqozW93kReEMACzH8UFS2qCf9UTXsJubmBeMxLaX1 1hs7BLst80J1TShkgaKhWd7tkDlPeE0hTe8aWT3gFLZU3D39IDskKvf34YhOW3QQAKmO53eDw0U9 dXgFCQ+nKHCCo+iQImLmIpmBNQOwhq1jPSXtVfWEVHyoZWeJdH+HrpV/pgS01KTX5qDm9YC0ozHR 0xnqb5BUDJ9bHvEzYlNL6Fx1hNMoll0KI0A3IhKbpGtmITFCa6Qr3rAQRLUFnUof6PBdKq3p/CG5 Qwp4i0Usv3G1MUFG1IXt84BBTxBYsagfWElYqU+tVmhJE5KV/EQ6fWB+29aM/wAjFkqsnMpVmO8I NTo/FZ4zTQ/lKXZ2hNBC3uQ5cQhQZ1ZfxD1g1iq1ovQs9bUQlS7t7wW773iwqV7z2CoSibPMoTlh XDYBJaxiQuUtKsgCSjQNaAk6nTrHEnpODxFVSpuHy8X9qBLliuZJsha1uUdu8IzgIdt+8TfDwtJx eORShCze/wBYlCYi675bgwtCDmQaqCk0zOscMj73zM1xE+XjJIMmbLoKVJcn5/KFKkJAk1V8wIRh 8OTQiXRObLUe0SfFpExaZIxP34RZuVvziTicJPl8Yoedhwp1J5+kTMLi5EvE4eaKZkmcmuWruIrw 0mbLQFVokiaaJfbeD41N8HkT/E9Ri561zZqW5XhKcsvZCRb6QMX4iteIkoQ0pE66JTX0hEqXJwqi NctoCpOFlJxK9J0izOXgz5KJk6TVcpQVqEJSpZ6ch3hJSVOlLFQGr9ICqlGZVQh0uU94qX982wyg xZXve9BCPNqvcaaAwHqG5dwUwUKc5We2aPEPZzxaYZOB8fxIXhMQstJw84ZU8RR+J27kRj/AvHcJ KmycbhV4ZGJ4KVYvBVjzyVkZSDe0e0nh/tX4Bi/aCV4jh6fZXxtfg6vFpHAFXGQUy0qoml03sbaC D7YI8In+Hex2C8RneJYSR7QUKxmKWovLTLw/mSEuS81tbRO9jfD8Uk+0vtLJ+zCTKX95gcMotMmr 5PoH1vEmSlZCeGysuaZbWKhdg1e5gr4nlv35PE3DYbEDDeBYT/8AOOKOqH1ly+p5bRLwGC9nvD/E PEm4SsRiZCcdNmK/FNXVfokRN8NxPs9hPA/aMSuLJ8S8Iw6MNMRqxrTYnR0TBeFeA+KrVicLMTxv DsciXTLxaH3Gjjcc3iWKFU+dRTlMAVLyZBUecUlLAW0hPDpJq1It6GJ7TKRQ5rFow3hPjiJuP8P8 SrnYmXJxBkZyXcKG41tHin/Tbw3Dz/FMP4LOXjcPlqnS8PO+9QZnZ4n+CzcKvDJ46sPxOGJCQsGk 0qd/47RLxOE8Q+1pX94HWJs294w+B+1SzKnTChWEnWfqDE/xDw/wrHYmfjE0j7NJM2XLLMl7Pyvf WETfa72ik+KYPxrwpU/CeC4iTw8Z4VxUfdp4rNfU/tRiJVZCsN4liJE6SolZQUTFDWHAU4U3LaEg pU+oGv1ipzTW9HvK6mNDT5rWN4TZwcubRXV4WzvRRTz7R4tisTKEszcYESixC1C+v0if4z4dbG+E eJSJiJjOqUiYoS5hHpGEUqn7nNPZZBxB/T6wmVLnrSssFypnmBLbfkRCcNjMQDMxE6wasC9gs9Yw ePlYcyPtXxJpJZo8URKRUEMlerpckQAxbXk8BDN8KlWh1AsrUosNd4LJqKE1fhvCZhIF/K1/nFRv Wqimp23hVSVEBXdotJUEIuF6CKkHzF89m9YfW+fUiFA1EO9JFjCfFfA55lCWuudh6KRiAdQfyjhY 2nwvxIIvxzTJJ0tDHH4dVVgOMCnTV9IVOxviEorfJIkLC5i4OCwUsyPDjldRpVMfnvCJoQlUzQZ7 nm8AgpSh/IxZPWGzEM1i7xVSr4LHy94SvNR5adUvu0FTMk2t9B6woLLhY02R2iX0uhCzmTzhJA3u 7lQhwphUxrS9XcxdLgWeq59f0hUtMsJH59oakG7VtdP/ADCc1OytjFKHTsPxX1f9IKiSCjLVcFXY QkpUhSRdSGDi+8JIB1ZRWdDt84CQggr9wJcB93gYgJSafM9iOkcShdBzpoWSTflpAE1SqxZXFss7 C0bOnKXDh9Lj8oAMpTrLiaQ5RztAm0kpZisJpCuTwsGWZgqZaVZgX3hCUKU6E00gOOWnSHqUqrKW 1DXvGSqZNuV12SntEsugkZlCYsq166xMBAW2aiXmA1an/eEcZ3Ul6FJpUjv+sMmpSPM9VJboYzS1 H3f2e5iXNlL85z7APfNCiFJQibMMqZw0uJrgnzen92oS5i5dYZdCimqFIVMUhS00gKXlmKJYH0hC V45K0cQKrkgUpbc/rrCJbqUqUtQKwWkzL5SEx+f9jB4ce/Ocn4Wv+giWbWFK1U0qOh1gum4VtbeL aH1eAlUhKzv0hUxEprO+56QkkCVRMvZkq6QHA/55QU8RRzVKSU/djaFpkyOMZFyv4XN6frBBBBGo 0I/sYlRu84I1pp8v8YBCkka7EwATSHfkI1r5PcwkBJb5QklSm+YHrDqp8ra3LxWPeVUw37/OCkWA u+tUUlDnTeA5B3A1IgCm1bvzYQTNt+0NHilKnCLuNOlozVXPYQSm16jzHaFKDjlMJJGmpgBKpkyY s1ZQybF7GJF/vQ/GlrB40rRgT89OX9wZd2lTaSl6Uq0Vr+9BU1m295+UBi1nbcw9BI6qsYSSl+RO 3cw7ELqe2784Cko0U3eLgHdi4b1ilCtToWIMTSnKpqeajAIShPDXfOaupZ4nSLplidXRVUCS2b15 bP8A5ZVKUJGqviV2ge4QWa1/XrGZqlh9WMArcKZreWEl3GvMese6EPQyISlbg6JSlOsJT8JZVWV4 CZanfZV27GEqDyyMhQUHaEk/ep/FtD8MzF1t1ES1EUkZelonVEhbO9Nh3MfeGYSnM7C/QwnLvkGj wSssPhEVBAdfM+aE1AJq7qJhOVXlYNliqwPl0sYzBJ93PlT6Qmgb6XNoKUAMLJ3L9Y+9COFqyf1h kp971MPSp0+ZjaBnNPmJdvlAQCouHd3Ue8JqWwfSwhrtr29YPIbNeGPe8UgfPUwCoFrnkPSHH1cC EVufyhC1OEpvVsIl4WUrKFOpaHKlnaKikmm6SNBCW11vZ+8K+EjYnKYpT3KleaPiK7cxB5aOLA9G hAZtnMJU2RmVDAHpd2hKSkMFO6dDALX1O8OBm+kAJsrd/KYVJlp+94ZCloPkhQxKppSV1CaxU+uh 2hMviqQprLW+sVyvv5KgMy7hN20gzZ0tJTXrctzcwZYAFNtmPrDhrB1JiymN/dvEqSghMxdgADmN UIVMFDpdiDxSd7wlASdaa6HL8oXnSmY2VhUFQEoQo1/CiCibKI6gN9YqzKT+KxMJ1CdBt8xAWogK 0y6esKy2vWWqBvrCpktiL0heUm3KGanobNDFSlIZlBng1bHrAQzlekcK7jQ6UxSVFhfm3rCXUazd 22jopydWN4FldSnf1gKW6ZbsAd+rRLnJC0qkL4gUhGcndoThZgIoysvaKhYdHY9YtMCybJQq8Ei1 2YeUN0irETpSFJzCUjzqMfb8XMVwEKIw0vQBBuyoSEkfuuSmK0zFBSdcmkUyQpeHmK3zLt1gfalm TM3q957WMcPBgqmTMgU1hztC5y1rmTVqqPEuncsIJmSFGzBQFhzgTfCpyhhpGoKzUjcAK7PCJfi0 n71OQrxCDJUTzJsI4mLxiJBsKUMtV+jwrwz2UweJ8Yx3kM9SRLwsknneB4j4uiXLlKtLAASUdGgz AormeZam8vrAXxKULu5JBPpCEcQUBTvU5EKfgzeIjOlQcwcRh08OTOLM1kklzAZwtNzyX2gralP7 N1ftRUxZnqY/lEs3SAalUhh3h0k5j84UAtjVAExlVX5hPrCglNC0ioKrYJOoIiT4Z4zgke0HhWET wZc6s/1ggDardhzhSsX4L45InJISJMqUJ9frb6wcF7Gezn2Azcv9a+LL460XYlEoWcdXid4/45jJ /iXimPXxp+Kxi+JOURqB0F2EBMtkI8uj1bw13F72ifVSBQ9Qu3pHgXtPhPGsN4d7Lrkf1l7ZKGGK vFJ6ZiuGgyJnR7g87RK8P8A9ojKVKSpWJHtEhXh2MxfmJThqxnNnYXDR4in2EwHiH/zR4LL489Hh ilY3GTz5gZ0seV2cO77CPAPbH2v9ncd4H434ZPlYljSqfNlTSEcWZL8yAsUmlTa3AeJd3Rrayu0F 7pSt2ULiK0gpGlrQFKYqB0TvE/SXTKa6bm0eFLWXGJxE6fLu+Uqp/wDoTCPbWZ4ejFeEeP8AgiMN hlHyTkolJk4iXrZaSlKs2tQ9PEMbhcLMTImz14ooQDN+zpUoqzH13jw3w1E/FYnw6cspmYKsqQgB LuLW0Zh8UKxip3Ckrth8LMLqQXO0K8MxeET4pMRNSqZh+AklLFxUs/766NEv21wGDm4CvwLEYiRh prPLXh0TAG6PLtCMdipakYnG4iZiZ1eelU1ZWoE+sMPI9I2J6wk6F2PKK5gJOqGcjlDpzKq8mh6w QUvvT8HWLJRMXT/p3P5R4/4HiF043B437VKlE+eUpw4+keJ+zvjMjj+HeK4VWExKNFMdFJPMajtH 2fBFXiWGxGJP2CbWEqxEpXlG1079+kSTifF8VhvaabhuLiJsubSiWoiwY8unyMYrwnxJU3xn7Di6 kzigJkcMD/Emka0ta3ztCZaAjD4Lw3C/spSlAcx4r4vKP3WKxiynYEAkCBnpVTdXLpCdCv4/dMfF Ucwa0ZWSnQ5WeKDcEuBe/faHZVlWD6fKAlZ6gJ1T0gk5Pq7wlL003NIZ4BSkrzsXMBAmXpdVGh5v CXC6QeTk8ngAoJUrQpRZKoP381SXagLLJ/npCaqppXetdwOkVG+dsl6YsK6dK8vrGrLJ/loTmOe6 tj84loCXVXm2ftASqWpkqbUCAAGqU7lnEJFT9NjFUxgUFkKTcl+cEpIdyBZvWEaJKS//AN83hlMx zZbKVyiuki9LrYesBRqq3CCS8C+TzZgahtACDUAtqlX7sYOjAsGuVQmTKRmP4X7XhHHqqaogF3vB TQkL1rL5Yeh1HVWqfSEDhuNC4vEubJwoBR2+87xwpsmnd9bvCQuYBUdGcfz1gBpq38gem3URxAQo 7pZh+/AFCytd7Oae0LSKqyre49IbIJauSRm5hUKrlTGTdKgxfnCFF/NTKC3SVc27RLTIWUoZ1Pu+ rH03hMuf95LpyEvk5iGklaAhD86S0Kl55hAoCQMoa5JMcVMoiQhS15ZzoDNt2fSEHNmvdLAXax/y WC41Te6xYEuPN9YqlGYgG6lWc6aQGBfRWV3g511C3Qf8wFEUnmTrCpZUKVepive/0aJiVum7jpv9 YmMlg9+Xz/l4xYkmmZpUSAs/sjpBB1Bb+xipbq+8QghtA1T2+XyiWtLWDVM0MqwOrFzADaFknnzj L3vr6RyJ6uIHPTSxh7m/dvWATpU/1impqfmbwzgGDZBv5t4FCg+vMiLVLzX5CPxBVgYXnANbHkek cMgsVtkGpbnCsNQFL86WmFpbuATFSiVKO6iST6/3C5nlK5tedNHIC/VoCCyfiv5uxi7sA+XMPUwB YWc1aGAUpBzZr6doKSvy3006QlJChmvvC2Z9dLwkgN7zsRtCFqzHitY6W3hZRPUiyyrhzHWXToP8 uHIf6L9Y+7c/kIBLBZT59j0hUslabNZFvnASZZIaqoXCoa6n93SDlJ95JVZoClq1y84C+ETubaQl SVElmo+GHJKqDBUhBCF9d+cAgpURqCdYUtKEiu3aBUlVJ/eJ6QFUnp0bkYRUCmrXM7dICJZqT0so wJYUFJq1SGIL84+8UlY0GXNCrlneGUWCr3HKLb/ihIAJTvs3WCWJVzqd/SEL99moP3YVCVBT/GkG ofvc4uLacld2gLBZI91VlHrHFSMxLi2Z4lpUEpNXnqOaEUzUqKkuVJUAPlBvVZhFi6te/rDueZBM Dh6/SCVEC3vWA7RwcMusq1V8HeOPMmKzClKgS+sJdgkopdvNDlPqRpAVcHSzirvAQkX8rcoyuCC9 3ir3tDfWAbm1nsDABICtA5sT0hByqKbJouBzeEXSpNWtxCUc83+0WR9HPrFwzXigsUKsecKmSABN TfNfrCwZK9WpFkH1gpxDCWdate8KlYdQJqY7NCvuweoBvCSUU7a2MLnTKUpQCWNyW5QmUmyJa/U3 hGX7zTPcmAUoPmzRxTJLvfkYQyAw9WinhJNaveuIGLlPk87nKmJdKlGmxyik9opVmqzLckb7xSg6 ClnFv3ozOoE72HRoBKaU+SZa5aKwWFdkbCEvao7VNBJUCfddhTBIZviqsYFZFVDbiqEhTudxUQOk UMEhIsQnfe0WGp6/lAmLyhfe3pAlzFAIG53j7m7m2z7vAMqaVpR7jl79YSV4CbMRVf7yl7a1RKk4 SWmVJUl+LWVTEvvH27xbEzMbPnKfOutMr9kbQhaL5mpNqYZKiprkjKDeJhLkK1qUEu31iWZqSFG6 FDyqMYifSn7lNiA735Qkb+ZJpNI7QtRYBRoUr3+0LStRUimrhrcNC1Ug1m5c5vSEnhOfiZ6YmPWK 1VOHQfWFzhIBmLXdWoW5+cS/DMM0vh7NSQ8cTEFSq7h3NXOETaeEhBpYpYj1g4iQozZ9FeS5D8oX 4b4l/wBusmhBnKpC78oTNlTJRniXWW0VazQqXOTSuTMKFfO0SioFMkBglF0r6mCxLPlS1h3gjY3J fTo8IuVbqAuR2jUSnO4ap72hUvCSZuJnPTRKdd9nhM+Z4HjhLTvwrdbwqTOkLlzDMIMqemhSb6xm SmlWhTcqIu5gKSEi9T0sq8VLU2VkhiXjyh1XcG45wGV9MwjFpSh1BBD2JBYtaJHsjgMel8b7Pr8L GKmkk4HGyllaeMBfJMCHG47x4b7I4/wtZ8R8V8Qk4HwXxTBib/UviU2a1JkYpSE+UnM4BTTppCvY /CTvEfB8Z7TY3C4aT43LnzZeCxCOEgmb9qTc0NMcBi40uI9k/wDp5j/aJfjvj3jmJleGY3xadJ+z 4nxGRhiJs9RluprUgX93V4lIMtSaE01r1HUf7w4FSqmt70SlgstW0OA6tZlm7ROyqJOod2tGM9jc RNA8R9ncUtciSqy5mFmqKkkD8JJf9oR4H9t8QxXh2K8CxKpkkyWMnGSptHFkzBs9AZY0vaJGP9is L44vwbD4Hg+IzJyVY2RgFJF0zFfAoc+WrmPF/ajCeI4LwDw/wicMJOmowZxeInzZn3tMtNQAZkvt 0ikTPt2GlYb7UMbKk8MKGr1ehcRj/bj2ll4PH+IS5PA8K8LxKEYlEr3Vz1oOqtQ+zxjymXKwqcYB 4L4fg8JJCEviDSuiWnYJKyW0jwyd7MyqZa8Gk4oHRSmDsmNyqXo5pH70Aks1/M4PYxcWXfza9jAK HHvZfzMBC8qwrMpF0pgIJJJtZN1Pu8D2m8HUsLwC88tOmJQTnSsfiuHhGK8OxCEYtKf+98NmLAxe DVu6eXWPsPi2ERiZQVxJRI+8kLGikKhAnLn4lUuySFfZwR1AjE4rBYLCYFc/Pi8VpMmN8cw3+sf/ ACr7NzftHGncLxDGyJg4QbVIMICbbruA8U+b9ISwQbXTz6wnKXCs4Rp6wMtquz8zFz2L0vytAN20 bcloOUhXmvqqARa5DbD1h2rUkvyUegihIWhRuUtUrWBiJz8P3UEUt3gJWmog0+UnrCDwXGtbMpDj eFzsBMqLlkG5V0EKlzpUyWsLpXsTtCSKpmdiNh3hToWlIsbsFcrQygqtVr3KuTCGLpT3DhoToSDa 1l9oSq8we+neFZNFukL1EVK3/hGUWrYDTWEvK8xvq/UxuUm7bpgHMUt3V6iElSikA1pTQGPrCWU8 urUWhRJUU3CTqPnCFpegBk1H6mFHMC210jqYSGWa/Kwqa/PrC5pNKVN5i5NoKqVKTqDTaA/m0bR4 ASl3N7vDMXFwnSluRgTqXUlTqysTCkBCvPa1k9YFVVQzBtOvzhJl1JScquE5eE1VE61XdOzQEkZj pM1Ke5+kKuTNlgoAZwHu7xLWtdJQiiYaWQHvAVNeYkFkmm/zjipq+6DqlLzNoXfrAC5JJ3S9KZdt YLLftreCmakuoZaEsTbUmMRMCwqo2lMRSVZT83iTJWaiH4ksCsIsbHa9gYoKUS18R5pSSTLe4dHR 9o1CgdCD/P1/yHhs4rponuLO7gj9YlqlgAqSHQPN1eFC6d4Be2q+rQAk20hRTmOujNCROJp5OzQS lR81L7G0L+7XoQtQUQB1iYEKM9KDnpuqVazmJ16nmqL6vc3/ALGHmrUEBQMuouQHv+kI+8WtKkul 7guxDQuoBKne+9oqvm5aFuX6w9qdLGALAa83jVyA2otBIULq7wqqp9dHB9YcKpO27xWqZm2uximb tbU39YSELY8idW2eBSBUoPcueZgXpKV35qiYeMqWhBvdj2gysNKnzpgcAMpktqT/ALRMnLJJWp7m puQ9P7iU6eIOIBw913FvWBTqPcV7vrFMsqJ2SnQX5wmXOASrR3YqhN6nuKS9cXUx3Glv9oIK3bd/ PaGqB53haEqc8x+frAD0lKrAnzc4nFFU1SDUpIzr9B+sVS1zUSillIUWJc3Cv8vnv+wpiqAEpKig srZ/0hOVQPv5nCYSc6iq7ax94WUT8LAX5wE1lVXLMDBVctYkxaWpRGm47vClT6g5ULsPrAIDy1h3 NldhCOEClJsaw6oqZToyq1AXvFbMG5ZR66wlgmnm5EAJKUhu51g0n3mbYdXiqgqI+7I+K+whDc3U jVRHziySz+WWbD5xcHIbahUJUjRXnZVhBFWfYcoBLAj3muIJIuj5H9YZLMdM1/8ATCE5f2tXgJQy SNdlCAdSNRAWau3DKzDBSvxI0X84lLClIUjN0XCCxImFm1PrBUs0FOxcGAOKgLXpX5vlCc9wKrnz Q9BVdme3pDJFF2RqIXMmLavzBSHSYcDZu8UqfJmSgZhCdW3Ys8ZKpiJnxi4gAjP5UK0UnvEtItlz qDXipaglI0W5EUpKtL3/AFhI4awRmSkpCiWLPAXIRT7669C+8BJKinzlIyg+sS2V9bC2xgVP9RAY G4bpFxSd3a8GnNVbtB4qUqLlQcXj7tNI0V1iq9JuOcFgKulwICUpVUfeOiYmZxWgXIV53ibjpqdZ vEQlWZI7QizU2r1vyJhjmB9AOkYhM1kTaakb1dHhSNu31hyDky5t4XLUimshBrL1P0gIVd82Swg5 9chSbp7iCmpIy/OGSkP5idhADoJdz8Z6w5zj5P6wmoKOfJ0hHlSrqHK4InS7bdIL6DyCnywkBIAp e41iqhImAWHPrBrIbWkZkp6/nCZYpZmVyMYjxfwoKXwBxFcJkqSnUxxcQqZSCUZknL3jg3UTq+8Y d0Kzmlzs8AJQB941zcRmlVJUX5t1hV1Un5nqDEpKAsHR1xdCqArKBb1iXNUohCb3uB6x9lwRK+Ip lqfKmJVRpUm2XTrD0lDF82p6wxmuhmp0JgKDpXuTtGdXQ29YsTyVUGpveMR4nipMvEFMyhCJmYDr 9I8P9q/DeDgvvfs09ITZZsBb94CBhPF8GZ2FQrgqxCzlSRYkp5dYMzwCbLrp++omCYArlq8KwPFX LWLTpj5IlYvF+MYY4ZcwT6EzS4Y/nHDwMtcvE4aRacDedSL1d48VkoeiTilBez3gJlqCCM1wVE9o uou+Z/f7RSNOod4FyRu2kS/DMNqtd160Alrx/WOMlS8VjwkLWFMSo82jiScNIGGkXVLCAUj/AHiZ M/q5GCxpSRLxaEBM5Km1/wCY/qTHqM/hrUZc+wM9JNi35w7lKlWF7QCo2/8Ai9YWu6nzdR+sCYxb s5iakBTrNPI+sSvDfZ2TK8T8J9osTxPFvBcZivskgKAI48iaXoXz2Pzg+C+13i58J8X9mfE0YuRN mYbEDFeEYtH/AJMNi5KVB2Kg4NwTaEeNey3heP8Ab32p+yUYPHSMLiJ/2dJZLHHYryA7iVfpB9qv a/ESV4qeDK8OwOFBTgvBJOokSh8qiq6jyin4NRrWdoSUpAAu4cKPSEUg3LKGpPeCQHL36Q1TPZWz vGB9rPZP7vxHwp6pJUZeH8Qlq/xJE0bhQ+RMJxvhql4XxCSmnxTwfFZMb4cvRQKd0vooWjG4KUnB n7bhl4adLxcorkzgtJSym7nn2jxTAewvgmD9o/ZXx1sXi8Hi8QcLhcJNS7KlYgtsWpVy2gYTxIeB f9OvC0Hhzly8SPH/ABSejfhhBoG/nPpGI8TxuPnKMuTw8T4pjlCb4hjy7iVIlD4jokepYR/W/jmG GB9npJMn2c8Irq4KFC82eWbiqa/KzRLRmMua6kNcB9oTjJOBxC5KspKJPlfdoqnyJ4Q1ZeWoVPCF VJEseWq7We0Uyl07K2frCkpPFquSC6h1MJBVwybsrX0hUpSSAvmPN0geIez+Mxnh2OlzuKmfhVmU sPzPKE4XEysL4mpGReKmYeiYOpP/ADHD/qTAzFkOiZOKmHJ44Hi3i39W4GY1WB8OTwEKfZR1hvMr zFRLqPrGQPTbVjBIDL8vmcHk8feFlosW39P1hAqYlfu1El+sF6RRl1584NTgb2Lp5QliTmdtRD6V Gm2V3h6aUJLeaCVAE6i9zyeONiEdrD84RIlZEdcv1jiqnAe/5nCoSFKDn5mFL/eDrgYvDhKVgtMd 8z7w6mqK2+WphNYWAF0nXYPAmJFVVtb/AM6R5Vj9qD5Q9na8ApQU/iKXr6wHIVMNhUPNzMJSqY6O XujtFCk2TfS/S0ISoOdRZ6+Tn9IQJiGpDFQFy/OJQRSM1XMDvFNaha1QAIhprpPlCaRe93MESymn zAB2Dx5vKXUn3VcoCikMpXDYWSpukHErDSwfu7ZYVMoZrPS9UXkKWnRxH2JeUVciCjlVCJibh25N Fg5VmPMwUlCg++xhTJUc1NBsdTcw6iQB7u0JlsaVKcbEd4oV8dAAdSRvrCwlKgkr4V1OpW8IRfSk KPmtzhJqN1v8BNtxEviIATL/ANauReFSgCqUqzFYc21hBCyghdQ4hZP8IQ6nFLUqVd3uXhUtDqU9 IV5X7QSsBEoYgTa13WP2v0hS6EzZc2ZxitiVKVcgjsTBoICvMtAXRxOQWNe8TpkzD8NcmTdCWnSJ vK3p+UJCpEqUqr3BRMU92Un8obXfm3f++StBKVIVUlQsUsXDRKMidxJ1DVryvTZWX53hbpUki2ce bnDA217vCCXSlBY77aQ4VSSpmNiOsOtRbRzqYWU3SosjNlTFQmE1qoy5k3G4/WF4iRMl/aJquEpD uqY9nPa/y/sgix16iMLh5uKHElo4M1DsqoAD66+sCamaFhnN79IeqlXq5gVuEI83JcKZZq93me0a K11/jAZXo2jwXItY2Yw557HpFz0d3Ig5lU1WeAaiKbE6doJWur3dekFYWtj5aiaEvH3ixLD5xVm6 NGInYjxMJFREqpLrIvYN+f8AcypinpRMCy2pYjSJSpQmIStj946VXY33+cJcqy+Zsz8odz8N9YTQ 5Is9dxCUT/N7x2MVvb6l4N3KvjhVGZVWam0NMKgT5rs3cxNoxSZIdqjnd9v94kqBrUbTSAyU2BSB 3Bf/AC9zfsyoFMwA9oY2DMSM9UJqLn3doAZLavsYCAlKg/LMiHDqUPdUHeCVZUqRZCdT6wlC0pV7 3EUfNHlKfgYaQalVfMH/AFQwIJg5ym+ZrA9hCd0e6lZuYLhi7DZvWHUXJ31b1grLE0sOdoQVEoq+ AUy3h1e7ysB1ikF8rvuYltZLOXFwPwwCmoBX8vCTmmAKuvl3izBStICVH3tPNVANIfneEqp6bXq6 wEUZrKsCr1hwuz5nTeHLug1jmqEzBlmAU+Wp4T7ykqfYNBSpQfXcjtCSylNmNMGpSqEjewMJCRXd 8+3eA4pCLKp0HrCQ4p8vSKQklg7GEoZYLVW07wEIf0sLbwkkpS2RVWp6iCyFF9SSU1ekKmLyBIY+ 80UC6dAALntANm0dUS5iH0p7QDqCNNR84YhKVgs3vQMyhSplc1QhKlO4hRSX2HIRQ6Q8UlVvzhJ4 j/nAIy9ecJBeoWgKpB/WDi50wS0IllRrsD6RwsNWvBSjTSm3FY7xSpuXmp35QVS7h/cuBCdlPycG BSCPxM0JWTv5vfgOsJa7AeaJOC4gSfM2qQOggWUZvxL8vpGQ8MaqGyj03hJeY9LlSiQkdoEzDAqS MymD93jQZU76kbtBD5Rc8wTa8JSRW3lymlukZgRSpmpdQvCUjOOqfyMJSAphe2g7wUqcJbkxhiCD yTmhUtbIVzPmVf8ASJU6Wy8tRbQPEzB4mWmZKWmhQWKgp/dMTf6vwaJSZ7qVZmJMImIQ2xsyQ97x gfDpC61X4tCroO7wgi/qzQKlAufQQEKC6Rm7w7laqiGKc+t3iWEgi+XJV9YTxFLROCtrBRiup0sx a5EIUgllbHM/rBS9JOji4hlb2dtYCACSbtq8AggKT7qrNeF2QpSg7lOkKm11rxOOK18wwDfnGKk+ B4Gd4l4j4fjZWNThMOmueqWlQM2lOpLAWjheKeH47w+cdJeOwy8LMLa2UO0eIETFoCcOh0jyqcq8 3ZvrHiGInFOHQzImldKV2u5/WBj/AA2erw/2alzkrnTsUxlUJNqE6udS+r2ePEsfNVbB4CZOWry+ VOsYvxQhvtWMmqTsFBSjeM9nLu14BBZI33hC0muo5tiL6QuYrJSjzc4x3tF7PYRWOxIWf8SYmUFk bIfWDOx3tZg5Xi05Zw6vDZ2J4WISoay6el4kYn2hSvCYTEXlIQ5mzuS8trx4dj/CsaV+FrXwxJq4 uK9B6H6xg/b2VgJnhmPweDTPmoxcvgT5ss056Tzq3u0SlLzhN983rAKbAG4VdIjKu4vqGX0gqUln ulrv1aDW76Fxq8Y/x3xTCLn+BeC4dZxJlTeHPSopKksHB2OkY7E+GYeZKwEzFKXhMPib4hKCS1Su Zu/SETBLTLCD7uU+sM+mm4MFVKiqrfSKlLUAPdo06GHMyx0DAfWKiPefQlvWEpp4imqYeYNeCFpZ y28S/GvZ7xLHeD+K4P76RjfD5xlTb3pUPfSdwqEyPaLwDwv2mkyDnxeFWrwnxKaNnDGX/GB9v9iP aLCziaeFInSsan1VaDI9mfYf7DMWpUtOO8dxnHCdnElAGjvdREI8Y9tfF8V4vi6nw+HnZfD8FuUy ZKcqAL31hGFwgmIkBbGYgXESj4hKlYnE0AzJk5yxbaFYKQiVrlVSxG3m/SBKxqZaqzQakhrR9q8B mHCYrzIShTSpr84V4X4ugyJ0pdKVKNp22sKGWvWxdJ9YkLajS/PtFTvfWE3Ip1FVjGgC1HYebpAU UgpVra/yg0BjzOsBTBVeUm9u8Myi93tSmFGu+rt5oK1Byq1QtU0C9JVmG7+sJD8TZfSLJuCwa7RU fcVpzgUDLuITTYBZCk7abPBWkei79yYE5RUqR5mb+RGWUpFCCEsw0FrxO8KmTFBUi9Kyw9ISsTgc 9IY3HO8Bc9TgopvvEzgpCty+luUTgxBTUH/OAkuXuatVekNclOY8kv8AzpFAlhIroNmM3e0NdkC1 CLg7vDuQgVFJWpqegEZiKuehTEpzSymG6D3gTF6A03DmK0FqTUQmwV3glWWv1fvFAL7XuU8oPES/ u/s9YFCTc1LWo1C+zQCCyk2ulkr9IchKVFbE2YtyhDLdDsdLf8QibxKwB7gqf1gSyKL6ajvFCkoX +7aJPifgstLhVU6VRV3JiXKnINQDHLflAtlCuxT3gzEgeWphd4Wr41Fx5mhyHBD94cOhflRmdEOr NVqbB4DaaoKQ7X5wmgUkXUtdnhJLav5WB5tAGZOb1PeFA0qWF+ZiPpCWXNQlGcITZKntc/pDGZMF Fkqlul31gpmzFTJaVOokPqXAUqGSgUTc1K0M/X0ilavw/DTyhcsqpXw2ExIZSBvfrzhBWsCbRRIt lNNs3ys8DFYqXOSqShpa3dC30Y/pziXMlL+7xwzJKOEtdycx9b6aRkClyymtK6bEam/TnBsSdunO 39L+vMfL+6TPCpqsIvLOlJXp1aETZeJQpcxvfuNiPS46NBoNSRuLvDJsoHymwHWFFeYqLAE3vF6n XalGZu8BPEUkVFSWu784XOnzAp6mGouN/wBBCp4CkIIshSnbnb+dP6P0i/f+nj4NQSQ3ETQpap1+ Q5OeWu8Kwc/EZpJFdbpJqbaBOlT0TMjnb0glbjobj56x5rampy0Upmgj6ekecK/Mdo16p/jDhTju 2sMlVJ33gvd/KvSn/mKxZjf3nhTNytpFEwFSXd/dDRnpTNW6kUOqv9qFYlK1VTZtJkTpIUkMGer0 0gnn6f3DgkHV9CIRMWFzag6lKXXw9vpBISkhe/vdyPyhNSqhrsDfQQniJcqsmskUAwGSm9r+X0VA ClMRzGnYwEk8UO4a+sBk0tlWsvTpqYWlZC6z/jfC8ALH2hKVeeWHuDZ/lAnzFTa5v3nDmJYJTolu /T/LhaVoW3q8FNBSAe7xZZFJy280IXMJFn4aLVR7yAq6SCM0IJNKkWUrSEspRbuH7wCpTq0ZvygE ApRpX+pgBajo3SA+ifiMEtw5Ysmi6jzeNbt5t4ddU3t7sFSgUgWqNoBOYaWP6Rcqep9YI8q0Cr7x f5KglSyxPNqYsKho5F/nCwoUkF82pgKMkgjnY/KC6j+yNotmb44Ay03chLGGLa7ioKguCuovTpCT nDbkfkY9/V7uDr+sUCsip8wrmD1i4coFQYaxLICSpV7wlVIl7XFCd4oTNKAbB2NMOVM2v+8cSY10 tk26iBYsb2L/ADgICkEEaXYNCCsUh6ORHSKQ+YMNlC0Sy5chtQKoSabpU1JcJ12hJmLHofLHCCFZ g9xS8CoEHXIrMb7wkJlKG6lquBFtBrzPcRwhLII+R6vCVsTuXgLlBm+cAJUSkajRr844RmmtV97x lXZd+qoqrC+baCEgMAerwQZlY2FWnaASaEpu5uqK1LCynMhPvDvFKphRIv8AdIdl3s8FGZTOXLun nEvEIPl2RpaJaCtUtVia9XhBKqj9THmYmwvpAzKMKvVOUMlNwITi5qpqCFPw1aK9YJJt8HmI7GEg y98qiKj1eHRSpOrDQQFSwpJfO3a8TsQklIUKihWYjpCmRS9g4DpgZllSMvncJvAUX51uQVdIapeY 6vm9Yu/mbLp6wgVvxVaK19ISZSFOLKUUkPEvFoZKq6qFe9CZU6ZQoFqXL+sJuAPKShVf1jLNTQDe pT+rxwMNMTNxahTLQC6CRzML8QxaSqbiHUOISTe5vBGlWX9ntASnOWp/Z6xQGURZRNymDMvwyoKJ 96/WAkoWpaefu+sMpNIevVjfkYmz/Dipcs3zkq0vcwOMmhWnNuYipJu+8KJVbWHGuvWFE73J5xMB K0AoapGumkYr2W8TmiVKXNbBTllpRUNHJO+n9CfF8HKxQx+EBmTU4FIK1FIOend7gwrw/EYXwk+P pxUw+LzsbhkDFTdBcr2Fw0eJyfYfwTEeOycXOMpUrCyVYjDSlnUA+WkE73aPDMF4rIlYbxSYji42 TKAAkn3U+n6xM8DwpE7xj2iUMDLw6VZ5MpRzzFflEkKdT3Dm/wDOsJCkFXvMdUwCEvVq9qYS6RNz aGyURilSqEqpJOoB7R4TMxICZk3FT5g3JFQAf5R7X4LGiYmZ/Wy8ZhZ5lGRx5U37yVMR6FnG6Y9p vCsd41i8ZhPC/BTNwU3E4tRxWD1AEtXprqOejezvgGD9jsL7b4njyh9lxuF4+MdJS8xMy56krZm1 iUMPRgpniHiOFweMlcTNLQpytCW5N9BGHZb0IzbBVoBpUgpu4bND0AF7vtCcxYeam7wnDyy86dM4 curRJVlDnrCJvtVifEPafxPxeWPtXhWBx81Hhkgm4SUoI8rsSp/2d4xPtL7DjGYTEeFp4viXs5is QJ65SNCpO+UXvsDAVUpSSGdnd48pAbe8KSDxOhFxAJvzD2EJS2ubmL/whJqe7MEtVE1eEkqXLlD7 6YlQSAOp/SGUCpKhSXHlaE+Zn1Ghg5PPb4h84axSTcWOsGgfqD2iRg0ZDOmhHJ73iTLHCVPUgKmL +H1gS5CybMSIesrG76wVyuJLIs6Vm/WE4fFlcxPkPEJJtZ9YleKYWWkTpaOIZyWzAXvAQ6XlWOWx 2LRmKmfuUwnXLbvAt/vDkAg35t3glsukEqJSBbKWqi1QGjm57QoAs6uQYdIQR92dGPlMMoghKmLa G20XrIdkWMCnnmCixPpCvdRU7e8e8PVSddDaFEKDqLu+VUJImNVZQZ4OV/dVX3hc0hC1V086XuIo XLSpOjNGE8e8Flv4Ji0/fTyxTILhws/PSMJJ8PxpnYwkGZL1QguLcvnGHTj1pVPKHUhN6bDURNn0 HhFwire0YhQCRxJhYs4EIeYmlvdEEaJ1Tu/OANtOUOT+G/mV3hKSDU7gnymHbK7PoIJXUWvV7pgE XG6Of/EJoTlZlNsYvUCD5tWeEqdyzcjtDkEddQYoDFKrkNmVDhBAqYV2Ku5gJWxUDa7gvuI4jVJZ uib/ACgYZa0qDMEsBz2ioFKU68jD1vT9Y4YQ4mAh+VoUXIc+9bnCCTZ9lODExacl6X1N+kLWqVxE i7mz2hLIGlNHJ4KjUyFO+0cS5SNWuLdIeUk0+X4G30gcPe98z+sJqt0qJhgKSk0l7V9oqfMfxAa8 4pP3Y1KtRbS/WFqk2qNR3SNtOsTamQFsNlAvyTCaZalplhiAK1HmSYUrgBIZjkpq7mAoES0IV5E+ SZfcRkk0hG9LBIbUd44Kq5YR5ajkTu3rEpE2SqfnoIlTaZMsKs5Hvdo4eG+4BnOtaPuVLd9vlApT NEtGtMoCaagzhWp6iJWGk4SaJiPvVzlSGnTRoTza8UATDMr0oa3b5xwvKd32sYA0LtmsPUwJiZTy pl0cE8dI6E9OvKNLDU6i+gJhkmrLVy2c/K/y/oqs5N0izfp/ShIBHEc8SnIG1MKM7EcSWBl4Qap+ cE8Wcr7Kak8EFKFJ2t/PrrE6Ti0GUnDZc/mPVteesJnYaegumovoHvCRNxAKWqUqtgncXgH7WinU grB736c4WcJNTiVryDUUMbkn8oUZ06ZQf/FW6R3/AN/6Pr/Rcvtf+nirC5hTOCigfdgMWGbfU26w peGlCSKavKKld1flCJQmrGR24rEsdx+cSxjUTFKrorqsNoUqTiGrLXuX7xXx0Gks9eYcnhMqbiai cqE1ODzaAqRUpKraWEKUTbVtQe5itRKdtXB3gEzRbe7CCQtJ7L1gqRXUnZyEH1gqalY6Fu8GtX+G ipYVLanqDElMp+EhJz3HGvZx0b8/7r7GuYEmt0I1VOf+F4EwJIXo5dh3EFQJ+FXL0MEFSzTldb/n BGyPiUl+rRdtHDfrFRKeiiGN+sBK3GZkX879f0haZM5MpaTw8/lbqOuxiciSqnhH/uUgqInFXI1d TF1lYTlSS5sNG/y7EJBexHmMfdBSk6doS5ZfksWKu8EipSiGFekuEVPNU/oOohS0WOzo+hhNhxE3 NOg/SCaKuJ751Db+sNYU2bWEE/s5LmEA6uyqczjrBMtWUnzFLtHDpY6HpAodIb42c9YY29WEItbQ rqLiFfe1DTS6oK0+YOp4CKSNy35l4VLYX1Plq7dYGWoqsVK8wgBR935Q1JCntpf1hKlPW12igAaO nc/OEOwodLaARKppA9+m5PaFE1UE+XQwGWsnY6hP/EET5qV/CSguIMt8rODsb6Q8nKrV0B3hJYK3 BJ0bpFRCv9bERSXTbu8JchQ9w8oqWpdOgNLPAsoZ3Q9n7CE5lkj3WzDvBep3NO0XBLB+kBwQWs+v zikoNLtqVEdUmL1a7O5hNSGCrWuod4pomDnyMOU3584GXX6xcH848tvyhJQCHN1i9MBUuYp3uUhj EuorVb4y4ihQOc/tH5xMmSCtS6fKN4PHTNqSpqV+7ATMExI9QDD3DljeJlSA1LpVqR6wtAZk6MzH 9YYks3W8PKVMPMlT/WJaaVEpuSziKjKWvYhwR6wOATIGjaj0gLxQXM26XvCZcsqVsDLzg83MBqRf MoWohLHJpY201hAlrt+G6vUQpbgCls1i8HDJU9S6Ty6wS5BX007QADUG0Xd/WEPcANlOkBJe5gpC VhJsagIkrnMKergQr7scnJeKTISALuzj0EJmy5sxICvdDAdDCFScUtEsAhUuvKrleEyzipgJvYkP 3hKpucqzKO46wya2uM6n72hSaQUvShSRpCQN/NA4wQTXShOzPaAiVKZJsrcFoLspQLGm5X6QCZdQ 8t7s8cDQK5QjEYeSog5lMkKQOZBgFmChZ7k84pSvS703+UA0kg/D+sBPO+7RSQC8I8R8PmrlzcLM 4wSxCTvErwb2pUrD4vD/AHQxc3kLCo7/AJ94RPwmJk4mVMFSJkmYFhUL8Rm+C4JeLmf4k3hsJvVS fKfWOFhMPIwsoX4eHlJkS/kIxGGwk0eNePUFEnAYI8VMpZekzVaW3hftL7Szps3GYzPLQbJwwSMq EJ0sPhgSkLmdahltyMVgKK9BsTFSVKQTaZun1jUAqVTQ/wDiROnqkIIpzorNYTs0Yr2F8Yny8KFz /tHgap0wAEq88p/lGI9n/HZSqFkTcNi5OTE4WYkukpVy5jePaf8A6e+M+weI8Vx2Lm4lK/aH7Hhl 4TxqTOSRI/7pZTTRbLsY8d9o/FfsMrEY2V9k8NwcmcrFL8OkO6jMnG1R3p+ceH+z3gSvtXhXs9PV NxuOCv8AtcRiCwAl/FSzd4FQba7uPWHrKi7wctatdYSVosvQ6hMeycjFplJ8Om+0mGl4xU1qCkn3 jpcsI8G8Z/6cT8ZM8F8VkyvDVYXAzUS8J4PiQaVTMTJVloUKSJrFqFaWq/6qe0n/AFIoweKPh87w 3AYrxOfVMxPDSuqYAMvBUooCSwKiT0jBzJjBS0cVampKFG5/OEsCpOim8p5NA8zJuTuYyj66xYde TQCoe8zNYRjvBkeGYPFpxta0zpyHMsqDMobtqH0gKmhJUu5Z0hJMJzU3cb1QxULbwOXldVhytFYS phlUb77wk4YKmzJd0hGZz3jA4bxnBYqR4RjPukYxX+CHYMTCZicUFZKidE/6oJQgzhU/MIe0CtKW 8vM6QMXhZyUiSXWl2SebxOwK5SsUKaHYqlJsQzs0YpKQkYeZOMxCR50ud4DFwz8tYqU7gN5nAhsx CdTsILXAuG35wz0g3RZgO8Mq99FaHqIe/M31j4TrZUM+zqsTTyi94uHY2fUQlncc9ol21sv3vmYS w8l/+IkkVJ/AAwMIC7JVudRyin4d1PeMT4IuYEzUl0JWrMtrWH9E7wvxbDpxOEnhlJNlDqkw3hWC C8WDacrPNHaOKsAHRNVm7GEyj5jYSUnNezxUo0vmNnp0LEwkKAo83brCCl2+VMBZzFVgneGWDm+Y izqP1T2MVKYpRYX17mEBDMkVJsxEMjzhTVU6woH3POeUFts9S/e/5gkpu4G9HRoUAQop+8I5ekFk 0rf94N1hFbm7qcXPOAACo11ZsohaQXO3vCX0eAtlcJDJdOiecDE4WdL4qQKkFQfTeOHMJSmtuajz MKNTr1RsPSFEku7/APMcdUwokvS7VAb3hOGw5KEJuvK/EhrqTW4Y3HeDxHqTbV29YICSBofxRLVw KJYy1v5odTo25m8VAgJ1R8Wn6xxKVWuQdDtaAquqm/My3s0S+LS6bWsb6W9IRp5X0JAbnExSXuph sCwDsILB7PnFh2itQmp90X4ST3iWzpGjG9bWuYVL4L1ptUu0JlssBIvQ9KX1c/OBM81JouXr5NCF Urpa1HvdT2jjTC1S6SHLF/i+do4ddD2QqcSUK6D8oLkzZg8ij9B6aRKMyTKxM6dNddYopu7PrbSE nhhMtU9ly5KlLJ5KUTo36wrgTPtGIJ4cyv74TBpdXSEBNMgylcH7uc6VixdukFCZ6VzpQ4nGJSVT zuBva8JGGUZ2LVJ4+ImAmsaCgDo47t2ilTpUmxSqxHpBpLcQcNW+rPDCx/FYRMK5ssrBeyqjMe5I P8YXMSSqTxW4SkMVs1xdv51h0pShZXSvjZUsLOd+0S0VLc+eb5U28od3vE1Skpkz5qWmS0LUTNvr /POJZTNmy5ku2ZahY6hSeu3eK5ciaZC3lzSrMzwFKQqkgGpmFxcel4pAKjySL6bwmYZYpVbzg0dT HAlTETROSCUSlVJLN/CFywh5xNKax5dXH/MKSdfLtzhIaXX+DMo99vl6w+726/z+sJSmVMmOf/GK nfrAw6cOJSMNuWUZr7n9fWFIIV5c66MvYQAybrda1f4y/XpBKVKImgGXMTkA3uICpc2elaMq0XEh fcQpM2Zw6kM6HKi43/2hCVYgzuESFqZT6uL/AMYTmqUW8xH5wJ0tVl2nfArlFKZijfRLEHpD0EUn MlV3glygBTpFmHr+kOqaKAp83yAEEzJpCV2FS6EpfQmFysPMqSQy1m+vI/x/u04iSQFeU1aMWJ/K E+ZK1h1haQCLbcvWAqoLK9kmPh3z6HvEspus+bVTvq5hwApEssaXBT6wiwp+FZureCEhYVX5BMsl tWiYA8xL0LDFS0HvHGWv/FWaJNfE4YNxfr/e+v8AdpTd0/ELwnhvTodjAUuobWs784TVrqyN+8JC PLyUhxrzhLKazlkWMUOoFquzwi5VbU2MVl01F96jD6tZqaQr1hlGzN5XMMspORgoZQDzhJDggM5u SYd0mk1BXPtBWmo5mBaw31hFQ+9KvRPaAlXn1dnAgCgrQ7lsp+cOCLW1b/mKVDNTsPNApvdlVbQQ GUlWU30hJSkZixUk1ON4b4r2OsBtAGbl6wVEDPm1eEFYsrPexgBXLXXfaE3Kkf6CO0cQ8S1kVKZ4 DgAK8wPkPaHSRxCdvNAJCre8YCaKk/Iwh1UcNXeqJVl0a6Ux5f8AXd7wA1Lr/bAhGpWn36ISS5Vr R8UOUlJIbmfnAdzsDcNFRSktaoKcnrFVNtBDEEo0uM0cMi3UPAnSJZWgXOW46RoxQfL5WgqNkku2 8OxeJRAXQ+1oTemoNTtGe7d4S6W5W0h5qBMDe8KmgTJEiWhe5SmkQjip4lOYdesBQBbVtXhak2CE PfVXrBnXQsrfk0GYdWY7U9Gi7j8ockuq3/MeUhR1ItXEpcxNSBbkA28JCkuF2A1qjiygyav3hCUG YpX4qafNAANZNtWqj/EVcNpZMGWHy2O9VomTJ7ZTU6tTygcIMeSHtGYd6coMOCfqYRcPtUL/AMYB CCU+YrpNzCULIT7ulx3g1rD/AIdISlKUmv1IhaFSyK0MD/GFSphUVJsNme0UixCX1pqhJpDG6jW7 a2IgC1Xa4hjWq78iYUiglTVZmftEqYXSivPLGivWJ2Iw4IXhpJWq9ramEyMRPQmYF0slbv0MJmSc Sz3JAYFtoE5c4S0Lug7xNxSJvGkoQXr1T1gizV06sDzIhIrHxa+aGfpB+b7jtFim+pmam0BM2/X3 VdfSFBB4eyVS1MpR5vBl4DxmeiXIdSOIpc0DkP8AeJuHwnj+D8Nlk/406Txg25aMHi8T7TYvxj2f emdN8HSqSiRoTxE9f5fb7RNVNm4hd5ypyq5qm53ityGsAUZT1htUi42PrF0LyWd2b1i1XyjBz/GE JOBkzwqk2Cr7xNxMlMheImYdUtGHlZXJDZk6R9pktImSZpmyGU02U5JDGE4CdLkeO4GSlpX26pU+ X04juYoV7HTJ2KUGTRiDJkJV+LX84meF4qZh/ZvwvEgiZgfCVqTPno0ImTvNfkD6QiXLl+VhUzv2 MUi+7l7Qo6q1flH4luzfWA9rtm27CFggqDVosxtzOr6H0iX4cf6m9o8NhpYk4dfimHmSsXLSmwqm oUKthmvEqT7VYiRhPCZM/j4fwXwuSqR4epYDAziSVTKdQF2BOkIQHYWvcHrCSCFBBYEapMZk+WwL 6vDnUqb8JhF6gD+8lrw0pCpq/wACbJgJWg1vSrZoqIDO1y5T1MPUo7wGZKt0jQwCoE7dAdoncm5X V9YxuBpKlSsKueC1htHtVj1ormeDeHK8WkWzVSbsDs/SMHiMKtRxBnfZZuHrYYdbFV1cuXfaEycb i1SZyxSuTMSwP7Kvmf0hKsHiVpTRWobOOZeEyMYTLl4k0KnEFNlWLmMOrweXLmDEf40w533/AFf1 jFYOSGOGUbXpD6jl84ps21rmBmZK/leNCFO2hpV3vFLFJ97kP0+cJZGhZ1Gy/WFVJY+7qoDtASt6 AW/EPWDchOzgqjzEg2tamEkLtoecJZydX0qgM9WvUQ6tdLa2h6Cdx0hLj39WeEISFEnNfTXSKlVS 0FNk6FHrEvxLBqmpn4ddRIWxL7P6bx9mx09OF8QlAJVxwUiYe8cPiSEoN6wt0q7KgKkhEyaMy1lq R1eP8ZGKxqn4clCcqSzCF+JY6pRUqlMsBghrwmoMlRcmlg3IwVpU72T8UI+LdLOB1gpIzHfTSHVm bK7OzwyU0OHq+OKVU0v3eGl/s1HKLwEgVL11sf5vaLu9bU6QEEClnSSw9DAYWT95e7WaJjhZ6oDK MABK2/HmJte8A0Fih/rpDANlZ/qIBTm92YBmB5mFNT92WUAnzPp8oMzBLUUi603IDbCOFjHkYhBz zOGUg9CdITOl4p0qWyS1oqVOVia/KlX6QmSkrkor5fKCpSZkwBbJ5aR5SFVVKJypv1iwA66kQ1QC itsl27xS4IJz7q+cUovuX0HaEl0cn0MNt+1cwESQQ19HreKVC8w3bzJaEzPLsNrQGmKSEeVtDCjK RXJ94FWVXIwa0UnoTaBUFqYunVTQVKClJC7UpZSu7wSioqmGmliQpufbnBSJRc5XOYcy0EJOXzV3 Ck94lzJyppWVE5LoG2kSiBUiXnd3JfRye8KPClErXU4tX/xCZhQy/LUjKsdzCZiJk2oZaAHSH6xS lK0oHnWNZr3N/neJbJnVINJGiJlmD9+cLnTMKhM7WWsB1X1ue5j7TKMlKK65zpTw13Z1dRtGHKcR NmJxZyLsoquAqov1DQEplzJa9AkkiQtrXX1a/wDJiViUSpSEIHDUlCiqh7frrvCFJply0MpKjOBl HS78y2hiXxUAEqekMXH7cKKHZgoBJfpr1hErhmQpdne56HeClGWZLVZmdUAzZlMtCrgoz9GhSM9K F1qrSUpU3Lb/AHgKnomKQmYyEITxpotuOUGfhpkxbnOgyWSzs5HTWMMKklCQaJqUKmoWrnMHXUQv FIUrFTlzTKWgpMkod6iYkfcqJnIo40icyiVf8xKUpaVyknQkKxCTqQR0gTBKC0zF1IloSppj3Hz5 CBNTh1JFDTKRYEahn7W2bSOGmbw06zZifOzjQ/yO8JGHMyalIor969rnrz3gGbMUTpcORDTGmFWc 1Jvq4v0iUZ4BEuyTr9f1gXWZbVUbXhNJp4lk+9tyhMkzGk114gJSy1NdgflHGwU4ykSj71SqkH8P 5mJ8jFpSnCyr11qWV9hFNXmS591QdvdgrTOTMlp89RoKXMUoWhUseYvZPOpcLlgrNUykfZ2psyvN 6jSGmLCkI8hCWUeVR6fn/dbf0EhdCAuiyalbP+e8Szh5xDJpmIAYhgzvARiqUBOV9auV4QpBGgap iTe5CvXSC/3e9bVA3hU0TFFOq9yl9ICpZ396yvSCtRoKlMb5ldYnMGScy8tS1M51PPpCVJlT6wtk zZq3BHJvl/mKkX6amFKWRl1pu/SEhKSv5sISGKSq1dmPcwgAkDXvGXyHMWT9IS6Wf4b9nh/Mat4B Wqi+XkYKTa9zp6xaamnQpa5hJU45bvBqanWvl2gAnXMnnAcqJ5UZPnFk1DV1iojoI+8UDxFMm1hA SW01Td4UCq6l2s0XL0hniupw/dJioBXmbILdoJS3xFBXUhUOCEjkHUIFILb8/wA4C6a0gs7sUtA4 arvvcRfnnOqu0JmEKZ9hQRyhFjSbqu4hOt8qe7wmkODY7t/LRSS4SNN4uoy1nn+kJSzlNql+9AcO UWdOiYCxMBULcPWElSQ6yy3U1EXYJVbnAmJ0am1zD+b4ucWKqKnppI1gUG3Wz+kUkM12TmEZlEjZ LAQ6kDzaxMShilYZrGCun3nU0CgX/wDcrvBp921jb5wF1X5/DFPE1L9T6xSU6+85BEAJc9mhI0a/ U94ATmGlL3gJOXoLjsIUxDp0fUekIwkhd15ZmwDwFKSwqZUJQtUttdKVKig+Wt73+sL8wBOQe6Y+ 8JQXtdjEpGtAOusf4a1EWsQX6QpTMVmnNrbeKUupaLFWiB2iprMyTqVRL4ppSnS1IMS5pCZt310g JSaCqzbxdZzuV3LwiwqQpgq79XhqrnnvAQpClAqpqeoI6GEJASBQ9IBA7RNxqpWSSgrUQHbd4TKG IQRVSpCF3DKgLAVM+hhKDKUh/WJbTFgKQ4SjymEq1uzg3HeCSCeUcirKTcm0JWpaVW3TrC5slypv LoDBVipIVPo4l9B/LxjMDSmX9qwy5FaQ1FQIB9Ix/hasH4mZ6vEJk3B4pBUrB4qWpTpVXpooP2tt EpXiIXiOPQhK8IDPkSXsyt9d4kY3xTiKmzvIFq+ceKYySjhHDS7AeVTvcxLnTCTWCo5QHLvAv0G8 X8wP7sAFISKqjYuekJUSQjS1gnpCJeaX65V94SAFLTS5zvT0eC5BSbpBb1eJMwyTNwhmstV2TVa/ 8YxrYqXicVi/D1ol+HedRUtJAq7fpCVXEwqWqgm+pN4cuhdLrAzgGGYsbjKQ8BQNIHm6RxlKRS7q 98QJaFAIBqbt1gzVA3DBJL1vAUtBF6aAOUFwyTyFhAUEJUmr4XNzzhkJvrsHgAVcy+0BlqU2ZtQI /NWkIUkJZFu0GR7P+DeJ+PKq4ah4ZglYsSiCxqmCw/eMEeI+y/jstZW2Tw/jCQlnNZTCi9ExCqFy 1pag7gwEsCOoLxSJZtpdn6wFJDqPPWGf91rGDWPe61esFRDZXy5a+XX5xL8Y/wCmavDMZ7XYnGgz MLj1S0yBKTMKZkqosK0hjmUxftHgiPFFYU+L4vwVGL8WlYNjJkTgWUB3Lsd4quSPdbyQHIWDfrDg Ekne/wBYNihjrtCjVSP2vN3j2gTNWPtJ8N/7ZHP7wVkdeceK+DYgAyfE8BNwS6vKK0lIPpb5R4r4 f4r4ZOlDw3ErycRKvtEtPlxEsAsUrDM1+kYbAeEYebisfNU8iTJDzHG47R9o8a8Fx/hyQhMwmZhj TMAF2ES/DvDVKwycZJ/+mrGdJ5U2jD+BYnxSf4vPSszZuJxFzfYdo9oMVVxaMfMlA1OLEi0JF1Dn sITnA2pgMSS78iYCgaSbeZyed4SlgXUwzMDAaxFti3rHnCluyt39YLpFKbK5+sKVZhci8Gkgb5jc RdN1l0l3MUp+LyEsS8WTRnvVrAJtvZxFwGeq6mKejxXMSXGmsISlPDlj8LVwKpiTVmc3EME0z07i 1XaOBJxmJlK0Rm8t4Mibj8QtSFNVWy1Xu4ji4iYucvTQvGRJG37UCuw0hJKtL0jXo5h05X32MOUs ry8n/SLgVPtmPzh7kVc+cArGXVI5wNGZzpblFQQG0tvCCoH4iqxCeUX2u6bVQPlfRUKamvzNpU3W DMWvzq5sTy/43jK5ByLqLNZ3hCnYPSwtVHDqSjPSyTn53h5IS2qzdRMCWWJ3/X5QZ0srLq0uUltb QhFinRCNEjnBpQnV73CYpmOfjWqyTyH1ilAHLmLnWFVuUJyMALWsYQpw34hclrwoAal697QM1Hxj dXIwixXL1KxlWH3hQW76opsk94RMJDfAnXuYYS6dqgLGMifLuzQhVPz36x5bC6dgYU8uzvmDgQqc gsfMwNJvAACWULup1CCASxs2gilCb7cO7E3uYlKnomE6PoA4tHEupGmU5fWCpZKNkZKqHI17woEm avVxmB02+kKTMlqTLUWQlSQFI5QZdQ/N3gBctPCqdO4J2tBZY4gTdN1BjzH5Qn7urM97n1jNlu9w csJUgJWgXWvg1OerwidNlywiUp0S0Sgy+Rte0I4dxOU6lpXStNncfSAAa1S0051OqbpqejXifLnS GlUKQtSZlNTswgS5aCmVJLJQC6pgPXpEsSlKRa5WdNiG9NYmKlzkuLIPmCi937QvWer/AA1XCE83 iSpBro1Qg2D8zBSjOeHxKFqyqsBZXTlEsiUszZC/KEhRQ4Zwr84WZzlS3Im6yg+gA6aPvEmYmpAl FKsgau3vIiSqbNXIkzVuulP3Uw6sRGGFMwr+0OkIGWw3hQmeHJnf9wTlmiXii4F2H5HkI4Msqw61 KIVXXxcRzI3hc9lTZ6a0KmpWTU5Oqfl6wHlJRNXlMsErmKS+rP8AlGVS+YVOQxVfaAZwpCt9CYyK L7VXHR4SJhHC6JgLUghALOrbtFk2ay2Nnhbg0o95mJ9IQ8ulRWzkB1d4mmXLMsry1pvORbWJeGlo 4lCqvtXG4M2cxu5/OOBJTOebMUFg50TQlLOpX5QXJLmo71d/mfn/AHtK0vJQl13pDnT9YCUICEi6 qWc/u+mpjhypJUpGVK9atnh1AlT66hXMekBCKwEXdCesKIIUNXvmeKVggn3eXeApRpKCzsQDFQFh ZC+V9DCEJSta34s11ur84moGFnVImCZYOC+r77nX/Mfdse+vyihSxxDfQgH0ilR4nNtBCWdiPQQF ECqnu0IdKlVr7QnVO1/KYsx5pPuwhNOltH9Y4juT8W0BYZ9GO8MVjNe6bJi8x6lO20J/0pa0BFBC veCg5MVErSHytFVbtbMGB5w7qaFLNCaB2eE0JUhwyt6oSeZai4b1hWkmXqzedodOivhP1hHv9rtC qQ58rj3L7w3nBGjsIDAi2lyqFKdwdaspDwlCkqv81QkKyp5JQGH+8PdKeahcdYeWah+LKTzgkoKv 2NfWJa1AubNuO0JYONG0V6RYfp84qSDa1nT9YJXxXSq1W8f4b1ZgogghoSQj9v3QmAFIdw1xf0gU va3MGN3+bQCghhbURfUxSoUt8ot89BDC79AYapty/eLXBzcvpErDoKTSc1W8SxZOd3+OEgntzhK6 xyN3VFKDUrUsdIqU4OjO8ORVv2hSJSAtarZfMn1hU6a910Zra7whDgl7MHEcZNgLlzZXaP8ADNdD ii5197+d4qV92gKHVn5QFJcITmKWarrCXN+2kVqWlDLy6QJMpaeJ5keu8FS01TPMW0VCVOpk/DpA QlxSr+XhNU7g0b6V+sElZm05+ah2McRZXMUmz67wX2FWcNV2hKQhlXVd9rRLlqNTr8rO0JxDBvMr 4lPE7AYmWhUvEyjKVldSauRgowOEOLwE/EKXKnAMlAUqrWJWInSs6xopnT0gpmpCWumhhEuUGUZU urXy3irdQfW8AAKtYheo6wWUP1ilISnnbSDKFS8zndwY/q7FqMpH+E5LpU/lgKQoKSdCkuDAR4hI eagNJxUsU4iU/I/pCpOIRP8AEgqZxT9qW4tpaJciTKRKkYdNMtCQyZYHKJfsf4bOCjNnhePmIu1P u/n84SkkqHmOgB7CKk0+gpaAzlT3s4MCgqVTbys28F/9zCLLyOmiq0U5glGYtmq6fWCl08PzD3SG hiad1Eh4m4LwrDYrxGd5KpMhU1B6VRMmYbwSRJQrNL+1YxMtYfo8Jwvivs9PTQM6pKuOlfIpjhY2 TNwkyuhScTKMg9bQo42aiVISbsq8wbQZPh5BwiUs76tfSCs1DZnbWHC/ISL78mi6HvrXYva8P+72 ilSkoeEmqoqOzOItcaF9RCVA6ZTfVzC1EuEBgKrW6RP8V8ZOJwns7hMRwpUqUTKm+JzU3UyvgD35 xJ8E8DwuDkS5CeGmhLYaSRqVU6nvcwfEQrCT5QXUUTpFMqaDsi9UJ8f8Gw39R+1H2b7bKXKTwJeL WQ9M9GiqriuxvC8DjpfC8QwMxeExaLgS5iSykn6GATRz9YBJzg0kiAyiTyGoh6d79Yq0GlGvzian wTxjG+FIxEzjTkYZbSVK5tcRNx2OxmJx2OmmqZicSszZixp5v0jXOOusXBTMq+HWCygk6X0gAkKZ xbQ9YCACbdowftRgElS8HO/7mWdcRKVaYk9w8YTxjwyaJuFxkutLF1Sz7yFdU6GFoxmClTsZKlEY Wcqykv7pPI8jB8UxPh+JweEmyFowUrFoAkYZUwh+EfQNyBta0YzA4kyMZNxUl8JJIrUlVsw+vzia tcuXIwUlCzLkyU0p0ISYxU8KIxEyUZGESk51TFBkt219In44Tl42fjFqxM59SVF1PCJE0FC5eoUG eCjM/m7XjXILX36xmuwoV+cEEEDYptApBerMTvBquRc7D1hQS+f+WigOlegURYt0hNTPo4sCecVP YWcqZ4GcKJu2ihFTv7qqrj0EWcl82VoLAqPlNrnrBUU1pQQVA7coQZclSuVKNO8L8GmpmyAm4WEE oF9I45QpRSoJfUL6iBNmJB/eYpjr2beHa3zI5v3hKjYagt6RlZSauVhALF+2kZipn7j5wUXG2lxA SE/R/UmE6P7uZ3jMFW9YakmpWqmAEOFAAqp8r0+sJe+2tX0hQUXSfhJS0M4dPkfeElRZR1LWNoSA LJvfyHvDDP8As7wajmTcDSCosTs+nrFWYHexKRAya2qan6RcGr84mBctJzWW7K032j4dqrOqMyjS 9Ni3aGTYIvW1TwWSlQJz/hiqgrc0sfLa0BK3KQa72VBSzV30d3hSsqQg83r9IQmwLvdVg/T0ioBL k3XTm+UJdmZy/vdoyFh+Ia9YoUX27vyitF0PTr9IDhKc/d+kFkP7twx7xW5SRdeoeHyMRrqekMsB QVmU2ohSaVNqlW3pDIClFPuqygHcvArpN6TsByhK/u8vlSND3hS1rSTo4NRPcwFA3N9jCXIWELYV 2AflCwmdwQpbAU3WBreJPB4hFX/lNSLnZUAFPkN6te8TacoPuFyfVMSuHLTLQnKrIUiY/LvCESvu jVVmc25QkqPEVXdBFh+zE/ESRTOmLcrWkg2ygX5NCVukrSt1FwASYXLmlMubQ5r68oQiRns4KVOA +5EKMwz1TDpSimVe8IPCCrVLTyiYuXUoU0scrPbvttCSmpKnzJWpVJ9Yly1ygA9RIyyukTZDLUsF qpycpvokwJRRUyXUgoqCTzc/zaCs0VJNqWJQ7PC52HS32jzzOHxVE7AGJa0ssy7qSpkrHrDpWqYJ k2qkrSkS97EfrygTp48xcLBfW/6wh852qzP6xLUtIRuhG6O0BVNTLa+0JFNioFoVLIdILZs3pCRT Vf3rDo8KpYiry7DtClFmSqp9GMMFEgGk7EPCeGUEpNWhI1gply5dSLKcXU42hMzhTJCJmiV/4jjz WfTqw1hUxuFLCfOQRKURZqtLxq8dv7mXLSmoqW1Ox7wv4lK4lNFCEPdvT6tHCA+7qd0IpT84CykE 7afWEqotu27gQCpLh/h0gA23FmaPvAlWbQpv84JkSwpr22iiahdFfJ02+KJ0wFRKCDTTlSIWiXxZ SBmqASUTA2nq8CXNSmUVlnqAlHmX06+v+XrJYPSbwJh8yjl1ghV8ujOBCSNWfS0MlTbkFD/IwiWh JlgXmVJev1hJY/MpeFbqboSfWCHTfqw9ICczDbW8feAI/asVQA1tOQvDD5A2EH4djpH3hGW1i6x1 gCtSgvTkmKWt7tGtoBNQ26wFKLH3k1EphVK3JDsu0ddITMSPMKDWHftGZGbTTMOggTUtSpVJr1gl QEupXum0y8J4RWZZFybkekJ3K78qeoiwB56vCWFm5uQYup/omANhaKU3APd4SKjRvTb5wJq3t5dk ntAN/wB9vnFSg/bU+kJEsFIKfK1oSo1KIzXFhzh1S6R5AwhRlDUOrcw+/LVnggWLaiApRNSbX96N RcXfaA5yhL737xrZ2+Ju8MCBsLeaGUskv7oG8ebZ1ObkGDKlH77Q3doC5hurNmGkAVORdW4VCFJK m100G0MoEAWFnBhNUoPvyPrBEqSxIbNdPcRwiPwltW6RxZ6r+bOSdYe/xkhTj0grTLdb2dgVd4KC UFTVEXs8Za834WisSuIdSN9dY4a60r3qdkxWkpunzK1hWasJLpSixgrUVv7oXqPWAxvoOjxLWBMy 2XofWmAU2GjAWX2jQUs/WBUcisqxq8fdprUo9IAwqfvF5dHjg4tCq9F2Yl4GJlreU/8AovvCErWl UwahRv3hIQsUqNk8u0IKrgX1hMsLSybWDAROxk9QZCFU3YrPKJ/ipChx1sy2BTfSBWFA+5TfYxSE srkrLAJy5nuHqeGZrtbeCDUEqL8n9YTjMLNaZK0YVFYJcAmPseLUqXRkWlSagj96KlTgSq6dxeOP jcelOR6XvE3wr2Pk8adO+5OKN0Ifd4meLeK4pWJx2MVxFrmupNtkiNDq2l1QoEMRCBoVCk1B2feK WDVVXJhx3NtIfJSosdSTAVLcHy5kPXFLsqYaEIZySq1olTfGSr7JXUcOFEBX7W8S8L4fhMHgky0t 91LHGV1J1hcnBgZC2ZL1Qlfi8tAT5HUmkJ5QUz8Nh1Cemri4dkzO8SlSeJP8CnL4cvFBRK5b7K+k FXEzm4CrvHuBR5XAgOU17WsITUy1a20EJKsqklr7wfKVLzbqp9YSPNfWoRndYJajb0MGWlCkZ7pV a0KAVSqeRKQNwpRCQPR49kPZLCokeB+yE/wdCsZ7TYyelKcbilsVYdCRdOp87bemGCfE5HtGtGJE 2fIwcwYxYUs2CgL7vePs3tN4pNw2KnKlqweEwdjIrDhKxpa2sfZfEPEJmO8JXiR9plKnHGrOGVuh j502cdo8K9pvA5K5GE9qsCcTieNJXhJs+cDdSpKwCFMQ8SzqDbkA0WSEqfvCVFAaqjTWKSjKHV11 irMavpCUFDBm0uPWEgdyHvy1hgCT9LQAXO7gxUhXdLawmkE7nkIt6c4VvXY1B4nYnwn/AO2HhWIm 8TxDweeWkKHxSj7i9b6HeEJR4lK8Mx5H3nh3iivsk5B3ZRsruIR9rw2A8TQjNLVMQnEU/sq/hBOL wOGkS5CHTPQOEqT2MFXhUxLyiUoUzqmPzECdjp3G3lgtSgbhtoTKUU57XSB6R/WOESlMxBqyFkqb nFEw0qBZX8BAUhChV5usNSb+gEGzjTmC+8UkZqnfeGLuq6muekWe2xvBbbUnWPrsAYToxuWALwFa Mez9YUVBi/zhOqg7q3+sFSR+I20vGJQpRTOCqmsQOrwkAu1jGE8V8Nmy8F4vgy01ZQ4xKOvaJWCX NE7HS0Z5skMjrC1zPJsnWrq8TFprp5O4gW0VXpzMOHN4LAutTnlGjsWbaGSyT0sPlGa3zDwGYtfm 0ddb6DtBKiVPltZ+sVOo8uXWDSKXW3QwDc1WVFnZRYbkftRoSp2OtoUnkX11vrCEmogXtpDXp1hE 1BcuwT8XWFPdWj6JgFs1h5nhCC5JXwwzuYUbgqTm+JMFQBSg2FnJhjnFVWV8u14DqUeQu0UqUZYN gzGHuAleZbNVs/6w12re5Cqt4RKpSS7nlyvAVl4gyKax5RK4mZztciBJlprEw6EeVt4Dozfs2VBs +1heFKoWd9NO5hLJNQ8+usaFh5dvUw4q59VRnTVqeREVhACCWSOcOXTSXA07wnL16l4UyFXtl0EU ordNydH6ND3cW81vlCiMymoo0SdywiY6blbsU1QNfR8sKAVlTpuo73hFICtjv9YpQKmyMu4D3aEG dLKQldKNgv8A42gTFBpb1BTEzXFhCE4gLTL81SRflaGqWuiX75pewZ4unhl2XR5VcoCSgrMvNTS5 7xLLASgbFaWQH5wifxhNnVcEiSXkhy7EQkzcpk57Jarax/SFUrF5lSEcPMndzBmFZMzymgEOz2MV zAz2CdxyiXL1UpTMkEtexO0feOovTcBILFnhMpctYddQWvyqblBmCpSAp0lLlWl2P6QpYqANhWk1 Ho0BpSlodrjOjtAmJLcdg0xOZQDfnARNWXeo5AEo5XhdEsLJshOqQ4FxCeIl+Q0H8iEhZqUzd4r9 1Ntr994TYgNY6wVr1Bq6xmsXq2EMlJ0Zy72hNaDXdOawPeP8Mig+sVXFHIXT0hRQFSEfGSKvQxQJ n2mYmbVPUtQnLlPoG/NuXpH2Q8U+/IoQ3G6kcmdmjKQpevDF1GzxTSutEx6ndF9m9IKh5R8Vie39 xhwFBJR946w6eRf5/OKpdWeynSbNDJSMuZIOXlpAUykve4Y7QQoHLuzqhKRyvyhJZJSS19TyaClG Ua8yY4ar83T+sGe1MsZlDz1dt4rQB94oBQmBntvA4SFhISxbMTEqb96hZTQZK0shDbjv/l0oSpKA 1rsSYA0PlSfi1gBXlO/uiAmrppDhaexse8FJJt5i9x1EAtUml+JuYqcj9tyT2io2pzZrCEzUgCnW pLxXlVBWpylI9BFdJCdOQJ/EYAdv2YJKQrfibRTssOtWrdoTprl5iEmsXHkayekCpdzkZ9e8f4in 56BUAUpuNVuKYSklYCPLX5ZnNhCVKUyVaWui8EHhss56tBAl0MSPl2MBIVSNLuT3MAlrh/8Agwhh +HIGaEgrLe+94zsA7VAPT1hMuW9XPV9tIRUkrexVoT6PGWsHr5oqAsmyth3hKk5xr2eKl6Euz3EJ SVUk2TzMEEZhaJcwatsuDc/m8E9H6wk3pKd7mL8RO/lywo2pRbvBTWUhGpctfaAEzrdbPAHEvr3h lLFW27RTIe+T/iOIVqKl3LlqomIC2KPkf3oQUusvexb5QCHpVrqIJILa82gHcX5CAFqGrODGpKlb 6GDXLKw2VKrveAoApSsPQxNMJbKknfyq7QClPns4vV1hMyYkqqsltPWAZaXW9LeUj1hapoIVrexP O0ISConX4maEJU1Q0SjQwpBsXe+phSUqFDu3mUnnCQAMxepQpPpCFKB82QB2HWLqfnfR4RLQVTKl U8wIdOUa0a1Q1kkHsQ0ImFnal2c/OJ7lzNBSlT3SYstZkK5qNUvo8AHFKSU5vvcrc4STjEELs5mh o4OGWJ89j/grcephScZNUMOosjD1VAsYT296xESqSPLtYmLty6mGUlRKroXXTTBBuRbr84pL5fl2 EEJBuO7wpTKB82RNLPs7wFy586WpVvObejxM+0Y3FT0zAwTOWVvzY6xkkh9AUWPR491RSGO7QmpZ Y/hzCDUSfhUWL35wmYo0l7ah/WCrrvtChS7+9sIpBq3VS5h6eGU6b6vEsk1YeSuqk+UH4oQ81CxL RQaLH5wMdgVESkKzDiU17wZk6VPl4eipcxsp6iJcjw+YFz1qoJm6oezx4ZgpvtA+PXdUhSiZa+0T pU+RKmJXL4qV3LM90mF4WYeHwpypeexmMdoZNNQ6t9YHvkFiwZoXq/mLQCQQkF6inXpAWze7BKww PkPvQhR0gGgjevUn1gzpKUqxKMTKGHrVSFKK00gj1iRi5mFlYv8AqPF+F+MeLYFbpGJlSlITOQDy z36AxjPaL2W8S8Q9nsTiMcvFSRgsWr7pClqUiUvaYEAtnBFtI9nfavxLETJWO8U9oF4LxPxBNMiR 4nLw4LADbQgtuDa8ezmC8W/6UYbxvxjDeIST4T4r7PYpeNx6Ssp4U3ESdFCXXWavK2nP2R8DKJXA k+Fz/Eyuh5ylTFiVS/LL84GQ0iwP6iKg3Ln9YAewzfPkYBJKiemkIU7B/d0gqF7t1HeA17/KC9rv e5N4cVHpygHrBIBGxa4MOXGw5HrAJVu1tfWAGSq1J6wiaU8NUsuFosREk+G+L+KSTW6ZUnFzBV3E IxXis3xLFyFLqJmT1qAfeEKExjNR/wCSyoC3BI2FwYq4wlFK6m3vBnJSZkgy2qLkabRMlADOqtFQ uGhH4jbpAdgPKOcDUbVPF3NVubw9727Q1SSNdHaAWt9DFqdfW8As++7wMxA5NdMWqNdtIEsAv5VK MAAGrRw7QcVPS+EWaJqU5iHsTCcZgJiVylCo3pKO6YplzWUQytiLbwSZYmzVW3ZL7wqUJiVTZl0o FwjsYqmJYzcz663ioEkalI26xurfPqIBfKficmAKvefprCruo36QCT5Mv8/pBBSTvz72hzlTsiKv dVbk/WEmq6dUbGNLj3fe9ISfKXz1O8KHW24MObKPvBnEG9VqcusS5YEz8TX21ghnHUXhJ8oHlYvV ygqoY1VKa45RTMTQnUq0q9IDWb7y+t+sMkqYD3lu8MHDHlADLCfkDD1P02EXA76kQffTy5wwDEZT 0tbNDJZ3Yl9PWB/5N1Pcphwm/WyR1EJSLLRdQ1K4SWsrKw1G8ORm62hl6HnCl4JKeM1qbEwZeMTS pGX9q8FYdIr0tCyg792hYUppiBUHLgdu8K8xdTvqoQGclRfflaFAgk1X/jAdTAHZ2N944nEbelnf 0gLtULfGr5wuqlG1WtW8IU4N9QDVc73grOas3r/SP8NKR8ZHWCtKuI4a1wkwKuIpNWWnMA/SClYZ OrC6l6RKHDyAV6ErqFgTHEmqJBN0qQyE8g8BaakImHyqHFAfeAUqmEeVdIerlEtK021dQKlp7iAJ YCZeoEpFKn6mMKhNIALLNBWVWbXS3WCmXNJa6qFZr/hgUE1eVQmZK9o4RyrqpAS5baEApek1FQcq 9YVMmjhyhMoSpykmzuD+kJCTxAkMjTK+rk/lEuVOTOQFq4stSHoVprATUH/Zb6wK5oFE3MlyKn0/ nrEqZMRiFKlL9ycuWlLWD3v2jOahql0Oe3pCTfzWdOvOEgS779YGQAjfeHpK6vh1HeASw37wTyvy brCVk5n8wDN3gqKcohNWUe6G5xTUVbGzhfWCkgDYLBsr92FSyshlf4YvW0KXLw82XNUrh8eZ5JqS b+9/Nokgy55kyZzSvtCaZ453+EMP4wTLJ4q53lKKkTavx9IpXiErlI8qeIwW1jSOnOG+8TKVna9C n06bwy0qSeoaHfM7M36/2qFkvNpSgUPWQTv6xLf7oJRUq+VVhFNTMWufNbUQKS4T8+kZqnirMfpG mnV2guHJvoxEPe5uWcjkIUEhJLuBuqEzZ/EqBeipklgzN0iXJUKOItkKpLesTk41MuZJxEyhFKQp aAHul78jyd+kGk1B7KZn5Fv8sCb0b7pgggE92Aip1Gn4hYekZZY0pN3CoZYJOlXK+0JpD0qbNeAV ICArPQgs/P5wKRapr6ojTzh7xdJX7pq1MCgG9i6fyhIQVFNWccoIU9L3fWLVVPvcWgObfWFpSqqv LcAt2hVWibWJChBM1W7J39YpbK9qneEilakjODqDd4qcsxrQYSurN7iV/wCH84VLBKn82jm8HK1N hGmVf4rDtCSANGKtSe5hnrUPi0TGQlNOx8p7QlTJtlsGqjcg77CBrVrTclPSMwN7gbiAPTaMoTyt AL0qNoszN6wEkAK+vpGU99zAdLVXGpaAfe9HgOGvSd2i10+WK5qmTtcj5QBLXRKObzMFQLFd6uif WB94t/Lms0IzlXXURUsn0zPFSs9rJXt1hqmOp2J6QACaeu/YQTvs10pgN712OqYFSVKGh0BiYuSD 5KuUTMLOUppa8iUuAe8Ars4uTtAA7cgIBykU66kQJdwegau8DlV5lawHfVju3aCpKiRsk/nFXkmP SbHNAQATmZxs/WEKDM7qcMkPeBNTlLuoIJV3aFKBJ5AEsIlrBAY5+RhJdQVVqPKmreElZII/FlPU wFa5vWAiZlGjW4o7xWJtneHmLCEhDpzf4kJFQly05qEOp77wKwpyqnYo7wplpZJpLvSb6CJb1hKf NSCwh0UpUpbgaFXeEsgVa0M6z6wkUFJFg4qq7qi8kLCU0jcDqBCgyUJSfOuxPrDat6NCgPKLnUv6 wEJfNtqY4qkktmFrGKZkoVL91YYnrEpcsKCK6c4cDneEJrSV+4pWvURdZq8yjfNyEeXuY039Ye5O pSwDQzGmps2jwGze7z1ig0tVooEhMUIKTWdV2KfWFhQSL01DMqMR43LTMVNl4dU4cIOo7iF4rGKp GLRxJOGUooVJQd1CJapyp8lUlFfDWo8CZTC0YGbTh8GlsSjDyqgttXmbRgZ2PnnBJxMurEf9wJyw tOtonTv6uxI8NllvDPE8TKCRPHNPeFezftD41hpU+d/9JyMeRIr6IJ1ePCPF8Fw04fxF0GZKJMsK f9YQbFR3SdYZiKy3M/OAxV8JJVblFNVtQIANT1ekZ1qmXtbSEhJs+TemPMz3I5RiBLLTKa5am8ih dKh+ywML9nvaGVgp/jvheD/qj2k8ExyEYhHiEqmgTjKVZcqaNbEPGL9r/wDp9g/D/CsT4X4ekTfZ LwjwZGDw3iSZZJXMlmXbiso2ozU6x7I+znhuP8RleOeGJl+JeIeG+H+EYjxTx3FeIFJOLkpkLBAK pilANlaPHfab2u8JV7NeIY7FTMZj/EvHJqE+KqwiCeEJ0sf4Ov8AhAkkq7R4j7XqkzcP4dObBeDY fEIpnpw0myVqHu8TzN1hKsoCQ1IsVcrxVblsDAHD3utmbpBSSwd2qhanCz5ddISwAB+loZOmhbzG 28KJDbRoYyFlfQwxZjqdX9IpAJTtZqYfX8xBDNva5LRULhq+l4xMubLCxIwxnAKSMvwl48bkqkpm qR4dNnSXS5SpCSoEfKOHMw8+SuTOUAEruRoAocx/JhJmTFcZVlS1+cW5fwtEufIwyvsT1rXMyBV+ 0SZCkS6VyHWBYJe2sEyFhVXlLNRfR4SvPMHS4HrDLGfXNYw7n1u0AOebwLBQ63PeAhy+jtzgOoik bC0eZT62DEdTCcyn1N3BeKSAeWxMZ7EXTFiW7mCl9ny794WcQJZovQdVdIkY3wadOw0tZon4et0n tCE3OZlLQopSW1eDLRMMgKXSFA1VPq5hRnTTNWku6nU76sYYmyTbnFOp3vrCaQyar8xAYnmxgsfl vHM99IsP2nuTDKdh6ekN5WP7UWU93U1wYruPdCfKI8jF2f6RdCtXJXt2gXYVdjAU2V7qN4U2923E KF6qnKtCY0z1a2IMPYMpwncQPevvYmCtT8h7xDwb3Kqs1iYCnzctW9YU6SWS2Us3WALizaPFNN9z zhO/IQUpUQp/QQCVaWPNcAbnnqYBLi7NL09P1hhmVW9k6PtCnLFas3IX2jiNan1im+vdoS3u21gK nKCvzhc+X5lq300gIXmb49BC6NCdWaHubN0D9YmTBLCszfCo+sVpSoEFm1N99YIAUTVrz7mA6Fcr KF/SF06yS5GmsJmUte92iups7DKSU2hJBIBuKk/SHTmIsdTG5zeXlCUizZuRVtFM1gNX3PeLVKQl b5EN9YC5RUEjMCRm5xmSJl3LuxflCFTAGTlS6D9R+UIWi6Sc1ikDvCyCAH22gCWtx+JRZ4CaElWh +ExXRSfw2HWCpZICFsgc+ULMyZMQHqNSbFWgPK0NNxBWpKHXUlkqfRoUy5hlrNdLuA//ABCeEEoR 5nPnXt/GAkpNdVLsaRyeFImqSV+bLcF9yYPEBSHt72npDspLrpuLq7bbQDPD5nAZk/vQCUCoK2DD 1gggGmwYXHeEEJTbXVx1hwVU1OLXHSPLpa+htzg2SlOuW8ApqGbQXCoIY3uUsyoSz3tfzQaUqVMU X2CRB35alv55QJl+YOyfSFzVApTJ/wAZSJarNyHX9YmK4c6fK43FmJnTFSpydnD3+UTJMnDnESpa 6US0Oqh3e6u5tB4MqhOs4T8NwwO2ziMJMkTR98ql5s4ZLOyu0GWuYZk1RCnAyh7l/nDVJbZb5C3I wtSfIgAqJ+Qi2up2+R/sYTKVF3S2g7/WEqWgLKUU8kjTaE/dJN38rK01eFAuGuAzhXrGmh84u8Xs 9z+kKY33u0Xu9uoilnu9V4JFTi2kA8N71Z2Ot4VMQr/DU4l/Fzv0iUjhAyTnJTlUSNPz3f8Ay6Cb BSXpQq4gEWR1XcfvQyGKhZQpZQ5XgG7v3AgJKn5bNyinK/zV0jiJzuKVV6RKzozXXVZorVURzd0j rDgK5udDCXIUdmDUvBrdbncfwg05k9dYYhSOrw6EKWwY62iqWdFMpUMogPfLdzFJBT/9U1QYMtRV VqmrRXO8ZFAAnUuG5iEFCnKhSvlCqwljbnpCLlyNLCEGoOUaav6xmUalluaolszDzVlodIJGvvA+ kW8rQQlioW1EAFqnve5ivfQchBcCvRxr1ge9Fgf9MBVRPJPl9I0I7ph6QM1o8138u4hKSlwN4t28 rwCQBSpnOqoISC4sNhDLIKtA+ghIA+blB3hHESPQRkQMx97+MFJZF7Ae96wmkB3ZJ59zFShn0U28 KYMH9DeAeEAlNlEamKWL6BvdhBLKGhq3h06u9rQp02UlnZ4GNAHFUa1Olv1gyigZcu4eKQnKTep7 djD0pKgl+RjUjpqD1eEqcKez0atHwgW5PFb20UXvDSkpWonVQch4Civd20q6hUFyWTdhoqAWdSd+ sGcpSvvbuRlU8MiWbm6eUPZXK+YdoUk1dBpTfnvAWgpHcQhQz75PInvCkCbNEzU1FQaEqrVMI81W /URna5d9AOseffIvzQUzHUk3Utnf9YeUw4dmZ0mAoqGQaM1PWKgy3/8AH7ynv5oQoqUlXuoIhkrZ D2ULFUJCzMV+zoIVKAALOFm47QKsQJa2pYIdzs8DVN2UUJsb7Rh5vDqC+ZdXrGFn4fDcHHUhKzLJ NTavEnhkcZUz/Cu/oYQpr6qYMH3vAsGFlEAk+seUl72ZoqGVGrQCxY25E+sDzfDq4PWAxv1DFUVB Gbyv1POCtSmOjHzd44xUwSavwmMJjsRhZE77fUlSJyBOTQnKzH1iV7P/APTqVJlYBPhqvHZkufiZ clASp60oJvlta+o0uYx2E/6gYFHtJ4ZOm8Kfh5EwYPGYIJJChKXodANoxkj/AKeY3GYHxPxBAOJ8 GWpQxcg3qqGpuLEWjwbDYmV7Sf8AzbJFS8DiVTOBi+MWl0A2Dkal9ITjUyPD/EzJ8O/7aRLxiUTc GwJQlSbFxZ4V7Uf9W8Jicb4jhpyR4N4avEqkYeUEkqC1UEOx0Gl+kezXh8r73CT/ABKjCV3myaWy v0cd4SStj1H6QygQ19xCmcp5cof8rwhil1Xs7m8aBjcseu8ZCddFf+OL3mvdtFRNThZVYwaBOxJX lkofQE/i0iT7T+B43E+z3j3hc08DE4L7tQFnlqT76FMAoEXj7L7SexOA9oBJTQvxHwjxE+FYqeT7 ysOqWpP+kiDhvZz/AKW4lM4PRLxHisrAYKSo7qCJR35M/OMNivbXxCWMAmdxsF7NeFSzh/CcITcV 3qnKT8Uz5CEgW72MPf8AdhyFAG6t/XnAk4UKnzplkS0JJK3hOL8UxP8AVcpQfhkVTflA8OwXj2ep xMWm1TeUwufPk/bsCLpxWFuP3+UJUC19mb0jzFR83U94Fd1fta9YS5Jzb78oSpRtpl26wk376lXU wdAOY1jKT3cvHPI3mifhZxp/rHCcLDLJsVAvSe7WgpUHSoMQbgxifav2TQcV4J4zjiufgGZXhk2a pyyvgJJIfr2jD472qxE7EeNKHGEiXbCynIIA5tpt6aQrDS6BIw6WlAXpTqHhMqXOSqi1It84CpvD dS7IOoj3KdClwYTi8K6JqDmQkWV1ihWYnKdXG0OAeUAaPflHO/O8C38842+WsGm2+8EF+eawHUQ9 m0Tu36QEpdNZuNrbvEtcwi6nVS+0Km4eaolWcp0UOYhMpymULhsxghKajudx1gVKJJvuGiz/AFeA wIHzfrHPd9HiyXJ6xfX8ofbvBYgX5awMvfr3gsAmBYm7nWMqWT0gbh3DQVA9KTaAgpz620DwHent CCE3AY7tFj5vnBADiq4PmFoqp97NsIqCWvzeATd7XGURpqWdzyhysG9tD6QVlyHvsRDLCgHYc4SA pSjrm93pHEpIC8t1XTAzKDK9dYcZ6lM+wjQoCLneqK5aSqz8jCSEuDdfMQSFlIdhap3vpEqatbBK qWDkEkvrDbU67xUoMnR2hNKqiPR/WEoL5r8m5RmzOX6iHcNy313hQdlapfTXaEpr3ZcVuugln5cy YpcuC9lddf1jIHmJ20frHEYuPfLgB4MwO9TL0a0Eu25uXBgqoBlq1tmT6xUGNOu4EEyh6p1vHvEJ U7LDE32hLyyVhTvqbxLdCgE2VxLJV2g2JBTT1fnBKa9Wvmf0/WBS4GnU2ikrA99QOhs7QplFytik GClDzF1uZb07XvFb0Z7E5hbWFL4iGGY5gDfSAmlS0+X423iYlPuXCNCpt/8AiLhU1XmCCm4Ot/8A eEFCU1LTmldtnaK+ElMtMxm8vfL+o+UBRQMpqZBzD584WtCgCUMmTN8w9Y4ksXsJxFm/egpAoSct JFSEuNSYkqK+IpS6VnWltCE9ecBRGWqolv53jNZrcm6xWmjTlp1Bh2DHlqYOVgq1riKqH2taDRLt rYXHeL7KbtHkuNSA/wAzAYjWqmANHPcpbVofQV8qSOUFJYF7EKd2icTnS7rkpJQVMzOr9IlmZKJP EFAoCShnYiJmGCl+d2mJf1hQxSCJdaW4Jc4ksGDRKE2VPlhFpMqUUJnKBZsutrOecSnWJiEJrBRL oxCnuyjzG55v3hbqxCDKXwUonGpJfcu1LteFSpiJqp1dMlElpiV2dwvfbTnDMqtF5tSaQl2a38u8 ZiXGl7AcgIsSNrawhLklqEAqcDaKpQaZJNEzRg+t3baE8W9OUD4njyH03hs3rtALVHqICvNfsYNK HDv2hzdTt2ghVQVFLsp9zlDc4qStRCrOHPzjVK1mxSUsgMNolIl/crTdagqmcX0vq2sfX/LAkPzp 8yXgIPlWpypmf1gBJUgq/nNCSddt26xUseawZw8Fg1JYHU9Y0uLl3pPWA6UhCrF03EJKfe6WHaAn 0fnFqlAhyNdICwkN5k2cQZgSFDzMbPfaKlIWglwyrtDAqp1NneLkpGvKv0hLJIESzmPLdoSFgqNT il3G8FNzuH3eE0DRVJ1L9oLhJswOgPaKylOtN/NBq1IynVMvo8BWYgW1dopvpf3W9YoSuybPzhwN 9Iu1O4Y1HrAyp4ZTqLVQA1IRcMbmD5hmfVwY0IB9YzmxNgqAHsrcbQoBwdArdXUwBUSQHyxW1N+6 hDi3u+a57w7v+9pAuS5JPIQFKyXzEWf1gsgq92Eqam223KFlKXYZVGAiYi6L2sDAUA5AbkTeEfC/ zg2Zg+azQo6JTvyiom5Hz6wm5Rf37kwmp83qDHryZ4BYtAsNNNTANDDSErta+wHzhTKWJlLWLvHG D5jU5JZPSEOFaaVO94cvroq0ByVpFmRFwUOfKp2V+kATQMnlCgzQ9wmqrLoI4aQ4+IbbwHc782ji kGryMdusMiWM/mVq94AUp11P3ilJAqv26QQpV1/vAc3gAKVlyn3m7mBSgvU2UeaLnWzbjoYSAC+g CXAMVnKdg9vSJlJU4Nla1qJvCUkKV7p6wBLl097NCXqSsGsmqpIfYQ6FfdEZic+nIwAFryag29Ym LmF06udn3Ef4hcZ3qJ9YSJS1BRLVEu7QUT0zU8M01kMgwBKUZvK35QmfiStMhFpcrYdYSKFDbSxh Siks/wC76QBum+8Eea75bAwcrDZXOBtsecb0uzwbksHAGo5QnMgZX5+nKMVTLUpk+TX1jwBOJm8W ZieJjByQFqsPRo9k/bfwfxNeF8Qxnh0zw/g01BpXmscpSQsAjqImTZhqXNWZq1M1RLk/nHgQ8BUE Y6XjBMUpSqUiWCBMfnY2HNo+2eKTp0zE4Dw1GJwyscmkVpcMBv5iY/8AmTwL289pfDfGvG53ExXg SlKkyQLZkIdgm24jxJXtmnxJPgPhvh6PsOIxnh68HKxsxZYBKlDOwzWj2B8JlYxKZmGXP8RxOGr1 SRQgn10flElIVUCjnUVd4SbpNVNrhMBLltrMTF3DWZ7nvAKZYTTZ7v6Q6lhQ0ttBShNStCTZ4uQF aM+seJeGq9n5PjSfFJoxCuOcgKfKFpYunl13jFeKY1EiVNx2IVPVhsMimRIfRCO0CrIo2PJd9YBF tjvU8BSJiv8A4jAF9XD6HvFrnUlWaJjuXsLeW/KJftL47NlqxOJH2jDS5iryUuWpTC5fg6lIRKtq 1UKmKXM4tFaKFsru8SvBfaKaJxnfcBWJDqvZlPtCkyEr/qvxFRn4BnKUH3kP0irU6bGHJ/VvWA6v e01gdL3jp/OsMDbpcRv6Q7WiV4hhJqpWKwkz7RJVLJSoEF2+kSsDjpiMH4/ISJc7CzJjHFtauX/C F4fFSZeIkTQ0yTORXLX6QjFYSSjDrk3RJlmyvSJnCXw2yLIVr0jVVS9D5h84C5i1KIc9VQCFLUlZ bNvz/wCYoVQ2ubNAmIo+8LpZmEKBIp8ootAqzONrEQGt63hr/rGpPeCdCfUQ3LWHNk1MXvAlSVKS VqpLDWAVF1C20ZFKTdukIzVTe1o4iU5QXUmE02Ctb5oAvfTkGjWMxJNT6xbbqYvrFh8yb9o8pikP U7udu0MrXSA4JY2Op9YLF83lS9usBqmdnGgh9H16wkC4SrLASBbzdTF+zXJVANuemYd4Ck359f56 xcFxyP5x79OubUvAVT0b4oQlLA1X2otvAyi1tbwE0vvyIgZb6n9BCZdJ4db1DzdfSHuUFdujRmFg NTpflCMp6HWqLggVbJuO8BlKKveVLH5frCeEoj3vTQmEqpUbEaO8BTqel9HN9h84EmaVcCqg13pf eErkLFdDUJzGZ1ilK2ANXTTQwCpYr1UE2/WFEl01X3MaW/nWCk3zNRveCsAhOly8IF0h3dGqnFoT QVHYsM6IURUoj3rv6xqTVmCXynlBJYGqukC2wgrS4BvSLiKk1WLU05Q43EJKU1K0Um6QOrQJZDlP ujMIqKBXTSvT6QlNlU/gunvCAUumohVqV9zCVINkJ21L7Qlqs770gc4SEh0V0khfla0FEpanTesX HrCVid94q7aggMDEoJdAIKlKLgLIsf5MXqHCOnuF+cTOGAFm9ZIoGmm/yhI4jLnOHFye0Fy6k2Wt VgeYUdfSLzKQc+4KA20KMsK4TvLzEvzgrK6FID8JSrL5NCAcxpddQuHgzGbiqpSXGbn27bx9yyQu bTMZ3O8LBKU2qPNW8IJOaWRowVfmN4B2KPdcfSEJerqzEwzZdNNLxz35wDaAksdubQpRYe9pBWhI Ob/X6xR8935fKBd7tYMOesFTC1kvdzCuJZblSLZTewMKrGa5yWESilIarU5iqFlU2ahC2AGrNpSY mpmvNN6VEuQnkYJpMzh3ppqK/wDiEjgPNWsFBSLJYh4SrDoWiubXOmosC2xTvqbxOnrKp6lzFKXI VmleZyQnnBxfGOFSc6eIKiOWart2iZPlz1FVX30kqej4XVqf9ozrVUtfFkESwRMcJcE+60ef7+tl SeEag1vN87RJ+7nKSzTUoupevl72g4jhLlUe4TWUcgrt9IqLg2FOyyWDwhkvZh+LnDqsUnV3h8yr sl+kOogDY7Q5UkkqvzvDpsHtsDCklfk1s31g0AqdfRSh6QiqoAcrA94XNXKAloW6KfMBoHhCqpZ+ +ISKRWzbHl/lwUCpBtZ6n/agIQVIc1avATUkzAlzRcpjKx2pdnaHaro709oAUNbciqAAMtLcyYAN Q2zDX9IzMMvkOsM5p15wkghOgq1f03hKUKWT2sjpFcwpA1VsTB+HT+VQF1+9uqAQXStPl535wynU lVrp8sBLKzv9IcOFPpo8JUlgCdFu/wAofNy6QAkKChfYgwKgTTfqYQKOGOXLvApLH4gYJJfYtdSo 0z7kaCGBLnWkVf6oTY38p1SIAIFGnUQnYCziHazOI8+oe5t84ymqm1J0uYOoYuzuD2gF1Cqx6QCB dV+nrAuCN7gCEpSk5veG0WUNHaGZ2zahoSlQUpK7q3AgJAN7PtAqS99toHGQgIOr7QleFWZiCdA7 CEtUO13gCZoDppBASAkBu8KSSQNizA8oSVZuSeUCdoEl2bW8BEyaBTkDkbwKZiSe9jAbMo/IR94r MQ1lNDu6U76kQ3ESQ9hoIExblGqWMBRpB0p27wUqyMrzbCHF2vyd7QUFC2ULl3TrtCqZtT7s6o8q Tsf4xSBT6k+sBRVV+wNYALoD9ni3lXdkpqH+qCxTxHyFXu9IBVYvRUk/x7wmtQYZndyeggrwSgua 3UFPeDPmqSb0zXFRB6QALZeesZmIfKzufWCUOoeZt09oQp6MzGoWttCq0opq3sbwEtQRo+ghyyvz gywKRRU6vLvvCpUkFavIlvLCF41HEUpLXsDFKJCAGbyi8J4XEw80LKfurD5Q2Izi7KU9Rv8AKAPc IZ/cT2hC/d6+WBvbsNTrGlu7iKCo09RUB2g1LUzMOcC3l1YsVRU135aQC7fkYFR8yeIPX/iKQl6t H26iEhz52umwMTEJmFRWklxvGJ9kMdMox3hM0nBpXlM6XuE72/jGFk+1Xs/4b47LwUwzsInxDD8b 7OpTBVPdr9o8L8R/6d+wHh+H8G9nfCETcV/Vy5Ph8jxHhKC0oEuwqSyksL3jxLGKnzfZ3Aezg/rT G4TDKJxtUyYUIw6ahzC6irSnTlgOB4CjxPwhXh6FzPajG4hMpOFSkkcKYN15dbWjwf2g9o/Ek44e Brl+HYLwaTLGIkzcQglUpRAupip26QpaymVKlIrWpWVEtI3MeK+1ODPEwOGX/VmAnLFpkuTkKk/t FP0iWSDV+HSMySd0t/GHf9kto94e/wCXeAU3u3OFOoCkXBtV6xTxJdKeag56wqbMb7nML8Wt9IVM Sl3tVcwgMTX5/wAEEXCkeTZ4GY1fCbwWuTbSkpjYl26CCQaSdtTEmVviZyJT7IqIEeD+2f8A8wYo +H+zeGlq8S8GSgSsLMlKCUqmFbvlcW6xhfCcLiJOGx8zKtc5VCEqUQAH0cvYdYkY2ZOlzwuTVxHB TfZ4wXiPsngVYjxCbPSnDIwprKlqUEpqHK/86x4bjfbKbg0+0GAXKmT5eHBZAmUp4ZV8Q3ttCEoT oL5naBWmpvpDszXq52hLFhrzeMvNucMW5+Vmi/brBD21i7tp0iXi8DiF4PFSc6J0uyh6xKwU7GJ8 Tw5IlJXipIXNF280DFeJLSk4qSFOQbPyiQeIsYXHzCrKHSonrCUKmof5s+5hLTEZQ2bW/KBKEwyx xHB3VBQl5y6qbkgiDiZMxp0rOE+Yjm8UrGcFiHjtDpBSIcktqxi+/e0XLJ56iAxd9zr1hMqU+u2k cUJroTWf9oCVTAhabU6K9YFShc+g7QJ0hWXRVyXvDkDMHt+cFBAdNgangbnvc9YI5eqvWEDX6tAT +X8tFti5sGhmPMdOsFyf19YCn/gbQmq5/KH8oF+XSCUuk6296M5uQ3Mp5GA5yvZ++sOSVK1Q4irN UNekJKgf1tDOddIdzZWZtFQrIUvYZr+sMEhV+9MGvtpcQM12tVraGGZrjeiKV6hT1aVdIql6m3No 1pUi9tTBKlKNJcjUHYQSRSRoDYntFZsydPe9YN0jfQsekMkik7HXu0Ehvgv1gIU7jz5cp5XgGrVN Gjq9IMtF/dYppUd4QrAz1pVLZCkEKIa2kJ+1S1imylAD7x4dSmqv1hYrVSnzMCAOV4ow48+VJNyr d2jiTC9a/es28ferYJNkpuNo+6N1W6iAmZSyfdqBX6wUpWCnQ6Gn5x5lrDWBZKTBKh1ZNxra8IoC 10WZDmiEqOytxf1gZeth9YSpLoIU7jQ9IpKX/F+kEmW6W316QGID3ah2tzjMgK919NIrQhlOXZDV QhKEFCasyQMo6nvCApM1KTn4qXKVHRoIUF5j5iGCRtCShRAC9jq28FQmqB811AwlBU9aytFIZQ7w 9RCWakamwgq4eQ5jf7zS1ocBTD9diIS8tGcvbWHSpyLcMvUSeR6fpCASsH5KT0/3imaDNlBdQCiw Se8CY6mlKrObz7CJtbKQBUvi2CW5d4Bl1S0WShLintDa2Zvk0DWosR6wAdU379YA9LWhhak+Z3eH uYIJKWvz1h5nPV3Jh5Y/jFzT+Ilj2gpSCBrax+cKFRprtXv3MTKyUWZKas2mpgCYumVJm1JVs+xE ImMeL5nmuRMAsSS++0SkIkrRXcM6yttdYVNCmpyH8dzvErg0hfvIvZ7l1afOEKWtaqLFGqVPoW6Q mVOTxUUqUhRR8nHrZ4KRh1ULWPuwyZ4ZmP8AxzjDy1BSRhpyZhoIpVcpFXfU+sH7yQJcucgzOCus mwCQpP6wVy8Omt6VTMRUZB2C/TS0UrQFrQ1Clf4Lq6+v0hKqWWzzfeQp+X82ioIWDqAktCJM2se8 Hu/O8Gkhzo8B7lV/2YFRe7duph6r6OPMO8ErXVLq02V1hSwwvYjeDWdL8orAJFW7FoUuUqWJvmPG QeEbM0Spk9dSlJZSUhkSzy/nl/l0JG46mCikt7xTen11g3XVNsik/mYQt1Dnep4Qs29bDq0JGQ3d whqoBA1827wxvT6QEAq05/rFxfdSbtFd20TdrxkFzaoJNUAqWodDBzM1yganq8XK1Bcuhh719zEs JdKEZEoVr3iqpQD7wyUuBcnVoIU6nPll+7Fnucp0EVLzIRcrAYCKsw/ZsP8AVCVFSnSg+XNV6QkJ lqWHzVO4g0oWhOmuWPimGxGiUwj/ABHemvZX4YDIBILK+Lq5gWAOneEjc+sMp2FrQGOqvf8AKIEx GVTbaQnPeqksp2gIcO+q3h5y8o9B6RVq0AafkYScwpgLUrNryI6Rl11zaGElWvl7wGsoWtZusOoV EdWf0gLrPaKrs/ziopa2g0PpAXalfo8Kq5doAKVqF+rX2hK0ilrZ2JVCUJNR5gwJskqQkm+6ecBE 5K1LGTIHHeEhJPXWpLQFKUTyfeBIlCkaPuYEyctS870PkB6Rw1EOmxC7kQlSWD7aGK76XG57wLX0 HKAUpASnOvKATFQTSmqpubmFUpOa1OyYFi3yAglOxruKnvCVoZUtPzfeEgMX/Dp0gMmom5Bs3pCA pqq6jlsIpdY2PyhTkkFLGzlXrBSgMpXu3DwhWyfMVO3pFyP0iWAHs2XQwPiUaOQMZgs5WcOGbrCA kKUTYV+b1PKFXKVaKp3jhgOFXLEqUrv844ky8xXYv0hJOVID21EKRKb826wOL+9ZoKpfZITcneBg yGp1tCSHo0DbRKQilDZGJJKm66QU60EktYfOApiKvpF259YUUWYVs+sJ2/a1MAqJta4doQQqqrKl /MGg1rWmi2UP6GEJayzUO+kUTBVVkCeT7RhvH/Z+YvD47ArExNyymLkHtpeJWExqkeG+0CPup+EX aViF85Z68jEyQtUxKZqSgqlTDKmB+sYf2x/6SeMYPwM+ISDJ9of60mGZh8RcEFUkJZen1+aPC/bD /qLhsB4L/wDpMr2U8M+z4/GdOIuyO4BibP8ADU4rFYlIVNm+Ne0GLGNx0saqZbBKB1SB3iZ7C+wG JVL8OnTPs/jvj6EqSqch2XKwx67qNv1wkiTKFCU2GneKWa9nu8BQIcWpZ4AvV9DF007cngkNuNdW 1iejwSVLkeGSJnBxfiWJtJSfwjVRF9I//KPH4zxvxNcvhqC8epBS+vDkoIZvxEwuX7He0eN8P8RE vipweIxoxMt9fvJfn9btH9TeP4YyZ4zyJyVVyMUjSuUr8xCV3AalzEopbLeZ15QsqZKrl7se0JVU 9+9UBbalu0Lf4ak6D0gYhKlSRJxklalVf4bLTUY8f9nsJNrm+M+zK8Pg5z/4qzKqlF+pCfnBwvtH 4T4l4VjQ8nh+JYNeEUvhZDS4ZTMMwd+ceJ+I4pPi2N8CweSTOUmYsJZ6qZhsQC3yPpgfCPYeRhVz MLNTiJ2Jx4qwuEQlTlc5b6fs5jtHs9g8VjB/WGI8bwyJ6MOlpWMUhCjOKUlrA3vziXr5abW23gJO vRyIF3a/IDvHXrFz6QNX079YteHL/mIPzG8PmfWMIHtNxKLHUX0jCoAYIw6E9rCPB/GfDjPQjw3x UIx65LulCxkc/tMfSMImbiTThiCaBSrEN8Z66WhHCRi6Dm4pw60ydOflhGBlTpU6ZL+8nIlrzyDo KokTFS6sUuWFF/KjcQpxtp7qu8YqUJBQK+6TzI7QJ0pCijXTWBsOtjFX/EPb5WPWNi/KGZ7texiV jSARMtbUwQll/g0MTPBcSmZIWsLmotVUR/xvCZylFSSthew7Qgy3AnJBzPUq8SQo1WcdNIMtIRcu pW4ixqgOd4yhfPmIdXPUWI6Rv679Y1No5Znf3jAr25iCpjbMDy2jM4bveNXu3WBUGYNdopd/qBGr p67QpVZZ6Qj8nhJew/m0B3J6vz5QVWDlmZ4u5H0iolwQ/MjvBCDVZrA944cw08toCTOD78kxXKWF PmLfnFHE1+UVIp/PUXvCkoqsp2Llv0gFVSjT0tCny89/rAuSmqpzqO3+0ZVMnVVYqq9YfM2utI+U ZXD2ATcQHTUVe/qYzSwCrRe5hJSAVaE7wGBN3taE1Ann/CKSh7towitIoHxa0wXAdtefaHKisn4t uUEE2G6Y94L/AAl9f+IcJdQ56Kc7wkqALmldOzaQaQRm97QxcsnUBAtpvCcgvoq1+0A0g8q9B2ik Bu0aDLY1CGzMoPYufWKbKazNYRlSmx5lh2izMTmIu/6fODMTLKl6LszcoSEVvxn1emK3Wo1Zg7gd RFL2XvoYlpbyK53vreC6yFOyLAEMbwEok2RbNt+1/GFrpZQUz6j1h1lRQrzitlKez/SMqStMvyrU 6lJfrAUUzAo2ZbW7QgnZb/MAQriAtLDvqm8IUCvzfC4VfnBUFKuhlFmHqYQhiqlD592MAKJN2ZXm EJPmV5eg7w9Kf0EO4f6+kWGofqYDhY/KFMz7E2htSLudDBq7tVSPn+kECXWdCNul4NSVJI0hMsly M/VX/ECZMLKZlaGrk0KKZqmK/iAIg2E6pTIqW/zhdSZyTcM9lQCgiWpTOZ9wCPhHWFTklaWT5WCU n0it3WbnKEj8oVNWZlFbIDVAdWhahMmKQwFIyM2loWOCJvFYry1GzM4gT1PL4c2koUkyjNpDAN0b WJmKlprVxDPzpVnUwB8t7QVzUzSviHiAKpSm9ilX5gxLLghIalVx84WUIUQnZNm61RwyVgjK6nqD gHWE0FyPfJJPrAJ0Nm1Ih9TzIhJqR1Cf1guVUPyuIzKcbt+cFYKQUukFYKrtZoZL3Llag4HO/wDI hU4Fa6VMpfEqSW/D+sTJsyZKGHQozE3vazA+v+WKDLlrpLVpUVJVBSA0zdy1MAgMp2dJUSqASp0+ RtfrApCnGttIClBDvpzgqfqzMBAZRVXY0wymIN05GVFKVFKFeohSQaVbeu8IRbl36xRs/wDphMvL ly1XS/eCJd/dfX0ihSXpL9oTdvdLXMGg1UopAUpgOsAB61XJ0EMJjVHs8HqX5s8BANN3U20UG9Vk nUi/yiXxF8Wam73A+UM3RwLDvDODt8MLO6zp8UJcVHmz/KAyfeYkBir9YChoFfC5VDVEDVzrDFTn Qq0Ai4r+nrExctD5LL5NBeUpHulyAnXWEqVLqe3P5QkJJSk5VI6/tQFLSUbXDesBZF02bn3i94/w wmm3WKtu2nrCXD5t9oGSsa9RAJKiX0JgFIPfURuqkv5iHgKZyvLba8CoBAd3jgyzW5pW1yIqJsFM 6vdjypVto7QCUt9YZKmDvpZUCemWlKtx8fWBSlruvlfcQCADfuddYS5tvq8DhFydGF4aaOHLq3Pn 7GOIQpaF5XSqtIghYLM3X5wEhJDXCdzBNBqPnruFQ5pqZhzixubGBUkjL69Y8ikv5d4Cgo82SqEl LukVP8cOVU5d9R0eELVMMtHnFB1B0ilaZmrAq1Vs8Mv0POAueABVbkqAAkpCnOlSIDka1ONDCSoO jXtDl7KqcHV+YhrkaNq8BS2BT9H6wVr8vuDVRPU684MuWAalUDYDtvEufNVQ6XHTlB8Pxk0ITohz SFQufLxCSU7BjX2MIkyFAgqvVYhzzgH7Q61X5t0iUgpNe+fVjyiiYjz57Jp7QksMxbztMT3hmTU7 1AgFUWz1W000tGlB0P8AvBKS43NLQo2d7OGe3xRf/iEuX974m9YSc6qwwGneEjhtndIuReLa8txC xw0y6vMtTOuJeP8AD1rw2IR5ZkokK6F4TImzZPjGEk5UfaJIXiF9CrWG8d9l8RxNP+zXSfV7flCZ Ps77D4vE4haSpM7H44Jwo5WSKow872r8Qn4bwqZbCeAeHj7PhLt56bn19Xgp+yTJCMSPtDqTT5uR hNFJ+Enb1hLkBTU+VqoTa7+pgpAKV68hHl0OYtVp1jwrwPAn/uPE8Z9mVQohUlLOtT66PrE/2Y/6 bYYeKq8DxP8AVeOnyjUmTPFppPNb3N/SMVi8RiZ0pchRm/ZdZ048miV7WeK4VWHwwljD4dZxJQit RBTWv8nhPjXgsxE7xv2dmcciUr7xCkD72WS3vAOO0S6102pp99JFrxv5mOaxhIN/hO0AVP8Ah0I9 f0hAUCjP3d7XjyFhoo+9GIw6kkhSSOWvKJPsN7Rzvs3i/hx+zeC4jErZPikhPklv/wCojRjqNIxH h3iEmXK8UlyirwnxSn77BTWyvzHMciYw3/T3xD2WR9o8LwCvBJmLVjJMvwvHeb/uReq7uzG+8eOe PeK+JYP7TjXm4pclH2fw7w+X5ixOZSuvpCfEEJmSvBPDQqR4RImJcTvixB6q25CGBPLkPSAX3c71 R9Y+nN4D5efMekKIdV+oAeGA/WGjU0j59HjURKxrrP2acmaq3la/8iMB4hhpiZiZkkJXSXpWLKB/ neMX4V4nhpeLwGOknD4nDzRUialWoiUMIcfI8Axs/iYdUvPhw5KlS1K1S2nyaEeFK9nsEuUP+2XO KaJyizO8YzxjCeHJwPgpzqnLfizuQHyH9GJnf+RElRlpHmJazR7QysfgsTg8N4Tjly5vHQQJoByl J3d4VKTh5dKUM9+IfWJ+GLtLmlDcoGoKVv3h/MPe6QFW7u4MEVUqep2tGEoKVcKxYv2/ole1WCwi p3i3hqKp0iU4XiUi7hu13jDYA+zi/sVX3s6Y6Vym6RhpEsOv/wAkvWj1hUxV1ID322iYaiUVfKCz kflGulz1hh/zA5/nAclR62MJNNKNNdY3p06wWzDnq0X7cj6x9Kr3gt/PrCSezfE8JFH4nuQIBG1m 2MCwACn5H0gi4a7v5oLkD9YRYJv+0NdWjikBQ96GpLizag+sFSEqvYFucGYKga6iE6i9+sSiAtKU /GDUu+phAmJdNqVc4qdvS8AKJppZ9lRxEoDVU9Vd4BtVoTsIa4De6i57xKdTZtKXCukMB5tXun0g 2cu5OpgKpW5s4cAX3hCyAp7qG5gEgJTtzhJpDv721tYCXSFa8hDgAne7wTTlfbXXWFJKcvvNpDAs 1n130MFVQq8rC+3KAAGcuqpyT2EBKEpB1Uv4ovlCr2uFW3jMHrOoS1Ft4crZJuDueihAyV38wDAN yh2fla8PQ35QQpN9e8Zed7ZjCPiF+TRyB/8AdBDG5bnFwGqvs3pB4SArP+y0ArQp6nCBmUrtFLLR mzubmJKTxMpq3I+enzgg/wCGiYR5nd/SCtI8vuH3nsYXZvdsXB5Qpcw/eAuEpYhcCqr74utIQAQO bxLZS00KZnAdhudfnaEKQ5KVMoO7uISSCwLUXcdoVMIUyLLSoVAQ1AAJqSf/ALGLLQCrzVC3y6wD lCKv2SPX9I4KnfW8JIfR3Gl2hTk2szwFXHeMirHfnCNbKvrDVP8AkII8p+NtObQblQdrQkgmr6wx Ckr1fUDrCVO4RbqvrCZQWgrTdSVLZratC6lKd6mFhN6QuYEFISlky1ITSeZf+MKUsNsBT+RgFZXx Ej7u5/KEqSr7xa2ddx2Ur8oVMoXkTwnSct72L/WECwllWkyYFLPeOLhQCFTEpmcVVAl1ZVBJ6com KJWv/wC+JzdxCFDiGt1JA8tviH5xPE7y+dVtRqpoSprLS6VoLgCzfz0iWKUKsxq1XCjLSRVy26Qk 0iLMRy2gK/Fo1hANXlu2ynjV+UFwB1e8KuH+kFSqionT3T1gZgKVs+hV3gJQhJzsrhrYFzdxCJQT 93XxKmYDVh9f8qmXlvzXRV0BhPERMUtsyjMYn6xxFhRUuzeWqHSnOk5rfdJ2gU8MZHUd4DqKq/d1 PzisCkUsUbr6x5ar6KgEoCWsPh1gqVdhyeqFkg1mwDO0JXLsEilY1hLlqtNngoUCj3hAqK1KOnIw wRoHWxDd40VmDWdQHeEIqDk8tH5KgpU7qzAhWveE+VnbXbnHELihVLHVfrAJq+PMykj9YUJR81l1 Cw/Zh2S2gIzN1EJUxyeVSrGCEXWv3dSrrAJzHQL8ohqX2fVoGX6Qch77wgn6XbrAINvzj8Q3O8JK kX9TCsOpBLp3S8GbJQESl5/Lc7wypNRtYoLfhIVAmiWAlF17pMBKmHpDJZtOsNMDuflDi+3f0iqo asnZofzB26RmYfzvAzDXuYqK7N5UnXvAUHc25gdYeu3zeAJKnKsmtQEDi5lKvWHG8JQB5jV0EBKN T70ZxUN2tAsG1vYwQEsR9IdSwHLM76XhKqXfd7wE02hKqXU/JwIAxDSF68RmPzgyi806BZYU+kES ktys4ECYpNV/ziXKDiYrMdiYpVWSVeb4Y3y23BV6w7qv8zDnzXP4jCTSQ4ehWpg+4oWflCXeprqG kID7sNh1hCTYKsdymJi1zxJnJluhJuFmFSRRkUUOfKrtARUp1WZyWgKUx5D4usKuWSas4YmKxdNT a6esIMsmYV5bHKmGmLIVrlIHWE/eEU5ui/WESZ8tNK5v3a3YesIZCFAyxam0eBe13s/h8XM8NwyF 4fH/AGCpU3DTFFJQspF2sQ/XvE0HA42fhEf+eiidMI1B0+tr94xcnFYbEYeVJxHCaccytL0wmxWr yn5RMlCky5MspQ5dQcv+kZ1FI50gD/VFlHL0Cc24ikChCc590XMZwW0dXmhVQvr8RN4SFLKRqGQ8 BKQxBfMfM0JlKQQ+dw1IezRTMRSgIezqKYVQFVJVUCvXWDULqVb83MIJquhrp17wFEVnyfs21jh3 TRfyMFQakgbWNhASUVpVZw1vWCtKKTSzN5esYLHT1JmTMNPQqVh1J402esGyUI1LnaPC/EPB/Y1X gXBtLxntEk+DyJkrdQSTxDv7sfacd7Q+xKkouJEheMkkd1rDfpaDOxfhf2qQlRrneGL+1pDauYqn CZKLlFK0cNSedSTeMup8nL5wQAbmgBIzLPSPZnBYxPBneJYbE/ZpM1OY0y3UR829Y8QwPsFh/Z/w rDeM+zn/AM0Y3CeIYUqlYrGTcQqQrgjdZCVLKd2MTU+1fhGKwvtf4lJ/qzw7xTAzEr8BWuYwBmSF MZZJO1Wmse2Psx414xIkeHYdCPDl4vxtSVYLCYiYVJSZOwYpLk8o8W9p5/tphPajH4wqwkjDez/j 323wLDyVBkrxCAaVTltatwkC3OMRUAgSfEcRJsrKWnLTb5RzGma8E3yXT1gO7wmqs5m5fMwXPUAK sH6wkV2mKbzX6xL4dUmYjOmdLJSpKviq1j7DhvFsN4zhZA4cj+ucMMXPGzcYEKtYXeOEPBfZpM45 ftJkYkhPWnixIn+1fjE7FSgXRgMN/wBp4VL0vw0vy1LvATLvs8Me4PKOo1gJUC/vW0hMoeZamTzL 2EYYeIypktWLshS0m55GEm7LFfWGc6/OE5S7u+2kHKo7d+sB+/NoIWlxoPlC8D4hVN8Dxsz/AMYq VhFH3v4wjFYOcjESJgdEyWqoQZOKkSp8rWiaioRxpXheDEzWsyqyPnD2AHoBEnwbCrTPxM5fBUtG dMgnRz844+MnLnmat85ccy3zifiMDhMNhsRj114iZIlhJnnrE/ETlAIlSio9WBifjKaUTp6loGhv A2EW2+sAvYWPOFBnTzpdoPhGOmplYfE2klbi4gKSQpKrgguDF1JHctD4aTJkJWrOpLJMwwKVvNI0 AcnrBlhuMtDJGpT3itRKlKNXIfOCXt9DDW/WAzHq+WHH717xd+et4bUebqIG/aHv+hj+XHaKtd+0 Wa6X78jF0t1NwrrFKRYXfcx0gv8Awgac77d4sHAO+pjTfXaLMltesVFrXPOKU6RPMqSPtcoVpoGZ cJ8NOGWhSZpQtSZJKVci8I46BxaXby/z2ihTBRvdoTpV6witdNCqixsraAgg0+9z6RYKIHPWCosk ebmeUUpzh+5D9YCVhdKi/Om+sFIQSHa9tbOIuGKgObxUWKND6w6bJB+HWBdXRWw6R5n96n4bwTSm 58z3jVhorcxVLFQ1VQGI684BUWOl7GEkm5tmLkwoOG/Zc93gLmzKWFOrBXeAPd1UNe0cOmkozOr9 I4o003JU7QwG7QykuDfS3rAYZofhqIBd+XpFAN9CCOsOw9Lj5QU0kFWlIYGEomuUpux97lFIZl3Z 7mEkS2PEus3pi6VBXvKSlwq3OHMvzKu/mtDcOlpjX8qo+7RoSVhWp5EQlNIRRs/m6+sS+GM6sy91 Da8EFRBWXBQxZrQEKX5DUtSsxX1eF0KqS/mOUo/ZP5xw6KyFOGVaFCaCai/3fu94rAMxKbclJ9YC t/JdWneEBVdXw6JgTZWUe++7Rw1qIItmsIKkqv8AtXMVXPTWGA6wEqBDQz/OHyv5XMHTm+tTwycy hc8z6wNUOX1q6O8AldZSbIQRfrCVEPs6LLHJzFSl5hZiXaEKDqKrK90Huf0jIsp+9YoVqG+sBag6 16K5vvBRNzsXVNbzwprpPyNt4lkJQKFuzOsqPWFCoqQg1BBDJRfn+UVnKumkonaqbQQSqWUqpdkp Ck33eE8QilVxUagW0H5QiuYiVNWpk5qVEnlEuViHVlZqnP7pgFLKJOgvDFw1oTZL61fx2+cJOz9n gKZhp2jntrFRUBm05xTmbohx84ZzUjLSUsT1BhbAPV710nRrn9IMkgFKVVFKLqy9YUkKlClTlK7z lcm7XgISHWo0puwgi1i1rj5/3DMNXff+7lVJSoJzZ3IDaH8tYBNzCCBT71/KIzryM1rkX2itKZgv 72hgKulb+95ldoYvVpewjJ949vgUPSKbU+ZW5PSKgDRta4hybg+sPLbru8BQBKvM3uj1h5gUlw/O EhBuNavdhQUskfGn8oWpYag0gj32hJT5qahk59YdRV5X+cCxrGYW1iXWs1JzUgWTfnD+U+W6bwkp KXVcAO8XcaAOmm8AKW5OmriAVHMnKLUgRWWbR9zGnU7D1i9hty9DDPmP/t3gKJpa1940cfWAprC0 abxU55RRiJVRptbV4TPlAcNNqLgXjhSglAVa1ie5gbuX5GEsHULaO8OVG497zekJdwlNjaESkLai 3IawAXI0ytaHqazciYuVJptnu8JovtfyntFAQetizxSohI1FOin5wVLqQtmI1qilKWP4g3zgKmLI U96dIzKL/SBwy/vZtVRduTi0KKrJB7wkhloGtvK0JTUA2m7wFH3ku9zFg+0Uuw+pgLBcfWAyDRvb SONPUBLkoK1HyhZ2aCuXxBIkroBCNYsmybaWgSrhL1am8F6iUW6Qh6mZqdvnDoSwK6XepurwgqUT SW0fWHepP0MS1LHDuxfQQlSFADmDY9II1dDMbHvC5s5YSkCsnVjBWiYmh2QQtn9IHTSKuW2hVBoK vxJazxxMwvVrqIViFJyyw7tYwTINY3DuBCcS5RRnqFgHMYWYhbzkS6Z6fefnEzC4uTLxGHnJomSZ qakLHUQifgcfO8OwYVUrBSZeXs/8YnT8Dhx9pn/4s+YxUYxXieNmplokyiZbm6lMWAjGeMqWVDHz ytCFXKADb5whFNRRdQqv1hNZKBXocxMWWoFa7B3frBSQpR5C8JUp89svmMFKgshPcUvFApNeZxtF SzxHLvFRNGV2oDrhKr+Sgizr6piiitSLgncRUlSr2VulFoQ6iKbmxZUMoKKlXIZ//dFTcNSi7UMS ICHelYWr8MSvDvC5CsXj8fikYTB4eUMy1zVUJftqTsBEnx3xmRJ9qPb2aOJM8Q8RPEw3g5U5owsu 4RS7OMx57wJU8KnTQrJwciKu2tusFK50zCplr+6QFAEt00jC+F+0EpEjDYn7qTiQi61k+9teFeI+ z2IkYDxgfeyp8svIWdq06i8TfAPH8LMwGMw6a04g5sFjgbCbJXp3Eez+L8Kw2I8c8Ww04TvElT// AKTqpdQbR325R7Ee2mJ8Fw/hfg3h653gs8yUf4QxoCFYmYw90hN+RjwTEz/GMT4VjPB5c37Hi8FI lYuVi5c8INK36oSUkH3ja8ey3sP7Q4JPhGJxGP8A61kz8Y2JwuLwuEK5ypiOEu9QkFk1OCoO0eL+ DkypGA9ufH5PhnhmJCkTETETaVrn/ZwTMysofvHM8Y+T7LS8RiPHvH+F4enE4qeqdivFMYUcMT+H ohKKlKZAYPeJEpUyYucpZmrmTLrmLUSpajbdzCQLhJc/h6QNuvKEUOQ9Tl3vpFQVcWtf5wrxTxyb MwHhfmloYJnYgakvtA8Pl4NE9SFhK5qJhmTRfcvH2v2Qxww+JQmo4eZMJSXuA23e46xN8Ox0nh4n CzOGsK8z8xHlc7k6wQLN01jk8MNTe+8O/o+nWLmMJi1CuXIxAXMS3nveEfafss+UhNUgLGaSttu2 8CXguHTpkDNeAPXnANm/9w7w/P1gXvpFu/NouA5DVc4M7wTxCYmUFVqwy3myVdFJ9ITLx/hX3gsu ZI8nyhv6pxU+dtSKEjoY4Mp/DMPNsEIspP7SoGI4omYnzTJqnKyRcERLwXiKFcWSlhiUXr/aMBp5 UNqUuownByFLkYcn70sypveANxlvt1EAX/E/0iz0/Ud4srS3KLqLad4SpIUCjMmaPMO0DA46WrG4 QLoTqZsoc3/SFTUYpY3KFqcy3hNWNVRo2pELk4JKpsypuOs5hBxWIUVKXbmE+kACwToS5JjLpAVc /Fy9Y196/SNTb/3coCm6turrGR0Eeez66QCnM9lObwkf60nblGhup9HeLu3a8BnDW7xSq9rRfTbl CaQ4Pm6NFxrarRobX8oOUO97wTQOnSPs61Ol25ekaNtfX+i/+8JxMvDSU4ol+IEAKPUxfKh7nYwm lSVW7GGQwb5ekDcVuOcMqx10+kXtRdWpflDsX/ju0AKcudeXeM6qholabJHSMza7k3hqMw9QYdSX J13hgnKq1hpaFLCFLRqKR+cGxFKsrWAjzuD84rFdOnlJ7NHfzW0gJIdvTWEqptoCbtBKBYbjQwip PlvS1h1EZWofXf1hQtn20cd4CUpypFhuLQVEWO/ytAJurWAbX7RSyXPzEfa5dkJL2uFQkLDFNgOc VUZhpF0l3q7xyov3is9tGB/nrAUgAvzS6fWEqKc7f6ewjUk8r5W3gO2WxWbrL6QSU3Lh/wDaKZhX 5rncvoIVLxCCtP8AiIWhwpPcwabj3j5lLeFU1MzhSkkflDpTU3u8utUUqFRCaltMcpaBRNmJD1Ec +36wxHDT5q3d2it6+Q3Ea5jcbEvCc27vsW5wiTNWUkDze6WtD1pCvqeUVV9bQSk+8+use8TpbQRZ 0vcvv2in4Qz/AKQC7fE1qnhUuUas7ndn3eCVTBctrBKVpZHnTVwz06wQhKRuVQTRZNuQVeJi5ZBl L1a1Xr0hEtaphlpVU+1tICGqe9/KhoQlBCeGXKdEzLbmH4f4fMwt1hCwShW9PkV6RKlmWXUtnSM9 olpky86VUzlzRftAIDBR/bV/Pe8JUtaDMrqIN29dv1hHFutN8gyoD2eBQVkqGbKzRQAosXuOsOBl 19YTl1trq9oDC+rbQApOV+dk941t8NTNACVsn3zudtdIrCiHU7K1LxVNcDzXVr2jEYsS5yycrJFd N2uIClqSldGXIyi92X+nrGZYSmlyoAnbT+bf0INBSCNdltr/AAi5J+ulh/Zpctq2x/l/7yXNQqgy 1VFeoQ+Uk/P6xImAJzy33iUXSlHb6PCVglSRa23aCmWo32VtBqNPXf0i4PIm+eEzAZkxWo1FPpAq Q9San+GFDd2H4oOp3JfUwECoj3laN0hPmCNXCdYtmY7uDD0i1uQg3ck0aeWDSq4+PWEKU0xSLUgM IquKtBCgfrZQ7GEoCiD+06jBqsdb5iqETDKYsT84RYctIGUFraflFwUnc7GAAU0/SHfe/OLirM99 odT2VvCQSOXeAQdz1aLjLvFITb6R09SIbcWvdoBJqG9VzAV/EtD+XaGck9HEPqs35tCipYSWq5PC s7Jrbzee8ZQSF8tuohBcKHNnaHWSHPpBzZQNQaVc9IBRdg5bQ9YTUEzA2trRYfmfmICh8gwBjKwU nW8USybFucVFT9FWaAoKJUfdO8NMWoE3I1b1gbHn7yrxKorsWeuqAFnZvM20EJudMymhKlkJ3zfx gJTfYDQRViMSiRSGKU6mFYPAqKcOhVNWy+sSphJJCaVJ+KMqiupMBflazvcwTxGqOXcGL3VzS5CY KXYIPFPJXWEKS3Pcj5Q92VenVD7wgpBLWdPm9YKWsDSdRCKUKmXpUVO0GslMtbugOBeLJS3J6m9Y TYlSU9afSAtMtRSLn3vrDqlvn0NlCHUly1V71PEzBYuSmifLoKFi4fcRNw+BWqaiorTXZSL6H/eM QsMmb/hgaEvpCJM6ctIRdKr0kDW0JXPnSkGl9W13hIM5CEbrSumr0hdGITiJ9OSWkuSe0JRPK8L4 YD9zIQp0zO5hIDJt5GqV6wDUuW/mQlypXeEBNVA8ytheFKSikD3mqUYKg4OhH+8IHEZBs+qh2ik+ 6HqIvMaASl94pVKBQVMNbPAeWVUpp1qAf8PrAcix9yz84TLAVTWyztCUJNRWfKnyesBRUUkJp7iJ Xh8mZRJrqK5tqj1Mfbl/ZZealCpM4qM/0ME+UTA5HmB9Yn+2HihQcP4LJUMFWppaFkvWez/SJn2K TLx6sVPutcxitZsw/R48LxsvE4dOK8SDo8PQTOmyCTpaF+KeO4PEhBn5ZQLLXToQIwuFn4md4b4f 9oE5U4yqlyqFBQDfSFezfg0rx7AeI4KWy14ySZWCxDECp+SuvVtDGE8Tw8lavE/BsSjxBH2bM8sj 71L8jliUpk5g/wAJDc+sTsMr/wAkuim5d+RiR7N+0/h+M9ovZ3BESMJ4vhDX4v4ZL91M1Cj98lI3 F+8eB+IeN+0+FwvifgWI+2+HYniYnwXxPB1AhckzgkGlXvIBu0TfF/ZPww+3PtSlDycVgcLNx2Ll myWPiOK/w33CCT0iR7T+1yxJTISR4V4HhXOC8KQo7H3lndaoACWR7tBsYcpqGlrgekaaWha3D6UG 5EYfDUcSXJ++xUsJr4iU3YD0jEeF+D4SZgMP4dOOBnS5qDJmiizlJhc/jVLK2WanCIRj5mPrwypl U3OSE83VHhf/AFF8Ex8ngYhKMNjjLUCktzHRm+UBWY137QFGxNmjm14ubaDZoTcH6PBUzX0F4zOd 21gIlqUm/E5C8O5qffUQBfn0EWv9Y7R0EX01sSBDSwfzhyyd2gK4TjciPdSUW0du8PU50bWqLF3/ AJMWU9W0fs2vqmHB3boYAueTKiijql/zh2qOveA6Ckkx10VtABch4Ygjfk8WqB1sq6oFye+sfroY DHT6xof19d4pAd/pDnVv5eOQ+VUHQA26wqp+XeBtdop8z35wQmKiXMcxY6c7xd9ezw1wfLGvvaai w1gaEaUbdxBubXveGAbfcfKNSaupMIdLtl5C/OEkKCE1VLTVl9ITNlTK1AaRQo09oDKt13gV3BtY 2EFJKUp5awhjURqmktFALA8ncWgzHcO2pt3gFJsq76qMJULhXmPKHDFWjny+kCr+Jgml6PQ9xFDn qNCG5mH0TtVqrn8o4YcJekfnBL217x/3KEU6FJjiYRCUy303MCp7bRZqTtq3rCsqyrZQ0hK3KL72 KujQ6uwO2zw458meNdfc3EEeijdopdK2L5jmL/wgADoW0VBuNfea3aADm/SLe6XeAo297mC8FBY9 NYE3bdtIS19ztTFbEbjrBJCj+G4+sMzHRtj0hgnyny6Qn4gd7+kE2G+jE9IcJbpd/nCTQQdFqUco grHu+VdDtATOWDXkcWX0/KKjxElK97EjvClTyoI0RSul+TiLKUqjTYBxvDlNt1Jcg3hSzrWyE1Fr 84KQmWVhXoG2hCVISlS1ac+ggTEKVwz7jsPXtAMwqI8tg49B+sDVIOUKrb5xTLmlSEKdTq0iiaXS LuS6RDGfeYdNxD1hW2rq7w6loA01LmEMsErLU6k2ioVUtUtt4C+IlCF5jxNVevSDSjiKYKS3vbO/ rArTU5bmYEwSyjZBKM1+US7uxqdTpULXgKQVE7C0pPyjhULCk5nhBFIQstxDdSukVaGpmP6QctWz LcEPCUlNCqatXrhKg6CktXTz5RmqEiaWrqpr7xKYU53CXcdz+cZ2qWtgqXqGO4hhUV1ebVRY6mJS F3ScgtmDQFWGxsRAG3ZxCKd9jCwXCk2tGat9ezWhSqmHlFVwYCVGtWu7I6wUoLl+RIPV4HEKXrNN CqSe5giWssqysOj/ABjfUqF/WMVMSFVSplcxNClZXYZv4xNJUJSpA99YPE6ARSSwGYWcktz6xWWb qQKmYW+cct+0fpBs3TYf2v5vFVJp1qa2raw+Vl5dibdIUoJJSnzHZL8/7GoOmnUfp/QkqTWl7pdq vWJCFy0ylJlsZbpy/O8FKEnXy694svKo09NYNIfZzvCSEnLzDwCkEKpfcCMqiTuqE2UcusJYVb2Y U+sKsL5usGgK7tHCPm5EawkMChtrFMKFBJ91gxEJUny6EQ5Tm0MGkU3+UEqf8NWgh6So0sKO/KEn MdqGcm+phLilW51rgJL5fI4Y9Wh1eTXmIpFQ5GGDmCaWYPAspqmYP84CVlgzvCaT1Sd4KCspYt0g B3HPlAFWX1+cXNxba3WCx8t9YqUe/MxUu7i+lvWKUhuZ0eEe7Z+bwlamq0vtFfEFPPtzg4eQrIMt QuD6whSiFTEe9qPlCcpPbbrFOja/ijOpVttfrBUoEKG7u8AiYU+pzxdyU/KEixSTc6wlwflBpJS6 dNjCmSpk/KAjRj/LGAFES0jNdnV6wyFJKlHy6tFMwCk5h0hQJoFWVXxXiqUokjb/AHg1FZ3I1+sJ rqVQHsHaAJP3aVXuHUmFfalqZaaaNR84SyVpD5l66dITZPbcw10BaXLte8K1J6+7eEpGY+ZNoCf8 PZtAnvDfAfT5xaoHUtmi6TSq4YkrF9xDkhFmyhlKhClpJzMop0hyGSpVtHU3WKKVEK3Fz6xwUnK7 ZU3I7awVspllk6wrGJBMoWV16tCgWZvNpTCsPOW3DyAqVZTbwgmYklXwlyn9YM6fNZCbi4c9t4lY bDVJwssleawmW5wj7tyewUHipWKVJQbZEuD3jiSvEZwl/imM3pCVzfvRVUV7xTQqUAXdgl4rNaCL hLDNFdHMGpdBPrDElVHwJYCCGyJS4ZWaAtKRS+ZsqrXgFQZI0UdF9CYpD01Omz0844kwAfADla1z FKNFIbLmSe8SxxaH9FK7xKBXYPtYvATchS6+Yt1hIFGe4AhNb2vlj7TgyuWtIYFJseogq8Tx8/EJ TaTKWoCVL6RRTm8gPewj2a8J9h/DsdNxXtBiEK9oPHMHh1LHhqFEBJmTB5KiQCVW1vGEw2K8bleL YvC477ViZ0+bxJ2KWUgqD7U6W6x/W0rDfYJmBxXArlf93x2/9Pd+keBe22M8RnycBOx7T8L4xifs cpaAQCQg8o8W8C8FThPGvGkDg+GI8IxnHCJqxkSsA5b7qjF+Ce2TS8ROnLV9v8PnJ/7NOsqWpdiS HG5jDf8ATXxjxLxBftCjxCd4LhUeLYUlPiKUuG4rlN2UAFXj2l8ClMJOB8UWnDBItw1GtI9HMJZC QlYb8Q3gJUA5O+hgGZhpUxKrFWghIlSUoZT/AHaXJ7xZVn009IKta7BJ92Om1OvrA1O1oLgt8n6x Ow6UlUuZ4VMmqKtZbBgfXSPB8R7P4md4ZL8f8DVMxU6UkBGImyptKiBpUAUO/wAQhfhHjMr7bOxK mk4+Wmmbp/5A31Ta/R4xHhvtD9unYDFYvgzEYYOtEsllKSer7fKPCcL4Jgk+H4DGS8NK8Mk/Z/s+ IVMN1FQZ3sokmJQUp7OOQaLg5bvqC+4jLcbPv1g3JD30jXq52jnftG59YSG0t2gfyYIb+JjRoPP5 PDn5amEpc3NPSAhKgV/+U6NBYjlVqYSVlKiv5KhU2WEoKfO3v9YBJ3a2sJDhtPKzwcxYH1X1hRck MwBgBOunIQAUvMJ0PSElQpJtyBgHiJRq76HtACs406HtBXhFZgHbU+scKcwILH3X9IPT0eG1pU3I iNH20f5wCX/L+hyXh4flz3h3feNP/bpCRdz8JeEpL68usDWr8OsWNI1POAarNqPN6w234dICSbfi 2jzWTFvN/wDFHkIPLnDBxdju/wDN4SX9F2EFKqX+bc4CZigh/ITYKjKXlKvWC7vyipBmTEJLm+Yd BAJnfZ5zsoLLN0Jj/EdOlVbg+sZiDV+8b9YrVNUlAtq8cGQsqmH3ndo48yol35v6RUmlIfV2KukM UgjzXUXPpB2SPis0Oq51SoWBj4T8Wx7QTdXPJ01hJygcqSkQlVBFQfy1P6xUhOXXtAqq5ftRlWUu ITNUXBtrAST16wCKj/8AFBcKb1DwnPc7r2vBBVUrXnFx15+sDhm29oDZt1fKPKo0GroXEFOgK2y2 bleEkkn8TWvziyrC3aGfW/eM3z+KLTf1JgXNb76H/iCbNp+1Ays/KHpJ2vdm+v6RXS0adOUa0l35 /WPqVc4q0fq3z/SCld71MbmCEhQBNucBmrKmWtrm+kKDpNGib1DnCrMlV20g1BkLVTzKu0FBUU/C hfOEWZQtUbV9B8oQUsmsstWoLdYC03o+L8xC5S2ANiebwOGrilJvz/kQSyllKMupUeTRnTMSz+aK kKLp1Ro8ZliwcZTFplM3QPYGMxU1TKV8LQCPvVVsF0uRzcwlTFtFJ90MNXghSXTdXJN9IAUpFrfh tyh765cjiKVJUspvWNBeNVFrV6U9+8ISGZSnPSMpXWqYxyP2aKECqWlFlLuX3aKQtmN7c9IeYyr5 jcnoICkO6hdNXlh0ALQmxsSR6wlJKnrcAqcD+esAVHzupKASPnC1lBVMrcu7p7GKkpPprfnFctKg tnci47n9IuVa6mDxFaW5vDqNhcDQh7Rnquq+hqg8NlFvlCaU/SCJycz7hieogTJQpPmd2NraRUtT BC3t5i1rwJip1MzFZAhKwFndjCpcvzq/xJE5YE2eHNN9LxNrkz5E7VEjijNzY6wU4aScoYpCuIrK BU49TFCm2OXModD/AAgTELSpCyzVDiBviT1YtBJuTfmTHLv+cMTU2V9QWsP6KUhapr5QgVA2L2+X 1gy+GqtOY5M2zv8Ap3iUk1Vzl1KmHKJd2P6wjDiQmuViquNXUJrg69wBaJi1yPvMPLQlMlKhLlKG vm9dPzjDoThk4YJyTlTHCSw3D66vCxg34snNOk3qU+6R06c4I8lKFLz5aqdW+vyhmHfeHca6b/0+ 8Btaon+bwmWnxBkpDAKwYUoerQE+VTuTACk0g+7CE3Y2caQLP+cIq7DY+sU6D3Ya4f8A90Aa/F1g JpqVHX+dICklQ73ePKG/3isKSCka/wAYC3qCbhOoMcRDJvcq16tC6Vk5tSNDDnTynd4SoEn3r6iH cCu344A0ozFe57Rcltq4GUcjmtAOgbY6Q2rlqoTKUlzMS27d4UVLQQVP92AYRUWYtkGsAJdNqr3e E5qW1GxgJKikJ3+KMsw1aN8UOC5PqIFTFhdveeASACLnl8oBUco6WgKlqNzc8oJ4tjzLJT2j72aC lGtzAlYZRRK8tjr3g5ipVb8wIrWaALWhKkaGOW8Z+++aKQSPw7xVcDT67QpajpbqIyrJBvozQlKS NLDYwxTm63EBI1KdgxMGTRNCEkutTgehjM9jpcwVIDEnbWFJmpJ76wEpSpq8vSMy7coFYA/au8AZ eXJ2hJJSk61hoCpBPXcqhgpapibfXWEpWCVaLPwxddYFksMz84r12O8JW193eD8My/aPJVtbU9YB qKTz1ftCZurWqCWX6QlW7uBqDBZAZXRvpCE3G1NLxuG1q39YHCI41Y8+qvWJMpRY+8BdoMlCyElN DHeJqiomuwbzC+8BW6cx2p7GK5cxdNVlaQgKmzQGpWZhsdzDVsP9MJDulnIL29Ylgp8m+8DDy0OT lBF1K7wkLBSrS2kKJ+JrpurtGUqmKNnuAHgsgm90O4HaHCSlWhrSQT6wFAKUrzKtdHrBQonzcnAc aRXSRKWp84vaKmEsL8/4vnCAvQ+WiwvCKU8Im1TVE+sJUCkrVlza2hPFJuKSlO7xUUKDepgZVgu2 a1LXtCHXS2a20Mpyih9722hQoIS+4caxMWKqJeda2NgLmPZ9ZAxOB8T8H4U0HSclRWlXzj/rP7Te zPtd/U2A9h/FZ3gGE8El4qcnxCXITPKFTsOUKZFdCs+/xWjw7CeMYLA+2fgWC8QXjk4H2grmzytY z0Yl/wAT/eBeumkYbwf2H9m8RgcZJnfaMZ4VPxKZYTetbgWpIqAKfkLiMb4B7IeCy/YLHLx3F9pf FsPNE2V4RI8NJ4kySE3UtTqdRI83lN4Pi3sp/wBV/BfHhivEF4tExGIKfEPEJzlKJT12Lvr8o8Jw XjXhfhviHtT9p/rjxfxhcpM/GfayoqTRiPM0uyQ2rHVzHtvPlTeNhE+PrkSZ0tQUlVDBRSRruPSB MAoOlzk6Q5IAfXeCklYULbFJMAJIAGphJ1vt+Zh1GntcGBuH3ilTMouCA79DBuKldbGPDvaxlTvD 5Kv6v8YQhJNMidlVMSPwG8SsJ41g8H434Vipf2nw7GJvMw5WmkTsPN1Qq5Fo8dke12C/rzwmZg39 jcWqXMMlbk8bi02ExKSBro+jtGP9sMRhJQ9m8FiF4jwPw3F0zlTZivKvhbUa5m18seH+yXhapeKP heJ+2+Mz5agtGGWLS5HKq5J5WiXe+3Vucat+R7x/zaGpsb1aJHeLjpygklqb6vCWA1vaCd45lxAs 3zP9L2aODIzMaiACd4nY+TJWmZKRxVKay2Dn8on4cYlBm4WYqWtAW5CkZT0+cHDGc7Bl+8z8oKkh akUPcR8Q58rwwZgqotd4sVK+N7AcoS7kqt5tICUpFT5t/lCiryjMlxeHqVew2AaKSVeZ25+kJLhQ 66ekFUtVKj8VzHGR/ioSxs1W8Uq1Gp2P9GzR9Oca6abAwAe0A1RqRflCVJNjbrADK18zwU8/nD1g EHQ3JeGBeqz82gklzo+oMauD00gaqOnQc4DNB5VesWu93hRJCTzO8JuCXYbwQLFNtA/eCuapS99N ISqUsoa/dtYTKBM1SMwq1HaOFQzWXVlgmWpSeZ930ihJV0JdvnCU8WpZzLKdAIDzFj8OhPeDML39 TaApYYVO11Vbaw2VASakUqcn0hPustup7wwe1m5xptuXaHCmpsbt9IdnSd/LyjiIUUzElw+ZMSsN PmJq8ri7c7Q4chV6oTdSVVsYFSSwUznfrFVTpfvDgCxfnTeKyRSkvozev6QeEXS7E61Qagx07co8 rFSs/WMygT7lNj6iFBP7WrhW38iAQw2Vs9oYJezH/aBZYlqL51aP/wARLWFCo5ghKssEkEDTn8zF LMfm/rAKbemkVMDma+ohKkl3sbaQ6yQdRZ6u8Bxu2luwhgDrpvCFKWwNuvYw6C7banreNCCm7K3h kje/TqYvp8YTrBykvYk6w4qcZClZsN7QtRA81AGivnBWrsNyvmYQUrNL1G1zs0Vqq8rCsu3YwUzM 73ZyodIpXkpL8t7QDWmg/FqX5Q6RmN++0Auqvy2Q4MJPmpsrmH6QGSVqqYg8v9o43FGuQFLhPePK EpVdbJvAnS6XFkjf17QDVmV94+vygJXcPSuoEJW9w8KAKmNm/wB+kUZPivqYui3xXIPaBKLqC8wW uxTeKRlo9SqAzg61O1TwymQs7a0wEXITdI1+sVF5YSGvqT0P6QgSaiohyQGV1c/pCgmaolRzAoYC 94TSnipQop2TT/POJigPwkaa/T5QrhjKPMkEOb7wlaQA/uO6vWOEqoI1Cglgk7VQhUupIBZfPWzR dCuY69YZlu2ZtPWE8vqY94nTrAu6dOsXOR8ySl27GHFgcwVqm4hpiXA97Ru8KIWRmcb/AChRCzUl TJU7EQTmWFqurzFV4ShMpEyXTrM+7Ueo3tyETjNlzsSqaBRPWBwZTbAa8oSmsSJsoGpNB+zr6hXX XeAZaP8AulFisYmmrqFaF7WgI4LzVLKXkqKlHmJm2waJkutPFlqpmS8xUGsflBSyS1qqXUWYBj02 hZxMxSVCzf4i1enTd4SVeVYqQouHe4B/hEuZZSV2dNwDyMJ++CNJqE1ucwDmxitK5ikTA9SVZpar G5631vCUsJ6TTh3nT6GW2r/OEpnS5f3GVa5SRNNPu5ujxM4sibOlcTiSFyzTS97q+Vomz5siZNlT l0yVOMqtVOPWJQkzBxJmQSw/EBFneJMqeCmdh1Z5s9DVcrQozZko4fELFc3DpCku1Vh+cVMaXpqb Lz1hjb/e4/poqWhg9NdLPfSC5GcUg609oTcWU1GyuxhzYi6eUAmZ9fpAQzDrcwLPAWpn0PP5wFBL hmzwKQQP2o5nWOv0hJZ07/7RSAefKNnPYAQ4SSdN2MWGb3m9/vCaT/sYRcMlN+sPShue/wA4rqvu 2ZvWNCd35R1HzMJYnr0hIBtrcXEJoc02FVocmsc3vGtuoZoBdwzPZ4SwKtqDqOsDmpMS+GKiOb84 TW6a+fTWMqdf3mjV7vu0FWlAfoYVlZKFU06kwlgQOekDN5uaoU4dhzcQUjQ30ZvWEmhlJ15FoGwM HV/oYTUM3RLNFQYNa+o7QHJy27wDSltQI0tsmBZ/qRDlL7DmOsIJvnbRxaEvJQFNTUE3MFAH7NH8 IuC502+kDy1M3Il44pVY3bm5hIKaUtU6t4pluSLQyuTnkYSp3bL2eAXOnxOIBYJHvkQLX+PSC91V M16kwFLuNbaDoYSUCkbb77QmY5vfzAg/uxUXLWfUfOCE6qsxDt1hOZLAt/vCRU7BrWht02HSGpBK r84EzHgzSoUlCbFMLxGDWsSwqyFaxMZzQqkKrBhKJaf8XcZmjjTVJVSp8wcHvEsIQosL9XikLc7p SKKILymYM9ThUZfcVmDQSQatNwPSFMqwS7b684UshlhTJs6hH3hUom6LMO0JUFZlbGwgrQ6RooP5 zBBTQHfiJyg+kDhrdI90jX1glFaRTnfMhcCqWR9D/pgFQJKnsXI2uISxIKS+e1UFRFStCHco6iEp FmXTmGvvNT6QyUhCV2dsyoKSFLXL+KwL9YqKWWzFt4lo1Juk825wOKbhOnumJtCjfzJ12ialM0hT /efH2jGlEtSyiUfK9S3B0j2NwvhygvCo8FlqQsGpypyu/ckeke03hHsbO8Qwcv2rwsoe03guAlqk px0/EETSEfGJpWCyRqVavExJlrqkKWJ+HpPGwtFIWZiPd1Ac/DCpmH8ZRhcSjAzpI8IkzzJx3iKK HJ/YTbr239ppXhfhuNxWJx3tLiPDcf4aiQUT/EcHWozkHEHRKgTd73jD+A/9FvBPaDwrxJf/AGxw afGlcRE6WDxyJ6lAoQjMKlra3Z/Fv/n6dMT4xO8Sn47EzMT4h/WSpciWnKpU1z/9UPZoxONTwxLx niuJxSKboUlc5ZBHex9Yl6cjaEsjKC94BpUbME/FAIYbmpwU+sGpJWg25QxQT7tnc9TCfIAz66wc P4RgVTkoU0yfpIl3veJSJnjOARiZxthqrpe94kYedLM/CTJLrxgSeBWdn/SFf/L/AIiMX4WTUvwT xN8VgQbF5fvIf8LRT4h7E4aYKXJwXiKpTnpWIXg8IiR7LYCflJ8PKp3iUxJ1Cpp8v7jd4JuuZPzz pkxZK5p1JUqAAw7bwoka68hGgG/SC2Xd9ofpm5mGvo5GscbhqAIs4uYpmA3L72jo+zvD/i3vH8iN yIPZ4nyptFWJlq4JZilg/wBYmSZqQuXNQZcxJ0UDYxP8S8MVjMd4B4t4hMxWGOBlqViZYWTMVKmH uflH9eeLSp8qSbycNOyzU9S8TVpyzCKQlGiQRZ4DpI+rQc/puqHJBHXzQpYTZIfNYDtDoS469Yoc Cagte3eHUpntYuTyIgPNWllPYmpXeEhyEsz6gdITUBxE2HXrDKNjZ+bxxkHd2G7xTmFNn1hh/GPi OnKGV9NDBVftqT/RteARqn5PtABsXu3WHcHlqVDrDkF37w+hKvLpHIfP0jKRl56mBb3m6w13ffaO n5xpbq7wND3VpCa3cl+kMR/iWjiyvvJera+sZnAHRngSxTy1zGCtFioP25wpBJN/f0VH6G4g2bn1 g06c0uT6mHd26lvWKCT8XSFAZTq+5gBtRvcjrCls5Nim9+UUlRrZ73EGpWvqIH4VOOYhnqNTnmOR eONhpq6kH3HBS55xLwfijlKGabrV6/y8GbLmJPPR0d4ICnHJIcD1gJTfm+iusXUDv5mb0hSZJZL3 ytVFSyCoryp3J5wobag0l4SDezqc2gEME1OX+jw7XB53MEKcZ9/N6wqoJvl006wajU2YE7bWiU8x SkBbBRs8CogTaL13c9ICwpIJ56DvCaFgga9bQTT77JvYwlZapVidvQfrB83K9xAS419OkMaTzs0V ovdm2EKBRbfl6GAF5b08yrvDghTllMIIUkqL22gMKXU1O47xd7++kaQoEE3d/KUtASoKVTpUXHoI IZ+Tj8495kX6wgPQF7KLg9FGP8MKV5e/rAAXUlWu/D9YDAKDsL/SElmU7gPz0g0SgltbXV2hZ1md P1hJYs++hh9T25xmYsXSqiE1IT3GveMijWL5LEd4qIuMp3JhJXY7HVfZopBNoS+qdVbfvQSm5C6s 9ydrR94m9bjpCSzE2HNTQzVqq93a28EAdc9iOoj/ABSVO5Fzr8RgUFCk8Srqv1hBVkKtwXKoRZWa Y1I3cwapTEfGXqcan9IqSSVBT/ET/wAQhSxlKxm95d4IS5DsKjYd4akr3/CIFLpVosp8pjMcu7Qi k9X0MJW5I05gxex+kO/oXcxZIp+cVJCQNe0TCwGZ35taLKqFbnUADeFTSTM/+p1vTyYRJXMqTNk/ 4YbzKZnPzjhHiClkgrypnK91if0hKpKFrVWJQFPGKXDZToInSV4maMSVCamiU3DBuKj1+sJmjDzM NUsLWqYvPNe6hL7uX/5ELWgzcNKWKZiKBNHSlR/n8oAUStAnhUqbMR96oaFKl/Jv5ZUuSuYjI6yt iz61K/SJ2H4i6ZqHE7yJltoKd3ZolpmzaZYQkS5y5FE+Vo7HkY4fE+0YfiOqTSU01NdZ6PsWMTQl Spi+JXwdmexy3+d4lplYKSs8JyVqoSvTe1xZwYxUufiZ80eRIky6wH24e2+sUrC6ZFUyajEMlASb D964gSZCZCpMueJtcxRE7nYa84GNmpmj/uBLmSph2FgQDztpzibOlS5aEoAWQfLUTaqTp6i0cVKK UqmMgyv8FQ2JHOK2y+Sqlh84/WFXAYPf3tLD5/SPOeW8MpnZwTaAUUlClVKrI+kJSkFtIFQsNNbQ DdxfkIu5/SAkGzm+0WBb8od7/CjMIDVn6Q4D7Zrw+jX5A9oBLmzOdoDqubJeACq2mV8sWOYBwFZU wQDqaX1I6xcuPK/lUqEpZVKTY7QyVtsUtY9o4lRKfh94QClLFou4NXoY+I+blDl9bX0hrtrfeLmw 8oqpqgBgwtyI7QNT0jiKJ/Nod8mhba8BdyHbTSFAAObsqAV/q8TZNJdSGlvqIV/201cta6n0SntC RSE2bNoqCgZUpsW27QnLmIYdYU2xY7QlIsrU3gLKu24XDtrvTCHe5gg1zNzygJoavmCRFRfJ6vAp Sdfe2hDpUL7QaSWJ0gavufNDKCiGpfeAUkFZ1OhEJV5iPMOUJw8tVveZOnSJYalKrvygUuoaW3gl bIKs/L0gUFxyG8MEqAJtz+cFqgU+XreKZiH93lCFIZuSgHHaK1BarXJAYRVUUD51XgNUybPYa3jK QM+Z70/8wxUpKdICVNShNlaEuXvAmKslqe7QCUkDVGrxUm3IQhBJBAzPvGVd2ZMcMJlrnUNzUX0c RxZodSlFYSkMLmAwZy6vdMAcRLfskaQEoSpR814IzS6vOo2UrkBCU11KSWaFyuFMWl3FAeKjh1gI GqhBKgxCmp971iWklqnNvpVFJz/tmpoSiopKVUipFQhIQk2/xOfyhKCSrM/lpgVIIpsbWVyP884Q Eg5tDy6x95VMPlBWkAQKZYUG81BAgIWHoD9EnaKy5DMulL6wCilLGtPvG9rwhwUgHKecJGYzBapV neDZwhFIz2SYShSST5r5mhljeyyrXnCpyFCiWioq3LQTUCamdbOYmy5yQJfDpO50if8A9MvGcSJS hiF4r2WmTzTx0KLrkD9lww6wnGzMBg5mMQ1GLXhULxSW0aYz2j2z/wCpPhMn2exniPiOExMvGezU jBrxZx0pZQlWIw8suK6Eg0bkHnHtN7ReIcOb7U4HH/1Rh8IZy5GM8Mw5lIUuZQ//AJFKUl9uEecT fDPaT/qH4H4Bg8Wuf4v4P4B4VJEzxjxjCoUHViSaaGu5ST3j2h8Z9kfYHxjwVWJ8VXgcT7S+0qVY eZ4vJDlczAS1XEpa0g5WB1c2hP8A039m8RV7V+1UrhY1cg1q8DwKy02bMbyqmAKSl21jCyQVFMuX RQu6UsAHKoApzKy6gjWBelPflAsX0/5g1nzXZOzxVWrrng3Daalow+FlkrViZwltU7PZ2gezns7h zLx2FRRjZi0UKrIdRETcX/Wk9cxajMpK7p3jFewXtDiP/trNkqGD46qpy1Dy0npqIxPhWKSRiMDP MlaVpIIb+MBS0sNtXMJp/wBWrQm3utyi46DR+sNm10dh842t0Zot3jXdr9OcDDykVrCnUmnWBg/E yMElOWSgignYwudgpiMQlSmaylJgJ0NdLQ/+5MAu4e2VjBs/0aN9N7Rh/FcDMMqZhF16OCzuIlrl zEIxgR/3GEUoCbLPaGmcM8qwFAEQeIoHYk5EBoGAwpUUBbzVvkN7AQxUfxP5oBFxvDggg37QvCpJ C16chDnMtm0cq6wMbIcSas572hM5ZqlhVKgpTqHpBPprcxU2QnTYQaTvfdoSpQKh+cKQ6UnY6wSL pq8wBywHVevfU2izkwl7Rq/1jeBzF4vT5qkbG9od/wCRBNV02vBK3FWu7xlA5X6w7er3MOl310ip zV/GPz3giBtvyeLEnbnrFvrYxUlRB/KOEsqKNDuIJzchyhSgq5v+IdopmLUzPm1MVg+Y+sBiavVo 8yBswu8NSUmpn2MBIcKfuO0XOYi40EHKH0fb0ioBQe1rwi4CTlJvUYFIWs6OTTCnD1C+op9YQkHz X3JT/wAxZxa50hNJqtTnLJ52MVmq+RnICWv9YVQVSwfp1gIVN1NI2KoTWVEBXUn1EGp6T5ve+RhJ SyiLsbGOJSqnpqLbw+b/ANTNoYlpCfLqofW0Ui/pr0gZWItfTTSPKf4PvBJXVekcxoYq0O24PeGm IbOz6A8oTTO8imQU/WKZpCgzd77wCFTKj8vnFJUSeT6QgAlSSWe5MMCQ9/4Q6tt/M/rGTUr7D1gC Y1SrcwIUEAKJTtqO0EzUkZ/eHyggkFrcgYIALu7uCBBq7c/WBUtwbNo8KTKLBXv60QlJVmK6qgLm ObKuNVjvDXSn5kf8w6ZZ+NRIcBrD5whd8+iDYiAoA2LKyfN4EymonVrFMDKp9169g8BtRuNucGm6 j8zF+xt+cKCXUrUPtGcXdrQPMxLnYp6QQNHdz5vWAkUK4a35j0i5AikXH0hVlCn3rkn0jMkPtdqu sAA8O3m5tArUGa1nq7wKQRUvOybHtBDUlBJ+lnhToSQssSfNbSCTdQLAJFkvCa5iXUbBry4ocFHm Sd1QtTlRQwDqIHWBMkh1O0xDuhLi0BFeRC3B1CXNwYKSkqSrTco5PBUVeeyBcU87QTmynYFL+kAg ukXvb6QxSpAdyXd+0AaJ1ILOp9DAL9b3KoppVbdWh7QahY2vd/WKQphU+4J7RQ5HJR+kVTRWQtyr YbCpP6wsqAXUyZf3ZqRzcxheHK4qE5lTK2Mo7BuRhSZwpKqklKC4RoziECeTkTUhdLqX3hYVKkFV TiYLE398n8oKFJSv90ZYpJAlV8VNtf8AiFBE7IV6036QfMsgglV1KU7bdINIKAm5nL1V2hQmElSV vLWLktrblCg6wfKQhFAW3VvWJiauOJqHmcVipuT6/K0YM4bDqWVtwqriW4/kRIRITL4yMPXQCxW7 OE9olBEitNfHxCzk41NilY6c4xElMoonVcVa0IaTLpLN6XjhlJmkeaZw1KBdvKfdN9onyuDw0YQi qoOs7Mf51hYUgJloQFSEsUru13+cFZKhRqxpJcHRWm28Wc/SDUwbL5gr0jQ/KBYv5f2oCmIQ/k9d 4SALH5iBr6wDqdDrDJTY760wkeloclj9I1/QQ6Tb6mDWVOdtB6RmBCT8i0Mna7PCVFDbhQ92AoVr OrA5U+kOsBz8QhBDsU/DSqJdThy3mcqEJoWp9GZgYBIYC7hy8CmpWa6dCIGnKn/eGII3TvFrtZ+U WSHFuY7wE1EVauWAgICwLctYqUqob1eUdoeqkMTyEIweHV+0QbCApXmWM52HWAA5bfR4anr1hKSw 6GEXe2tgA0BJkykUJaoJYn1ipQes2F2hRp1v19YflY7iK1C+qlVPDpUpYr0FiOsNfmpNMB163/3g EVH1eHZjqYRYHaonWEJLgG+sA+Z1vUBzila9Laaw6VJUn5KEAkh9B1MV1VbtTq8JWna6tomS5ZBn TMidS3aONMBWVF7l6YpuGsOsVJClb2DtEiUy5VYympqm1iX96VrJa7l+8OS6322gcVLVfheDiEpt 83hFJ+jfWLl/o/pDIvsVU3EJCi2vPY6wkKIz5iW83URc63G4gFQqPkOmWEtzZnalou6UpsEjSECs DK/JoMyXZSTSjNeJIExvj5+hgTpzqmLsSq7wEzH8lrawjPc5B1a8cQA1BbX8vpCiJmY7PdMKBYqf 3tRHGxgURMFSU3fnrFBkdDt6wmXLlJVt5LwqfI+6mpvl0MS0rd0mg0gqZukFaph85S6RbX+flCy9 fLdX+qOjs2rwkDKPMpW14IAICLWYiEeZO6aR+sFSyydRYXhYEx0HMN2hKU1E+VbDMqEFKbclhymK ib3S4y03bSGW6qMr01Jg0jsNzDkMDa9ngEWV6qTFbBXv3S721jH+NYIYXG4ioowmBxREn7QeRUbD 96PCvtyZMvFeJSTOmYbDqExOHILXV+og1Juq/bvErHYSarDeIYDEfasLiZWWZhli6aT/ADrH/wAv /wDU9P2DFYc8HDe0kuUoYPFo0HFTdl8ym0YfxXBK8J8XaV/2uPlCVi1y0K+FeoflHiXtZ/WPi3hR x6+MjBezk5XghkLdyozkqNTm+geJntf43O8U8b8Rw5M3+uvbX2hVjBhu5yIYBxnfWPFPDP8ApH9n 9p/HsJJEr7dh0H+pfCEEU8UH36NgnLbUwfGvE8ZO8T8b8WmHHeK+JYlfGnYqYb3XyBLADSEJDAaU gt84ZWtbhrvDpF1qfTSGtmuqsX+cOFAVm1rC2gMBOdI/8h8yTBIdW1afN849jpCkcROJ8cly8y6k h3NxpHs57T+zi8RgcLieJ4Z4zjMJKCgFhjI4pZhU6gCfhaJ2ExGHRjhh5efHypXDmp0binS5e9u0 eK+1uM9nMSub4T4d9jleMWV4fhZky9LlnmEXYXAIjx7Fy8DMwUuRifsbKTQZhkigrV1UzmEkLu+m 3pDqipVxsNHh0q67bwXZRHIu/WKnNv5eNbbP70EseekYnCTwnjnC8TDBW7XJESpns6tOG9ovCp32 iRLr4MrxJDEKlLV6uP5dCPH8fxPEJmYYYK4icK+3KJ0iWx4KuGuhT9YCuj06iN+dtIF77wTpZonK lSSTV5joecAzsScHihZ0qpOsf9pjRiJOld1FXeE/bMVNorcJTlfvAUtIUef+8Gzp16iAoWpS193j cdWjFIWSUpST5eUWEY+chP8Agyir3rWJeJ2FnlMtWFxBw8tFf+O2ivpp0MKBnpcXIelu0EKWyUpB TvNiYUEVLu4DEwivM2loewf4RHBZUwTC3No4wl5dDbTeLFlC3eCQxPyAh4cH0b848rE9bGEgl/0a 0BtrR5Tc+Yu8BLggG1g/WBfyXbYw5+Wwj3rfWLC56C36xpvruYFuh5wcwUH9YSQ5He/rDABX/wBD DoStqWASxBhU7gzAEfeKYt84GnPK5PYmFVAlrDW3KGPftCHKaXf/AJhxbd4Bv+LYdIsCdtbRUQA9 rKcwx157xRdfTbvFLg7NAqT+Jg4aAWsDpzi9TV35QDuLWu3rBV8zygWe94uM276F4JUnU73CYdDk 9m+UDiaeWrRau8ApCget0CB5lLdlnQwxXbTXSE5WDsNn9YZSSaT2CurwDrfy+Z4Cn3f66wDqgdLw 70tlFsxfnCg4qFxzO0JSTSrY6AsA7wo3Ua6s5teEMCCfNy+caq57kCHG69vzhPmMafxjlz5wzv8A pDqsOdyD6QwUPhD6wym7wq4F2h9b+kArS7FhTppFZQS9h7zPBTMBIF+WvT9IrUVAKLDT84mguXLs V2Vs8ICSAAqkqtbfWJiKd3DXrvDKF+zkQlzb4qb6/OAzoqNNTWPeKSLy1NyK4TRVmO+ukBwkj38r NyjU8i8aklRdufaE1C71a3FvlDpapPvc4CyCNlFOpghIAQFVXF/WAsIHJ/yhLq3dQ/WCLP5tLqgO Lf8Aw+kHp7+jwbOHfQtCrKCvc3blaAoKUCLrfdraxlLWZzero8Ua/Gdx1Bi+dVfv3Nt4SpwLtkzD s0XuNOTXhRkpCio6G4PWCVBdZPl8wEJSZmXzdnvCVFbJNtHbkIyqPKob94rLBZN+UyCmYGzZ+aoa WSA7Ms/lAZzmYvcqhF6W3O/KACHV8/WPMeH1dtflBoIWPKDsl4CdAoUEpfNd9IAl8qZvvEQoSSuu pS6lXVNfp+m0CZNKKlFmAJKr6xJIS2+exLcoBCCB5V+sWCVKRvVmBMCopAQr3bfMQEISUkFlK1B9 IBUjMLFTsLXhEuYi6L5bgxNUyW3EzQPsIZRCMOhFLk5y9/0hE2VdSNKxUmEqxH+EUvKOHd+xEDFh JEycnhuyQpH7X6xK4fmVNqVxZSpqQH90i0HhTpi3WULStBTKTe4B5wAmUtZmLHDNTLmckv8AhtH2 ifKomzpRlTErzLn9X6WeJKDLQrDplUrmBGYJtS46c4nyRNWZL1BSdVkaW9T/AEFEyYsUCqSkJrSS dfmwjb5wgMoH3ilxDU6/FAvtZtoBan8jBzfP3ockAfOKguk/N4SRujO/5tCEkvXyuezwHJvtctHP YOHgBXm+ggWZ4ZXm/naEBNraiCLk+fr1hJY1aUqT84C2IO1VgYsA3Lke7xkQH99W0MZqe7lkwkFQ L27wVBRINvxQeQ9CeoEJDl9fNeKa2qta5DQACpR57+og1qFk10mJSMKaQsfe3YjtHELO9TEuY4Xv HXpGrBtPeEPu9z7xguD62aLKsLPeEpKmY6alUIe29XOBSArY8zeEhKSBvuO8LdYK1WADfWBNUCFa 1pDJMC4F72qP8IJQl1a9ni4pKTcavFVwl7ncesC1Qq96E1G772hRQzi0S1y0HNy0gBacwyFTUn5R SryjN3flBKUlR0F7Jgy1VIHk+W8CoEpfMveES0pcH1p9YelVWtZVYW5Qy0pY7wiZhaBipSawJSAZ qqdjFOKwEyQpC6eKQ1THlASq6Allb35wkJFkWqWKRE8qBbypva+sDIKfmD2h/wBNIOn6mKxSmnLe zwmoACnm6hFIzqH7oHO0OylKejontDmkP+NyIcMsJtS9oDkElTKTon5xlSQmruRCS9yKr3aHCQhw 2nlPQxWK/hPpBSEmqqxuPrH3goli1RO8JSU9OahBOI/wwr0PeAsJQJcrreDwn5MiwMVFCR72pcdI oUUXup9BAxuGSOGrMVO4Q/SHsoNmuyRFXpRW7dopSkVE3RyiuulaM1BS3pDU5V+gF7tCUhNZqZRo btCnWyfxGx7fWBSCoqFvwwksRdzfztCVhYYVF7EaHzQ5FS/LWzAxUyQlZoW5pfWJbZgoOMxywkTE 5VHJ0PeKqlMVPRq36xSZgQymNne20TZXhs5pQypT5CORIg+J+M46ZPxC7J4pehPJMUpFvKzVVdXj RrN36wEqlhe+lRteOL4T4n4n4ctCqkHA4+bJbpSFAQjD4X/qP7RYaVLVYCalUwJ5XBj+rsV4r7Ve 3PiWKNX9VcWZ4gqbu6kJyga3WIxE3F+HeDeyXgGPwa8LPkTZqcZ4pMTMBciTLZKeyiIlSsHh0e1n hRWtaMZ4YOFi8Kl3CZmHN/8AQ4hWDx2HnYLFJVwVyMVJMiem93Sq/rFlMNilVjAYkU3q1qgO7ku/ m2hOpPlzbxlq8zHZopQ1RPvX+cSPGfC1UeLeFYlGPwmoZaDUHPzB6GP6s8SGBR4riMOcH437MY5Q UpR8syhKvOg7FOn1j2s8BweHRivDfajGLxJTi5ImzsEhSaUyUq+GX7v1jD+yHs0jDzvFZMtSMB4L gygz+NMJJn4sjy3Lmq5ZusfaMcqvFYuYvEYhelalGsj6wn3drfxikk8uZPrB1G2nmtpDksNKtY1R z6w3O3QeusJDmxfmYuot5TqFRI8S8NmmRjMGeJLWMwVzq76QJWO8NpxKMs1UokocawqX4XhnnTMv GWkpSgQrEz1fe4k1LJUSpW8b/vaw+2ul43LnbX0hRzFT7G0YOdw0LGIkVUlLjv8AnGB9ovZGZOSv CzOFj8FKWpCiFWCgU3Yev5Rh5vjhnqmmwSt6h3/m8IAIqWu9SmmJ6RfWLgubwSKrFucKA0SPW8Yt BZ5ySNXULOH/AKMZ4Zig8jGSFSF2umoWI7RNw+DlT52B8QnqVhMXKyyxWd1dX+kYdXj+IMqeQzKJ JXdx8tH3hM/w6eZ0qV5qSSfWAQk1I2A5c4CZ7VJDM7CKXQjiLoTmtflEnHzRaeniJPMGESAhDqyq /wB44HBVwV/eIWzM/SGegpN9nixhni/8RA/g2ohN2gPf6GOTXe94BF9ukaCO/wAo+kDnAO/m7coL M5vCyEVK53cQozElnY9eUBYAba0YiSJaEz5ko0LAapxoYnjGnyLeUPjHeDRko5Zu0Lcj5a3hIcja Elnu3SNBl93b5w4TV72lhDguTt7o6Qlx95yZwGhKhc6Md35QFMf1gqVUzuOsVkHzNZyIpTYdUsFQ /wCWsabtFlFjqHhL2pPVjAuljflFh8jeKrD0vbnBSM27aRLDeb6NApDZ3PIwlNrfiuqFh1pJv5X7 Q6gCKmT+sUq05vFI0dn5Qk6mpuZhBUlQToTrVBYg35frCVKax8vm+sME/PeAaWfbUi/OLl356QUn ytuM3pAdF2bvAGkOG/Uwh7jS/WE8PL/8MZjU/WC1oBG3zHWMyjMa9texiUGZ8hQmz9YN1glebU6b wASSy33vDMW+sMlyTzukesBwKj+J/rDqQxrBrdx2HeArMEE5kEuOl4ZKhq5IH6xmBvu31gkpca9Y cp6QSHSkal7HpCHYK3c84csrZ3t2gs5G/wDCAwBs7a0v1hWXf9pu8LTMloToqyGpto8J4bgaU7Fy 1/lFqlGqp9ITa9V94RUHa3lAKeUICKqUnYs/fb5wwJeqrV+kcMJbf9puZgkrOrMnMPnDlClJerVu msOHpUXzXaFMpPDPkbWAMwbnd4LvWnWzdoQtw/lSE+Y84Cl3L6NYX+USkumt6y3utb6ws0vQebG8 JQxpAqoe4hdCsz5qvd6R96opOpILBXKAgpdr9BCnNLXuLekEFahTfKGeEoUoipVjqD3g/eJQl3Tu LaGCSpB4dt3V1AipIV5mURY+sBRUmYU+6oAKT0ECpBbdRSxvoISAfN5Qbs9oAUKiC9wGHrHFUPNb Ii0FQPEUn3DaqFKWqj/6lqVesZZq1drv3MITw6lKsVB3H884KpiVBT1TFrQCksWvGUoCCaagzeu/ yiYqQArO1yai3wPEoTFKQp3BC2J6Uw6sRMXNRbgnJ6xwuIqVmqztO9HhQUu4NVVqecHEvMmrWOOm xVJDWBbtf8oE3EzpgR/4Z0yUPsynuaRrdt4kolGaZUxJl2+6TLbl9YCFJQqahVS1VlYmve/6xxsP ZX/kwwRSEdQev6wrjSkKmL8spaKkscziBVgklW9OGyw+oHzgFNrMYTfZtmgDV9ANoFj62aAbU8jc wbK8nN2haZi7Bbfswl/c8qm0hPnf6GHL8+kZhfQHUQkJD/8AxHtALGLD0/jDkOAGLRQLI0FSSV33 eDLUHTVXUbv0hKhUFp5sxioICVLy/t9YKQaa/rDKUVrQamdhCRUyugOWM5BYU8gYDLNO9i6O14CO Gu1lL1CoAwqSC+92iqYpZWsPc2VGYMrQqd64ytY3/F3iWEZb8r/nFb30JJeElsyrmo2HWEkMQ9t4 YPzPwxmAYfKGQWCRVrG7u3/EcSYscwSqlm5iHcyxenVYX/N4+NrtoS8XDITru8J4cxnOaoNADg3v e5ikEZkuzaftQlz1/wCI+JKUtpDAfvaPCPtCbfNolzsIa0zLqB2hgLb8h6w6cuW+3yg8Ps22sBVJ SpJvs/aKKlJCv/dCNCD9I8kErCudhrFVHvFUOHCtg7QeImiWedyeUIkJMxTmlQsAmAlmSfnATek5 aoSMwaz1awCaiX7t3hVnCr1JH0hlI0s+lMJdLJ+I7wq9QJfNrFQs9stngLepOratCSHYhlHc+kEC obVc4pACf3b+kIa7n3oKlebR0gOISkK82fdQTaFAOXPveZUcacPu3qQBcRP8Tw//AGsrAoMyctSX Bs94lyuPLnTUKZS3pf0gIkTaOKWCk5n5widPnTZ6p2YIbKHvc/pBVSuWldxzDlmgKWqn8j6bxyCk 5KQz9IQeSNnc9TD8NZfL26xRw2+ZbrHFSogtocoAJ2EKWpSadGLxL9wJ56reKMgl/Nao4dklWhIz EwgUCupm8tHWCFBtm8pV2EPSR+1ATxQo1sgc4YlyC7wtNSUpAYbc94WZmJlhjSgFWlRbWFtPQeHY Nd4Q0wVK5Kd40V1qGUwk7TMqC1oqXMvq2ghXgeAnfY/C8J97434rTbCSgQSlB+NW1VhrE3CeAeGy MLQl5kwZ8ZjzZ1zZ3mW7PCMNh1TsHLmmhUyRO4QQ31id4hMn4jxXDKXViU4mYZigCdX6QhWKwqJH iE+Q8jEUhGPk8ihe7cjE72f8UJn4dBrwGPppRikr8rH4tHEIKVPZstg7Xpin/wBM6uxvGUgFObVx 1hOHly5ipq/ImUiqt92hK8ZhlyXUzLSUVcrRVMKilUJmyqpU5F0z5Kiiahy/m1gpl+1Hj8vDryzJ KfFJwTNG73hc5X386YXnYhZK58y9q1m/zgJSlSABTy16QNW7XPUxTT67mC5NWn+8DVRe8Zh06xnF 3p5HpF3q08ziKUprXoKLi/OKpwSkrNkN5YJCmWpVa29628BUpPFl/C2scOZLAULsdoHWEKcltuX9 CwHCgLHR4V4F4tNEiZhltg504gJmg7PBSpaFVjKHqSuF8Vf7DslKIRKkmpEpVy7JUecNv83hJJKg esPcDTnDD5teJHiFREtE0InbAud4lYvDrTMkzkVJUkuP6Ps2PkpMyUa8NPbPJVHBlhH2dP8AhYiW zfNoSqdiiZxTStHmRBXhvvLvlDKL9Ik4jE1p4hopQlhmYPGAw/hwmYnDrxCTOXwyoSWILBXWMPhg A0mSmW21oBpDxhEzU51J9Va6xIxWGWOEtVwziAcuufZodOu/X+XgVFLu8H59I3Lct+sDVthtDKZ/ UQLKbTK0VBLe6z84G/6R2/nvBNJPKPeB1vvziqkfkRHBS1K1Op7D1gKATm1a0UiHl9yNfWElYWbt 1PeCZj06WsVekFbe/vcxS5S3yMEJAP66QdHZ+sCWStya07iGLmE0uN6e5hbJe73dhGqikfMd4ZRK g9twmCvRtL25QHCebWvFkttme3aE2NXT84pUl2vffqIsojd9fSB5nf0jmT7u56w5djfvAISQ/O1U DJTTZN315QE2BHmPumCoDy3gLuL3GxeEhrk/PkYKiVL7bQFC13WnnBAVRmeiCFZhsatIKFZUvrTY vbWHSoFUZQ/ygA22g6k7chCBMWRVazsN4C0akaOATyhrvrvHe0ACwN9XBhJBUfxfDFiXFuhglzBt bS+vpFN+rW+cCcbqDtoCIUVGq5AGpv1gFqdnA/WHWCSosmkuR3gXVUk2I0EC9V+T+sMVrUCt3It2 ikIPXX6wLEDdSvKrtFZSPM17mAUikEurkqFODc7RoX812a3SD5iqq2yR6Q6nPbQxqQCcwPu9+8C9 9+fSPiKlVdoppNv3SrbWBMKi6OrkPFYJqTeg99Y4hU1/LptBWU6qy3fsYC3KaVu2tUKWhLHqlvlA JubvyjImYUs42p7wSFVMW1yxLloKnfNYCj1i67DyJTqO8JZRZBfVjrGq6qnVsC8IKSoF9dXg0lan 6HK0BQWsU2VtsI4a2T8RJuYTMSAtOlnfTnC0qltd4AJdKToLkPzhSQqYgpU78ukJNRG17gwQsop7 XhwFKHPcxkAUAc6ynOrsfzgSlFBR/iSyLgNZlKgoaayF6jQvpDOORJTcwCpSVfg5dY8gqTdBOnpA XMSxSacwv3gpQWf3/NV6frBKU1OGPPvCVsxqeo/rAVQrnxEMdYcls9V3KlveChpikVPzMKKU/c6s WJ+UFVKrCooXY9LxJnrTOVMQWQ2ZKeTfrCZisT5vNJlISlBtYkxnUozwv3LJhPDMmTLWp5XEH3uJ Y3A+cDFBc2UVZBKpyBjqRCK8TLSMP94sqcjI1wn5m8JnKVKWFMTRTUGNNTQpZm0YenLPBCZYV+Hv qIkqlLqUlfErVVOklB0BOkKM2SKZl9VEFtIyFKU7ClmiwPO1jAGtubwhQsNWAMKLdOog1j3Xi7XO mpPaCgVVLGtOkGY2VVib84lqqpCmCXsTCVcN0ixPKEik9QbAwUBBp5nn3hKVID+Zw5aLb7f7wTsf VoKvU1e7BURbtcx0PlycobcfhgEurZRbXnANL/EWv8orGwYkun6w0pAIP3ZmK1L8jCVVJIVk+8BF PaCcy06CqyVd4WlRUhZuKLiEpcVhOa3nMA0gFI10rhJ975wkkVevl7whdRdvd92EymIz84zk1aM7 PCaQXpdiqwioF9m1VA1D7M0JK1M9rmwbWDwptUzXnFM0tKSWAUq6GgGqafRlm8CZYrJ83lHoOcKF ZBXy0Lc4CXygMcl4A5+W8VKSQFCgN7zQksW/Zh8zEdvpALK7wwLn9q/zii7M8AUkHrB3y33+ULXp u4BMGlwoZa9PkIBTUdr3p6wkLUFKFubQqo/rCKCAGpO8Uu/4jDoRU9zexjKQvEqTSEM9EGfNVeYt 9CQeohJKyQQ5tr6xYPeOveLLq1KlKvAKHPMwdUAHM+sFIdW6qrE9ovmUouN6IenZv+Iyh7VAbCAd G8rBz3jh0lSmpVzHWAVOLNYRqwfc0q1goSViZqkO1XPpCV6ytzf5NEyXZL5lqocj1jE4ZC+ItCUq clw3/JjxXwDGWw/imCXhFqGqKwRUO0TPCyoS/D3K5HjspZTLVKexbV+mlo8FRhsajxXDYnFplTp+ Y4hD2sBvpGDGMSqbjpkviTDMOaW9xHhkorQPtU5qffLcolKUhkNUQvOelodEwUk3B93s8CjNkzlZ Z4QEqfO46d4asFeqizE/y8Ba3YCpVYJTeEUzEa5xyilKroVVFC1uVHe0K4awr4G3h5nvFgjl6wVB KgtBcVJKvrCaQwX/AIoXoOsBStE2CQny9Yl4TCSl4nG4hdMmTK97uNIRjfaXxGZgJKl1fZsGWKt2 J9YIxnhmDx01LBH2pBxM+3O/1MTcLL8Kk4P7WmhSEJ+zzB1SY/rP2SxU3HYbCyys4PEqCpyB+E/r H2TEyjhsRLTw5kuamkpLXvASTs9g7QQkVrdk7E8j9Y8NwniuJwsnxL2mmfaqJ0wJm4mYrSrew0eM ZhcQkowaEPXJQXv5WhXiCMUpGDkLWSmb92qZ6RwMLgwrDFdBnJ+9TOGinjwnwH+qU4bA4OS6vEpM +hcopuQodIl43wSfhcZjMIE+J4TFk1GYmU5moChuW+kSlSyahbRqmLKP5xWmoq1W40vtEyayhffR Vol/9R8T4X9rm47GjDyVSUCbOwaZijLlllWuUmPaaT/Vq5uI8AwH9ZHxCZhhhzIUqpQlleilZFaP pEhS052zAWp6wFOSjWm+aEimga1Ro2ap9QuApQCb9yfSAyj5npDmnvDn4mbQ6coZDEG/zvAWlRff lCRTpZ3+sUkdjqVesFN1nZT6QJ2IShUyYWGxHV4y5lJ727QDLDgGwWKoEjFNxXrSdQp9oOLwyRST n5PCdD22aLn9IIu+m/5xqW5GK0AoUFPULFLFxCUy8dOURpUp/rCftOImKCRpWQn5QAe/Qw28J8wb 6RcAsfUw4y3fU2hR1e5bU9YHhfiH3nhqlsmY95DwnEYScifKXouWpx/RftDjQ+n9CZaJUo+JYRVc niC04DZ4VOxsmWnxOanhmkWlAcv6US0S3+y/d18y7/xiWJllLmWs7QEgEE3JGnqYJDkattEusAEB qty8aWjrr0EVEm121gXP8YUFIIAvUdesWuDfkDDk35CPMQ5qPWMoU73s0DWommGWSBXrp6GEzUJO Qv5rKaKSpEqelPkNlDmx1jml4ra+ixyhrA/i1hVZcVPRzhYelnbRw5i+jvfe8JKSQrQDY84uLjN8 y0N7w8vL0gk68j73UwVaq0bR4cpI2Vd3feA5AHbXvCnSTdkjc9YZTq3NW0VM4+b+sJKUOXb9mPI4 HS5gKoNTbWhyBQbtygKfQVN8V7dIs7C19R2hPIh1ExUXKgdGy+kBgUEm7bwUFzztrygVEpvFNOXr qqNidIpctrpp0i6TpWG7tFRSXRbNYCElNjrl2ioLIPldSWfeKncnXl0gEpc77+kVMQSXB5Qqn1p1 MKmXCHa73gSJyjRLXQFfF/xDia5bmNoqqtr0MNqnTf6QWIHe8MkAnRWwMWV7zM4LRSkudeX1hRJA OvPtCc7lWVSEGkK01EXCiSuo+96PBCksnYvpFISkpVlvF0BzpzgUvUlWYrsNIG6CKiAHC4cDoqAV ZSrzONY1Z7tzhkpD6QMo/E4ihAP5CFVJIZUJDMqCQwCLuzv3jQsry2v6xVTll251QAzKvS9mfeKF UvdJu1V4cnM/eqCqWCZiLlxUCNSYdVkhTbuYL/4fmlFrHvGVSUcgA1UXsQb/AIrRkJOZ35d4Zgyt veimyTrHEQp2Wx6QafOk1HbbeKt13V74DaQk8VRceRAbTUQ4ChtlUzd4lkPpRXRmEOJhlhHTMv8A X5QJK3UlO5DNAKFCp/dP0MFZLqX/AMQDlq8vVTfwhId7v5mqfnCk1o/+ppbXnFLpCq6cqdG2MFJB klsyjuN2hIR946rvqmNEypYDhYcqV3gKUyU9nK4BCGAto8AkJbVViKuTxmGePI40jl0gpIT0teKF DU32aAQ7aikP6QSpBDKs4aAcyV73F20v+kXExSj9HgkJUqWlVNJFVLx95JpTNTwgQAQXu5MT5yFZ 1KCGrdKm5D1hItLnDOpx/hdBB4Kh8U5C0meVcyOUTQmXNRQQkWoTM1f8t+cK4UsCQUUhBQk0cv53 hGGXiJU/PSmVMupL8hEkSUrXxFcUYeklMxg1gbWfQQmqWmUsTDSgkHU06emkKopKf/vfTvAba/ww FHT6esVF6tGhg4f6RmWb25wFC9OXkRCU6J0Lax/29L66XgcRKqZZs96e0IM1YG3N+8BUqyTo141b fR3glw/5wH33ZgYSElyzn/eCtrnLlu8Enm/IqgMlrNs8OpCdGFrxSoa3HKHBvpuGjcFm5/SErW5a 1WlMJSSyVF2Nye0U50mnK6Wq7mECum794rNT1UqawgSxoS5UnO0FrCwc7QhS8qSGXSXJh0BartAC SX1/4VCJylKbykXLdY8y6TarRo87lSX8ziKE1jaP8db+6xKRfpGdVSxfcD1jhoSo87AGCyCmnKTW 7RyI+sDLSkpYK2J6QkJKn0XVrCSQyk78orWxs3SElLWvux7QkkBtC5gUy6j9ITMSlIOhzFhBJP8A vDpTfZW431j7PJdj57u/aEOo9PnFJSCntcesEocEGApL1ajVjFAUoZaVFMBT9NXJ7xrVm21PeOHh ky0WZ2IJ6vFU2uYncqNx6xUBYXvYekA+jalMBgptYSoulRyAjeGCX/Ux5QL+iusIKfKbnn8o0Lqt 5Ho6xQADsFkOTCQXyrbe3KAFGgv59AHiVLTOQtJFinO+8PN99TBR1PUmAVTUmYm9Oyoam2rjMR67 QVLCm92zv6wlMtA4VH3nSOHIDLqJq1Ku8UT1UJUaJyFn/ERzgT8JPRNQQ9lZk9xCsNjpEjFSzaia HI7f7QJeA8OwiKMwVwq1J61G8TcV4li5WHlyUVkFYrLchEvGI+68LwZMvCynfiJB1ESwhZdnIfMm +5hJZRcs23pCkDXyuNDCFEiX7rIPeEuVrADVFyEwgnJS4KbZ4DAgP5knyQGWqlW/mAgMniI+Ml29 IUWbPbanSFFRKla6tCNQD5y2vSCRc8j31/nlBrqKpyuFLCL1klktErxvxhBn+IY/74mcKU4VGrA9 YTK8PxKJcmUeGZeEzLPUgbRLP2qZi5s2XnStZZF9olYiXPOHxDVooVxar2DdY8NV4pheLhcZLrVX lxEoc6NfnGD9s/BcOJX2dDeJcFASmaCbOn84Eyo0kOVG1MeCYFdRGJ8TQlaxdRSGUQ/Vowv/AFa8 dxC/EPZjwvASZKPA5Ugg+CGXdE5RqYpFybagdI8LVJ8bwuFx/i4QmRKxAfivlJUdr6E7xisbisBV 7LzJUycjES3pWkOAfXaPDfDMD4HipuElY+bhhi5iR9lQzk1GJftQPGPtH2ynE4vDYdVOHwvEYUH1 jG4fA+BScd/04X49Nw39b/aRh5+ERmqTh5Xmme5UdBVq8eJSJVPCk+IzkS0CxQAs6xTJTUojNYlR hasQLrFMuSrMpB6xO9g/+ovg6/EvClcSVJmfYU4/AYjDqVWETpeopNwenrGO9mf+k/s5IwS/GsuO xOEwH2LCIC00KWScy10uA9hziUlSFCzMbk9YsQC7UlzVzeKxuWAS94ZdSX56RqnWkH9XiYFEW82y oTMKlaf6ukBh7+u57wd8z209IdmfUcoSCwu8JlH31ZR8Uf1lhpaylMriJlXqUGewhWHxTy8ShZRO lrOZLHX6QShctR+ZhMyU8xdbCUh37wnGTJUwJXstOawe8LQbVO0FzVFgST6t6wwT1784FMsGqxfQ wBTT20N4H+r5wA2u3vCAQb/Uf0duUJ+R3jkkqPaFDluA0FeAxU7hC65L5S+/rCZePwfDUn35am6u RCqyUn1VT3MI8LPElTjdC5nlVFWo1hx/SVTpiRMUMiHvBxUxTlaidr+sBCZNMpGjiqqAukJGp2Hp DL8qg0GYhN/n2gpIFQLKB1gNzc5aj6mCoO7ag2gb3e9z0vF021UxvGX6uWjTvTA95y3Knm8BagWN +ajCVB1DlpraF8NBKXuwvH2R1CYVlFJ6co42HXMRMF9bxLRjglVNq71q5PAWVlA1pe5hxMa7k7mG QST1iuY5JvrpF7H5tHX5wNb25v6wCNstjcQ2g/ONf9ovUpJtc+XeA2XNAWkudSIS7B9HsIEykFaU u509IAKc3NVhFS77Ut+RgqlJctVzHZozJWhNXmGkVEghYZLi5aEilntyeA38T6wQSUl9tDDKu5tv VGfQXq0KvWNMmz3KfWHOrv8ApCT+ehgvb9m4ubXgXOUvzgJzPqOUJUefYnuYSkpHNqX+sJoAD87H +eUPTcFtfzgW7v8Axik8tr+piksoa6a8oqSrd2S7og0qKUo2CyahzMCVPmUqWLVF6W16wVpmJUjQ Mq8VKmEDa/mgZ97h3UIUpUwOLM94CkqKgRZjHvpz1Jb9YSSniF2yO8Lupwu6U3BYw6H/AGXYJtAQ ASQp+b9ou9Qs24bnAAV5br2qiWWIAs3SFBWVi/fpCafTlG1+rvGVn3MMGZ30vGcJBbzHW8NLAIC/ M2sUp2V/xAUpiv3qd4Dh2PqPWJoStZvUxsB0jQFr9IYgJY7P6RSCykqdTa+sENnqeyqAYz6H1eFp SkghhbX0gotUi/M/OAFXPe8JULAWF3KomFihargk5jFa0/htrCygD0LfSACuke9bXpBS9uZuYTo6 LVaKMOSrm1Tj5QkUkhCmcWBiqorv77k3/hCuGoLa67+a9x/zDSyE1Gqy/oYUpK1FT0Zb66uYAADs +S5HPrCeGviWqzOWeOLOSfM33e3Jw8KmzVUhaspqqI3cjppCjOZP/jS+qmtr1gqoNOzkOrtASHZW tW/eAAlQCN31irJe3aBosO/Ju0EqIV9QO8HMp97NAzVfn6xrc37RUD105xQsOCfk8ZQKRddrxSkp YKZNNk/vQZY253aLnKpTCl794Fnly7qquC+nyiZMMxUxal2SlLLPfs/0gFWIXNNda6BcNYQZmeWn RxdTfiELUlaJnFU9clJa+VlfJokrImGYnOFpGRDWb1gzfs/3kouFOAnSOOszVuumhZbhtyMTFAgI fRWZUvpAUlS1JOhuHj09TAclzfpCWCVVc9YZmO/IwQw5iG12ceZMO7jTlDIUrXQb+saJO3WBWC3K EggpYtSfN3gv36wFEkbm8DMVB25iCoJoS3pDCqlmo1AgEDzpdtCfSPJ1vFLBhq0MnUWd4ZSs2lrE 9IJIVWi7No3WBKAJGu7G/OEulQ3SvnDXVLf1iuWkJSksTd4KisrJul70wVMQnoq8NVSVHyO1UEJS Qwdybx5c29LqgFVw9+Q6w3ple8PKDje1z1ildiLPz6QlRCDZuTRckctwY4qQFLQdV7Rw6VrK7KU7 ITyvBpKn7ujrAmMsTV25PCCCwHuXUoQH1d9Iuoj8XwxSJrn84ceXUqO/aEKfW7f7wxPy/jAuArno 0MpSglnVygJl1BBLDkYMxTgBXNzrBmBBcCNFK2ZPuQFU1lveAtHCLJv6mFKIK9hb6xMkCbQZS6Oz wlU4EnS3l7wEoRbV9fpCKwS/TywjKAk5Ds7wUpdyH5k9YQVOktdhc9oYej6whDCoaa25wEBKWf3v e7Q34r8h6wVLJBOgEGYjVHz+UVzCnVwPWARZIHaM6y4GVXKKRMcos0OT7rlYOscRICVBfoe4jMqs vyunpHClkFkM2hj70GpVzVeKpJUmai+TKQ3WJMk/aMuRTLZuvKGmLmBHvg2fq8GVgZc9cxei5aNO QKtIC/EJ0yRhJxq4Pm0+KAgJZPfNAzK5N5ngoPu5RZiH5QllZZlrF1QCouCaTRqloLHK25pB9IcP UD894DzBub+bo0SkKF2u5CabwWBbTmVdIzKVrnpe+8cND1hTuLphgCmiykvmv1hKpZ5pXUq3P+e0 YRM6Tx5GCmfa58taXSgJzFROm0eK+yXspgcSPDPDFKwq/EGpwi+E4ZKtdQe7WtGIWuVJnTsYomcZ xJmyg9yBE1eD8MxWL8Z4NOIxKDUmQ5s51jAzF4zCYqfjWx0mQqdVKloFyKja0eIv45iF43wIjCz8 GnEk4SctItLHbpGOwc/CS5M+Q+ExeFEwTWJslb+t3jxjwLFJmNhMWpMhsqVIN0ECPBPEUcOqT4zI EqsslRWsSwH/AHrCPbTAeHYb7T4lifZpY+zvSVsEqm09QlKyBzAj2KHgXh/9XYrwn2Wk+EeOI4dI nYiTYzAp81V1X+Lm8KwXhXj2OV4TNQJM7wnETzOwhRylgvRYe7a+hj2O8NweOxuA8N8RwafFfGUT VUUpWpPFUBrZJNhufl4R7MeM+xcid7JeO+JSPC8F7QIx3BxE+QopllRlNtUbnYWePH/ZH2d8MXgP BP8Ap4hMoz0z/tcvGcSUrFKUF+8rWp3uYx3jsoolSvE/FMRPRKmNXLBmqCWT1Z7x7SeKeyGI8NHt fKxv2Tw2T4r/APSclIpLzGDivMQfwx4L4fOGGPicvwaWvxs4IkSDOLOUjW+t9o4nCSVs1y562jLL H8OkICcoTYk3MKfQXAO0JSnQcy0B/i2zPFjSk87tFTu3PeFHRMJGrKc7gQCGCVbbweGoiqw3B5wH BTz6x4VJpCpeJxaJfmYpzB3hMsABKU0BOzaNHtJ4dLXMwuEROGI8OSpDJnypyAoThvqVJ5ZYEnF1 8RqTOSkqlc7/AA6HX5xh/D8OiZiMXNnJlIlSkKU+7qt1jBrxsofaJ+EC50lQuhx/CMdJl2lSsQUJ 2phLB2Fy/m5Qlgq5uNd4TK/8qrvyghCawNgHZ4SunNq3KBsdYSC79bmDvfu8Elhu2pi9vTWFFQ6V N8oSG322hg7O3WPeJru0OUa26mBa2tg4PrCcRh1KlTZaqkrDvrCvD/GkTVoRkl4jV9gXipGJStL/ ABMqHrlkA8wHhUrAfez6WUtNwiE4jEzJjzVOAVOlHaAVLy9/zgJOymd/NDcT/eEs3O51ghargXb3 olz0C3vU694YK9XcesFnP0SIdy+lrvBuT+vWClrc3g3JEBf+7xJVLU1KWJEUZfWxMcHEJQpE/LmA FzCfGZBZLkplXyk6/nBA1TZt4CVJJvUNqY992aEDTc7xW5Y/X1hLXKvWCPL9DAOp/NoJa2veKtl/ OHVdg3LWBTp1VcCBcmgtCScx0MVMxdoJC33A2Tziq1TXDuB0jTW5i539ITuFWtoOZhSpyZaZjVVH yr7wjDSQwCrU2EJCtv3iYBsOT69YBo6vrreBcC/K4ilRCfdfWtusFJf0Bs0AFJLZqvpHD5adYOqV aDcHvAPlZTK5GAoqzgPVsekAtXd+0ORm7QFMP4QgJBfd/KIvtbmXgqFxX3PqIYnqbW6QpLpqNtHI tBup/d5esJUAUqRZKuUAJnrp63A7CBXMWw959eTwkrmqc35NaAZqlFCveOaM1SkLNP7O8eYpp0ye T9IlnzKZis/V9oZFr3NiTGis2vWFKpSBzilDKdWyQfrABSoK/ZIEJBTVakX814rpbtdusOL6j9qK qbfxgctTBV70XtVYkwbg7MLwDSQKtRaCBUEv2gklttf1hg9/Lld/WKi6lJX2AioH8Je1+YH0hJWn 9Kv+IUoot62e0Jyvtz9YKvvAavhcD1gVK/a694WyXRWWKvL6RnG+rOod4VXcadFQlKfLW5uYI1Qk X5jk0IVv61DvGhNnNGo5QgzSt0aD4+8MPjyWeHD11UsLVQElxSX51HcRMmcNlk002zvu0LVlTzOr fpDeZ9xp3g1DIrkQ6mhIA4b5md1+sA019rVQFoNIR53s8TZibBylSjenoO8cMACv172hCRoFNdyB 1jzKz5S/kO+sUkAyzfWo9ICm3bTWDSWUq/8AtBOn0qgMk9T8MMp1Eq97QRc5nvyEBtt3tBUSk3ZX M8oUpKGbQNcxmNxysYdHnSp73+sN6Ky2MTp89CkSpZ4aqc5TsSQIlqliWsNUmcgBpj6fyIlYcHMV uVhFSDbRzp2gyxJPCqJE0Nwr9P4QnEJYTCtqGznrDzK0oZ1hqq22MHhIpSbr/wDEEvYBtflFzvQs BLyzbeLcNtrKhJNwnpYwhQ53GgEOqr0tADlxfTzf0bc4vp/OkO1/kRFSBZoLpd7qtBQ1/mYqYfoY 1a+1mgguf/cINJF9LQlZJKtFctecI1SE6tuecEed7G2kFFw99IyW58j2h0rUNuah6xMWtyjh08zC HK+wDJHrBBqLG/Ixom+uxEKoag/hdI6wAfJw/wBpop97b4TrDOKXfcfIwpRdajY+9Eu4RbTlAeov c20hBA0P7TwVTZaS+Uv16xMny2ShVgnzAdoCh6wEqG9iN4mBQZNOYG3rBQlTDl8d48wSBdhmaKcx OyvghCWSeb6q6iApgnr+d4KEuxDOLkQDmVTa+pgKUhSd/Kb32hJFh9Vd4A1H0EGoLbS4hKHIJ03G sU+/8mgSiHGsAB/qBCUsrNZ+frCKRr5rX1ipiVJ6WEI40vIvKa76wrxbCYabPC8zS7p6XiVMn4Ob hW1Q5Ltu8cOgMm3kvFZl0BI/1d4lpIdMsuOaYSqw5czAU55dTD/gtZyHgLCnQ7GzGHMyht/0gJVm e77wmlRq/KEglQCc1lEJMCjbfUDod4SSAVablPpCgXDhna/zhwosq/lgKXMVZDNo8JoWok9eGVxL SpipBpUUh1H96HMxJSq+5eEIAszukG/pAdZCjkVyU3OAtacx2sCIypIu14Fr6E2+UASwW0Mc/wBI cEjNV8NUZ0BkltGiWFJqMpTgaBL9YIWFFJfS1XrBolXTkPV9CeoisPSOYb5wpXDv8irtCGrJUHK2 rB6QApBC9mFP1MKWSk+6A9IEWHnNNVw8JCFJH0r9d4MxjUMiSMr848W8LmoEw+JYSaJpVlmFAsoe r7R4VjPZf2fmT8D7U+M8GVgpdeOxSsbM2S5cpYClI3LCMR7P+Pez+J8AwmFTMwg8V4f30vEnIVTp XmCRfmdY8d9qPAfazwb2w/reQThJwnCcMOsE1BKX2YjnaPAcZ437a+CSfAUYSavH+C4GWR4pgwXo S+q1LLWTfobNh/H/AAL/AKe4/BS5OCRMwiD4dMnTcTMmDNiJgAe+r6xiv+pU32g8U9j68fR4d4Vg 5K5Mnxgym4i8UhesouQLEu5cNGJlEFf/ANq5Cg4sXADwubhVkY7w+ZK8Rwzg8JUySsTEAjqwfpHh njkggnHYP7J4rhtJmExCRw8RKUNi7/OPG/F/Z3xf2l8V9ovtSF+D4HE8GfKxBUrNhyEoCipb2WSG KR1f2c9i8Lg8R4R7RYrFyMPPw/jUkoTg5yfvFrUjWgJRW3ePZbw8+AeNeP8AiWP8K/quRN9nsIuZ LIsmbxNk/wC+ojD4/wBq53ifhHhPhEpOGl+zWHxbzAzqXxZlykqs9JewvE7wDwLCYNMmclR+zSlm aZ5UmlfEOqiWhGExvs7g/C8bMUVIJSZImF7qfQG+8TvaX/px4t4mrCzE8XxHw6TjlDEUpu8pSfP+ zC5+JmTl4wqadMxSivETFb1qN/nCVJIbXeNXLubwNfzgBSlWgqByiwfUwLA7H8MeawtexvD6q0vt 3gOkAi3MHtFTO9u/eHKVX+Qe0MkKtft+kWVYWI5wMdJSETcGsTUL50mpowHimGmBSlShKxaPekzU hlgiFJnSJcj2gwUlX9VeJpFM5J14alcj1hPg2O9ml+I4qetRxOJxEmvMbWLNZvQCJ3tNjMDh8PgU Jqw2HcKmLU7gEchGO8TxkwS5WHkEjmpRGUDvE7xGaVf95iVTutzZ42frHBQ4KbWzaX1hWPw8hS50 qSqY6M6iwfSJvhE4mVPk41WDmomyyhIpNNjq55RKnokrUZ8ipSlpsHv+sSCleozJVr6Q+npBa2bz XgOXHSDZh0EM5V+loYE84ZzZbtyjzFO/eHperc+b1jkdO8Xc/lDfvW23gUKmAb1Khps2YzsySQwg zM5FXvkk3gMgqtpy6wmWp0pF+kVVOdDvr1hJDUa3NvSE0uVPrsl4G/1eCJqWF9LH96CHs9m2hQYP 9TAa98yCHIjK4Ov4Yd/MW5xdr9HaKk7G0cGYxU2bpFdwNU8toBXqmChIqls3OCKaVPm9YBPl16mE Ilg2uxOaLODAfuesO5f8ozW58zFy/wCsAJygatm+sAM/7V4ZzexfSCzUi2kAKBpd+7wW025esdrn Ut0gmlmNQ5CChaga/XeAQrbvANrj5QxuEXreKanToN4AUjW9SrGGIBtBAD8v1hQsDr/zDlRZDwmZ V5sydyqAFDl0eD0Ltv6QFN0FOsAlwNO97QeJSWW3IwcrP5dwYSTXc35C0UvpmfUwEpf9FdYSPe32 aBfNsrla8GlRodtbHaFpJY+9ApLsu3OKSVVHp2hKqyouzL8t+QinNUFeUZUiH4uZfNLgc4SFJBs6 Z36RSum90jdUFJFRNlZbjq8U1KKne939YoITmXrqSI1zaJf3YdWdLsLMA43P6Qxpzl/iZ+cCglW9 OtPr1jycMJLLDH6wlLkKTdJ3MBJNbp/l4JAYJu0Dk794sC1n5wcphnHMiFX6npAJKir6QbaRKSE9 X5QkBrD5xNFiEipSG9RAUEi11XaqE8RPlVVz0tAJS6asriArRAW8yzqNrNBDXd9L9AdouhKQrM2j taEs/muhPvesGxH7Rq9IqSL6aWhDnMm99oJarfb84QtWQaHR+kXNj72hPYQoAVjSs3MJUCyhs3lg JVfVVtR3g0PltyTruIQASphp74fcwp376BUAJUnh62gKzZFNqWhRatel0vvDKCg92RCkrITVfnAG gR0cnkWhCjNVVqVMwta8UkpUBZNMWBFtecOpgdDqAIdEzInzIXmhcxH5sddofzfFVrBKXAq7iBod zraNahqeneAQmoaXzH5frF6goq6fnBKVt+EGon1hklUvO55wtIWtahMd1QtNcx96HBHK8TJMxUzO xWFLKirk8S5qlrlSx5JaDlL6BQiWAUL4hHkBFNvl0gHMoe8O/ODSlwBZjSJXWOGQJaRmTO/xQe8I oMtR0UQKau0S5dICUJ8xuFPqPSAOOA3w6Q6qlIVlp/WAmq2g6RS+nLSEsQC1NV2MJTRpYqi2ukZi EHldoIU7j1+saiKamCgxOkJV5vq8NNBaGRv1eAs3a9rPAkCqjXWP1O0DdrX1EAVXJfvGZB6Wt84S CgMUtzb9IQVZEacgeUS5SZjsM4Rb5xLqFKRd03eFCmwu7sFQHFtNXEEBPWA+VRDZ/IYQo2vzf5wi XVWpXv2y35wAbWclCXUuNn06mFE1JTyTpBJYD9rWE6P8iYTc9H0TDXdn6Qhag42hSiuhaxSlOgV6 xUz1qdNnaM4KuIrNSHpitMxRB1qGURStzuDo37UAKLJ0tbWAORd+cBTODYbwpQmpkrk56dCqOGXy 5auxgXHWBVZKrRLAGdmX7w+cJVU4OV9oDAzF89u4MKPEWLeR9YSus3VprDFQ0pbeDTvdtQYSpBpv tZvWAhbF7uvODDpDW92zRUAVlV3AJjiKNI56QsyM4SbHbWAJiFDvFVJfRtheEKUlxpzhtlF9nMfd sHP+qEhKmY1LJ2HSLlRIOV3KFR0Wc2wikKOYOdgYU6XSS/UesJKQU/NjCGD31Nm9I212sr1irhia rf8ABAdPnOZ/0gOmYkvVcOPWBMK0pDfsj0gh6y91g3T/ADrAU5NOgqhg4K7kG3866Rq5Cn0YnqTH EdQK+WiorQVVaNoFc7x5rHRxFCzcTGTrTHEcaM5TdMZjYBs36QaCtBKr16DtBRxFK+NGj/y8EBDX 4dVib7mBLLtUw2T6fnFTZVIcp1ciHAG5oP1hpaqWL72gKSnNoptEX1aJoWh1X/ZBjxydf7DgPAqp iuJUhS5qikWj2V9svB8QJSvYn2nl+LLluEqWVMlBHYguORjxf2imYYYSZ4tiftUzDpm8cSyyQczD k/rHgeH8LOImjF+JyZeI8PlzSmTjUVDiBaXbyub6NEvxPxPwvDy8D7P4LDeJTfDJQ4UmamRmSknu pJfpA8Ske1Ps9434H7VTzjML4MuSJmLwOGd0yk6FKGNLgnXSPFPE/EvAcB4D7PeGJl+HeGIwMlYl 4yd5pikTFa0iygmzmPa/xTFzVr4Pjs7wzBJXfgyZBoQkDpFCgC6bvvGI8d8JwM7xb2Y8RUB7R+BS VUknbESXtxBvzt1BRi/ZvxnBY9VFeIwAmhPiOCUwKkzpBzJKXY2jwP229jPEpPs/7f8AgmPlzJPj OIcyJ8lNqZqQL0h7clK6vKwHj+P8DnYebhH/AK98NkHBniA5wpCna1wUwfBsBilGeuXVOmgsZ6jq pSusSJ8qXOyLI4wzU876RRhptOMEziS5rkUF7l4wnh2J8Q/rFM6UOLKWvNLUdx/N4l+O4CUhHhXj q68SAgpl4edqbaZj+cJW3kva6j3itJCbaK93oIZB0Dm7P6Q1j+Zg36qQLO8aKB5wlb9PNGUG13fW KSVc28zRlURSrnS3pG1/MKdYzm7/AJ2gJSovobQRMTZ6AlrjrEzG+FoVjPCZ66vEcCpX3U0fEkfE OkJnDxBGAnt97hMbkmSzuHgGT4lhFjY8Vh84UpePlYqfojDYVQnTFHrA+0JXh/C0k8LB1UpWxsVC AmlgE0+awhmv5dH9XiVKxOTD4n7oTJirLKrQANGtyj/5vEiRIm4mb9oxOHMsUKmhsw7wJUuSlMmW mkJ2LdYUtP8AhylMkdy0DMQXumFHWHD+pq+sOxI0c6Q/pBJIv00ipYdHzfrHBKer6kwJZdKU+9p2 gG5S2uxhyf8AeCQGH1MUvm15APCJSmzCkEm5a0BVGZd7XBhJEuxu0Jx6AtJRZRT79+cJImltVJ8z dzFSZ5KfMMz66iFhVgsuhTuT6wC2WnzaveFqWbaG2sKVIBWHuzvDEEbGxBgcQKAqu8BnYcrCAk+V +4Pcwkc9ORgUsKS/6RXMJ4asvwgRKnS5qVKa/NMZsofTnFiFg2PJMAkOp+6vnDBqqWZ3MFRsdA+o jeGYvvyEFn5Z9T2ipX1vU8OB+0dotYnWz77mAxJv3IvClKtsOZgBRUbWDN84qJDoDMzQGSABfkTA qenUkflBDOjQch6xQo0oSrh3PrCZyJgV05RnU6e7wNaVbp0hZKiU6BxYXh99bxzANVnLQlgS1tGI ihPn05wFKLB9NN+UbFIvyPeAXVrfl0gzFg1Gzb/L9Y4acqxfs5ikrBPoxtDEueWw7QK/KS4e5gEA JOl9TFwGS7Eawnnu99oNFxUx5wgAu9lPr1gBn2vByemkLSQKtWuWgpa5u3K/OHKkpSFPVq3SAawj LY2MOXWa/wCTAcuBp0aELRnVVehiRC1VnpVdngpUpOTJUiwL3h/iy3FQgA3Y7amAHbN2I5R95mKr nc9HMOE9chtHlLvm2hIUFJ91OinfUvCUpVm0HO0Or1hJYh7wkPf6HvCr33MO5B0teCXJzdiYF/f0 OsKSouk3UNxGVwduUO6F/wD0PpCSqhQV56bEPoYEyWawS1y9MS0hCSde0VLshPqDeBS7VOKMpbaJ awl3893JtrAZLtcLqP5RXUpmYtpGQXF1Q3mHmHIQKwOXMqjMtgrQc4TWNSwcXPNoFLLl1O5sYyOy jceZR9ekCY1QNtL/ADgqIqzb9YsL66ebrDgVLd8+heAqltgwqSYUlQIOmkOwLfqNYe5Gpbe+8FSS UZnCIzyvvEKdknMpwwJ9IK6woHOgLy0tyMKU6lPYV3drEwLU3vs/rAVxCka8werwtw6de/eBra9O kEiW5+q/+IFQKRz1McNPfqYCbHNp8MOBqb/7wSdEHm0eZIGtzpAJzS9H0eDPuGsNSEvD1KMyvOwI CvWAlJWkf+oguowpSW+OtQOXZz3gyphDag/H6dIlo86q34i87dHgoTY6VXIMJCFIdmVTlUfSMhdb e5b5iBdjsliD1LwlD/d+awF+5i5/+KOIxO9INotVzat4cKb8LwCe2WE5jUrV9O8BNmbXSBcm25/W HKj+kDOdKsxeBudXJsfrALnysW2ggTCztfeCpS2ZN3sIEuRMVZb9+sCZMXVM8wPOAfdba2+sN9XF 4GYVbW0im5tffTeOh6tCgMyk8tT2gTgHSeYzHpARWUvfy+SOY1fYc94CxUBruWjz03p2c+sEKYgj TcwhTUpCbDcekBaiWNw+V4lqBAysartDMHGe2ggX111AVCaU305wOIb/ALRh1XB8pFqe8MgVXbLo YeYLIDtCcoCQpk9L6wjh7bbH1ilSMo9HgOlIP5wmoUALZKR73WGLscz6/KG2hKhanKoQlKidGggU g6vo8BQF9zyhRmeZuoaKEMShdJvVTCSpNz8oStKyL0tYwE3zeoMW1032gLWpr5nt9YSSu2h3ghJV 8tISp9C4bSGv+7vAXO0dyAzwcJhXSnyrbfm0S7a3zbwk0ALNnYOY4nnTrzI7wAlChyysIFTOTSo7 23hNJLBTHl/GMgJqv+IwilV9Tq4hGeovbUtBUFZtFHWDlFLhr3MU1tbyq+sKylafKL0tzMIQlKVB Vraj1grXUiWUX2J/nnCUBRplXSdWhIOYlT50X7QKUH4t7Q7G2eryvCcif/iV9YBbL5nOsVlBpXl0 1hPIZUwE2pFlPvBFXRIKbCNXL+UCxjc7MFeX+f0ilyQ/+ro8VTFebRrKTBmlTGX6lcJ+Gdoil2bn AK66AakgaCEUsq9rZoEsialdzV8XSAVNU9R8xNviEIlJVQw3DJY8j6wlJUXNtGrbaJWLxczheD+K /wDY49bulIV5CR+EsfSJ/gXtDgkeK+CeJJRNmSeOuSJjELlrTMQQoEMCCDHsjgf+k/8A06xGImyM VOn+LYuR4gZ6Z0myuFPXiJuvwknSw5QPBfBUTvY9HheJXj/EJS5Tz/D5OE4aZyRK34kwgAG33j7Q APYtftDhF+GScRjfaTEt4d4GgSgohM43DpKA4Dk1Qv249uZnhoxGD8RT4V7L+xuAk/aMNMmYbKJ0 wJH+EgpUoVMCdzHiPtFjmKpUvgeG4KWBxcfiVimTKQnqWfoIT4j4kUKx3ieJm+JYxfNc9SpigFfh qYdAIlkKU/4oUFO3vcj2j/qN7Uexcz7F7fYGWjw32YnjFfY5KFTfvZylaitVLJK7OA7XMexi/HvF cFK/6heLe058OXh8ZKwvii5+GpVw0rUjJW5QVKSTY/L2NxJxU/w7wGTgpZ8c8SwctOFwSJ82lS+J L1vcWteJfiZ8Ql4qd9mSiYeMFEFrxivDMLh18BlFM8p83Nol+H4talYlTyyp9FEwZcxeKkLnV4vC 4qWQkLozJSlXNW0eMYjG+HYzCYrwrC/aJc+fJKZWJXhwpby1+/5Dcc4w85OqhSUat3hIVtc1El4q Fr8rxVub7vCWDjUq0aN3+cJp/Zj4QMq9wXiZkDu3I9LQM105jyvDsk79BHlIuytx6QFDKNL6iOJU O2994EqaAQP/AHdYExCGVWU+ZtbvARKxWISF3W043iuYFTFhiFKUST3gUMCPNTYDpCfru0AKT69d oE2XN4c1GZCk+ZN3tCfDvGEzVTJKQhGLo8zfEYqqC1eZB0F9mgy8LLVUcil7nsIC1tUouoann+se to6u784bmX2jX05Q473u8BCUqITe0CUp33/hrGqKme6mflB4nmHlaKbmku51EFu/ImAr84dusSCr PKC/Kd3a5jDTJaPcDQxSOu8Y37FLUcRJllfDl6qtsIxvhi5SsP8AZsWtKioEmk6EwgS5n3wAruPv OcTMXikqSlKajVYIHQxRLSilPvMHLc/nC1ZtHTEw3oUqle1XpClJSyVF9NYFVkg6counUtDpFzfp FC+cJ6nlFw45+kVYaYUA3UxYKiiaSSB7odUWUo1WL6npDXbT8RgLWegHwwpeQ7K3JeHdz30i+V7u 0PmI5tH3lRTAsadLG+to3Cntq8JNhf1MGl1ZmL7QATfW94Zy2/KAT17jtHvKct2fSCisFv5vClId VJqF7dzHDxJKpT0vVYfztHEkzEkkVM4BHOBnye7eLKYvtrBJVVTfzUt6QSpRAN9PN6xSlWzd4vUt 9XaMyimzwN066P8AMw7m5uNCIKn25uReAoqUg+7ox9IKiqk+8Q7nnaOLwsr5TqpUAkPuHhKyHI9P rFQSz9x6QZiQ5fNzgOkWzaabW3gFKuh3aAsa9IB82y+YjqnlqYBfooQ4IY2o1KovLLm999x8oSaS VKs/le+0VCX+FiavWHSf3k2B9f0gvcova8PtrAZRCkFk2Zo8hUCl8pvpvAsE7F1O0OF1jS9wbb/p AYzaiXcnLBsSHu1yYSUm71Ow2gJW7FUNWKgM73LwL1D6Qz201DwUaAc94CSr9R84zK8vK/rDguNO sEqIv9e8B0Eq0HSDURrUQdRB4dSjz1AeBSWq82wPYQPeVoFaERRqQKfNS/rAW5H7HYax5rtU3mUp tXh2bZxr6w4UlSSXO3+/yhCjb9jM/cwQoLCtOov+sJoqQ2TPDqNT2KtL7tCUqClBNg5cQak9gl8r bmEBIza/7wEl6Atui+f5QbHzM+gsINICqNToRAJBDb6awEkW1KddrXgKDp2KhciGl3FTZw1cZSAR qG80IpVSAaVaJJgkOrZd9OV4lFgpFLXuUmAtctS2HYAneCmYBLCcwNVQPSNbU3uwEUy1WbNd4ubj 8P6wWLP/AKjASumoeYVX7w6CBtq/zhlKdW9NweRi6RU7wpStam2+cOXUHYnU6Q9VnZtSeUKQtSqU HyM1PaEJQgoRrSTZUZFJRLSDV1fSCVmtBVcWBD6NBZC+PU7PoBpF0nzUsxB7qg2dKlOea4OVDc9D frAQgsrzBunOAozVF2Aylk3gMouTY/nChXvCip1WoZI8/rASklF25t3MACc6VnR7qhlFtv8AmAA9 /VouekDMfhA5QGXWPygVOrdhAckB94FNttWqgqWoVovraFSklSJNNANidYSKnKviNzzhAKlZvNoR 84QEm2naEiqpSbNrXCSb/nAKSoE2A3MMqYXot+KPMqkhvNmqhIBVxP8A2D9qEhkgvnUzkescQmij kp3gP7yXc+9Cm1BfJZn3MMl6hr19YNSfPokkFolvKfNY2IHONHSpb5QbWipR6MoG3QRew5qEBx10 aHJq5dIvSBTQkcusCghR01cCGV5f94+FQt+1FOrXOzvBUxVa6lXMX8rZolzEhS7+faEjUgOj8POA p9dnYDtCaLqeCsqIt84eY6k7bwn7u2tflaKUqHEUGdMcYu8y/OEuainbk8MtLJ3WzQhIW6XYq3EV uVMdRoOkcVLn8MBIcjQgFwO8JJUX8zFRL+sZyU87k/KBQ9ZsnW/eGq4UshrWqh13puyi5hKns++8 BJJ5hriM6izb3BinW76uL8oqCXLtdVjAcKft5oNXk2KLvvAKiLKqtcq7wWT10sYJCaHy9O0JQlbF HnS97wSnMXqpqgMCCnMoanNyiwUDqCbCFrmKTd0JfaFOoJPEIdFwbxmpG1S3dUU3I9c0AZgnype3 rAdyqmi27wSqxT7lOpeBLDsc1Lg03ilg4u/OA7HbNDpFzlf+e8XS9u0OFN+B7EjlFRurrqIYolh7 voRCvMFb215NDuxelF6ivSE1IZCRZIcAXvCVMTySCKUvCWT10/KARLFywUqE3HEKqT7xP7MCpNbd 7QuXQUqRmSpNlEm4j/5R9u1mXh8Kvg+FeLLqLIGgmE/TfvCMTgsSjFYWenJPw06yn5EXEeD+3v8A 099o5Psp4tJw68B43MxMs4z7fIUQWZjUf2+Qvo0rA+13/VbxzEeziADN8G8B8Kw/gE/GKH/rYsFR I6U7m8TFSEScFi5spkIVNPiXtF4n8KATmu/4REj2h9o5KsD4PgJih7NezyZhVh8EhyOPN+Ocv3n0 FgBFAUAU7aE/pEqaLB279IsofsRLHsfjZ2CxmKSqZiJKUJmSMalN/vEM1mjF+0ntL4jiPGvFPDsV xZHEvIwiZK6xLkyRZPluzPzjEYzHYIk+J+x68ZMwZzKr+zmYlvUJIj2Sl+De0XiScXKROX4vh04h SFy5yVjh1n3gQVNU9to/qj2gw+FxuHnDgp8VTLEvGYd2DzNiNSWbtHg/hAlceVjgnHTMXLWyUJU5 S3Zr94kYH2u8fn4KdhJyLYgqkiUl8xr6h/nEzw72SCPFsPJ9nPs/heH8Nl/9lKllHBQZkxmD1P1j CCYGK01UaM9z+ZhNag6oAepX5QLsEDTdXSBU+jXgBT3V6RULEZaYcVP10PrF/wDb0/3gkqZsveAl yBsWsYBNh5evRoCj36QohmAZ+cAkAKPl5QeaLW0PWJZJf6AxS5q15t6wCLg3tvDauXbYQmz3t0hm v2sYBLO8H3Sbb2hBe4y30P8AYsYJfoB8XeESUjMstAPBF7VbxN8Tly1cSS4OUg67xLWmcwqY1uQG LFzCcTddSmT1aATLoHmeKRm3Gwi+oPqYsCDoprg8oRMqpKJjq1A1iQrWkM/P+ghVwbEHQx/W/szL ly8Spb4zDBDcQHUjeJSphMhIVVMRNN+Zb6wMBhkBJRdSqWUruYomgs+ZW0PLQybl7h4rWNbkaERp UYZTWv8AF2g5RfloOsCpTfle0OFMPM/OJdTkItpr3gm9/pCdg7neK2Kb9ngFtb/KEuettuV4c3u4 dWvpD+jcouW+cJ5Da7GDt00Ed7chDAf+7XpDlPS2msbWuN4BYk63cPzhhdy6vpvFWt/LqzwC+zfO HStlfQ9oAUlXdxCXD+6f0i4berRQhapM1ZDsm7J1gJxCSFItZV1PrCQHPqLdYpq121+sUVMD1cwC oqNdvrB8xLO2sWB15gkWjiF+VL6xlY/OCG9OcPU/LpDA3VfNB1V+kMAVH5wyhd4GVjo20UrAI056 wpeHkVKBdKgmx3j/ALiUEh251GAk2a43iqn3uzwpVLh2HpAWQBZmZwfWKqJdrJOmsEM1X7ztyhLz EBYyq+LtBBStChc63u8ZS6X1vaMpZSlZiXpV2hllSe13hCF1BK7hSA6vUwClTElqqmBgo86n+XaP KXJ7vA93na57wQ2pYcjHuj9YLhQ3cO1oStC1BO40CoImKFWmrND1D8MNUCpucMC5TfpeCtSjr2gE c2bV/WBNXqLb2fnCQCkEe9sO8Vm92Z2JfWKQKU033hCUm0tT6at9flAWXSemiu8LJTd+QA/jAWVJ YHQ7uNBFQoCQLK0KOYikn3r3dusa8RDsdvlAISWre/8A4+8GyRuSq4L84FavJ66w8sVe8/LnBKZV t1qvV2EJUxNS2qRlPrCQGKdXdzAEsJyB+sJUUX3+I9o8vDGuRi7czGaxexfpCkJFkKa1n7wUEMjX noYIbKD7w/KHPlCqi1ih9PyhR4S2Zr7/AK/KAspLVPq7b/rFZmEvmbQl9PlBlhSVqN1Mln6P05wO HLcoWxdRzdtoZ0ZR/h6K1vD1ssi3xHvAJFSiHsXEZgA4tVpe1oS5+9/FvEtCUoUfJ5qSG6QczK1q bnyiko4oZzue7dYE1nWTTRopMKqUTsyTYPGUOlJ1djfkIUkpUSPIpnf1jiAMTY+8/SEFE1UqZNmi abWLaiCBSmoupak/IDtCUiyhmfRSrQpHB4pV3BT6RKS7UK/ZHaCklICLJzOnq0K0UnTz2HpCkFTJ Kn3tB3aznQwo8MXPxQzXbzA3MO1NQJzbwMoQWtckQkmunncbw6lNsL3PaKVKLaEKse8CgkK7t6xm LHUb1esAJDk+rRlJJJ8rM0Jmz8Q1OvMdIyzFCWLjM4V6QZ1WdBZjlC7xLzOCWpfR4vMpBygaw5XT vkeFTKgaVZb3MOWQBcbVdoLKUseYZqikxLIekdGZo4pAU22whI1950iw7wCGW2psBFvc3OkUIDNm PKDUUJBNGodfrAfKn3n0gEkr5JAaKqGIFaRrV6QFWpNy+8CYkt0PvdYdWZvWEzHpOhvcxTduTP8A OCgJYfF8UArcp/LtDVUJHlqtDVuSWbnGaUqlRZnt8ouG6c4TTTyWz1QDKBKK2KkufnCOJMGuVv1g OXUbC+kN6OztGpm99PlFSiEhP1jh4cJKjbzaQmbMchLrDnKntAYqSVXelh84Tqb3IuovAuyWcpO/ YwmlVSdS5cekaNUfQw6w+3aKU0VU/KAlIL/IiCfdao6uYrW7claCAoLqTpk19TCVAv3e3cwABqp7 F6YCUS7PZeohpslSN9z9YBUshrME2hqVP5tfy6x8KRbV4c+T5RYkpN94SylAnkeUJtor1V3hRYpv qBr1gbmqkxQFBA8t/eiooUqUlVDq1JeKEKNHmNtOjxQgrSDmKviJ1hgSWcZtTe5g3KlNlo/jDFDq Ql67kpjIVFK75jp3h719I1Li5V8V+UVkqfQCM3Z4KqnSL9S8aeU6a1X1hCUBXEN3V5bQE0qJBzFL lR7Q90r8p3CesO6aa9FMpJ7GAoFZHN7JhQqNTsB7p5tCQVLatlZKlXgJqVS+1oQoOVPtlBjiLlsA GGZ1BrwhSFgHkpTJPaHBFWl94onI4il6r0bsYJ9nPHfE8FLTcSUYlYAgy1TMN4vtxMdJ4lF7Eqg4 RHi+B8BkzQ3G8M8MSMUob8OaTlaB4j4xj/EvGvEMWvjrx3imIOJnuokkB9PSEJQOGBf/AHilQPxG zvAlvkSdDrA5aqXyifjcXNxKEJ8OmiR9mOeYtVgx/OPEUyUvxJay6+rkEfOPAcVKAl4nw3DDwLxT CE/eYWfhfuVJUOtIPV49r/azwT2jk4jDHEzPFfD/AAWZgCifLE1ZWqSZgJditkkAaaR4J7IyPD6/ FMX4rLlTMJihRQhH3s3ifhEtKiX5R4eZeMxGCnHDcXiYb7yTNQjzMGszb8o8G8f8dwc7FYiViZmA RiEYg+FzJ5lmm7ZlOQdeWkYD2G8HwuHwSvaGfK8E8M8Pw98SJSVAzJ5Pmys1Sju3SJCrlNFKXfNG h83qIBBUGO28DbeAK1VD5GApXrYBoBc66wLt8rwxPvaGCfeHYCKms/l584qHfoI97le/1hhfZorL p95J0CujwCLA2v8AWAElmV6C0NqWY7j0MBINtedUN5T8OwhgKjV8oJS421YwWJLa7iE1JUNuQgH3 Xa93h3/SLub9bQ2kWPSHZ4kIm34imvqLxMUUhvcGojHeGYhKUqxUhSJc6l1S1EEAwrwKbgp0+XLn qTxuGBKoPlIPSMKlYHFCLoUMyX594SAkICcveKUkICSxsxTf9YUnUebn9YIZuvNoWAFOb1fDeFeD 4+YUyiqmWqZ8hAWghSVXChcH+ipAqOjRVTwz+zr3hyRxF25wCGB85U8S8JhvvEu6juL3gKKVW3N6 fWKCRVqd2tzi5YuxcuL6wFyDqb7NClnMXZucJChbzA7HYwdWC6ucA5hfSEfFryaDf9RG59eccn+R g/F0EEWf5tAcuQXb1aAxvygvmJvBIT+TiKiFB/l3MCl9G5u/KGY1fXrGhZOgd4SkAj/eLv1ezx76 z3cBukMoGlNydB2gJSL621gV1MdOVucC9X6QVMFf/RRYMQtmgObBO5eKvefawhrv84fQhTVEuTDE 3+YMCoeVVinX1jR0gvm0hJB68mALQa1f/ZdITmcEvTq3rCmpUoaPYjm5gDS7HcnvFSEv12ghZ/UR q3UQllZXfu0feISpOmzQsypYSSarDXeGV/zAGieYcP6RZ9Wtb5wrU5sod6uZhlg/qeUFHvDR9Xhx c1+9qW5QWJJSaTZwrf6QnhmYeY0A9fnFLJBQqrWoreEzNS79oBKikhX7TPrBI+tyesOco0sH15w/ pyeMw684cCA6QEmx9LwLVj3rX0ipCH6M0KSxdC3u9/WBVUoEtq9MboVzJsOkZpg+bA9IYFKU6JzZ fnCSlT5mgoRWd63Y6xUs/hfzCM2YpPl0f0iW106HemNoe5GraCKkpq92ke71hdQza89dYyKDEXs/ zEJA5eYpYj1gXB66k+sE1CgmGLfqW59ou6i2wZSuUU8OgqDVi/d4SjVrH/eEkLseQ8sUjRJ8zMVc oOVQ62A+cKCikJ0q+HtBFV/k7x1V10gVG3yNoshmLOq7wzBV+Xlg3JV8Q0VGVl/O55xmll3s+ing ZUqM0spSVXTCDXmRfnVteKjMAVTlRsIDLT52UsX0N4KarqshY301MImoJmVl2F27woil3JY2dwBb 5QtRJr1DF6LXeDnKmS97FXOEKuG5a22hRqYuzE3PaE1EJ52v6w6JgMt6up6Q70TN+SewhLlmPuA1 qghANlU0609IpmD7s5lOlynk0CWNNlqNg2jwgEOdK9JZ9YJqKdrHWGFLn1dvigmkzacxscmxhQSU 60tqUv7x7QtKs29YuA+loIVMDObtcxlminbLAKhQvdtER5ir5Wip6T83jRTacoRcB9Ot4KmVa4be ETVEgC2bXtCahVze7QqlLAnRhbrC0ol0FrLG8Z1TKR5uXePu9HuVaehhiQKh7yWSkw6wRuOkEmpS FHzKuIXSawLGoaGEZgH37QVKWTf4mEAqy6nKAAeZh0kK/ZtTCVJcora7JHW28UytX7v0gG0tTeW7 mA9kJHoYCvL9Fw5QFK83ZoCil00X6QyRYn/TAKksvyN+sBg6teYVFSEFZT507CBxEhPo7QAAU89m guNd+cJpH4baXgBSiFVfLpAu6fyiySXLdoe1WgjqIpJI/FAQpBANn0Uo6i8AqUptUhI8sI8wSq9b +Um8KWuYeYCbqLQooSoKZ+WvSAFzZiah/pg1qM33iVDW8KCirp0gcMW0PP5xLarl8cBYrKj5hYAR YFSU2ZVvlDuoODY2aKQL6u7gQVL4iSpdNnzXj7QqWSPdd3MAISan30MLxJSUlCa+QhMv7SltVD4e kWWNH5vATNLoVZIZwYCEyksd6bmGKaE6X2iiUUkFbcopJU4udwOsMlVT5nphJJIT/wDFCfh8mnP6 xvSBT5ixgS82oIzfrBCLbvvEtgXCWUunWEFU1LVfDcxSHI98F2D/AMiAwKUt+08SwHBO4DwNRm+f eEgH3mdriFOpiNfxxc9RAqNiYCpaq+fuwHUW1IZ3gJ0JsN6oEtZSf2NCz6wmkB1HpCcy3DpPItvC isnLtp5oSlUooUmzg2WIpY624gcjtCpeZzyvACUusGoqNmhRpau2htArZFOgp5wpDrMxV0W8kOUr WlKvegHRJ9Ta8Mkm5q5PHDbyXQKswh1kH3S/8YLFrUhHumEpJBpvuEjtCEtSyt7vHxfkIL3fsX7R T5feMD3kRi1W8nDS96X1hcg2S2tNjzjF+0nheHmY72e8SaV7R+DJJJnU2TiZHKYkC43A+Y8S9nfE sN4lhjlnyNMVhFDVE+SbpI6x7M/9Tf8Ap5O8M8P9qPCMTRj8Nj0cLw/xGStKpayunelSx+9vth8J 414r4D4JhUopnzPA8NNx2OVV50oVOYJ737R7KYXw/wAf9ofDvCPZ3FfasV4bIxpQjxe1gtSWKb3L RO8Xx2EkSvFPAFSZng3iGmMCgtKeFXqqoO4u7RhaifIFBO3d43Edt7F4cBQL6Qkb621iw3zbt2jz Ow5QGSVPckMIS9zV8oAUH6iBZb7dIHmTfSApyybRpUNdXJhkjq3wwLuH3s0Bne8JtSV6Hn+kO6jt UmwECUDX+Pe8ISkZ9L3Cu8JqZISWza3gJQsJPv2eqDorbS8UKDCrqGgucpve5HrGr/UwGV+rxr/G O/62iTi5aX4Mx9311iTiZSwpYFE4e8D1ENvEpfBllaLCYUurmzxZyX97a0LXMKavd6vBmfGp+R12 gDLzcaDvFnpT2dUF1FvyhE7DzVSpku6VosRA8N8ZK5qJbDiqc62uqBOwGITMDVNWxHpANQO2rNeB Sl1dLFXeDxVpl7VFTdg0USVL4Z98e96wFsVKVe+Y/OOGQfSwPeFYYqNUwuk6sHhK+ICry0cusF1X H1h7j84ACoClbb7xqT3h07n5QyrGn53hyR5m6CAdEi5+UJpvty/SFbdHd/WA6W3q5xUar27wLM1u sDMp9NLGM16bCCXb6u8a33HKHe5v37xUrMSfnFhm2HOHSguT3EVlJB7a94o16m0IykksdHTCW1EA K/O8ZyrlzBvFg+5OjvAsED6mCWfbmRAuSDduUWbobZYesO7Hq8XG7OLAekS9rud29P1h1DLVF7If TfvFWdnd99d44ZVpo+tzDlVvmYcJB/BuesFF2fZwIQ+9ubcosbaFvf7wErPWHJZld36wy8wq9DDI +7V9ISlEwqUMxPw87/pAUNizEdIqYAoPppBpSANf297QMyk72OsFJ+761PVeFTC4Sk2+JfSFgmi7 qs9PL8o87fCWuebD1go0s/J4SAKRU9jU/OHL06d4KmsD+8uKm20Z29YACXa/MQoqdJHcAwlJSAl4 4iAb3cAECFDQaIbbqYLKU2nSJbzff0Fnjsf5MJLJVs7AkPDaE3NViIrJUqkWpLpvzioufwJZy7bw XTTvrVrCQH/X5xS7LG2og3Je/aCa/Nps0O5LGnm8BvKT29YNSa6SxbfqTCVUhN2axhJSLbop1jii VSApmhyjq+pgZP8A7LvGnSA7gaw1i/va/OKaXfTZoa/z06wLuoF0qVcHnAVSFq0y6CGoD1XK3pil TCrXd4pQx5JUnLaAaQF9NYWqhSib0vflBSRyNStTaDS4fWPvCpQAyu4iuXmWS/Z/53iviITRdVnK eTMYSmYkKBur4j3H6RxULQajmu1NuX8IdKkD3X0J5X/SCwZe50Ji5SekVlbp+RQ3WKnWFi6DoD3g Ibzmo7JDwwJsr4mJ6woy86/erNQB2ioJCK7rs4Tzbb5wnzK4f/kWoGp+kAqUn9k6+kAasXZTgesJ NICffANbcjB4QVq+l1Xgmp5ilNyVfW0Imicll6oULg8oEuShSXDzNWXtDqdS3bLoYGenpa0HL9HB gXBHa0J1P6QtK0WFk7hUAFCHF9CwitSSvalPl7wmlRIN+QghKv8AaMylD3VMphCVVVbbOn96EiWF AJ89SvP2hlvw3fmz6Qimx179YQmY6hpHDK1lDVdEQK3p+R7wgVFO+tQipy5sX0PaHDk+UwlctSk0 25nsYDgL35gRLMtZJNzt9YqKXr3q09IIAX93la4CoD/dttqIyAO7U6wp6lTPKz0s8JzBKxekMYS4 Dm3JoqDA/nCuKrUMOcOnMXvzhLCkfnHVIbNd4FGvliXSlXnfkFCEKmBTIy5jVAYN72U0vDgWFh0j K77xfIrW1yYC1OvI4v8Az1iriB2qzFyYSBZFbZ7RQLb6lYPrAVyHLnArDrbKdReHtVvZh6QACzJZ R0gAGzM+sJALsGqa5i5KU/hvvCSMoTZ1w6FMZhc3JT6RYu4zhQZ+sJGqeI+kBkgnQCCdBqU7xjpW EURi+AopPK1gzx9gmeGKEtFvt61UgXO3894rVLViRpkNUL+0I4aELCEo3TzhAJY0s6kM/rCjKSOX T0McBglEm2uZUEH3tVeY/wA9YSouQbX0htR5mbyvHb4oArr97RngzBmJy7sG5QlUtSlP8QFukf4t NmOSxgpEs5SUk02P7MCrIGbepMUguxZ9/WEPmc8riCkuRVv5vWHTSCbC7GFW0+jXgpWAD5u/rGUF tQTAUHzZTe0eV7+UnSK5ZIIWyUfneBQVg1NV13EJrRUEP1C+cG1Id8xKu7ekeVXIJ0frHma7gqdX 1iWF1N0YBUZWsHZ+94CuIqgebpyhYpSqzOzkdjzgAprAyE0uw2gVMljSEOXI6Qllquu7+QDWLzRT 8I97vCsUvDzuC9KJtJo7gxUSVqUWBbMITsHu3vd4CkhSqLfhgAW+PKw9IJJJv+6IyqB2y6GDJUF3 FdQOt4S4Kr6Va9YLXHyUI8X8bwz/AGXA4hPGUuZSTcA0j1HziWSok/VEUKlDRi9xzj+u/Z3xLH+B eKcTiKxXhU5eDMy+iwmyt/NFMj2twWOk+RCPFfB5eLmnqqZY+gbvCsJiva7D+E4SaCmcfAfCk4DH 8jTiNU67XjGYXD+If/NPhmJnnGqwftBOXPxCFqspUvEP71iRzjD4vxSQjB+H+GYn7T/U2AlqOHqF qlquVNs59ITKnfdGVkZfWAZcxLu4GsagE+ghtW5QnmNOXzg6pq5FxCRVl5wElyE8rCNLavqLxWB0 Um4J6wwJAbsesBSEawMpUEhza5gGagpGujRYam53MW2/l4SlVRv6HrA94bc4pazvzB6PApGZV7Dy wM2fmqxgUmvnmdorqycoCjqrLzaFLSyiC/lhaSM2jagdYTmSKLkNrFSG684UzKP+28X17xSzOGvf 5GDOwS5q5KpjzJblQNvlCZkxa5E9TJWjQCD98JivdqNTQ6Vla1appYAxVNWqiqpndN4AJBA56QxT v7txGZQN3akvrDqcF2ZJ1gJAIZWh3gim/QMT3hJwM2ZLPlMt8hHMRwMQSZWqVOWMCWg38pW5y7wj iziAZt0DdmiSsO6g5NiD6xrZ+sGoMpvMAz94w02RJKpJmf42iEPErjKQ9VXzgGQDw6nK9doBmOTp 1gDMPoIAJHIH4oe9EMp2+cWSKX1P8YpZLPtqIUzlPOEsOjc4TlNXvbtAy9RzMCvL+1oIcJ/2j68o BULPdtR1guo9hbtD6nWM9ibwJj6hqopbiB9dh3iqli7QZMxGZVuY+cJxCJby3rQeUG16m5j1gKUG 2HzgaPCeVTKI0hV3q05esB9anFUMq3QbxQpwNRzggJV9fSE03V7/AF5Q5CuWVy3eEKSjym59IDg0 G+kA0WFv24WghmDBr6whgrh1OVb9XgEKzCKy4JHVjArH6PCCJjj8VxFCEi63O8MfTrCiHR9XgOPN 0jKe28EF0qqd/iipLPV6GEUJqq83SKt2b5w1JVn5lkwCsJL2Xa3QxTloBdNha2sO9RXmyhwR1MVl Bcim5sLw4GY3O4MBKUU37K6wNCE69YSSIqb3ucaDXXQwWudgq5EZzd/SG58yX9ILlXmqEAUvdrBn 7w/Do+sGzqZx7rc3ir3gpg1x1eEsQpLVO9L9IDg+be7fsxm1d+um8KKlZicje7e8KWhIc25t/Lwe IcybJFs0L4iWtvYkwlZ8p92ARkOvMesA6+jxoLq7EwhVrFqXzfOKGLjy/wC8fy6oDp9Bcw9LjRz+ kNSpP4ucZntaCUOwvABSRf1hiLDloOUJUGN7w6jrYDYQSfKC3d4RLs+oysoc76RcdOTQc+iqW93n cwpaRUPJ22N/0guaVHc6acopSqhWrs9XaAFZvX6tAQokd4UKAX+sJKAJYf3FUvflFSZighnbX5mA marTRQcwFX/bbV+cVu96G35wpTsn4PMYcOpNTdE3hSJV9lFX+GYATSSgswagtFaaUbcie8JrzKXf ztDhFGgup2hBZJBsPeJgHhpqTMbO6eHDLCVr0tvb9IfytZKwWZucBlVGrzryqXCkuSuurR6eV4da jUzJOiWggDTS91+seb5OYQU8r8zANkpP1hho2ur+kImMXHl782hIQCQzuXtBBqzWYPQIoVUluQPO 0JJLKfK73h1En3jmBUHMPUVHUF7GKlVDlaxixKU0sTq8MC5puTqe0BVClKA3uBAuaPM3wxxKSyjD qDnbeEhnNdTtDJvz6RQsEn5gQLKI3GgV6wtKFBSF3ptlhLEn9v8ASHXpyOo6xUMx0uHgrKinYU6n 1h3e7lxmFoQsMyl0ioORrDv/APWlo8xLWPIRf3bOC7wNLc9YBW6QzcgYK1rdA2gWOtMS5SlCWpHv eXteBLK6y/dMVJKaRp0hhmOly6Idk1C3ftCEnZbtuHgFAu2ujF4AsebmnvlhwansX2gMTyPSFKSo zn52TATYWqUmp2hJDFrd4Op21yg7mALH/wCh9YFCadj3gKKnpOZjYQKMw3S9oRnpcWANoDLNTM+s Izguvd7QmUpQf6d4FKe6o4SsyFZT7wPOBicJLkycb5UsMs1+kVYjxCVKkeUhXLtC5qPvpxu9NIHN oCPKlG2kT1zLUhkl93uYXiAQp5hY87wAg5Vea1obLTz7Qbk03dhDFd+dMGopCOouIyBxd1tce9aA ASaudyephGhCPNlNoFSQlJuDcQhAUpVqnaLJIFVVWpX6wlRWynybkQEkFhZmsYSwNJs+yWhwTya7 GCCH6PcQwa+Y2LesMRmcgXsO0FgoD3rORApLlqWXb1eJa2dSVs1ToV6Q81SpZX7lyOjCLEv+MOTy iUVsmnI+ilRTWop/1A+sG9TGnWomELDpNTN5kDuYKnWoFNS391v4wKFeTKa/e6GHqWOiCwB6QZoU lJ3yuU84chSZbV28yu38848M8PnT+Dh8TiqJ5K2EtIap48Sx+I9oZUvwHD+F0YHw8SkqxCpwtZY8 1VtA8SlJJIVZNZvq8BKzTfY2MJYEEmnmD2hFqhW/W9oppc6whSkJUhBbTMDDoSbly+0XrrF0qGnW Ji6uIRfTyxhUpxGIl+G4ieqYvDg8LDTz17QkgM6ddTCQmoEWVVoeZjMo0vVu5g1y3vUk3pH7UCRJ BMyarhykoBqLmJPjHtWsLStImS8HoljcVQuRhsP4fLlIFJkScOFFfRXfrE2YMNLw0nFrYlHuXgY7 2fxSZ00GvhaqmdI+x+JyJmHxAWxCwU1vDoPTViGvFQIO3Nusajlpp6wki+z7RZ3aA2o/nSGNr9vp CJkwVJ23eKsQpAa9J36Q33ac1LaQKUpdvcu8Fkq4NdQUNg0AhXpzgElm/G7xycuGhLmr0bfnCcbM llaJ106sO8f1xgSuWMEa5yU+Vad4lDipmqOa6rqeFzULCVt6RMlLnAyka0XAMKoLCmq9hE9L3Fv5 7wLaZfi+seVlO1tI91Oam9/rBc5RfSACFOS1ovS58zi8GlPcaQOAS3diOkArIK38qlawLB6vJtGb Ldtw0BQUX0HMxYmrd76wFG/5ekatV5esCvy77wOGOidoSF6PvqYppzPYhrQlTFTLe19xvCA96c6a oLdv5H9E3BYlKeJT9zNa6DCpU+aUolzHSutxMHODKUpK6TumqKpaKxrppCpigQU687QK1ih6U+lo etwqD7w0EVK8ifnFSXNWvKGNaVPoxAhO+3VN4dJU14QSr9CmE1Hy+pMByebU/KMzu/yjKWu0OC5T 3gkun6PCQQ6dXhJva/eCGDPyMDNYfMRWhR5trvCZM4PbeCECyjuHe+rwmWr3CToFP6wE2fVjqIcG wPO8WTl17wlRNhyy0ekZQzXINn7n9IBA6NqRCaTd8z7wHllztztrGrjTW+vyhKinz5R+cJATfSLu TT5GcjrFTkLdlJaFmlagbpKAykv1hKJxWEItm1EOFl6MvWCUgqGsJfQHfQw5D3ftyjU8+bQ6yW0s dfSNdPi/jAzpBJfoO8Uucn3Yez72MOpiR/7rxmHmU7uzQFWSg2zG5hBSHPvde0FWvEPvEk6wpRBK feF29IQtIXQgME8oDlvTWHSSwHm584QtJYO3Uw7kp25R2IfcQRSxV/qPeKbQCzmHOUv6GAm1L7X+ UJCQ49+FU2FXR4PukW6kx53GpvZT6QniIJSrROg7iAyjLA2LqJ6mEqCSpKV1ft7aQpKkqIUXQKWE AKIF3y63P+8MUFip0kPzs8Vrfm3lAinbUNqI962n6wrf/neHmEIY/N9IFQL9N4Fi76HUQW3v1gKG gv8AtQCkM5bqO0MTT0u5hgmoO3brBWBWNG9YOVlH1i6QwuABeHEvKS/ODUn+HSHUkODbLpAzJfkW AjWlNhUDUR0b9YpKhe53MFXmOlJ/8kU8IgVaNlHWAgM45/pASrv3jyh+cEnV48zF+VTwxNZN6Uhx HVWuzRLZLhPTT1g8NC0gWrN0m0feBXmZBY02hSUrVrlL01c4zqWkPWsBWVfJz+kDRQKutucOFk7M 0ClKTLTbMljaBZaF+YnUGCxLPe2jQCq/DVl90i1ouDRqlWijbeA4zPV5tGtCwAUp26wdCf5vB2BT 50XeKSorSfKFJzDnFlsw0+HtH/2IjzjPYPZ4A0blervAXcsG6RL4oJZLN/CA38fmIpYAp820ITqd raesJygFFtNYJShJClX2HWOJZtBu0CXTenRA19YZKQlOneE0LCm5WqMZyJZ5Lu8VLBNenuwkF21v oIsXOl4SjfVbu2vOElNRs3UwpKgzhy5Zf+qEZ1UJGoEMhXnQ6iwy+scTb/wt5gev8IqWup7nff8A m0M9J3TsfWHcuTVzaE0JCrufxRxAl6dYBCQ4Ops0SwlVk2Xa/rCfl0MCtiducVZ2QW/3jgo0SWt7 0IUlLq0gPYO7VWPWBqN/5MOBUNO0IIQxRbV26wSpqU3MEylHhpUpGbd4pDMj954mKU/ESmgU3FzA ZSqU2L7+phCciiBrZzAVdNIbTT+MZgajq1xAUmw83Z4S1+Z1I6iAXeAlbFjUWsDDsS/lAUx9TF7K aCH4oNr9b2hBTUgqzEOTruYEy1WoKHMJTM00aAsTAoU0kvFcsh2d9XhA1HltqGjiVFvL1EMpjyUq K1qSSLqruPSPsmFWg4dJomJrzKcwlQVTZuvzgf8Ap+88AJ03qu8JQliT2y9YvT03UIUVKFPlFCav lFLJSBbMqkqiwSKerkwlUtQSd9VVQ8w5aKkGoF3tH+9x6wtLKsrSM6WqLPuILEFOh+OF3LJDBNNw Ys5D7i4iti1VKtQowSlLgZQNWeFaJPmY+a51EOHSonNuFQkvSdCPi/Zi9yfxBMLJUT7u8cJdnU4f VPrB0CexI9TCCSXKmSq5SfnCZjJ9S1PWErSOi7X9YATMUggvmDJMV1LSXZdN/wCXhQdRSsUqy3Q+ n5wKFq0YhOgP4oVUofs7oe0JmSphlzETKhNSpiOsBGNxk2dhZJyS1qynsI0Uli4fI3WJVq1/Fygh XnAeBmUQm4Ub6xlUV+5YOqKSS7PU1z0ixZJL7qvAbXTLeJrKzLFJ5+keF+xsnwyTIlSZaONipn3s yYxKhQNne5N7RSCxGVrOHgFVYBQxdEJSM3Etuye0BJUr4bXBa8TPHMU01KVvJrSyQ5d4Ej7TaUlg yrcrCE0KmKqVzsYJqWJqg3IJ7R9nmzVrk8R863CxEzxHApSjxTAJ4qF6LLByOukUzivjysi0UtSf xRZRP5w7AfkrvBurn2hBSrZlCAQm7XY2PeHXbnfWEZWta7ANACJhp1GapovMNjX/AMGEPMIlnKX0 12gBZSStP3aiXVEyUSSZa7dICgCnbXSEgqtrvVFSH8/mv3vHhC0e9JdXxO5d48d8FwxCcVjMAtGE UdBMbL89PWD7LYhGKkY/CY7hLwi0lZDMMr+4WezQnErQU2+8TTxXfQiMd4p4shQlP8JSVq6RNVLI EvhWruRrE5YU4TiFI32tAcKF6un8YTz7NBUrT6DtDBSivXpCVTE/ztFQzVFrquIcbWJ1aCzq/wDb AUEs9j1hJSeuvWC5tuH1hdV90dIul1a8hABA5h3MIou62bX6xU6kkC0IVMuhPq0AhyVloSUHOPMD Z4qP+IBl2N4Rg8StSRVRc+b1gTUeVYcQ/pFaFXCd9DBkzOfqIYh+qtYCGd+ukTThkoqKH6iFYSdl EuYVaUpOsJILjzBrttAKixdu8BFEMzfzzgk2V/8AFDORvD6KNk8jCUrLDU2vAYONOpgAjzfSGuG2 gMTR2uO8Ck632hyqr9IUwUNx1hMtVSWuoe76QJh+WlXWCHy1Pa0OSBAZTbtq8E8O+m3zim4NXrCl Zr6vtCUP10YHvDF2Pw6w/u/MiGdwNiHIikO8GtVJFhzG8F376vAB97drQgH3r5dE/wDMMl0gB769 oD2OlOlUIs+/QxMRNlitm8ukCbITYLq00hNClsm5D+aAJ5YjKdRTAVKWFPqKnIjVSdv2oCjVyfQR WpYbvG6lKtBqJN3O/CgkrdBDg7iCU5uaic0CpudTOe0KAUrm41F4Bcr67wtRtQd94BMx0FV0ED0E ECwFlBN35WgVaG6ks8ZEnV7C3aK9PTlBBJc25j1h78rxqRHmY/n3i50LFu8DcE+sOkGo6vt/zFTH KdBrFQSyjyu8E+ZY9zRvSDt9ISS+XTeKgKh8B8qbRWEkONtPWCVpqC/LmcD0h1/TzGNFU82t/PWB LKTS7vrpvFTgU2PWBlq26nqIsHVru8UkEqJ5adYyupjY8oSdwepi6c/aD8L94dFwm/w/X9IY7/I9 XhgGVp0MX9W1MO1W3W0NqjlyeA91Ky9oBSGD33hTEs7HmPSEXJA11zw6kgfs6qgrQpXVy2sdamvC GJKDZdFwnlAKNz66e9AHM5XsTfQxWtB6J8wvAK8uze7BXYpFmAIipTpmNUGgE1OhTuC3zELUUCxY hXvwg+W9wz69YpOZAzNct6wSPL7gIY+kJSqWoKQoCkmy4BSlVXfLCagEJvmVrpF2VdiU7cnH6whR LlIr0r+sN7yrn1gCaXKtKmYfztEtK7I04huTDVEoCnFvNC5imUCaQ9lCAmbmBS9W6OQh61S1a9rc m3iW6FEIuFC7+kOlK1gl1pZirv8AwjyCEoN0DNf9ICEaPmsyusSzc/g3V6QkqlsmvNaApLBL6Wi4 AUS5vc+sEaw7HtFVBTu+xhlsx5ajtCVABkhreaGCOyDcHrB+5WDMsKfzhAVLKhpmufnCZYCimnX9 BAUuun4VMIGubyhPuQoXIOX8UJYioc7xLUS/xVDzQlZpSDYXqq9INbkao/g8ALXQdW1Ji6anv0H1 hIuHPmpe8IUTxDu35xTVTu41VCNgpWaLizeghgwKe0MmbSp9YRWuoOxvrH3SvrHOo/tQkNw9hR+s AqJLdYdyfyMFamCfkYCUOD5AxtBwWHmJ4yw5CSHB5mHm2mHPuSX5Q6lTAF+9sfWFhlEO6SQzQaVN aloJAu1XJXyhEsGtSr31EZS9a3W96e0M5bSASVU8hqO8Pp+RipHm+ZgPc1akFxD3LenrDAEoe/KG sQqxhIZgLco4lSn5atFImOnQioOCIDzKSOusPLmJfrrCWNidScsVYiaFKfKlKnAgSZNSULNVaSQO zwZhSozPO43PWELKQX+UKNVIFyITmCuydYCkqU5U6kneBSoCv7vqjqIEsk8aXmRWHB77QiaWmmYe ThO8AEBxdStWgpw6fxZdQ8VTSm+YamnooQ1JUPM/KHrbbU37QABXSh2a45tAVcBXeuApS1a+hgI2 OfmL6QHII6WAgKCvyaHRmquG0GvrCVimpWVbmpRPOJSqnLnU2G0NU96knzKLc4mJWTnNT02gEKc8 9QmDU5Ts3uGEBrKFSngNxAldyNxAWi6T8Kbph2dSbAs+sORcq13HWEOZiqyylPSL7/WFlcwJDuVl TRR7O+CY3xag0GbIRRKLFvPpEzHTsBhMGVj7rDzpp46uT7esP4r7N4rhJJCp+H+9lJbUgwhLl0/d lKlEKSesMdNEt/GDMCs2/WAwJYsSzQQlKAs7/F1hK1jTQtYwwB89hygFQY/E+sBmVfT1iUohLyZI QmlDNuYFL1VZ48imFqhcGHc2LgNfrCEkqCpq6UCoup48H8LwuDnzJWLnIkKWlDmWVMM3ziTjJi1f e5je4e94Eiaq7s64CeLSirUb84TicPOW1dHNJaP6q8WxWHROxH3FNYOtol4/w9VOC8SlcZgqxV0h KiTVpaLAs9O3zgknJpo9XrBIqO6enUQrVyqo1hiYleGrDDEZlr7axjEYKuRicPhlzZagWqpBLQrA HFomLwOIOGnZw6VJsdb7H5RKpmBlZlHdXV4lypCwVLUEJFWW51iUqqZMme4vRPVoVhgAmaktydoT cczmtAYdCfSJiQFcxyPURP8AZbGnhz0TK8EVk/e8w/y/oX4sjDycP42UUnFUWntpX/GEf1njErlI VVwUCp4GGwctMiQi55nqTEzCSlJXi8SOElAPPpCVLDlRv+F4AI6Nt6QDqFXDwCQ+9jrCZhQcj37w Bw6dyQNe0Jw01kgryOpqm53eJEuYQ06ZQLO1tzAJdZXmsXF4VQFIPLnHD0KDUSdTyeAVBStlbGGc s+WzAw51qYjRoAB9dT6wmeU1CCDSiq9x9BE+fgpalKQhStHAb6xNkYuWqUcPMMu9iW1I+UaENud3 ioaJTTHGkrIMiZciz7tCfDvFJhS2RKlj0F4+0SSlctd6kF0+v+8FJbVtSIBskLXTrFQL821MMKhD TFb6mEeISWRiEl1Ue927vFVLol+RGih3ECZQATcEaDvAlrU6n6mECcfOWTzMVoXu3M3jn+Qghio7 EBgYTV3UNX5QCpG+irD0hm7dIZOvl5dYILD8Wx6RW5Aq6kXhi+sVpVV7rXb1hE3Mmi51IPaEJUqm Zoy7GHAJ2fzVesbPrASG6l3aC7Em8Fb/AJ2gISaWLaOC/WGOsJbX84QGp53sYpSdNeUCwNmgpUGO maGDBWmljCVJ3sLGlXOAFXPKm8FTsH7N6QlSf4QqtwO8EgpO0KChp9bbQT/49tlCAQS+3SPPUh9A LRmrSKrXg29djCqlFuQuDAJUQdD7zQssazar4oSaTUR6QQDUp3p1pgMDdVLuxDxTrn5sflAUnL+s B7AXXtCAzgnK20N6q3Z4CdTqX96LAgXHTWMo8vyhNyWN41vpe0KLs+4vTAZ/yggkDoWs5/WLDUtr 5WtBVeqru/OKvXt0iqtOuh/SJZdSmU9VMMmoVH4agfWAlRPE1YWN4UF+bXMXIvCQdz72l+f6QRQp QFzu0AoNtOcCgGk6EwlhUB9ICym/mNnhJAAPOKgCZjt/xGbUHs8Ui0N7z2e5EEmytG/J4pY1an4T CkvT3gVJvqCL1v1gioKGvOL2MEWIIftAUC1m11gMqhvRucP5uhiq/UXAgp+Esyv1hkBiDvvD0kFG XortCiX9IQS9Nbmq5hSwmoV00/DABKivzaO3aGFzU6VFwQ1ozVEp03TBUUhzepVhzhC13eztz2il D5MxGoMGvJTn8pYNaAwZ7dIarvzMEKVpqn3oFbOSyTygNWvuTQYDpOrgMV/WKAhla0hJJ7wkqKta OGXNLWeAa0hvjBSDbaBVUVMw0cNyjO6QndXmLRUmwrvUdeVoWjyrC6czhBe9oAKrkv29YpAy666w gJKKE2I1H7xhSxcO6tDVyYw9BS/u8od8wt3glylSb94CqdqKm0hD36bGBbNFNLHSrWC72hzbfmTG ZkmnlrFK2Idsuoi1rP1i/n/P1gVpd+d4NSQKfJsYemweEtK/ATC0kA3tCVZhSn4bLjiKRd/KIyAh LuprhBhBJ/CriJyp6wKGortqKuo2gpIJ2PW/OGJITpmGkcPX84YJIUTvemLAE7lvyhKWKBzOqoCq i3LnBYspXlu0INwvQO7GHCt3VfIntCazUdCXYgxWgjnTAXfXuIq/PSEplje7hiIqKxpqdIVKwxCp 3xp93oIViMSrPNL81D1gBCGCBqLvF/i8lLAwAoeU02Fk9IBWkZr3zFXIwSouE2HaErTmflvFQcdI C1VJf5mHYi18z/KEklRDPm/WE2DG3JoDIdKfeGhhICWguFUm7jaBMpv5f94QpZZr83gYaQWXs3vQ pGKmLTSupFtbwkVr5WUWHpCCqaV/nH3S5gT+E2EBGJWVjW6n+UBIUUqdugihU22gq96AC5b4doDb KzalUP8A8QlSkgJ/+GBSUgv+8IpSmrcTDf5GEqUFdKtfSJaVIIrLfiiZMnSunKrnCRh5SUWz8j1M GXKVlQt3BgqO/l5CEsWys9iVPzhYKnXX8NhDgE9FRoxdvl1hLErUVaaN3hIqZ32+GGKylTeXnziu sFIyqOoS8Ie9IqSDtCClAr3ZOsIeqoWVy9IVY576eX1jSprrv5rjeE5Kq12G/pBQyKQHPxKto/rA WUVPdCH8t+UILEe75aWhlJAszneK6qk7I3ibjPEDMwfs5gpuYKTm8QI2HSJfh+BwchBkpoaWgS79 TCkSnwqELypSQygOffnEj2c8awrnEy/8ZSa0LazN+cYj2w9lf+zx8gcaZh8N/g4sB3y/pA4tSZgt NBuZZ3isZwPf0MXslul4JqKjq38ISqW6gVsqpTFMKSQUlFxd/WAVLNSi1XYRLDBaZpZL9SA0HET/ AA3FycNdRmKDJUlrNvHEDK25NASlwHq81xFYUfhU92jwxUxSVyl42WieDqlyB+sK8PnYHDrUcA+C xAltOkzKHQsK+UYjBYyYlQ8IxEzB4hVlTUqSaA462t1hMzETxVUQyvu5j9tYEzDzCqUvNlPl7xPS lVcyh5QrLL7R4n7V+0c3EIXJnol4XCpLFdL5n/ntHgHh8ubMVImySqUmYp1ICSxD+kSykFtbGKRY HWzvCdOR6QDcbOIN1L+Fww7xh+LMSBiZZw0lO9RSWH5QuWu6ZiShQ5g6x4xiMThZkzwLxLxKZjfD PFJeaStM5ZWEr5FJLemsfb5NScMhJ+zInJpmlCQztYwnwme6ZUpSAhaL1XdQO/8APeMNgUJBThcO EE7qIGb53jxGcEJCUzuDLu7awGGu/OAH63DANFP56mE47ATTIxOFmCbLWhRSsNCPD/aKUtGKkopO LQMszZ1Q6Z0ummoq4oIDwF/aJaJfN/N3gy8IpUyasZKXpU2jx9rx6ySrySyXSi9mhICWRqrW8BPp eKUp6X37QQynQX6GMUsI+8lrdmzDvDTJSVPqDGG8d8DlVTPDlleJkAVFjdxGGDYgGSviqdJAJ0ZU JkLS60JZR949YXOByy/QdbwtTAirYuPnFhmbnFQykb3Lx5iHDPo3rBS+zkk3tE2S4KkZwTryhVtL 2tHEmCuROGYDNTH2rw6QmVMnL4kxKHDmOIpItrC2SG0Z9bawkWz3Y6Dv+kJXLNFJJqDgl9ITJmT5 y0J/Ex+WkffSyMzhalavaEVTFITUA9RZV9IBksoANz73hXEuPmRACT06mLLdJ2N2her9dDeGKesI npUpIKuxPQwFWpTuo2L8oFyEVUm9juISW6aWiwdr9DAQUhR/OKjp+cBknz2I27mHWSWU2WzQFBai Bfn3eCCy/wAocWIOUENDflFTP0sAqK0BtwAb25QJWJe3xWpiqsU8n1hJSpwT6iNS+u5AgU3B8pgl Xm6wDu7MN4sFcrB2eM2Xe94PJV9Hf1ga9WgOh7/OEA2OupLQEPUgH3hbtHERqrzAbRWVU7kbesBi D+scgIcDd6tNmg3ZTPbSA5NvQRqfNuIJUDq4O8b0HTaEyxrq5vG6t7aQ2VG7m1TRfU+oFoSCFVc9 BaCkJD6nmYlp8jLd/wBIq6PyqhLsL1GreOSRqBaq8JZ03flTFK72ureHYq2hlSnqvr5YYD6iKkj8 Tj5w6HDF7uT8oKZxc+X9LwFJIGze8rvAFTuX6iOr87F4clvV/lAZ266GLMrcxTLVQDfXy2hlG61e ohwFVEtUdRFjWfeq+sOFB9sthASrMam5QKSqrdh8ouW2bnDMO+8F35sYRlfbnFw2/wAMOG5nd4FK C7MeYh6TYv5Sau8Zk307xoIuH3bV4d9/SCTuPSMxpHz9DALnl3hwo215CMpIDvfbtCVkb0lJHlhV /PtFrZ7NoX1eM4y035jrGU1S/wCbmFa0i7cn6x0K2dZt6QyhqvLd4Suzmzi4L9IpCS71U+96qgF6 RXT8ZHQCAFVKVW17VekIHDDb8xApJD7aQoECWnUfi53gkJCwbXGkVkZRr70BQuCG0YwG+e4ilTn3 rjWEHMlOtCbCEGWxVoLM3O8OssOVjvCq7svK1wO8bp/Zu/ePval5669B0imgX8qf1gAICFIUxzPt CTUkFRZXVoVSyszDUiGoL1PlGW9rwilQA95On0jLNXTtkMAgkNfNHmNXXSEkipTODy7Qlh8jYRu/ 5wkVAvZtWjOL8/4QBqD84T5vraA+d+x+UOB/Ew6hr9Iy273+sHjM6bjcwVUsDfLsecDjpLc/9oBk S3vlLa+sUKBC3+XWACpj+EupUJFJG/eA6HV/7TAWGQEeZCnveAClq71KLGDxJlR1QNflFTUKdu8C vXnBTQlQdmp0O8S5qKQSny8oDH9n4h3gGbr8m6RWwo1pereAvLo4YvBYlBQpjZgYzKqoyb7QlIEw unnAGrXd3JjJLmOkspXOClcwykP5RYEQFm+zneACgsVNUAct4UnKpCjZTMocoS4WpCLHc33h1IVw 3uVjSAtHkD7OYSWWQvysIdQLH44Kpmj2o8rQXNQbKNSO8DKbnbaFP2S9oC0h2LbE+sIQFKAq0sxf mIDTBUjKHMcBd9+3rAWE+p0g0uPdbSPtA1SruIBK3WbVMxPrD/DvCZVQqP0gZ3Gt93ii9vme0Oq6 a8mtukfeEj9qxEAoskXKlbweHprzJcwoLBLlqmpb/mC6QqXolBhKpiQA+U7ekCWMPLJ95bMD2jig 25v6whaasptXoX1/SEiYo/smwMFEtZUVkp5gc77QgrIBIppd64Sygqouu7lPaFCTxJimtyHaEz1y 5p7ppbvAUSFPsPdhPC7qOjdoSzJW7TVrDfKHqKi+UEVBPYwAkOrRR59YCSolC7vzhIQo1eV1W+cA 3cachDvSXvqwjhLNvKlSLt3hAWUrHlcElmLxYzFchqAesIyA0lrZ2gKCyVAvTo1RaGy1oU1jc/y8 GZNVn0S9kj0jB+GS3Tx8QlKlIy1B9Xgf9PfZ2dIxXjuDwtWLRJNapK6QpVXaoa8xEjE+IJxYxWJx NMldFEqXexUYw6cNiP6+8ZxTq+zSvvVS3/D05x4j7UY/w/7Rj1ZMCjEf4OHWTcOfyhPgHiqpWG8T myqhhUq+5V/vFCn+yeKrViMGeGyDc1MekWNASfvCffgOT6XeEKUSra+0LKkqbdL77GCLub+awvAZ Qv6x7PeD4x/s443iFIZphw6CpIbr+keP+He2HgMvDew0j7RKleKqRTgJ2HS4w/DNTLUsFJNPlILx jESv8KVj50uSxZ0pWW/KGAYeawcfOCGdBSxBU5iTN8ssY+SZuzJ4iKie2sYAyl8SUcHKMuZ8YoDG PbDwnEYbHnC4jxdficmbwVqkYqUt1y5gVyFZ+V4TNkTJkmagumZKWULT2MS5+JC5k5SHRPLkzE3p JPWx9fSDhsNKmzcYkswcM9gWMTfEvaQDCYOfJeThbniqVuOg1jwSQZyiMP4NxuCL0VTG06/rCAUm 13VeqCWGYv0iXoxu7gkwNQ5vsDFtIR4n4aFoxeAnJxCFoDF0kK19GiViZM1KfEJKBL8QwZtNkrbW nkYX4Z4vhkYiQrMgqSCuUrZSYpwviPBwg/8ACiRdQ5GMT4phJBOOxNlTltkHJIiZhsNMRM8VxyTh 8PKSp1SnFyY+0Yk1Tpy+LNXUXUTqY979qGrY77D5wClP4iebwCpPfr6w7gKOVVNlCPulTU7auDFK 5i2Ta6jZ4CllTJ0qvFkjkNj3gkzLe916w/LlvG36wGd2bQ5om4HETmViVaTCwLlg8a2PyhaJqBNl KFK0EVBXcRMPh+DkyK111JQMpisTATqvnHDT7+VtD6iGSPedtx3hBp/e5wNtwecU7D5CFNmv6iEI WsCQcp5XO8InSFhSV/ecQaDpHDTozKFrwhjVVrfTnCql2NxSqODUTX+8fnCaDoXdUVEmoqY7pTyi pRqKfSEpKQsG/U/8Qopq5RLkYgrmYZcxjsBCcRhJqTa6SbiKVjiJdvNpAKd7Pd4bmrpAD5hYbQpa JZNAdOqkKjhYh5dCqKWdIbkfSPule/TfM5MIE0uq3RI7RckfrDpSefWKWe3qHil9M36RtBqHTYRl tVACqSV2bWmP1gK0Sm/Qwm1LKd/ig0+YnbaElze28CUtRfXNoP8AmHl6/wDwxStJAF3MAuAPzjMp j8exeAyynNdmzQkgi9m5wAXA56woP5TrAKm9flBLaf8AuvrAmIuUabM8CUsAI01iqWpxvzh0+Xly hPW3doIOUacg8MliFa5nJ7Rqf4w405HWFMHBLNqTCSnuxtC1cvxXPaEEGx32g1X3RbWGe3MXBhmy 6rUdD2h01BzqreCC3qPM8DiWvSbttCEoYJd+dXWMyXGlfKKyl99PNGn6R9NXMOFNFS9ezRSBbR44 iRqjk45waQXT0aBme9txGpKgN3pHaM2bM/7XeCQRS7X27RVUol2A2iYVXU73LwFL3LDaBYcuusA1 HX/TClZx2EJp16wKlPzhJ633h0gsdBoTzMWA/M/OHY9Wv2j3rfI3hOhGt9RFvlDgfneMxA/OMjg+ jGHUXvG7fJ4GUfrFrQCQVDW30eEkA21OjQTm1/WO9/N9IIR9fL6Q7PfqwhyBT03gKpUal8vrCVUk VKdjmC+/zhRyhW2oeKl+f5JTDqSTTy2gG7P+90hSyD8Oa721itYUpQL8kntDFCwKvSKrqQ9Jdyno wh+GBuPer/agsQSNQ10d4AYks/U9os4ScvMF4Y1M24Yh9I5Pd3vBNNRSW5K7x5i7d/8AaMyWI0Vv eJdGdRur+MFgcynVtd9BAEsJpP8A7f2oYqf463pmQHH4huBBWtNaFZRoWj65k2MOi/4tEh9oX7qU XqRqYurL5kfHyggSw3eCarVd4Nv1eE+Z+W0ZfKnXYGHYvy27w+n1jNe+8Bhm+sadOsXJJ5DaHJ/D eMzsdITQHcZj8POKUkPpezxoCGa92gKQgqmK90WEILFtSjzfKAvNdLH8UBRQavIdxD+YaW1HKEau LL2btEtbEqC+rKveAoN8mUmEtcq0L1RLZ0kWCta+8MrV/WHFyLjkIbylIbpBAObVjpaKlsz+970S 5AIzZzXAEhL0e75U8ngVITVr0gBnC7msaQkupASL/j9YlEOUvy0gAJTfz7lUVIKuyReGpZtuXWCU 50jzq1aEqQvMUuAXEWS9ntoIGpQcv7fO8JCWQPgrNmhDVFtaWVXFIpUHNeXMG2gFKEhC7rB83yhS Ep/E/lpaAsuSo1ANzMdTe9mhNCAnde5glz15RUVqJfRmEcQi+kEzC6W8rnLCQgu6ipXMRxApSQSx EaZPkT1MOVhPwgqpJhUwTFZy1Op+cAIUw0VqYJxBZaLhnLwFIcr1HWFT0ZVajcwZU0qatqqMrdYl zFKT1MCbLJCadefaJjzF7pZrHk8CVWQNc2U/KPO/3dZO94MlNQRVrtAdWZV2pt1YwZrlRAtYuOrQ eIgkHM+jvAmIIyihO7RKSgrMxuWsJxE9CZq0mptjCpvCkyZtPDSlAavZjDDLyDaesIC3AGgD5ecK vlGUVXVMeDoy8jgaQGK6tQ8twbc4SVE833DPCLJpW7Vi64P3dWw3pgVrqB834e8Lmyyk02beEcQ+ VLgNCgsKCNPLZBe5hPu0JYbKNrPCVg52Y1Zis7QmriDdaS5SrtF5ilHW+3SPC8BxhKXNWyNyN7fW D7eYk+IeJzvbDxn7Ko4kDEz0Tpjq4MphooBRfW3aJ3s57O+IHwHH1oweGX4ojgYWfMLhZBPwkEf7 R7NVS8L4z4/OnKP2vigYNYYlJJ5dY8TwHtfIX9owom4vw/wbwV8UnjBZEuYopvTyBjA+HeyeK8S9 n8Rglqxs7xjxCQsy8BJSq82YkpzE6JSq55i8ewXhXjOMw3ifiX2qcV46TK+ynFUhIqUi7PZwLRKU MwOUnytzhhlNNV9bwpaghT33L/OAAgE63/jAmqtWWOa3pCSCpZdgLvGG8d8OmnCeI+GlU7CTwDUk qDEEb+sK8FxPi2EwWGxZ4OKxmAwiUYudKIZSAr3auYvcwhCQyU5HN9ORMUg2PO0G3QxiEsDWim59 QQI/+UPFZ1PtJ7MS+ApE2ysbhtJU1HNtD27wvD+KYHD4l0FEuauWDOlPyV+keC41OERK9m/FPFJO F8SnS/upcpBmitb/AIklQtyETE+F4fC4fC4PAV4XFSDVWwDVc6uXMxLw2C8On4jCSJ1WInzZNEiS AdVKb87wrE4ydLwuB8Pw7zJisqUhI/MxjPaea6cJiymT4ckpvIky7I/1WMILguPlBVZVVuZhJJCn 15iKhoz9RGVwOYMFJuDY2Yesf1t7P4peEnSTUQCSJ3MLEBPi/hsubOQM06QgpSf3dYQqbglssVeU ogYXwPBnDypuVeJUMyexg+JeIz14qcpTfeD/AA35QEh0jQPpGUvsbW9IfVvpCSCoh/LtA3SkMBoY 8rf/AEUW0GZRuX7wFOUvfv3il1c3a0Xc2310gsL7RbzesDu3kgO9rK2eBicJVxEqdKk6hjvCcB4y haZspNKJ8wZOVzBCJ4WhfwEkRWhXy3imWQuab82j7ROWo5sg03hQ53fWroYzqWQVd6YYkU63+kG7 g6vZo5drv6wldJqQbNv1gYWYZmIkg5wsXHrCSCEPmpCaumsPxB5tGudoCJDqU/YCAqaWmHVtDCAa S5feEsC2iktyvDqUpB0S10q7xWhQv6lMCpR/+hV3hCE5C7ApNoRwZqglGU/CvbWBKxCDUGcjywhc twPztrD769T/AETMJPSlSVi1QcAw8iUo4edNMwcOX93HHnppSFuxu/URLlJTmQHJpuIdYOrBtYqU NmvqIYWD684K2J3vtHrn2aAFk57BTwKXO8AbVPeHJuSwD3MUsW00j4Rq6RYwFORuVHeKSXU920+c BnHvW39YTLmKv2YwmgBRRfqYCSm+3LtBLFObbSEnTcI0qaEOKabKDwlx+H4jAmIsFb7qimZo4tzj zhKfyhOZtja0KCS6grq0DzNVSq6iFdozEBZsW94xZxd9yNIuv9Ye7mHmVaFhqR6RSiq/p9YFTk6F 7RyGvSKquig7VR5iim1R3i7kaWFr9YL3Ytez9/0gkVHblDFKgr+bwynGyizkvGr25X1hC3Avtv3h RUlTgu+piou9Pr6xUKje7hmva8W7dBzhuX1h2P8AGLfRw0UhalDTmDCiUspS7nlFgXhVSan57QaE gVfXm0OXH5iEnOLs+0LCQ+7j3usIRYUq15xuTrZzDkG+iNu5gEhi96NFd4Ch/B4LsWN4sjWEhRH/ AMTQCACoWa9J6x8IV8NoDEin1eCeUbwH+JuSu0AEsxcZooJ333hhrqqCn+BeB/Jjn9IBP8vCtefe A5p35vBCf4GDS4P4rvzhbGAA1Iuv8X/EOpyiukG+8Z/LqmnX1+cFWhPSDUioDV9YWSo06NrDKDOX dvkYWSohO558oQCska7s3WDQlkg5lEX6NEtSXBSXPwmFVOxOUUkjXUmFGU7Jy8+JFSioKXbe8Xp4 buEhyR3h7ZbmwvD3ZVxy7CHKT67vyjXL5gnlCmUSV2BZwGip+iHNIvbSBLm/dlG+oX0EEhBRnvbV 4UunJ7qVaNuYSrS9NNT7aiCJYCw9KqrpA7xQE1kKvuBfnBSgU5sx1Kud4qzNoAzvBCFhC0Zy4cAb OIJM6S+/3cS60lheZyPpGQunT9loBNAR5vN5YcHzdf1hILqGx1gMP1g3A97lDp11dtYJKySdrh4/ mr5wAAf4QFWKhZ+UaqC6dNorNyUvu46wl1KSga3aKgVFt17QCrfL8VMJS5V7/NcApUqn3ksXikZn OxaFTM61H1phBcqK/dJ8nSC6KhoeeWM1aQn90npCCU0DpavrFROnVoqcty3gsXJ339Ytn+L/AIji TyQnTLvAmlyJdh70JUoc3o2gLABmGwQzwkFAFNtPzh2+QtCQkf6sxg8ve6doS2hyn8PeB+FT9+Yh dNs9kH34EwhSToeke9S121gLSSlC9L+WPe3Exjq8IZTApernBlpSdczaQw82mxh0qJDsomzdIpSF a3yxURVRm3JEJUpY/X1hTvSno7+sZRUNbi47RkBWKnU+YDsY4aSWN1EXGsFNgtSNSWaFSQTS/caw paR7uu8JKiF0uhIgzKKCC1rg9YTSlzvl0ip9dbtCkq/aHvPFIAZXqIZSRUR6CGLlKFOjYRSFlT2Y 79oJJJUs8mAcPAUTmWaX8zNFb9NWBh1X2509oBBqDWdNJEPUo+toqNwAwQbAQhSXCdRuIJu/NIY+ sDBYfiJD0AtUB1hWKn4bEz5CVVCaElk9TH2RY4apKc7uyr7QhJAAe6/egkLyJW9/Nf8A4hKKvNn8 zi8EioF6E5XEAGhJqbylyYTW76cyn1g3vLVS+oLmxgElSleVRFg/SK1JZR9zVQ6/nH3YU+in3hKa 1qJFbvYd4SpEzTn5i13hBVYlTK5q6wAlThVhX+YhEiVLmTcXMVQhCA9XePZnE4zADD+GyCvEzFma 8xwhxUn+dekeE+0nhywJnsf7W4Px6kpqBOaQgkcgZweMXjpwQJuNxS8VNEsUoCpiitVI5OTHt7hT x/HUeHey68TgpeOmnF/1cshaXluXvSNLBu8Y6b4TN/qXxCTiD4/4j41iML9pAlSmRLwihqErpJN3 JV6RgpU72Mw39RYyeVeL+2cvw6bhcFRJCnky5jUFRIZqiQeUeBeHcf7rwb2YE8SK34a580mqnqB/ LwVZgk8v8Mvf9IXoVkNq7d4zm/K4fvFTpOZ+zwbled6WsO0Jm+W++piYpZWrK1Nn9YcseSIYpKk1 X5Jh3cba2gGp7veyYp4YKHbp1aMN7Q+z0+bg/FvDJnFkYjD/AHc3VyFcwWuDEvwn2zSj2b8aT90M TMLeG+IKAuUnVD8i46xMwc5Xh3jWAnpzJlzkYpHcEaQjAysDxMLLNSZWJnrnS+mV2tCvtnifhuG4 Y+68NwCkKxMw8kykb94w6fvvBvZTC4jjSPD0Fp2MbQzz+ghBSUoXLQ8txYsIMtSXHPYXgNbszmCs h1avd/SBS76cngBKcrsdiYWWVbTPpACUv8b6w/Dt5LjnBdGVrOQU+kKZITdh1gmxGtoGSir6wkjn 5ToO0Xsp8zQUpYFN9NYqOp3BsYIV5RfSGBNKvR/WClWn5dIz5c2+p5Qg39dYTmIAN939ICqnFx1j XMbtrALBR+D4YZia732gn/CU7MfegS0zJgY3gDizFDnXcQlRWVZn7d4QoX/M948rb2vFNJKlG/S8 KsbLpHKB0tq7xmcA848xI1NyR6RYvVe4v0DwapbUaal+kEjIsFi8WSoL1JIcH1gK86+QNTesJARS rU8r/wDEeZyVZsrG8DUUnTZPfvHu36QDSlifObAdoAdSnOZv0jMTypCbvAmJWWSRsw10hASsFQZw 9xGbX+j+TBRNlomHTOHKIASWS/ui0PQeX4oNQHxdRAANm/l4LOd7axn15kNDhSgmrUQwKlb/ALbw ErJAXYVF4YOx03eHIVzgO5HPnF3COTN84MuullVDrCZoTUl/nDiw/KHSAT8Wr9YF/laOI2/rA1Ad n2MB0FSdEbbwFsaXal4Ckun8Lv8AWBKnC37btygLF9gpnBilRDdrwcxH09Y8z5mLfnGc3P1d44iZ mX6iKFhSqbV/xjWkf+494UFAgbOXqgKUS8AVFgPNzhHLmBcxSEFtXVHwnbaHUoqFT9BD1JFVtHEO QFHymzCHbTloYskrYctfWApilSToz1Q5IIHRoenff9IcFgpT6v2hKSQWN3GvSL+VYa20VX7cody3 1jtCtir9Yq1Hyg89GNmgg7l35RmV5DfrAcD4hsIHJKmPWAA4z9njMC3TeEpzBGyRdV+cMpub6GAw MOe1TeXpAfaNHDv1gkN/9DrAGiuerwl7pfVrmAduu8Ekh/zghkjq+kEu6dP4Qa3tzsfSHSH9YCXz dNntApVpYvBL6wFE3f8Aad4AL0v5ucE2o2caw+ihewzesAuGEAsW0tYDlAYue+kF7UOf+Yy3+J81 XYfrBlFlUHM4cw5Vc+VrKHOM190WtawhyC5sIIN1No1h3hkuL6HU94c2/SGcX0fftFSlW0I1GloT QDVqNmipK1VHzJItCfKLv3a0BKzSl8pcsnpFBC9fMneOIaf9MJzO9+QHaEkLcuzear1g+8aW5kdB GWyaWqNoYg5buQaFQZlYIfUhzBKVAgXYpzRU/wCGmmw7wNSFOc2VB7QHbvo/c/lDILLVY2qI6wE7 jdgCerRrQkq+7O57wR5lGxGhV1ePd+sEJJSVDNd0jtCaX5Ftu8BmpVc9IRLJAHK+ZuvzhJH/ABG+ veCpWrc3HzgFJLadIQVMeRF4s1XIiAV2e9jrFT3Ia2kBRLpby677QVnUpbqYDLI3f+MGWUgED9p4 qsLVX8o7QlACpdJavSrpCClIP1gK0pzftbwky7LPu0ZYf8WU7a6RmDfnCV6gZl5Pk5jLMNt7tCWX 719CBFalH9p3aCD38zEdY4syZUgWvZ44UupMsHVGn70BZsnorzdYr22Y6wCtqn3u0Ae6+uh9YuSd k7CANFflGtQ76xv66x8QNzlhU2opD5YFxzezmMuunOEnNpQq7tsQIarIq6hoBrvDzDZ76l4TUFE7 1iowFPSo6XpVBZ0S0c06+sUUmopd/NvzhE3SWvKad4ZKlc9IdS/nvCDMdKRYlUfcO2v7UVgG8Jpq TfOytYSeIpJ0p0eEYVFpirtCVTqCK7dIpRyaHest2btGUj0OkALUHXa5tDhQbRN3BgJLE9DCiKSy KrB4UmaT+FvMfSHVpp/IgNbblCTYpa4u4g5bvaBZrXp5wCpVSvxQksb8xDA1WdtGhIqarMBYGEqn kM9X/McJM9IloktTYJVGO8TW1M+cUpQBa1hFC0hmrYq5xM+7LFFNLa8oTkYizIFo+7JFAdztvaJV ZMyj4hpaGVU6rtM9z9mCQUset1XiWpikkuPhDwpg46qpUOsWCQKrc+uaGSXR7yl6mHaqbXSgJsQ/ OKcqS9XJ4zLzJ8xNlen1jxHxPxBby8AhsHJFjMJLVn9l/nHtR7ef9QMX4P4f7PezJxGI8LVh5pMz xGSgqYrD2BTQLtcmzARhPFsLLw3iXg3jGGBmYbFSU4mSrcy5iDYt1iR7U+zyvDvB5nsz4DNlYXwj B+DIMvxGYCpSUrQkAU3YcnMe1Xjnj2KR4X7S+LTJ/gOEwuPxp8OPh8uUhgtSHvVMUq7MyY8M/wCn WF8TxPtZMxviyD7Wp9lPDFHCGQkmYmUnFJDZiAHOjv3l47xCThfZrwHwDw1KEYCSsL4JCcuHlsPv Jija3mL948Z9v/E2Qvx2fxMBh6c2CwssU4eTzsDf9qKGDaP5SIFSC/OKjfNvePNTTa5/SLebRxqb 7wKTUKvvKtBzhawvzqpR1aBUNTVo2sX93o31gGrJ+HbvEsqNf71oTc0Ev5YUDMAJU6becHrCapKV F3StQve2sE+H4/xDBFExx9kxi0AQMPifanxs4UppEpWNUXfq8CbPM7F4jzcbEnirP7xiWkKCRyAv 6xwVKyks8KmpvUdrJhPL0s4hPJV6vSPMOfaAL0694dLHk1z1PyhPDWVesUm513BEA2DbaPFgbl3O sJI00If6QD6fsxUXbUDWFlCrrUyjoYSm6v8Aa94dTgG7NYQ1IIdtHCvWAGy1baCByEUqz+9pb0h7 pHL+MBgPhBgAl/i/2gFKS/lfeErZR2vpCax93orLZMBYzJPlPOCwqJ33F4ShVilT20MKvSNbaCLm rk2kOHCddIDXs5P+8VOwF25x+80FKvkI1Nr8wYABCWu7QNTmqzbNAUrKpNz1gAOkVMeZfnGW6gHO /wBYQlSSklTq6whSEqN2cFqbcoZRBWVNBdlbUk6QA9IZgdAHjzDKXO1XSEmmkOwvYxksQM1ES5WK XSisJL2AvYGBiJKwuoPYxSVX3DvDG+3WA1t+T9I69NouX530ioKtro7xQlgdOVUOpL1X7Q6Jebd9 +0Vy0KSLzAWbp9Y+984y7VJghytKDZXwvzhDuVO2bUwCR9LQlg5FrwoGX5emWBMsLtEshVSPepc0 30gFwAdhc+sBKQX+Ual3+cF+bXcgxzGjDaH1AvyIh26XgNSRy2jLY62hSFupPN7jrAWQdXeHCSEv /JjJmf0eK1H0d/WCAxrD17RQouelhFSTdmO9UALSUGpvrCF3IH0izs9PN4SQSdwIOZlaqG8APU1n bSAlKTr83h1JtvzMMAfy+cGtIbroOTRuCksobqi6eGfKNwq0PtVd9DAIS12S3mMIeptSQbwk1W/Z cwCok/BtDmrt/GAq7+91jUt84pJp3f4oSfSNXD6PrBpT9GMeWx5xv86vpBfL3tATMULaNvBoZezK DD1gDM7u2sOxb5Q9+8ME5NW1MC19oU9lfPW36QGDubjSGpJD6fWC/dtGj+THPb9qHIPWLW/WFE6v FvneL3bN3hwSmn5wylmh3vCUquR+LWDSVj6tASHN9eXeC7MdefpBD21fcxqRm0hwpqTfrBVUUvZP Iw6rDSxaowQX8zX0MBlFTnzC4POKnKnshBBNLnnBzUv1c25d4e9x3h6ruz7xfUXq1ghQIL6n9Ivm 9XfrCncP5RAmJQ6kbGz9ocIKFagL8oPSAtXmq05QHVc25n+esMpjSrVWnrFSKiBzGsWFNJcvaAQK VILlWuvOAoux0jMHv3blFF6vet83gSkgeepyX15QuWRSfw3JvyhaVlbtbL0G8UB1TBdz7rhopLFc tbt5anhgAGVrodIZaVE6c3fS8ecKOpW++weP8Mnq+sJfy+Q12beCpLJTplhk2951bwkeUV03F1Qi 9hbeHJGY2J2hQrBazJ26vpDAnn0hIdCP2leaE1TCTrlFekUydWa+sSjNrUdMpIb+WhIANX4s31h1 U8N9ReJcxspugcoG3M6tHDlOlCcqRzgEoKh8mgJuom/WAASVfQR5O+a8WYp08tXaElglBcLy3/dh 2Mp8mYgPD1ZgWtd+0IUuyNctjDoqIJ9TvCcy38rJEJlk2Y7/AKQkgqUg+7uYSouxFn/KAtgKciX2 gBhURfn6QPdGl9oKa3Vo2oPSBSTmtzhqvQ+7AcVP8hFizX/D3eE1PdNmyjpaFA3T2ZQjId75Yuvh jzM3mgLCu2nzgLUWIy9FQjZk2/FtEskUipn8sOgqAKmKS0EcSkWJW0BcwulenwphAGvyPrBFVKkW vcQXXbbJWkwy2O0KljKdA+8Fjrd9PrBWTs4Sra+rwJl1Wq/a/l4yi9TF8zekCZ5eXOPs9WbtAUsn mBoISWcflaAmsO7B9oBS5OnxQUz5ZTt0heVWfOhIGkfEN4ZNubi3pFlVhW59yPKdMzH6iKmuLQFa F78ldYTmCh0c3gEW720it2OgLVPHFQpl+btFU5cxUlV81gIMyUocBc6slOie0BT1MGA+OEulEtVW 7womYFJ8tCXbuIy5k7nQnX5wkEBtcuYmEK0/aGbq8ZSKUFgDZUXSyEnm79RFaSsFZYqtbvCUrWaJ djUbmMlTJ7mqCuYoUDOSSAermFSvAMFMniaL4lvuZfWqJuI9ofaVWGnTUsJctdg/KMb4h7J+OSsc Q87CSMSs/aOucfz3j/5Q9rFYrw3DIW2PwsuctKsWpLEAq3T32MHC4AzfEPZziffYPELK2u5o5bxK OKx6vCcSvXD4pNQHZQjE+003/wCXJs7HJbE4rG3lTm/+pLyuegcwnw32alyPGsesk4bwT2WwaZMm v8ZACU7RhfFfbNScH4Pg5hV4P7L4ZRTgsG5GeaXZc3qp2u0JlyjohgkoYiAk2L2s5i5KajpsO8AI DNccz1gVg1FT8oGuQaPcvE0K7ZbGEpVSlpluYG8Pqmq13Z94Aun3lZbmJopdWsv8UHxLELEnB653 Cefzj7PiGxU1IZ3BCDvBV4Di0pxxemWtTJO9oX4b4mghUo/dqsygd3h6CeS+fWBxBtyDeka/Q2ip 99figTMz1Okad48pUpm5tGYGl+WnSAxpSLdukGxF/RXrACkuGaCRVcU/7RYBOaKjcw7XGji0MokU 2LaGG93V94pYstVP+5hCJhKSpANSt3EJmKUmZhMQriSiC5AOx+kJWnQqZ6dbQ4sOoZ48zgGshn1g kEszHlCXUwfSEuf1eEsyQP5aHc8uTQkhVnY2cltIC/imM13uYkWsUA5om4XFIAOIlKRLUBdL/wAv H2CoTODZKu5tFQYFB+cbZNdPSDuoq20T3gk2Js/L/mAoVsLcwYe9R25846P84UQwHyjNqo7b9YGZ g7DrGRJUp2LQDQayl25woTETEEJev3ddIc5jus5TFI10v+sOpLI0TtChVop+0BZpbzJOqhCtG8v4 ucJLkBN+TvZ4JLAA+/v1hyFL2BFhFOZD31qBjiOXQXdFy+0Ik4lU1UpWUvanbWOJJngzm05+sHMP P7pjMoHno8ZQeVhGZZAPxaiKULrJynke0CYQT3ikjb0i8TEUAzEoLcz6xwZWFWZK7a6escXEJ6q6 wkpR67mKdBzvblHMnprBTR5rdIVNR5TcWOXpHB/HSqoXDWLRWhTgHeLuowkMSX/0wctjd9Yzc27w SAw9SI0aFWuV/OEKa/8AN4dQcO0VkDWw9YmJNqlP+zHR+piw33FoGmr7xUwdszDXrFZDmrX9Y4iQ H/m7woPd3uXF4IHy/WANUvaFKFyzBtmhILgv/qir6iP5vGYH+ekebNya6oCnd1esC6gRyRY+sXUC Bd9D2hnf4bw7btrpEtWubVJt6wUn3fp1hJCawq/OqGAuIT8XzAgrBDaOBrA3I32gqLafOCWdjyZ4 FLjeK3e+h39I/LYJ7mElk1VNUIdQAO6g1+UAFL+lzGRJca9PSEn3TckWhNvKX794zJB5HUQaRc+r wRTl+ZEXdn/1RU5BBbqYuzb84ezvpqTCgzejQ+/eLdz0jLq7xc+vKNd/nBfX8ocFvmNOUJQslQ0q i005o1cvzgj16/OLZnzNyfmYbynno3/MJqF+er+sLGqhdtSPWGUl3+HQd4SoD3v5MVkJCa9f55xZ JT3v8o5kHlr1MAJFSjqHYQzX1UxhlBWX4w49IqSrf3te0aN+sN7nMB1esZHPR7d4akv5IclrNYOs esJALo0W6y5jKsllfE6YUlcx0gVJA1HSA6ay2nKF1XPwquBCCD5rl4TcpUtWVY0HMRm+7SDc/kYq 4lSgbNt3gqdCSosl9YecpTgsSB5uXyhOQcUGnibnvBEwTArVW8Dku1xc209IoKiFPUAqw15RqPlC qSSrdJEC7p65qY+jf7wLhtxvCUkky6mbnCZQy8rWHaLO/lzM8JSMlOrbwlt9ztASaqlX3qgTCSSA whP3jBGqTqYCnc+7c3hlqIT5m2MeekC2hJMMFrAJ8ruC0AkJO4FV4SAQii9Pm+sJNR/jBmi1mO0Z XOwgGhtuYh2sbkk01ekZ6iKnF33iqVlA91AcmEVl1TCw2Aj7zIk3gFSgsL+O4T1MKVLKXduSO8FM wNskpsT1EJJsKRVu0UAlVC20t3hKgl3tpeCaDlDGJkoFaMxPzhuISonJUP1gLOU/IGKhYUudGgBa Ws9tYcpSAlNTq09IURTXqneuKFJtz3eHarZOiYPEQWBZ/hgkG6bNrzgJOpsyTlveEsejJNIQYLzQ r3vxQDMU+5Y29YQGSr4f+YSqku/cwyL12UNW6wApx7mTUwVS0lBOVea56iGHmpb+TDpKlB2I0ZuU AzAchbMfNCTUb3TmciBNKDmDnemBJTIsCxU14wa1KUgzha7DnFK1JKh723pCSgqCiM4qunrCKnUl Cudjf3hCRKQXI1OghU1QSs0u7OC17xOF08NZRe6TAEzJeyR70AJKgR9R1gFyoDq8BhHMEVGuxBvH xEBzaAoSz1Vs/KHdm92Fr8x7ENGHTOyoCuzjrExWJlYadlZKJvlA3MScFgJWGl4zGqoly5TijqDE tClUChg96eZjiVVAe9sYqUlwvKnk8Gp6RY3tAsi133v1hxcPtoqEzCLfJuUWSFVeVrlN4SNKLKzO M3SM6CirIFIVbk4glClUi3wnufrEjwxEniYKriY2aFsmWkO7x/V/gqMMjFSpVDSkAqtuqBMXMnfZ kB1zJrpQ+wETjMxoR4Vh1iVXiVshShYsH30iT4/hMMnDT5SOMrEyUA8Ya6+kAFII/wDqgvBX9mSi YbVoDK/1QZc2diAiqrhicW6WiuRh5Ule60ilUxR1+cDh/eTDd2uIoJIvWNQo9vrAIQQpCmBqt6Qh g927QWb9RACzkd0aJqhIJpNLGDRM4uVlUX7mMDKXImoVPk8fiKSU1PCRWEv6teHQavXWJGClXKF1 rUMygHc26xO8C8MHCXhE8CdQmk1NH2hU9a6To+j8xEvHTcVMRIE3irWT93KvrEj2mwGIScX4ciqb Mk3SuzsTEtXEKjQ/MQnXnq0AHfbnFNjueYhnyp9YZgyrftQhV0A36K9YUKu94pJKqdc1hBVUNHSn lDdeUUa03P6NCU3SdH5wzjn1igMebBz6wlnJ0bVoSoIzC4e3WJKMV91isKKKvdmRLRxXMhNINi28 SpUmpQqeq411ggunbMbHtCVCsvY8jADhSTz1EeVX8OkCkOxejX6w6rH5t0gWP6CANST3aBMSUZVO 2wvvFFYVOlJpzfK0cNRuAwJ1B7wmZX/+s1CvWDmzKdNI3McQlys+XWmLBmt26xWWIHmANoKhZQ2i WPwvo0Upd9SOcVXZ6eoa8O3lDd4Yg8hyglV2U/eAtn2bnC5SkcNTE94MqWAKbOdoLJSWDFrnvASb 02gOWrs4uBCAjRJq8vmh7avCE1Wqcim8FLOArtFnHusNLQMrh6n72jRVKb21ga3Lg0Zk9I4mHUpK RZnNoec7uzuYKVEqbqxEEpllatekU8SYm9Vnzd4IWXUS3xDXnAU35iLW5h4v9bxfSOIZUviDN5WU esMNlcrL7xUw/ah0pcP1JEEcrc1Rp1ZrQqViEJLpa+qXhSsOg/4jlrvfnHlJD7xcbv3gGhqVawo0 ZrjmVPAUVF/l9Y8ylJ3e0BlOTZnYfOLI0hKQhr684Tbdub+sUkZduRhOUIUvfV4TNQgqHrmhRKb/ AAswgVC+vMRUwD3Vzjo7ItHDcA72sXg6X0trBY0gbbmANGPc/PrAplhtBz1u8JWnn3hvLvzqgEDp /H9Yt5eu0cy7Dl84CTbtm25wL3du8MB6/lAsan/l4Dg9R8UJHu6nfeEqFrv0MJRNYXbvFUuml2sW aGNr9iqHeltzd+kb+bNmurk0JuTt/wAw9/NB+aeY5wCSx8vP6wWsCXUX+UAHm71O0EuOGbMTcwEk Up1eCyXq5+XvAtl07QElI58q4GjagPF6c2492CUp6X0Lcosli20FKqiU+ZtYSsactto5flGsaPte MxaGF/yixBzPtbtDlv4wrSnXaASNPpAPugONATCaVKBdlDZPrCkTHyWJqeASmtxa/WFFqaizO7Ra s7cgIFZsC9d2VCSQA1n5wAEinUJ1MP8A+0WMeVYuywm5PWEghQCD5tTpHk8pt7oW+5hlb35NzvAC FMNYvoq/VUJCUM/M3MHfYjeBzNz6WgK3Fv8AeHX8v1iwSU+8VCLUediHgJFt+0ebL7x1J7QiYkkD yk6GAwfqrUvBS2g94EP22jyg035tBZLqFgDlBfmIqMtIXooM3yh1ClTukm5ixqAL5ru/SBq6lVKT okbhoSShlD1K+8JAVepypWU+kIcKKUWZ9e8FphA5NpCJutm7wTLpJ8qvwQHR5t9hT+KPp3gAfwA9 IapaiM24+UJJH0NoUzH3E/iixHP1gHXd1XSIzGtSrIuxR9YG3u+axgKcnftCAa6WvdnhKfd1XqFd IpSkO7W0hEyYspOhGpV3gJSGXqP94Y20t8MCsPVpBSJZCNU+99YYg/OwgJUSYDglJLh7+kIoUwVc lKqSm+kIlqCiJZ8+596KyhyRrz7QSxFVr2hOQVa1AMod4SFJLG6le5DSnfROVoKixK9ekIe34BrH DxCFF82gvCcf4em3I3f1gCZh1v5tCYSJibM27RQHAFu8CZRrlvd4CiaSBbYQ5uCXcs3pArlF/Khe lHpCKFzFVpq/ZgpYl7QpFy3rVFRB5dUxStVQvTb7zfWEuHClX0vVaAUPyWi7mKXCVJ8r7/7wgy3v mXuUQJjLHUXpvpGUG9yrUwDmbezmAvTpATa9zH2hA01PKJQN3mU6wyyl6XSvUiAlAAS+puBEjxX2 fTMnTsEQqZJl5ZuUuWPXb+TB8PmScUjHyVl65KpdIFmJe+/83iZP8QkT0kb6pLj3YIDhynKEEVPq YlgqCClHKJhLcGWg1FQsdY8QXLOVeJUXF0rblAH1Z4SplMdTBUkhAJ3970hPmBBu+hhF71U2ytCc gATvzeEpBpQ9Z3iu9jqBrCEAdCwve9zH3dQUg395KYMpM1b+QAGl+8S8bjlmbaiTXmEkbtAShyRZ KuUJDXN+o5iE3U4PlO0UrXMHQoLGEopZP5xSxl05n2L7H5wqslbllppqIvvGZYCdRxLKPeHUtbbh abjrCSS4aq2j7QuYpZCtdjVvHjM32LkBfi2JVTO8QLf9sgl1UjmA9t4TiPEPaKRivEJyDIVKm4qi fNUBmYaXvpErEeJTf6r8Fkz+CcOscGfjG3Ct4PiXs7ipEvB+HTONiPtMynitcBKb6M948Q8C8T9n cbjPCcGQmbj5YrwEip6ULWfeID0j+Ee0GBk0/ZpPiS0yQkulKSdAYExJK/WBShRXqFXfW/5wC4Be hQO8ACll5rfpCVh20NHm9IdKQhZTyZUJlg3N1ZrAwyk3Vqqpm6worWQWpTVlTH2qfNXgfDH87OvE B/d3iWV+H4PF4ls83GtiZ6zqSXtEqX4j4HgpmDkfdpUiSGSnuPyj7X7Lqw/hmMoJkzMJMK5PZct4 V4L42igoFWFxISeDiRzQr9Iw2FmHicbwydiGV5fugSLeseBe0fgmBlS53jM+ZgsRQnhyDMQmsLVs 7flBk+MyFycbNDCYk/8AbzDdr/x33if4PjZ6XnTvsgCTUVVKZqfVomTMGiiUvwH7QudM8y1mwAB+ TRIX8d+sBrfkYzH8oJLj4dGMEpCkpVl8rG13MBa1KJObNp3EJlrD0BtvrExcscMqLvUUj5wJsoEy twM1TdYpmoKKfPsT2hNIP0BHeBMOY00waifwrbWEDVSizMXHeAUhzppAmTkoCV20c9YKXQoaNygF CgN+TxVfhV63VV6wgAZnvz+cXH6vFg2bu0GpyK9DCtbF30MVXUVFrwanQKm5CMpt+ceVzp0vDUhu esCZJmlOZ9w8BMyo+7U5v1hSAsl7gqNoqmKqvo7NCebbaGP5cQFBZL8+Tw6UllZTygW0tygqB7/i 6Q9qHb57w4zMW0AJgAdtbGFID1D0Foc3ex5CAUBVXzEBRGXctb1ixZvrANxe5V9Iovb6wIZCQo6k vcQkuyjt/vEw5gE6XcGEhjyWXjRh1cmNyn9nSCuXUyR5QC5hFctcuZVdBSx7mDbyXzWB1vDJo/GT qWMAGpwplKgKTp5Rs8OV0gTNdoSpKys09G6w7tuWMaONIH8dId6WtzKnh75fUxw2Auw+W8Cj1jLc n5w6nb5Rl794Wogl/pAyW0tqesXSXJbTWHp0PKCqlRGo92CaCo6m7K1g5lJoDJQtVx6wHqIK2WmH Yj6vAJDkWGz84dTpvo7wk6ejawHDEe80cJWYbcxBAFqvnF3Smpo2P0jyqB5t1g7H3esXuRaKyl1a 0jZ9flCNSFwQbxS+78nikdhBvffmIpSS2v8AvBpN330McjrzgFykguSxDf8AMGzl+ekA879o/N9I Yb9L+sF036e9DoJEsbXcQAVmjlzgZ6Ve8dvSCVKJRzMMCxTvGzdd4sXB5aJaGAZrHYF489WZ+l4O ZXmukBweUIrct0L+sA0P+jwFCv8AhDFxtGV+dUMXqqd2h/py7ww9YZt+zwRw6P06QTLYfnHCmA91 Q/mGrQxe47xaFVXu/Mi+0CwYW66WeFKLk/OHJ95/2oKnfpDaB9/yhVlUpLfWHTdOrONrQ3LWCEHN +V7wsJDI1quAVc4TckV+YA3j7oJJR0LpeEhZqKduUGXVwzXU7FjyEBatzU+x9IZ8qhUWs24/OCAR 13V3ilIUab7l4cgOm5Or9xALUn5P6Ry3SrcdoDjyX5dodT8xs7xozdXEFRCXRYAWqjQValLwhLoS NSFHW+0Ogqlsp9r3irdqbecwZYAFHunUtuYGolpNDpZr6Ql+zQUklkFw1wYqzfs7Qaiw5uYNKj0c c+sMtN211HzhAKjLpudwX0hKVTKyvS2nSC+++rekMFcWrNTQQS/WFkhms6rJO0N93CqiAH5P9IpS VfEYl3fanePuQ/8AO0Jr8xP82h9LNU14vobh9oSn15PCQACw03MVZgl2pGg7wCVVOK/L+cNT5drB oqDVP5DFPOy0i1MU/Bu14KiFFj7qKqYYsU8y7wOem4VAK312TUYplgJD3PvGEVKJ5/7Qz9b29Ifb 9qwi/u+XeEqm1BB8+gAg0zMpsjmO8JfT3UjQw2he/vfKEAaJtS0BRBGamhmgLT2/kQ4Ye9cQkq7F tBFUtZCPi1UYpxMpM4GwGwiqRLTK2ZI1gNr/APDFSX/hAGbkmBhlZjMDHn3gTFKLeU8g3KHSUsnk NeReH1WbI3bvCK/NorVvlFdLrKX6wlwCtV25RWAtx5m0vCQyiKmraKjlU7MbwiWhAdvNReEhFn1S wgKl6bobTtGZxT8W8FDpCjlzWMeewHoIdTs3aFDUEMaoIFKaZrpryhUCSTm2zCKhmVqH2hUjFISq XMTSUKDhTxO8V8Bky+LOJUuT71XQxPwOMwEmXh2pROntk7GCcRM+0Ysmol6ko7Q9qGYcoVgJDHEY jKpKbTHVo0cc+Y5vMacz6QT5T0g8Q0hJvbWAopytV3iu5t/O8JJeXfMNYpoUoHKVEaNACdd4F226 Q/mUeloN76au0cKUhSlV6JF19XiVNPh+InSZ1kzRKKkpbrE/BThQuQrylLEvFaZuWZakjSNXUA1A u3WEJXlLUgbDnAFdVC2CWsesBhTs4NSzHFswW2c5jFSgV7dYlHw/ALRhptzicRZKfWPuDIxSEJqm ICTmb4DGIR4rhZ3hwlf4s6eClJYbKjA4yXLCRjMfiJ1e84OAlX0j2o8MmzZmHm+D+0uLXgzJmLQu QmdM4qClTuMpRpE72X8fxH9aYPw3wadjcApKKMUFymACz7z1bNpHF9qvCk+NIxWJXKxOGx4oC0Em lKE2vY+giXj/AGf9kMX7H+Ey0LxSJeLw3AHiOWtc9B1Wkt5nvzjxDxbEmo4zxnFTRlZ0nELCT8mh RVeUPdTZ+jfOJcyWqirRJ2vpFUwNmpFNgonrC6nJT5VG5TCUqLstgebt/GL7F+8JABI3O4gzbkDk GEIwmJFfgvhiPt/ihIyr+BD/AIt+kTJGDm4aSluBIRKZpKUhmTCyDNUgm1y6omJni9DUK8wtGJWM d9lwy8TVg0rWxFW0KxPDCvF/DpRnyJko0lZAJIB6tpHg/tDjpSkSMBiT4f4qgIqnIRN+7mEfnH9V +MyUeIeFY9CcZgcXJU07DqIdE6SvUG8Y3De08xWL9lcMhU7wTFourxEtl4w0BTyG/JoneNeJSZf/ AMr+HKE/CYYikY6cFVJNP8fzhHsijg/1j46UYbB4CXl4ElBBUsjYBgB3iS6fKLbkwkAFJ29S8X15 GEqXKeU/cHrFcwJeXdqbq7wlMlsvYQspmuVa80dIAU4q5w2RSmZlaHtH2rBICZ3nWEFtbxwzqiyq g5MJIf8A5gOpkvyue8KWFpURfp6QCk5hl6CE0rASnUuwEcSXNIzN1PeEpXMciyuj8o4S1Z6Mtmd4 oU7O+tjAAZtouMhMe8KumkfFuTzgEi9Xd4ZT0M/4RGVXpt1gKzVctjAe/RmfrFJ8vPcRpYWvd/WD T8ym8EADiVW2HeACkE6k8u8OwVtS1+rwEjV6SNIpqPpBy3O+veLkJOn7UAW7iOQ1ff1i5snMGvVb WFLGh1fUwATcbaQTa+51MKpD1/FaBZT/AJQBQe/xwFFFnfkYHfeFMW2W0KUHUrZ94uVFJU0JlgMA rNz/AHoS6WUbL27QzadwI+zTqZaj6P6xXSky1BwsbwEhNn/2io2bQc4KEMMz1HaPvKl7FtFRlFKk F9I+x4hZyEEkix/ejiy1S3pvoHtFRJJ32Ajhkjm51EVpW9rvpBINjcge9A1Z2/jBmKWEo+ph06QP dfW1+0DMfhvpzhSVNzDe70hgfTm/8IFv/susBwOY5iKFpcs1/wA4WpId7ilwRAk0rNy9qie5iugD f8MW/wDdtyilhzfnGbzDnvDluXURwzY/nFL9IrF1aRcfPQdoBCS77l3eGKc2n6wKU5n5M3ODU/mc ObdIz37aQB5txsEwx1179Yd9IHmSqr4neJYJ+8Hm5H1hTpa/67QCBYnvBJPbrDP00aCczk7WFusM x+WkEUlQG97RWQo3dhoLaxUQQytecApNL2U+8NlDW5GAkFdSflaNfnpAPmHTTTnCgANNWtA5nv8A WAoBTgs23eHFjppl9IUp1EpsbQhQsddzU+xi/bkQ/SL9+Qi2gPOG0fz9YB9O0Xu2o59YH576QwBD fEXB9IZtfR4LAC79YcbHvCQouH05Rq19Pyh6h5qeY7wzvsN4ISWu/eDUz6kXgAh/oRDbwlSlMrlV 5oVULuxa0Ltble94s4HPnBVe+XLqYsSG23MIOiPhXDSx5jfK49YCQq+tJSw9DC1ABbl9bp5wAvKo n3/WDdyLPYpN4uASdbc4DFt2bWAQoAmxBtTCU2BBg3U5s50MEFiDbs0G9ozKLuw5Rr84Isf/AKJ4 Yh2LvygqSpnV7+ggFmT257CCVVPVlvURHkU+jvYtzjie8cwpctC7i9+qu8JNTr0X+kUKQp1XcaRc 5TZI1+cJS1m2FhDDV9xaPIkjzLLXG1oqFJlsOio2SXdypni+Zag+lIHpDcRQ6UxKpBmZfLv3gorY m6j7p3iWSVrWv4MyE9YfiMvRtjCVKvt5vLeAWUyy0FKnJ6lgrsYKaH381LwL07ODpA+trwmkKJ+U ZUltCqK0pQA2ZBJB7wkgHRx7yie0JWSZaVWtv1gTN+9o4dheoqSdYAVpqndoZ2ux5Q9Tv5usXNVu pilGVUPMsHh9EJD9VwqXKUhSZeVadmEZSEh21gBGic37UJcB/KXFhBPP90Ki61Ku6envQn3777xu 8BIyjnFJAKfMlrAQwUBz1aH4gIflD76M7CCVAgX36wVzbFEu2djFdWVJyFSiSuAgTBXqNaol1qI/ JUElfZvMDCQEi2qjprASpL29YC8OOE6mW2qoKZiRTqSrU9YSE6dmEGxLenyipnGj7wFkD9TAyWI3 vFMouTY2jgLkL+zKsiaTcHpCJs6pBIuDf1hAKqzp2grq02a59YXOF1JmKT8jziQmoyyLUlbAtEt1 hMzTzWMZVfI/rHFVMYU1XLgwkSxVdjR5YrnLCEN5XuYViZs1KJktBpHEAKrax9uWuaMMJv3SDm4j FjCUFXE75imHCSRvALuX01MALelXPQd4BKQE6GneE+ZRFr20/FBcFjfz2gEcmt7vWCGdWuxJgKsq /pAZu+8JOIIyrfZ73iiQZRXLw1Il1MdPhjH+KzTUjGz1TEJoaljZopc/s8+sBNSgPebzHvCVSi9Y qfvaKlKSo6s777xLAVmdlp2HaKAniHyizqT2ge0vtIE/Zk3w8nEMmWq/vCD4V4WiTLkSsqBISwva JMiWROmz1uqV/iiWN3MY7BnCS/tCpRUifhw6pame/aJv/TjxSYiR4v4BiFypMpVlTA5/O0Yzw/E4 XB4DxPETUYhHjuHwEr+sgqXoDNarS149q8R/1ASs+JMvw72bw6ZilKmYQvViEpl+ZasgGuh5x4RN 8W8D8QV7F+B+ITfEMVivaCX9hleJqJqkpl4Q5lszVaXvE32O8DmS5vtf7TYU+FeH4HDHN4VImpoV iFpAsAl6RGDworXQgOTcrYOTCbUc7Zj1hNKiqmyk+usBalhI8rDUNvAoQpROpI8z9YSWv5VdP5vA CQlIOqtW5QN1a8gYXMmNTS5/C9/0j2h8f9mPDMVjvaLx3xJeDknBya5uGkghAmlr5RVYax4Mrxjx deK8Tlp42PClmpKjmYxJTwzigV8LhM9zvE3HeIqThZfDeWgskQjxLw2VPxsji5lSZ1Jw7bmE+xvj BM3D4iiTLxcwhSUzCwoHortYx4n4dKB4HiWER4nRu8yymhODwSP699nUKv4ZjJh42GfXhTNv2dIb E+zPjWHnCxRWiaj90x9n9mPZTEpxM3KnF+KTRwpL2GQD+eUT/aD2kxc3xDxXHLzKnrfggXCZWyU9 OkU2T7pbV4SdVacqYQLmtTWuI4s1kUpdtAqKJaqQL62MUHMT9IJNSr2TrV1hMx6QhXl5QwUqkLqR m88Xsulm92OKpFLmo0aKgKTuWPNMf4jgnNC5EoknWnVomz5PEK5aeIyHheExWRUqZwpiFHRn1hKp c2pCvNyR0hMpKaCV6P8A4r6NEucpZuai5cXiWpfrv6wFCw16GBbfu39DjXTpHNbPyBgkAu70mwMH 3XLfyYNnI9QYd9dIS97NbXWLqU31HWE0qr/M945HW0VX6wo6vaBfW8CYMwVfraBS4B0DawaVZj9I bU6l7w6iD9B8oFnvvtDhQqdiN9IUbBRvDu6PMfW0Bszm/wCGGSAG1I0PrBDE7W0gpmJsdn+ogjzA 3HXrHuhTXs1UUWAIgJfKNyLDtCSFKD5VclPFdrX7QF269bwheHJM1Jch7iBLnlRWPM/utvCg4YFg dXg7MnXQKhb+8WTz7N+sJSx/MesH7yk77PFT5kl+/Iw6ZipiOJoHcd4SjEKSlSMpUV6xUmYlSFWR 0hICy2u94zzAAba2gcNdS0HVB1j7PiKuE2qiaR6wJspf4lXgXJDurNDIP6RRU7XJipKahvAbKNIp v+kba3hUuZSQbXhU+UUpPE4jKF+cUCWl5WU7V7PFkltHhJZ93gLCmzfOEqD1D6xU7K5xe5j66wiw J/8AhjL/AAgPr+UOlJUOfKGYyyndbsWhUol76+7Fx26dYvy19YLafn3h9Va9m3hKpZcDzJf84l8Z xtfzGAtCgbuNxAayvp1gNSeulMXcnUg6d4bl84O4+sMQYDDQva7xUpBpqby2VFO4X5thGRbkas7C A4K/U/SEUeU2o1I7wq45J5xb5QtQr0YNCEiq3xJcxWCphvycw5Ln5K7w5sNt3gWvr84VTf8AnWCk uD380GxO/MCHZ7ctYHPlygKFqLdPWFZj6aQ9i8MVX+RgKJvqefzj3mH0gVdrw4935wTZm3U0anmp 7wVE625wC+7qMOx82XrD7u+um0ZhZVgYYs6N4DOT84Yg/K0O3TciCGoCfK2qucIIBZKmbl3/AEhS EqIUznr0gJINSi8vrzgJZVXzJ7Q5Ljnp3h1WRok8+UD7u3xwsMafzgBKFFKd9DGZNN3cXeEgpPVy z8r/AKRmSARdPWBzfPyS0aB4lqTl910794SxcD1Ijc31OqoOUi/ovrABZb37docA2FLCzd4l+ZLZ if55wLFKjn79RAWuoy0ZatTCgkml3fYwoL4jfGzmH+Aa/wDqPsYU4QUdmpg0D9flDsDffUQVgOfk 0XQ53zQg2KNCdWhMoGqom6vKIBFlNR8Kf3YUpQJ9TDhNk2Lh3gF1Fy/yipyoUt10hHvFsxJcB/ww CsAIJ82tUOQFDrvAqJGaoWuP2jGcqYAqJRr0ioSrBFKiLP1hJKvMn+WgCk2t5nPrGYt+R6CKSGUb p6QQwbUPrGWwbNVtAepxDv8AkHgMenMwg2pFjp8zvH2DDPyWUXeDNUrKb0coUEAgm/MNAA1oNPWA fxVORcxdCqBqtIJbpAIKhVfeJYTlSF01KLP6QSJqVq0rCnphKnCALebWElKgksxv5oBCtS+Uw1ev xQiYRd78lcomzJ84JCM/mpCvSOGha04RqW0q9ISlNVNOn6wlUzRWikgOnoTAucptT7sCWKyVnMSf LGexUNdYCwo29DAFydTWbmCSGDOYqOZOge+8B9rjaGAe8FSgG1pJenrBX5hHG983gHxOSFKScqwx No+zSZWiKUq3tuIPf5XibNJYU8MbK+UTCfeLvvFaFMafPVfvEtPHWulbV6QhM5aWAZSneH4uQ381 oExeIQL+WqDg8CapjaS8x7kxxsbNIw+suU1lXiWhCTnBV5P1isNXoQ+Yd4PPaHck7jWmHWSsLDje mHUSobWgKVZL0iGBDPzhud/wxf6QlPu+boe8KY0pGnNUCahUwObhGggCa8ylLAPpEwFJorrT7wD9 YlMRLV5F9YJUHTy3hJJKKL1pdwIClK9FqZ4Ewyxwzl+IekSMPwS5nAS6A/EJNmjAyvHfEE+BeAT0 BOESSEpJbNX9LRM/qefJx0gIpmeIDPKQBqXjGTMJiSrxOgpXiFLqkpId2OsYz2ewuAxPjH2UFONI cYSWlykKXMLfKMT4p4As+H+KJwyZ0+Qm8pYUQQO42PI7wmT7RYZeNmS5QAXTQpX/AOs/jC53iODm 4Hhp14gmLO9g0L8O9hPB5kvETkmWjxfxFFaJSvwS/WzuIxHtD7T46f437R+IzuJiMfiHCqSHASNA B0ge6EFty0O9adnaowLLSFFvN5v+Iq1zOVNmPaDwl0pR8i8KrWZi17p/wxFFAL2BOlrxVVTVdb3S PWJ1BuZdObQsIlGeJZlf1hPwyEDMlksFP3eP+o3/AMve1UnDTvAccJ8nwmasGZLlTwFsE6l7sdjz iRL9ucAvFIlzHT4hgg9HVcvX/S+ugib7RYLEKHhdIRJMo1HW3/EYbwxPjEnAox8vij7YaCUKFi3/ ANdHjvjXiC/DPaDxjH4rhSZk2XLxRwclKq8qLtUog1DVh0jFYLDoSkez/hMrB4mYn/FmzJjzb/si zR94ktta6e8AAIShNtGJjR6VNVq3WABciCOcD70voq2sGtK1NbnvEpcmVMMoraZk22t+sDELmecs gC0ErmFVmbcQlRdQRZhqYISmpPz9IVMkgCjMdj1aE4ZSlIXxeE0xgVX2EcdTGsWtmveFJJIpyUnv CrAjpGMlKTeXIVMdRc3tBQqWmlQIIbnHjeCMsowMyZ9pwVcspTiZaxqlfQwmeELUcyaPNKyk3JjA 4eTIWf8AuEoXlLJvGHC5gM4Iqm3ZiYw2HAMzcke7FnY7GKyn+MA6fn0jY/p3hLAkEc4upikO2n0j y0J1fn1hIZSn32PrDeVlM/OA6g6eWvpDkW0gkD1gOM3yJgLN06FHKCoaDT4j2hJp09TGig9jaG30 6iNz9I8x5dt4TVU52bSCPOp8pGnrAUQSVBx0hK9crtBCyEJRZb6npDhQuH1hveKtXtBDlyHFnjOC 2ofRUIV5aLn8X/EFVVtAf944lknTqvWLhhoowhd1Ct3HTSEcRRLG+l+8LpSug3SSXA7wFAkXZtT3 irp6GCv8V76wSlx6wwF9ajCXctb/AHiyqqeeg7/pG4I+KEjUaH+MZcqr5hZnhIROUUGxvBBmrUnp an1jzqUnV1KcGAVFQFT66weGwNdRL39YSUTl8LRaNflCeMtSTMXTWqzRaecu1UAJmWquSsP/AD0j Kqpf5QGU3WEn+TGpGb5xb6wzsfe6xUxdux+cKNx/9DATMV0i1w7jeMrhXyhnINe2/eP5LdY16PAF uesOH1seUF39besFLBRVtqT1gzJMs1aOUuC/OCmYg5FbJYQDRZrnfq8GmxT6PygPci+UtrCkseeu VPrASMhq+cLu+bhjp3gCXMUEjKTyfnADOQHrRoYl7DmP1j3ufeNxsp9YcE0v/rgEeXeGIvzbSNKr 6RUhJ303jOmm/qYF7b/pHlL8wGMOLip+oivd/SG/kwoVHXu0Eh6q20sYKS5mfQQlKqbHT1hHlA1e PMQByEaHMGz7wx973RoIFymC93s8OlRDbPB3UbNvFnBdtHhtTrVA1BJgh7Ppyg9L9e8VORfXnGoK T5eYio1F7WPmgPo3z7wt1Ck2Rs3cwkL3vo7wCQP2ju/SASdNKY8oPW4Ku4hLc25tDMOfVUOFFjZh p6w6Xr72U0IKgU7EPbpD0m+VVnI5RKFJNN3IZMFSHtdN9YUo5Trpq8Zi7WHSGUSU/ICEiW4Rvu0C 6lXf5xXQkirMNw+8JKXUka7NyvFRsU37x+El6X/SBZweX6x5XpNTbqeHqYbp5vpDUAnm+kBQqNRv yNovVfyU6jtABSskIu/mV0hRXorLe6xyhiCrYIToGMBNQY+ZI83rAmqGXRASxVDLZnYWaqGqa12u Y3dVzzL6RvSvXYo5QkgmWxZZ1Ov6xal9U7dzHkSerxSgkPYDnCVTFvQH8rqJ7QEoIKBl5N1ikJUn bqYpEkF7vcs0WRmipWpH7p6xQTWr8Rd4CVkoSbIAeJaVZSk+6X+sfeEEtSn8X7TQpJUq9ughSFGq +myYSnZ/hqCeyooSogeY84lqXm4diNKOsC4SDoSGMBbu9ssFQLDRPP0hlrT15/OEPMCUkOKhcwJs 1XveXYGPsuHWqvn7g/ehcxavPqdfSOdn3EJo0Xr1jiTZYf8A9w6RaWw5frCQAM41qqipQBXVSCNR FaXLcjHDJsFebVvSEzK6dljRu0VqJL6XsYcKLJtvCFmYQNxAANRZ030/SCJhWmTMdVOg1hJAUpas oAGUesDVLZfNrHmWoc/cEJUVU3ttC1BbFOytPSEqJU3lYiFUzCmo1FWr9IUlNSijJ0hg9R9YFNgn MrpDcTdoerK9L3BMZbvYiq4MCokPdtQIaXmT12goNik7bwkIW9drFqYSpZzA1TFcvWE4CQtZkJNy m4JBuIQig0u5/FFYXdecCrVzDy0aa9IqSpTHzqcgiBwpq0l818q/SEcTErCAXIQWEVBIJVeonXnH nABPu3YwmrsTpA4QSfi+KFVOvk9qYsZiatfxQgXYi6oeYU08tGgKCMr92hObr2gps3PnAslxaArL ZXqmFFaA5VrzhEplEq9GfrChMWpCRK+8mO80namMOrDmcfFcTieDIC18WbPfzE8u8IdDlN0MNfWE AqIqD82imo8y5YKhNRQVCz6P1hipSmFXNo8JkzUGbJRieMusZQzkflE5fg2ExWNxnhni0jFzJOCk qn4nhElEwpCb2qS/SJmG8L8Rn4bBzZhRjMBNBMq5z21SbHT5R4njsUycAjw0TpSCviI0qKqdXN7d B1jGeKz/AGQk+BYLHLqk+K5UTPFSCzoS1RRrct05x7ar+0DEysHj0+HI3TJEtIBQD0cWh1JBcMx1 MV8IKqVCaZQRsmwu94BrIaxtcGChRKaB3Ki8IUomld9iqCQHS7hTZj3hS3pCM1KXYGAuWagDnB0P UQEMEKV0v6RQtk/At7k7w1TDRtrRlPmBTpfnHtP7Hzp6T4t4D7QzsfMke/8AZ8WQqUoDlb6wfar2 MwmCxOG8WwMtPiiJuKRhJkjESk0VEaqC0pRcbiJmD8XlS5eIkzzhpqELKuGsXY2Gt/lGH8Q8YTjP D8Pj8V9sk1yzLTMQpdUpQ7sD6x4b7P4Mr8X8V8VxaMF4aJR4U7CoJCVKJ5I19I8S8TxXtDjfGMfj MEmXiZmLmUeH+HIRnmcMd9VHYR7U+1OBUudhfF/HJy8LOovMloPDRb90t0hKzlDMVN5oT+Dznm8J FTUq00q7w/l356wzlQKn5EQ7WPvHWEYSarKqeB1LawcJMwyUGilEwXPrGO8EXw0jBT1IQNjElyjm xeFTgpv/ACKCesICSDxc1jf1iZKJczLOdbwvxbFIVPbEpCEFnRd7R9okIoQhFPbpE1aN1EmGUOum sSZ89RRhsSoYeYpQsAq0JWkhSVCpJFwQd4lSvEsNK/rDBmrCYunP1QVcjCvD8J4VLVKk5EGhgH3P 8YleMYpMoT5edMpF6Tr/ADeKps5KUsXNTNvC5kj/AAJaigEXqu0av8W5PIR/JgNoFNpBNw31hlXf 1h7skMNneLgvp35QLU/E+8G7/h0MIJHTa3eAlywJsbNHn0s20WTuzjU8oF82/MQX11L+91jW7Why pRfblANJLW/avACQ2y3uR1ikm7/DrDW77pgqZmXSqoa7wZdI+vzjRk6eX9YkLTVw1llg6LhK6qlK Hu6JtvAQJhoUfK2m8Bcury8ucBUwF9dGjiNbppfnCbNu1zCHSSlVhtpcwUp73s0SqEd4UalEa0rB b0hJXkKd2YGHcfFbfaGc6v3hmzEPm0EC/mU1haGP8YBuxVfn3g3p36q6QNe5eKUGlKrsN4SdJml9 TFnKVdPnAQAQka7GMpUG53f0gNp8WnO0EqIJ7uTCWQRmbnAt5NOcPUrOXZT7wJhYUL91Vj3igllN 2JvCblz6wCXt3ZUG4cW7w4uonbSNddekPV0f0hSXr5XtDg0KGjG0cKaa76wkpUAeT3grC03/AJtA SVhRUe5GkEuDtbW8JpPls7Rz+jQnML3EG5qHrV6wUz0JV05QVyEIDmLpYi3Q9DBUXflyhLH6awdj uKbQh5bqd6nv3hQUS3TUdYUHVSc9d7/y8BlOyafnzgArOX3SGKoSm6RqMpdUJff5ww5fKBvVe+kF wx/2gH3WaLgObuzx918T1QEqf/66LPytcCHY6s8Xd+ukUsSOewiopcE3iqtgrNbQd4d9Dslwe5ir MDrCEk1OdOUAux05PAd/0g6t9YYbQCSyjenSAEkm99/lB5Ev+NMNoxfrBzHzN1hJSQ3/AMUG3T5R Szf/AEUXc+9baHUop5dIsrU7sRASEtvV/tFJ76RyPxfDCeIolWnTpCS5HOzwhTuHbtFQVYrtrfrD qJG/IDaKUzCB097nAYeXcuU+sBa3seVz1h6lJDhm1N941cjYeXvAVlChYklx84UHKmU7AuBbn+kK WomhPRjc2igvrV3feCXUbtRoIenf1+cBnSV62dukBKFM6nI8z7xULbKPJ4tUt7Hr1gJpBTqTyi7a trCnQ6m9A8JUCxTrT1hcsKIPuwgZlbf7xqbnzbjvFlP1AJB9YTiPLMqcml3/AJ5w6gKnfqYZ9PRo TUBw9UFmhSClh5Qrnd4dWmloYHUtfvDub+YiyYrski3eGYfKKlLBCUvlsEmCELZ+5UYdqqt2uOsC Ya3Nn5QkoD1+c1H6CEAMUn4IzKIs4G3zgJYjrfeAF2a4JtGdiF2b4W5QBe6aat3iq1Q13V3hKTkU ro6DFFYfU0QiafdcUtrbVUf4rVG/Iwl8yEsErIt84pdhqbOPSEEElzvaCUrQlCT/AKv2oCrKYZFe ZHeBLqLqu4tDru9yYFSSRpq8Xy94QlKrg5qgxhLurapR0jIHy0/hT6wnQKq903EBQ16R5QlWhszs YTPQkpp31Ue8ESyrPamkWhKCx2Tu0SkcdUseZatQekcRU9TDMhKdVQkFJmSw5AULODCUsoBNrxc6 FqXdxzEKqsg6HV4AJqAX7thfQwslRN9w/qIQmokDNyI5B4CSFX21aJaED7s3shmhwi/Zoso8qdxC ygKIa7JLGJmFmrQDKmLyvTXeB96AdbKdMVShXUfNt84HEEwtzBpHcwkHlrtAWgsz7s8cSZPDp0bz KhWHwpUJClstYXmhSlmt9NSVQitSg+j3AgOtQWLcwYdyXDc4ossIcUgX9YYIADeVrQAkHreK1IVc N2gaU78z1ghTH6/KE5yHFNmt3iqqoeRQMSwSSPygEkFL6PpArCadR+KEkGn9IWok+VtIFicr6PHm cwopWmoKoX5iQTzEJXQ0tCbTA+frAUtRJlf+zpCpUriF0sKHqPSJfiXiU2ZThzTKQolaZfWJdBqG lQfO+sVLzAmpMAMEpCtEWqgKTcPorUdoBIQpRskjVP7UYXx6UW4M5KVqVYJ68ok4rCz5Jmrl1TcO lbrlmMB7fJl08HG/1h4l4AqSlfh3ic7VKzyYsqncjXaJfiwxXhvs74OBKlYpGFw/2jxHGJlEE5Ke Gl2ZyTErwzwvg4jx44ZPhvs94LKUlc+pqUzJiNgPNyJiZjvE583EeJ+J4iZj8ZNN1KmTFVLceth0 hNT1vQ3lZuUJUoL4aPPZh84SqXM+7eoPYD1gUzKiqzU/WEVKLqObcHk8JykgGo1hwav5MDOkZ8qX 5wsqUbWKEWEIUHoUXPIRLWkU2JFej7wN3+vaHpcNuNOsNRUsBtW+kYT/AKgeAyVzJmEP2bx/w4Fh 4tg1EFYp+MM4PeJPi/sz4nh8bLUgHEYYLbGYBZAdE6Xqkh94xmK9nMPIwXtPJnnxGWtRVw/EFAGp CuqnIHU+hwvgHif/AE98Uw+LPhqPDJ0rErlyMBVJCUCYFraxKX/jB9rfaDxDAyBLk04Pwnwl5nAu /wB5OWPnS7tqIw3/AEf9kPEkJwmKmcH219psPN+5wknRWEw8zStZso8nA3geDeBTkTsFh5CKAghS ZLjQkWjV0Oz7i0BJCrj1hKkvYsUn3oQbZLkeYmHSOvSLZdowMrPmUolv8NIAJv8A0SVYadNkysVg k46yiJc42BChu3LrCZ0qaJcuWXEmmoL/AGzrrygS11SsSkPMSASFX2+ccQypqCS7q8qqTtDCayno U7ml4liYgzRQ05bZE2e8Jpyo0XsOkZSUgrv1eAd05rddodylYuCNU7wjwbx6XMm4dCqMPjblSX5w mbIxKJ6VXyK07wyA5/acfOFTDOlSUgOQtWZfaFYXBqNEwsuYnNrFZCazZVtYez77AwHB+bQyRVvz aAq3m8v8YJJqfTnAOnVWh7w3IvANRSeukEuCrVucE0v+HdMOO3WC7gi7nRUO1n9B0EaPSc3rBUxb /DvqYvVyF9IHyZmgJU7FXz6wsrNhmHL5wplI55nDxZ3VdbOw7QtCk5tBdwb6mFoUA2t94CVS0q59 YOO8MlFS5GdaBelv4wjDzkrlzElikWUh9Y+0VqUmogIF/wCdIGHSm/xNYd4T7xG/eKVO2mXaGBUd nUXd4AKjo3QdB3jKACTTfX0gfdsdesXRdXxBwroY+7EwD8IMKlpK2GoY19zATWatTu78oBmTCUAt v6CElAvzGo7wmrZVruBbWLLLpW/k15wpfDCuT5Re14KaW66p7CAajlNmuT0MJSVCyc2wP82ikOwO j2gMzNz+TxUGCn2NjCdTfnFhV32gB1PV6mDYj8RgZqyQ6fSAmm7uRuq2sCYg5E2NTvq8ISsjiL5x UlWU6BJgkOLt3gBRv/CMhN7HeG8u1WhVeBdqVW5q5wBol+7QDUD8WxTCVI+Pyvz/AOIapRLv1DRf WptcxbeP4lzGz69oZ9Lw58ukZddXNo/9triHN6fpDksdjFVTniUt8XWNS4u+r+sXLfmOsWdZq1Fy baxSFO1yGYiEkGzsgVwaqTu2oD3jNTUF+VriEkBLNc+8YFMKUH1c8i8Dc6j8MB35QkWbXr6xs7te 8G/Q2aCwSS+sVVZq7j4oMMduUODlSGjztd76HpCiWuraE6JSFt17xe4TYcy5h5bJD2ItDKVZF25w G5fLpH/MO/SBzPrFk6CrqYYhSc3md/nHmf8A+ig3L89vWMpff/iH62ir3nveMt7t0jMLnnvD0316 CDSN7dYqUn3vzhLZRrrq8HXlbSNM2geGDKUdv4RmBubj1hSQAyb3cvAzfKGqylTnW7QRU3uuzwAT V9IUoBwu3SKbs3vDzNygXICflfnFBVUk9eX/ABClAKJFnd0jtFVxTazwA5tbSBre3SHL6tcZT6wp 0hd2bV4et81FGii/KGoUb23MBVgdTuRBUc1didxygvq/8tAUEnl37wzUnzAmPP3YuVNdopSkAe6+ qoSpXu5cubrCSMqHZZNjrCpYoUnz1E5r2ig+XlbaApiKfN1trCpjvTaj3l9YSpMta91XcJhx5Neq bxUlJHT+g11S68v1i3nQmrNt2hCwaiTeqyYlsaxukwCgqp18v5wgkHzWovTCVk1J/DZ78oCnKU60 lL/WHSpbC1gwhJrB3PxCBwyN9U3VFVdMzdt4Tdw7VH3YppCj8fxCE05v/HRt6RSU1FIy9O8CWWSK anBtAKVWT6uYVdWXNX7hflG+YVK5GBsNO0XBFNhCdbaj4oSRo/vxUWLDS9oSyejGEkgFx5FbQkJT M1vsBeEppK0kMpQ92KykfoYCwiyQ2jNAUvyUkMLHWFKU7g5dkxShFNnqjyqHNTMYSqatYlg5fdpg KABTpXZorF93HvxKIFO3mvBClkb6MVdHhImJL/TWK1DJ/OkBMupidCi49YW6lNtyMIWqZU6/IpNx AoqD27QFLtdzHBWgZ00Zvehfi0gGZKdU+lBKaHO0JwaK0Th90+x7GJfEl071m9XeKUCwLO0cW4Up DBoEhKzxFdbl94lJnTCedy5ilkioPrcwFFYpAenUxxFZibJfzCAqqhjqrUwZhWWCOzwuYlGqmNWX eEalJ1a4EDh0hRV9IVMWSvJYEikRSsUpFkbtDnXyn4jAWLs4tcCGe3yhiWb+EOqoo+bRbyguYJDl avcfKO0dNDZjG6ibDN5Y4MtAUpWU539YGMxKE0KVq9RMSzWo4hBKVIqYaRilSj90ZxSEeXTeEFql KUybMImcc1TaHCBp6QQgskWo1EUzHUyWQYeLkN+HK0BRBUVulHIQULUG0UPyaJUzA4qfNTILSwF0 lDc44mOCvs8pVFIlhZW3PLvBwns7gEYFaxSufRmAPvIV/CF+Oe0WOn+LeL4ldfHxLqMhyMqOkS6M qtPh0iVWb3zK3teEhIK0M5ScqRyjhBVD7FusJANKk5Qp8pMfeC5yuCSVd4TUCUoSzXDPHl7WBq6w mpbBdxk8zQBZtdx3hCSx1BtdL6GKCCbNyeKQPdIdZ0gGp1aVavB8P8Ll1PafOWj7qV+kL9qfFPaD HYLxa6pv2HxReGwiNVMqUPNuwNhtE/DeznjmGX4glZl4fD+JSKBPbTRjEz2fx3/TCXip4RxJHiMn xgpwGLFmKMh/9ygbaQrB43xmT7L+CYpbL8J8BlmXOnSzYomYp+Jfo38TO8MwKwqdmmzUJPGnk6kq 19dYK8RKmJmcR1mZ5jFQFuaRYwHupKvUQRvu9zAa36Q/wnXdXWNFA67kGPDPFZ98MqcJE9fuoCsr /WETZaguXMTXLWLhQOjRhMVMQEeMeFIUMNNDy1T0G5QVC/8APSPtcjDKlfYvu8ShrrTpUR01eJ3j NPCwiDwJKphKBMZio9f9oKp8t0oT50pYH1hOHLzFTV5JYdlXsYkYKWhKZxHExKhqpR6xg8ApQrxS i6DoNG/KOLJlZdAoHzdBCJk0hMs2JZwO5jPZPPnB6FwfyhBl4ialKbBILAPzgmXiJgTye8D7RPmL D2r36RYGpV6tni4fl0guVEa9o0Yac3h7W+kXdtdbRoFHQFmEMbGp25ww7uXeEMkkcxvAUpknpqe8 BQJCtG2HaAb6t69YD3UbaECNCAkv0U8Bnq3hmcjXlaMy7e/a5hTFwLaQ6h0fnGYPVz36QFAJAHrV 0ioqKSAzIsRBw81VSVrdJW4NzAmBWp+fI/0KkTglUuamhSFaKEHxLDlpU5TrlKNkNeAnCSwZmiiN oC3qWc3Jt2g/l5irvCZdnXbmPnCaSnLqNjyhLhjra4iQigKQTestF9Gv09YS9OuusBC80pZYvCMb hsz3Ih6abvzbaHUL/nCx7ila6HpA4it2FAeBQulXvWZoYmojVSsw6QaTWXclO1oU4ASk+6brO1UI Vkq837WxAj4QQ6VbdXhRmF06BWgL7QWYVXU5MS0pAZrl+W8UDJkrG7whQLE61CyoACw5/eTrcE/l BLXGkbpKr1aRSoqUDbXV4QcIpdMvbcRwMStToIKqru9oSZSwtD87xWlLGpgTfvAIX0PWBc8+8VLV RzdUBKVVK+neCQAQ+r9YzqPJKeI7nqIFJzHkGohNikA5i+Uf8wmliFbPDXSoejwyh68417c4YON4 N2GneCxP5trCb5uhNoAqtrm19Iqv0i7g8+UFQUofmIUpRrSs1nZr/wC8Evu/aHJUSdP4whaRQnQ0 3Cuv5wkVGkX6F4cMAzwdG9Q8AjSHZ/0jNZj2e0KBV+sdIDJt0F/WGZb6q5dI0tDkUjXTWKhdKs3Z rQghze8Akt0NnguLb9eTw5DWYbwylN9HaKkWCT6GEmtRu1rNFKjqfSAQomrSnQPDF6n81Ufvw5L9 9I1PY7doDZkq2OsKOloAp3bm/aCASLuobiPMbXUOcOp3eAkOB+doJpL/AJwHFNJdUXWUt8OnrHx9 toDWbnZ4f8t4zOk+81xGr0/KO2zMDCgsX101hwCN2VqIOz90vFIQTT7vOLIY0vSo37wkNSVHOpna NUKLtVoTAF6t93g3Cbsoe8qAorpc0tHDV5ErYcy3KKqlGn4jbrCjdW/OEpFIuNmf1hVWbZ/1EAId 66ipR1faOEtJGZ7wQLe705w+x5Xq9YFG131PaGSCk6XhDskJuGu/eHLn+dYubM/WKUhgoN+1D0go R6CAKQEnMG0G0BRttZ2X3gJcg82IB7wvkMzjQRxQLaX1j3fkYSBmBvS1g0JVmStNtMy4OYXzX8wi 9dWqdHPrASrfml/nAFg/IWEMGUoXd2eH9IQqwDUZ0uD1gKQwSebgKVziWSXJL1o07R94HByg6/WA lBZB5hgYDKSDtTvDqUoHUGl3hKg/4/iTCyHcZ9GHpCVAK/8AropIBcXGr+sMQaxZvdECgF/pA967 D1g1gkotoQn0ga8nXpA4YWVe8nnBCkk1+drhMIFKeSrOYFaBSr3rgGAqSUKtnYhTQNRTtHPmlDOe 8JKUskPan/TFE8qSSvXeKrEpsmr3oBMpDpzHUQVJy+8unSBwl15b5XFukbiq6qNL8olp0Uzvyiqa RyBGhhDuS9uYggAUy8zaRJ8qj0HlhICQBowPliUcxpms4uBAWi5pudoUwJ5NvzhmdW3MQZGIlpmS iKb3piVi5WEHEC6zlDCJUtCEpSjLyhNLKq2OkTMRiLJkyXicuSa8Mk09T2MNSEhNt3hL7B35Q4cp NwdaYTWWJ+QhJ4wWB8opQ6JabktY9IClBNFNqS5MOmsVm/OEOSQi4ijhqFV8xcj1gBd9unqYS4Fd TWivRwzc4bp8oP8A8W46QldzbR4skJOn8mAFMkbN5o5tvqY+6NvN2g42apJMtbXDvCUSlEKFwnZV to4VcxCZ11Pep9iYoQMwUy69T+9CZi0jJkfQxw1Kyu1OrRNTZxNJQ9nEVOrkzNEtTsdKHYL6vF3Q DfmDBVUkp0Tq5iUlaMtVlcoK8if94ZcthqHDGELOUkMALnuY6IPKAEoy7WZSntFJC2Sa1I0d92eE AJUCq4tpBWHqf1JeBUjNvfrCal0qqswuYZQuA2jNeLgX0J19IRMZ2U99RAKyoe784pU6iktLmaAQ s0imXrzVCRLUllH7zkPWEYdNSlTpolCm7uWf6wnwPw+bKn+NJwwmeIlN50tagPPBM4mbhZn3tzZD dYwPjgWvC/YM1co8LQu7wnH+HT5WL8c8M+6QsEFa07uOu8SvEvaRuJMQ6ZWhRveJmEw2Fw05LlIr QFNb+bxNwGPlJw+NXdCwGZ3ZoTNkL4mAxLrlrDlKX2MSiylVajZMaXdn0Bisa/N4C38x32jnfuYX 92QdR1ILhjH/AMo+Oq4GPweTw2dNLDEo/wDTfmNv6FBFEvF00moMjEDkqEeD4fCKwf2ab5UpLTdw UmJvhapSEzZpaVNmEJVL6mB4jj8V9v8AEg5lMGk4erVuvWCvETUIs4STmV2hU5azJXMySBWwlpGk YfBzVPNklshqKm3eMQjEhKVVPKsKz3iWSfdbqYN+3MQ4NlesaVMY3Hyb0il3D2J2ik3Av1N9Yc+h aE7l9NHh6VeZv+YQTZJuesMNlMCzfKEgoJHPUD1gVFIP/uHQ94CLXLdPWGSnqwvFQs+Xy6bwPgdr amDlZL6Pc9oNNh20eCb/AMYUq3z1jX05QxL078oCVLppNVYYVdILLLjowMIIJA8uZyTDKLE2vfSM PjZVQoW66dC8IFaeMjVMHmb/AIR2hRNlfWAkLVTpfSMx68gYBBYfJUFSibZtdY4vmSVOndv50hJS fNd9g3OPfUNbRLauy2JVtrCVgBQWj3doFIKaS2feEt5klzs/KDImgrIFN9odrFTuNDpCBcJ6X+sA JOZ8j3SToHhixvqdX2hVTmZq+3OEqNWZGnmT6/pDyyl/NpdVmEXSOIq5qG/WM7qGnJoHmFBagpiz Aa7AGHchb7XEKFczKvsIXTUcreVjFNfEZLLSNQ+l4KQakVXG6Yo2T5rwpIDjTlFQsUqvv2giljrU 2Y94dns2UAN1h5c5c0N77kpvAQsDm6L1dTCpeYq6Awkcgx3CH/jFCibnIQ7abwKikqKmzF3i71aN qnXWDldQ9KopUTSkuBd1QVAFN7qKvkITKmqBQ7BRsBAUgl+peNPzjtz6w4J/QxmUb+sHNk+e8VWq /PrBFyaqubQBUw0vFyLeZ7D1/SPMwRu9VUKI25p8wMXOusbaP1gEU+b5whLip4Crh7Q5Pltra8Gq BQSAm/OqBUNPVob+RBDtf1jd/wAo9fSG/wB2i7/F0O0C9uXKCmqyb08ucU/itGjNbm/WFJFSv/aD 1hJCd83vdjCg3TvAbN/N4dFSb6aVQawoHa9x6wyll25s8MleX8W0EBQJ9b3jUA/PaNlHlDsfQsBD /igqU5U/pBCkX1camCVBoJZw7gnTWLsC/oIsp7sWj7tR6wSTvvZ4BsKud2hqST8aSzf8wCx0e+se X+EObU6a3hycxu1oZirbe0Ee7tsRAcEtYdfWA4Uku5vmgpzUi+9mhCi8xtE6G/WAVjhHe7k9oIKC oKvVv84NIy813h1KDyixR8WxgqpYDpYR0Xez94RTlzXqsowpV6fmI0OS3TlGUik7qBq7QmggOvMf igqWLA0735Qb/eC/mt0b9YBWp213aEhfqrY8oYUli2WyvWKQARqc9zFVRO14llD2VfcDqYBpoIFi 1h/zATMdDfWAH0tsG794GqRWzbGEoAptvYdoakWiip5vmqSKAnvBCgCRm5mCUJUDXTbSEZSClOZg 0FyRZ07mJdXm+ZEAkdBsI3pJ7xUm47wlzdm4Yt9YlqJKpbOyjdDdIBNPDdqfj1vBQ1SqvOfMPSJi NR+NLEQGbKNmClfvR+e8Znto+WmGy5T2gAChT59csE0gg5X19Y1YM3eAD5Xy87w6gaT5dxFNFYCx UDbu0cTMk+SVY7wFTFP8QG8BZ91bHaEpRlAtYtABf/4odn+ohKtDqbQTU6abjlFRDPbSpXzjK/q5 jOA3LnFgWV01vrDAebdV9oZEtaw7cwnnAKmtcfFCVLJbWk7RVq1uTiEJdSgTUos9D7VQkhzLZlFV zFSXp0KTr6GE0hfDK3zZvrB4hp6OWhJSvKoa7fONge9lQK7VbVQaSRmgLckP5arCNApWvmqCXgeE 4CaqZMWghdCrJvvFaj94u6izU3ig6sxVy9YlJkiYXs9Nj0gngzEJdgPeV3iooUc3LSJQWGNbFS+U OhxloKdXjM/prAIrBTYJG/UwhSaTMVa6WAhaFISutJ8vlTBSgvQtm3T2gUpYv5tzCgE2R5329Yqc DlD3NXmpuBCSyuzsddYUQnW180JA1f3rt3hjezsPehSkJQclwdu0IRKUpMs+cP5oCl3KCyHN0wFZ vVVhC2VZV6tXjMTksb6QvF+IzeFgpVksGSpucHE+HzxKVLyy0M/EA3hSTdUs0Kv5G29YKqSfXMnv FVqfKRseogXPLMbQ6nOyAzm3OACkZy+U5RCXW5TlVa41gKUVaMToRaEqZVOnVXcQkh0JekuLhr/r BUVOpRpc3BtCEvmrupvNDuX8zbCEkMpyzPcQRRSnSsnWEvU76p0VBVszc4SXXe2YaxlUS/zEB/cu vUOehjzNVbvC0pd/m7mPZrC4iWlUrG+MS8Oq101FhCPb7D4OdiZfj0z7L4rh1KMw8RF0FB2d2vyh SFTx4NiCMmBxrS+Iz2SdFaHS4EYzwWXwwsIIkrlkJqPePHPb3xz2gnS8JxZk3C+Fmb9qkJQgkueq nA0aFzPDXVhwSgagGk3MTJ9f3ldRBdw8I8RLoSgjiLRZbDWJ/gBxqF4mThuLLVrNRyPPe8YjwbEB fFwU4yivUKYsDCBe4Y1WaBQqlrVM5LdIHTVXOAlLg6c36wsTCw+LQqiXjsPNXIxMldcqeiy7c1aw PDvayRMmypBEpHisuxTtnfX5wmdgvFcLMSoOAZlCvlD/AGrD/wD7URxZuMwyEfEqckCDKweIRj8a sNLRLehJ62jCeJ+IEysIiY4wyCSkg/FEvEYeakU5yjQiBOGIQkNo7abQMOV1hPXL2EU0GnkYqCmB DHdodybtzaCwJ3O7wTUesJpcB3U2p7xrn0bnASp1bNDpSVHkdRFSx8rwGciKlOwLQOCA6bciYqUW bNzJhJrLV9mhgX5wASG1vp6Quka3CiLwEKNBT6i9oZ7u3TvFLd+sUU0q1G1XONC29usDkqwywEJU CT5ucJSUVCWaeiu8AJTqfe1h1ACX7xVe+wECp0jVI16RxMKspFV0aAtEuXOPCnAX6wU1JbXzfnAU VJbXV4IroCbpPOE1T61tohbpHcwEt92dqrQ90BQ7vBIW6f8AQ/pFKNE+Y/E/KErQC45mojeEYc6o yqKvegtUL/OMx6aRUlV1PvZMFJ+eogCopKfjdzCUkEJrfrMbdv1h0E5z6CBzNy6XPeKqlDPQsABt HFo5782aLOCPkYNj16RS9idNAerw6WpB7p9Yaz+a+p5mAXKlf4n4b2vFQdzk5BO8GYhIza03eDNd 7tSMp05xLswF9NfWA292gKDlWmsKsKidXt6Q79OcNdVSm0cjqYQ4KlSi/Ol4SqhR5auH1gLuU11E KhVxwlGu+ovApUwQezwp3aryvcawFHRa25HTnHDGYaBW4fWCElQs7+V4QlCiKVPqx5u0JTMmr4fx 356QPvjdLLzG78zApXaqx3FtjCcyjezQrPnTsfdh+I+9y4vDWvyvtygpLgjveHWWU732aDQbaFKW YwFZjdqXcCHSlx/p+UD3QMx5x0IjyjIw/bvAVUosWoAaBxFa6J1jiBZKNRyEXJF+cbw6Vs197wQM 3XeJl2vbkYqWq2vmvHxp1D6ph7lXXaAsqIzMrmIKZZVV9TFSiUq0zFng2sb6+V/4x5S2vJoUsAlr L/FAUHPq4hgG30gc630f6wbO30gXp+r9Hhkof4jqUtDqWct2O8AhWdnIeGcpoL5Syld45ZnG8Va1 nXcNDMSqLsM7Pv2jUnqNopSm1b1KsYYgkQGSdYXndi7876Rt/O8VEZXj8P1j4b33K+V4G5584YAD n05QRdT/AE7QFKKj7uukB7nXqqC4VUPWPw8mZmigqDs7wQliBfoY96XTy3hBVUz/ALRbmYyhXm9Y eom+n6mOGnzal9DDJBcWYaJt+sKKUGoKzchfaElSgpTMR7o5Qymaqz3fb/iLrIT21h1K196p39IO Y01a0s3rHCqyqzHmrcQCkG250jRztDA3Ku1MKDgU2YQnb6QVA1JEaW/KHfINt4CqS+1UVlSUhQdY V5DvbeJmw1BKWMWLKQbc+sOZh+ZhX3eZQ1XlOsO1R/aYExLLOPLSPdhBUlTq60qgGoPrrtFTqU1u pgKz1bbNAe3K35w4zBBa9odQa1kObQiWn/D5VF/9UApcZ9/ehKkS2VQ6v4wVFTq/Fb/TFKPe+IMY SAk1m5U7wCE0J0ZaRBKdNbZqIpKy3vXhklyktvmhmL6dITKYBbu1V0XgcSpSlDIAbDrDBLGr9oK9 YlpSh6ixJOVPaH1/a2isrNOnIQRz56jrAALlnblFSktsb69WgHygWNQ1iXh0PS/JnvCFMoED3t+s FRB/MCKgOlnjXMLF7RTMSA9s1ossA6sFMBFM1jVpmNoUlRVl0+GDooEOmraA+5p/ZhJKaaLd+sJu 6Tc2cwEpLnzAf7wDLUtZFrZd4QJ6icrXyw6QTT1hMxaDRpzh5aggJObrCp65yQw+KDg8DxuGoZpw 27GJmJmLWpU9XFNZKwW1vCUjflYfOEEmmXXm5GEhEsk6vyhGVlbumyoZUsat5YMxKVc/Lr2MBGgT lvBCxTybQtv/AMwklLy9AqmEJlywEvQ6bvBTLmpK5tzLVZaYXh51b+Ts13hNVwlVWa7dIoCSxD6O PnBIcJTrdymBqr6EQ7Aq3uYyqWRyG0JnYhHnzIrLHmYQAKV6MgaiKRlqU3+8Kq+up6xr00hNam93 lVH3aVAV7vmiVhZZD4mbw1WuntGI8I9l8VKwHtFi8BxcF4nM0TO2CjftCvFP+p3iOFxnicmSriS5 M6rB4ZCXdcyZobcmH5R4visEQcF/Ws8YdaDUiaisgK9WaLOAi0xV4pKgEAPbzGCUVOFfOETAF+eF LC2laFILqVGjJNszsOsSy6VoIdnpUu7GEUKCRTUxzKV0i7geZk794VloLtcPVaEKNR2y7dIpB19W hD3J/wDbGpZJ8z6w1RTlp5QEJBXa7aGG0/8AjTCUK07wGIcX/kQonXV2vFZY/DHs946tIVL8H8ek Y7FckywplH0cn0iX4VK8TOCMxUvxjwXxSUnjyUrpNNaPeQoKuzH5R4V/07x0o4TF4/GvhfGEomJw E2RLdasRLmNsBpsogbgxL9lfCP63xmO8axEtGHxchp+FkoLVrNnDgk9CIleE43GY7x0rw4l4pOPn 1YR2FVCPnrCPDPDMLNV4f4thVY+RJlMBLCiKwdPpyhYxGImYXHAFf2aZlmFm1DsdRcGJ3hq1oQ6S hGh16x4t7ZTcYVY7ELmTFqmT3lyksefQWEeL+MV8SViPEVhFPlFJKf0hq8nW59ItdrwXNKuuio1d t9kQFH3bcoQCdfdO8LQsBXuqtaP+1mqlK8oo91vpFvEMUlA2r06wDNx+KUn4Qtx8oTMmBSlCwUoX hJSCn6loJkqUP2lXggzFsqxzWN43Kjd4E0BQzsX0gOq+ikiLh91a2hLEpv6q6QynYWdWpjzMnnAI urTpDnXlygkqdL1doBsr9Idm3DDWGQhhqbWhKk1JSM3QwJCwtN2/ag8NWbWLqGbU8uUIpUp993gq F923EBa0m9lHRofSguNLwHBvd9zHIdbGH13bV4lvZ9tj0ji6k+X0i3vXMXNQ+ZHrDIHq7iEvzqYW ED4yeV+sJmSQoK5i1NtYprWwOYnQwE3Oa97+kGg/derh7RxZ7lNTrrJfSHBCUuwv5oF7adIV76SW dr9oEtsp1e5BgLJBrzMXeBMS7u9rBUITOAcWr3gYiSQpJvlu8M5ChbLemKllIPwp3gy05BWyTzeC C+kAGpkX7df944gOi20ZQ7xuVVbaQL9bdng2Nr33hBAKWDK33ihW+1Ls0JAmWVs9k94bVrfxj/EA dLO1T9GglDhIOugV/PKEAE1Juer3iXTU9dSgBY+sO6khP1/l4N2ZbNAFTnXW0D5c4SohSntl2ipK uGhK9Tc7xax81g6ld4ekhXUa9oC5vO0vaZ1MEKqQdSl2SeQhITZh7i7iFBJqL7iyWgLsFNs4aKqi VO7frFVRN6dwE+sEBYV+JDluhhipraUkOd4+4WUMXU+iucIl4g6ZVHYQyZ5BVeLzb6a9IFU19tXb lB+8sPxMfWE8BIAOULO8cRalFKVOrmLs0MNN72jRSb/64qqLaclesKZ2HKE2WSrQb94T71Xz7wM9 PTnBKZhpK/KsWl/8wmXNmBzbLeqHQtKuqd+8EVOd+kZ1EbU7iLKURAL9+kEnMnn8PSHFumv0gGq2 ttU94FCvzaAtUwvVSclQ9YTWp2U5Ay1codLlA83Pu8c9uRhqSHPmN6otcaHrFQKdPNGxe76xWlmB 2vV3i7pdT/KHKsunVUXu17m0BY+u8PSHqvs3rEzno+47RzUn5qeHN791esBVL3bk8ciPpDVn9rnC woO1w8O55Nz/AKAXF1Q7nzenpAOVvzhwqs79OUZtvQQ7WNr6QWaAQz1PAUTla9sw7QplsAp82pgX A959zDA08y1zBAOb4ldoSFspsyGcC+7w50VZg8VB05trEtzEKdn0cBjaATdYS2sFSbKel7pPYCFX KVUvU7C+tX6QHXXVftzhR58toSkM3lU+27kRq4GUZch7wAoF1Ddg8XNX4OT8oCQCUDnYQ55sGf1M IBq77dIclj0NjBBBcKN9BBCGQdbXfvCSd9Gs94FPbc1HpAsG8qnN+kJUEu1iDd/+IoIDdICUWB6n 5ReWt+0BIJb4XtDqSZimZHWBZk0+R8zwC9tGULo7Qkmoqpa36wmmyhmLpja5vu0EpcJ3EOpLhesE uSnl8Mf4ZNep1brAZD0/FZQhFylRFfxiEnU6uHU8Syy1Ob1DWAmhgNbal7xSU9azqe8BPkszpLVd 4QigHkdYqYBvxNAftzMBdNTnNq8A00nXdUJADqf9mqAF5GL9BAAzJ1OaEnRrdIeq3Q6xUVORrAUW RK947mPs8j71RylYLBPPNFRcl63d1Xh1eWEgUk6NzgJDdIzOSbgjaJVQBca6mFKKVKli18xHKLhl bu4BvA0Uw0u2sXSwGS2kIpqfQX/WAhQJIN+sUy01BX4HEZpYUfMd+9orKAdmp0iUlKQltjH3nlSW q94QqUZKTVv7wh8K2u+usKXOUUyqGpcue8VMmgqU3IekBCiPLfRhFNNVGWliXgKFQruTck94dRDH K0Jc2hwK3+kJCkUiknmBBmgKCK35ExfMNaNICaJYB8qt0w4zrGp5c4UpS3G97QKFqISKVJ1hVvu6 4Lm68os4hQSoaOR8XrCQCdCk3MJL5P8AT84FSRRyHvGEyxUVOw5CAVObdz3iml93NofMo0sl/KIu GbkYdnA+cVEtswuYTikMuZIzaMQNYEkqUtMu1CwKBGPwq8FMOBx8k4aacJJKeJVZn1iX4FPw5wnB lZEKU82nZz/JjKo/CQzEwlSwpLrYK2MfvU/FX1EJWE5UZMwYen1gEKVVraxt0hKddxyHUmGYn4S1 RR1jiVuvQt7sS6lEEnlDkurXkBA5PvciDlZrOLvFLEc7Wgh3u1gxEXqUNITmuq/7MOQydXGpgKF6 b/OO1+8PSeVhBUrSq28TZK/vEqHDoVot94Ps17QYef4r7MS1k+H4uVfF+Fh/8M80iMFi53jGEGOw aqsJOxOHWjEYUmygCB8xpEzxGT4jhPGvGEy+FKw/hWF43iS30SZlOVJ0v8o8ZwXtfhU+B+FeKYD/ APJHwoEFMsylkrC1g5lqTe/pGC8Y8Ix32H2k8Gwy8PIlT01YPxGUVVUK3CndjfXSMT7MTMPN8MxP gSjM8RmzHkpy+UIV+Ptpyjw32X8OwuOKRP8A/tliZKCcPJQCCFKmaaP6R4thUYjEPhvD3mYhU4tO mKZNh3Now0uWnIL3QzkjeEpIJ67CBfzCpIEB+1J19ISpNXaLdqDASryu9WlN44iSFglu5gKbv+CA Ai/lO0BIs0OXL77QVEts8JG2+7wAUkgFhyhPH0erR/SFS0yBLMq2UeeElNkq25wLl3boISH0uDzg Pdyxe5ikDXLyIghjf0jlt+UWDVW7wkFlN+ccQg+ZlJFiO0KnqluAtna8fdJerLzjC+NiuT9ldWJy aJfNaJc1E6tEwPJbzKSQ4JhHEcKWqkOTd94SQh3zJu0JLZtVDV+cS6LbU9XjM778jAA0b84bcXeP xaA7ekCp1CpkuPK0cSk5cvLWCzpLux3jhAVVZVNcA7QFE1rOa1oq4fc3tCVGkFGXpGubTXSEl3Sb WvBYCrUttBDmsfhf6wEqDKS/mNbxVfL7oTlhJUoGrTYCFWLO5tcX2hK2ZNTOPe5RLXyAfpGVgRrz glLu2sTcNMUVfNhCqCRmI5QFEuk7A84Klran8BCjfSGSWTuBp0eElTu9tah3iqw962kZSz2q0HrF SilqtQzloLlxqNmgUpKR3c94Nyoj3tFGAtJIGw1AgpO3kYOFPreE2APW51hKOWbV4fRtucKSryq0 EM7JaFW8gYF+cUKNkXQrRUUocpRkUV3MNcy1WudCYNKxlLhA25xcsNS1jztE2ogBPlBF+kAlYP4B aMqFa9SPWCumkhWY8+UWua7q+J4pSDmufQXiprfN4QtQJezWt6R90CxN9yIGYmYTUXNTbxWTW9jt Ta1oujJprT9YDLLBViD/ADzgZ12U7k3VbaKlFTebMu6eUICwpIqqJuCrrGZRN3ClvlflATWrqIy+ QluTQPN+Qt1hRNx+I3tyhQSl6b33eAfKRbqOcBDqDfDcnvCwlAZ7LUXEcQt+IbHtFUupKzs+nWEy 5ocfGXBMC6Ur11vAuFbv+kWy76uBeFZnHXWGCve0OkUO597duxggKZNTEn3ekecF1Om2UcxBpcvf te8O7itu0Cx9LCLDX9IQmk8tLfOLM/d/lGZJP5HvAbMrYDaC4cnW2kVJGZ9GhvKHcdL3hYYGk6/7 QCAOfL1hIbM/zip2GjWvAqcl+3rCwArKq+78jCrBwrfWBWFfoICiQczdYqTbY7Q4/wCYNLHNY/nG j7Ny5xft2jzm/TWDrzvrBUo/PeFFgPdDXJgOqyG1EB9DpyhKjcJ66QkUlte0D4Qq0KzE39IAYDvc GGTSEg390K7Q9nfIn4PWHCc2rad4FsgvpVCQEhXM6HTcQKilQbyq0/kQkgVBReqo+sBTlaRelmCf WAoJpToVeYDpALHUhS7N0ggm1VQ2hiP5EaEVe9yi5JFXoYd2AL0/wgpvzjNe7841yPV3gkJca9oZ ZplpOmrwSUlq2G79YMy2v7yILDNrfSHpNvneCleX3hz03hm+sBSDM5H3YlqNTi97/WHKXXdQ6RoH G0CpB+FhCWZ+xaMiGtun9YCQNs8DMUhez2TGbKWaKA9veaClwL/DrFx+BV7CEqKT8LJs42iyPcZw WCYFSCsE5V3hIcBJzde0AEgKfkxPcwKXpe5aow6wQevvR5RTSwVuICEVXueUJBFRZr6iKkDrZLq9 YoWjS784sw28uaHAFNPnqN4JC1haTTuIBrCvhRWYKeKEBu9XSBxM6137dYQoB/1hfDdJSLbvBkzJ pL5XFiiEgAqIHnLl/WC5La3iopZ7aawsAVAByWuI4LOAtSCfe7woMwa3WKQbKub2iry/D0gps6y/ b1hRpvzZ1H1gFKS46PEtVJLn5+kAsH0gjQ6nn6wLn9PnCCUudNIRhJT8aqhQN3aHH/us14s9Q+Qg JlggnMp7nvABpKtLi4iZPSktLTUVXa0Lw82YEsvhGXU7KgTESpk2u6TelPeETVIKA2ZNLvEkKTQO mp6wknKDY/FCTlUgeih3gpSV/eW1tHCC1ssOaXit/wDEDVeapoHup1PrFzWH5WhVSSkoVlo3jiHN L81IuqAqUwUgOp7KhnBDeo6wpbP+kOFF2s23SAQ6VRSQpR81ZGsCznzWsTCUIBTsvmbbmAazWLW0 +cFClpSTcba3iX9olhSJK6iVHlE2WJSfsOAlmZOnSgyZTa1GPFPabw5QxE5lLSvCniIlSkXZR9IC kEFGiVbjvCFFZfRKWZIhjbmyWikHzJAvlAiWSCoqNND37vCalZR3qX3hKjSkaJQdPTrFaMmyqtm5 wxClk6XYjqYEuqrZf4PSJd6zrUrXuYBr9E7xp+8NTFRDvlq5RySbjaC5zJsAm0UhJqT/AO68J2HL zQCgqSoXb4oKrpCbEEeaKVVN5uQiwcDcc4mFbJVTcfE8BRko4gJUSlDVc4WjwzwxMwycy6EVt1A1 iRNknEeGeLeETxjMHNDyloULh9/naEeHe2VPgHjOHV9mVip5/wCxx5FqgdUlWrG0f1x4di/Bpvis 2Vwl4nC4qWMRPSRasA5uj84mYvxfxfw7AS2dRmz0iYvsnzH0EYfwjwJGJwXsvhMSZk6dO+6m+MLQ 1Bp+AXPWEfs00agGKlFIvTZ79YouasjwkB+vIwpLk/q8BTUvfV3hC0nXzDQCEy2JbNzHzjc8tjFl 0ka8ocK1+rwGN02dQtA1JL9j2h/zH5wol/1EGWp2GnWK3U7Mobw7s3o0U1D8hDhk3ZtSYSKbNroe 0OFM3q/R4FyE9TrDFio37Ne0FTkfSHSC+nP1hZ8pR8jaMThVBNb9yICQGjxHwX/9IXKKsORZR5pf rCMD4nLnyzI+5onlmCLBolow3FXwjqyiod4w+EUhPESm9mMcQkZfp0gpRZGrDYwBU762v0vH0L6C G1T00gBspPamNDY+kUeUJ1fd9IK9VPtoecfaw6xunUQaZd+zNBSZZNvn1ELwlYCVTsgV5uvygELU TMW2toC0pNaRme7wVqFucKWlBcFuhhvfd+R7PAI99bc3trB4y2p8q7AnpBSgnk+jwH2tUBY94KHe 9J9Of6QQxp1d7+sKHun1EVS9W2N93gHmXfcQSpXuvFZFSX1sx6QFAUJRZ06mFkc+V7i94KWc69B2 i4tpprB3HNv0jQhukOMw0ga8opLga6XDwyEgjV16/KAoEXXenaGOnSGY/JoSUikaa69f55wFG6gG OU3gsQ6lV0vcb/rCL56mVq1toWV22JIF+0BKLlVk76xyKDQr84l3rDUn3fV4a1SVXLn5RmABTmY+ Ze9oyOaNcrm/WASVfOPMWfnYxq3a5MFIVu9y4hFV3LPtCmFxfXmzWhBUp1KDkaVc2gCkpdbPq47w RZT2VsU9YmArLVaO4H/MAHT5gQyWIflaEFfx23tDAOknsnvGVNnZxBl7u/MxSamb5Qx0F828C5Z6 l8zyAgLlnN5ad4uwUr5GA9xyNh84FIIV00i9KictvMISpV256iFU1MNC9hBAUSR8hzgOrQswLhdu cUk6JbK9+8KUlRJr953vsIPEc2dPM8zC1eZJW3I6f8QhlNbyt8zDS6lAXW1mgAAHd307wk2JEEeu jiOW+gDQbqN35vAswSHU1ngrft+C0HSoqbvDknNbVochyDsXMJABYFyrdL7QFCzHQi5vEvKolR+T 7wxJG+jx0Cm5QQ5fvBD306wRVWn8oSdT9FQqre2V7XijYKsrcwyfi5uRBLt6RdXfeBrppdvWEWZa Q/eDa57XhwOtrQFMfzZ+cEPV+kCkHW/8Y5qPV37wBoeejwHqU9ufaH0JtcM8FSiFNaobvCTUQszK kg7xnWkX0+J9PlFOh6+92hJCilttQYJUDbW1j2hVKcvS3zis+rwyN1OrpFLqCqv9VoYc99o6694D jrbSKXKSDt20inUVcn+sJKCWf/VBzDXVJeGW6xrZLt6x92SEu/xHpFzAF/K2urQ/prFcsqCvKQDC b31JvBN35bmBlV9Ypen/ANpHWEIXMUqo3LaOdYSsZh5TV5liEgBJQ/K8eUU9XJgWy7nlCdPyaDsK W5iNUEavBVUrXWm0ZOp8v1gLVYu6w35RdKQnWpV9YBuQfN07QkipXEBUv3UmJfyslhCq0hXLpAU1 uouIAQ6uehENTqWNoCRdRD/CkX1hCaQv3KhFdv4d4dDKDUwpdr/S8BSiVX1Sr84GdSqRVewhfDWp IOrKcKiXUriuKQ5ugwJaQx2sbQkVORuQ0ABGnSDLmNxaLdYoThiZClO6XvEtSZZ4jVEEeWFnfVoT WgC3orrBoJFqiNjGJWmkFE5SUuGKesJpUok5FclRW36wniS9dFhT194QbAs5fzCEEpJt6GE0JYrL 9BCazTudmhSUrci3WAqsGq3OHqtvFnXMFhR54+1zVKv7h92CsLd0spP6gQKKuEtPm/n8oUeHnABq 0Z401zOYXhsUgGVMlmWo6C8DF+Fy0zsJOn1KRo14khCEhYRcIzFMHjJBDamzNEjAyVJeSute7B4S Umos37PSKFCze87xUCVJKWZQuY8zK1/2hDOQDfmmKlGuzMMzQlMoGnTyQVLuvcquD2jhpYqanLaJ YQsq982unoYSkNV+cBGne9XWASMzv3aAyig/nHELKy0PtCQNOYhnVcu50PaK8p1cKuIqbXUwyFG/ mLUvE3wXxKVhkjxJBlYkTEVDEImApUFHq8eJeBexeAwiPEfaCTMwuFw8g8WceI4UqZMN2S5Yc4wy FO5Sy/xGCbBjvtyhSSElbVJKjlhUxdLa37wbrSe2U9IqLrI7mmEVpsz94QKaruXtFiUnS9yfSLAF 4BDfzygsSG+Twk1dekJvU+usAFnHPfrDPdOrjWCLEG9tBBtUdE5tO8B5gcJanRmgKSq2thq8F7jf ZoNVqrVdrxJ4Mtc9U1fDPDTUbQJakzZfvKStBBD8zE7FypIx0nGyuHPkhVLMxcK9I/rKdhBhJHCE nDywcxCd1K7wEzJCFUipjdPrAnYWZOw58rS18J+sSsRjFzcVMlK8+Jmmd6wkS0sRygbn6DrA/hYQ 5UCq5toIzKVzHK9oBp1sWMB6nORJJcHrFSjdNw+h6woB1KdjzEOzfCYQd9NRaKWc6OX9YHuqd/2o SbC7835XgKUAdu0BRJF22Ywzv8W7wKWd20gZWDZocPz/AGngGklWge0DiJUE6qs9O0FKkn+MJKfJ +UFhbmbxYu/q0fryjXQN0MJw89Uw4bEq190X5wmZLIUhaakkXBeLloTisbh0GcnKV03UIP2PDI4p VS9tOsOCynruryxMMyak0ilndXrEyfMXcr+fKLkfRz1i9335RrbXm8Va3+FqYfX3QjYd4StV9nqZ vSKSHG2jQFpQCXZUJV5NtNYKZodvpGG8WwCPuAorUtGo5/nGHkS0TFsu69kc4RWwqQ78opA0sesL qURvRo3KLpcA0fFzhJsqksgKcm/KE+dJNy4tBmLdW2bXo0UVX1slkh9vrCVIuApiyWPOEvlXqX1h yuy79oU/l07x01dUBIIAqpOzxUDYFnJZ+0VEvspouCXsnpFstr7k+sMxKibEaesJdv1MAtbnz7Q5 uOXljp+UHPfs79Y1LKv0MAvbQwwq0cka+sXPTk+0U3B1ZrK6vCRXm7w6lUfkbRkX7zi14JVcG+jK PeEhzbloLwUnyebuecG57vpFhl943+sMCfxH1t1h8zaK5L6QDRl5fC45wbumNFEt6CEhFnLk79jA zJzFtd4EvzLFzSbQnzdXs0OmZYlweTxmS6idd4b17CDMpyO3frEywt6NCVHyu3MjtHOX8oNLm+br yglSVA0sTuIsAUtypUt948xVdqQLJ7xTd/M38IcywHOr3EKLi1+ZMFa3L+UsxF44anrR8WphJGj1 K6wimoUGoWIF4dYJD6K0MWChtb3bRcqHPleCHvtAm+9XofzgLdzoQosB2+sVhNTBloq+UJUpPCqs SbktyhZkqYLNwmxMOTk56HXSH93XlCiXpNu/rFrtfV2jdI1cxa4qc8jBVe/mDuLxU5FPLeKbt2+s G59NPWH383MHvEzopkjlzgTAaj5WewtAJ1gqdh8P5mD8PQ3hTAsz5tVdYTmPPvCZd9XFOp7wMz13 jrzjV79LxlsdDCtT1hmJI5Ry26wzbwbQ31guNtQNXi2XmefSLEpLfumLs3X9IRYnP3aNVW06wZfD U6tjt1hJLKKfKVWeJe7WXmd+sB9BdQ3MK8zqOvJoJJpO36PAFix97y9zClLlqVsSuxHp+sME0/Et Q/KGGna/eHDtBUz7c4NICV9bG0CpyfMb5VOIWHYuwO0MV+W/eA+h03PrCCjXQLOoglOldxvBTep/ WLvaOrN1ijnf4W9YWCp9/wDaCAGLv1jzK+UUh61XPS8AKf4RsswE3caK96BUx2f44SBZ732hQKjS b23jMaqflDJ8r6s7RMzhMsFmbnBckkmwbS+sagvbouCoZw1kJs3pGe/ppAS2VJqCt4qWpRCcojON qR7t4HlCinyXNfrH+FfyuMrd4RZnuwsVdoaguvSqKVsDqevSAbBr9YIS+azxa/T1jLoPMBGZztup oEysJGg0r7wtSUraZ73wdYSFKrOvEIdS4BV3tb5GLBoakGqzmxEUrOloSFyknZ1gGn1gtslsu8Jq GQ6de5h1JHMNdomzk3WuSpKE7g/hidMmS1/eqJWQvy5tIQVoWyvLz9YDhXDKnPIX0hH3Rbm2kCaU FIfceaEkWvZ9oQhZZxrtAn4N1KRmtcR94Vv5ShiDDLcN5tbQyCaf/iiUpJAXMGcn3oBVkv7u8B3U E+V9R6wKLNmyadbRZ1pcFXWEEOXD9obb6GEqsjb9qAkXAyxPnzZgRO4Rpvpzib4jMUrhzXIBvXAK QGI+UEzVPka2iO8UJabMUWyao6RXhPDp7e7MmWSp9xCZzIQFBilVzblCVGUVBIexJKjCPtEkoW2p DA+sEFUtXupSLlMFb2f1EFIAUR84oCbjzbGNwrrCQ9m83xRLIRSdH2EUkgJVaxioA0vqTlhAUTyy aCA707PeqFaG9t2gsC7/AD6xJ4U9aKVOoIVrGF8WxJVPmyTTUu5lPygKQ61DT3qfSEg03vlzb7mA kJUXzVFy0aq0pa4p5/WPMVWd0hjbn0hlX94ly/OAAAyBbZUBTOrTpGbYWs0aHOeV9YBKegHKD5rK q1tCiPevrFJNX1JhJNi370M2u8DNcm/WLJvvsBAs3PertBa4qqYxTq+W13/WJGKx4mS8GtdbaOHi UtUuTiBKltQoPSrtpEzAY/wiRh1zsonTJFCJnqmD7Q+zc0Yvw1A4i5FiZQ59YSsVA6NSBHvPoLFu 0CtIB+vrBe1XpFiGeMxKXs3OD7yXbnAGbyVd3gCkPvzh1a6WhMtAUpr9olTFg0zQ6dzBUMvvEQCS X11hRtzJOsNy2hCyXVvuISAf0ikgk9Y1c7chD02dusJUdru2kEJDvzGsWDgavZuUfeIdLu2hEMpK SF3YvvBVISW2HaKZjg8jdUVj5HfrBZ/O9Ox9YVYhQsOUJSpjDoBSpB8w6wnwnxaoyZWVEw63FmgL w80KSu+ukJRNKTLGj6h94aVvuBYQpS5wCtw94yhXBqZSr3ilSesO29rflAA1b19YLFLkt2htx8Ok KC7FR1TpAuV76RMez36esLwhWkh35mPLAIfm2sTMJjkhcuZZlC/pBVh5KTStxZgPSKacgFi3SCUh jVro+sLI81HyiYqYSTxHRunW8IUbKVmRSL2hJW5m72cCGVdBL6WPWMxNAui2kMwNF9PNCFS3QdbJ ObrDTqlJKqQWvAGd9ezxesJVCVe+kZidA+8IYlxr0gGWXL1EwSUhq6nZm2hm85srV26Ro20U2V+z vFBe1813gPdrwbAZvWNLxcnkBtDAOsnXnFV3NyCXMWCn1baKZiquStzDgB9LhyfWBaq2mphxUlVX l/OBd27Q57fOKN076kPBpqOb3rRSKuZ5Rlu9+/8AxGo/WARmOizyMAtrq20MVFtLjX1ihFifq8BU xOVOVgA6m3+sOhClWc2+sVS3BAfdxdopIUS+mg7wDMVw/d0LFt48xKfeKwxPKFJAURW42p6wHJWX 0O0AbaANo+0OHO3+0A5n99JbaDRUVDvd/wCEOur973u0VVMP2c3rFRUDy5xnpLF0tt6RqNawrV/S AVLURp+JUBaGcH1EVK066qfeAE325xUkO6r9IDjy2dtIY836K7RoZafKdim0AJVVd0C5a59IS9QO p5Q9SmUafOyuYP1hRUqoe4hRcnqY89O/J/SGFJ3qOo/5gOE2U3Mphy53bVoc+kJG35QKe/MXiw15 3aw2gpJPPS0av13T/wAxd33exh8x2P6QouX/APihujxc3gEKNj6GOUM9TX+cOEOx+UUipyr0gX6Q NblukA/DbpALm9xF1KBfTWHBY87l4qIrp9G9f0jd6uXWGexOnKE0n38wNyY8pCecOkCldoUdem6e RgBu5MWWaQNNIqaulXy5mGv+TQpINtL2ewe8EIICE2SdSWhR1L1PrS+kIIBVQplnSr0gqJ8qbc+5 gvb3u13eFG9GtejvtGViNW3HaEtUFDXr6wlChSKn5RZZCfeHu9HitQdOg0tCTmN7U3Ac7xo56ajv BT6/8xqGfvBy256VQSQ93hK9bsw8wgaqu41cXhS1aP7lhBDfK/1hmKb269466Fg8X1hFLu3LMro8 ObEFyWdorZz2gF9uTQE673vGjpjTsNYUhOpRl6RcZlHneJYKqXsU6g/y0GlbNZtRAWPppGQmr5tA BCnOi9Io813faLA+pvAynKHTpAoSrNm0N+5hzQWzP8H70IVUCVWOaw6wFatY/wC0XcHu4MA6smBq XHT6QM6s9tXCoW61CWz+al4QEjIk0HkuGCykUlRCGMSSSUzE8mhJt5d9TAHxdb25xVcq1VuICy77 czDkFubtCSi7/SMgHMv+kcdayEhL5oRIlH/tpRfJcGCpIKbv5LP2hKCKudvLAUebBPOEpSKQ7cie xgJKgKbWhLanXoICVajNbaDKmgLkO5HOHw0lKVG9esCYkADVnYQVGx+qokYGQt/eXuBfSGLEp5MD 3hQSmquxJDt1iXxd7x90KQ7naKFaJttAp9y5zeaElE0atddhFU2bn93PASVTBh0THso5r7xTSTWm p3NSekXsnVtj2j7PIROlArpUuzKa0CdNk8bFKsuYsOxgaACyUsyRATb+MeVJV5m3h5stjyULmFTU f/Sz6M4T1eEu1+vmi6Sfz+cOQxL62gEElWtrwa2fXTXtCaUlgpjtAKi3u2EIzMlOvwqe0BQulQZT aCCSEI+CnUxYAAasot3hJToVX0izJOt9TzjEIN1Jl1s7k0naHQSm3zhlAJKFN+JN9YFQCw91eaJa VGpkOFKy72hKt3bsIUQANjWKSuFLCgAixDu8CY+lqdAXhKvKdSz3hzoLDnG9rdoDbWW94T2h99IS NDrfXWMxSlso3aKVDd337Q6uzaNAZRUXN/hgqBD6QcViqBhsMquYta7QnA4CagpQOHUhTv2MJKnV LcqVd9+cSFBwqSvinYlj8UDwmdiU4jC4xHCm4eavy7WETTLdOAxZqw9AZKatRD5m+bRe3fUxy2vv BJT87PAeWAG159os4S/z7wCWJ+IRmdW/L5QkgFL7colzDcPfaE4Ncxxogu6ktApNV/WAAHPJUEqL bRyCsv7UBLFW6jsIr9W3hyMzs/N7wnQnQ7AQCtx73TpGoSjXvGX03eDdtj0g1bqtfWCQ9xa7vDLS TsSNEwZ8tg2oGphQ4j3Y9YSWtU97VdY2F3+cD5829YW7nO53eAoVBXMWIilM9SkDRO4jNN0u14LL IPxaEOYrnTlqqU97wyQR7veB8oSHFNdviPaHNRv8oDgDv7zbwCNVLd+cMOxvpFKbqez6wQvvd7xx ActdSjsNmhM5Kga05kg6QCSwf5wJqF3G2x7RmJfXvDJIDaw6lXBc0wJEkpOcoX6CJdQYAuWNubwy ilSTmbU94qAYKcp+cJR7xU3UQmZ7yxe1zCfNfzQhCkA+6jal4/rCSy6HUtHJ+f8AO8BBQAU9WNuY gmpIbntHBsq3Y+sGoMmvRCriEqtSg0tcesAG5CqwdQjZhFO+1tY1V+kaqAbX4ukXFJ+Pc94Cn6fz /CCtXD8zIS1zzeKqiBui28DykasdRyhNT812tAUCOUCyum30je1u0P1YA6KZy4jIFGpV7M14Ulug VoR3ioh2sr3vrDJIPLkLxT5Sczi1XSCq5p0HOEmyMzlKtVQKhQDp+KFKuRpa5EBcvQ2L2+kApXap jdgO0UkEyufvesD/AHYw5b13eGSdmteJaQbJt1G8DihRdW+nSOJTb4gHfpCa1M3o0Oxodr+9FrBO sMk6Kf8AF3MU1UpNrJZ4lzCpRUnKR30MLylI0dmMeZRGg1eAc1hq0DQPbqYUAH+M+8GLPADHlf3o FAvqVHeNnNraCCGuD+sJvRz5qi7qTpfWCuW6Vasz9bwq9Sh017x5WO4Jc+kJXWp9tn3LwwYZv9Lw bENYvDKJBrZXKAgHL5R+TwlDONeZsLQxSRnbvBLlvdtpDgVD6iPJV32gsPw/WKVe9a1yIUUlwS/U QBSf4wXtAb3V/OG/EfSGLZfnrBcmk6dYbYR1+sbhje7RSGbfd+8CwG1rAwHaxd9XgFQK7M18sNoP N1jM/Lu2kAWMUm/T/eDt6vF7qfT9Ys4Bu8Au9+7wwA/WE9PV4B67Qk1qBq/ePeGc3L6aQcp9YpWq i/moZ+jxZVtO/aLB0vv5g/WAhMxfM+8z7xLDkhN1GmmvleEhqq73tTASEkhKqirZUZRMSrQ7/SFC s2sy9LGBMCa21Rsrsf0hVShrZADQkGz3v73aG+G0Uiq/qBFQ17X9IVUAkm+jlUM5td+cafhL7bvC imqb7pTo8JAdI1A5d4agabQoXO+sfdmg7jWPM1O93iga69VR/h/z84SeUWH89YG3bQRa+3eFHo8I So6a7mAmWSd3BqgPrp1VD0t70Bkg7FOsVNoGXfSAyavpDZnpdRhDFq381oACSn3Vc37xdLjmfyjT pa4jR9qtBEycC9O28FJS6kWqVF9Taw09Ych+0OJgCfkIQyge1wO0VlfYR9mlr4aRmKu/WK6woeam ilIPOGUNS6lB3/kxxZZUly77xLQpRUBpeASw+pgAqY9NIASv56w6qnVoNQqHuNRpFblCU894VIlk su76Qmp5ileZanywlgGN8iWV84CmoBNmNW8JqCSo2Ez44qe4sH2gSyplJzftQJpbnAWzE/CNIJUS o+XpCav2n0eAt7atzvEzFLVQo/dyUbq6wrGTlHiTluALsDeLuSLW01h7HNoNYllbsm3Uw6WCfrAp BKtbawFhEwEFx8S+8Gla5ZIfhF00wPtS1L7nMIUyjyzXq5wpzn0TTqI4D0pVlyK80SUplnJlUs6n uYKmSkJ15mDLQVJpLBXLpA10129I8519YTMWzdbvBkrSk9FXgTEuqQs00/BeEgOevOGe7wlV6Xav 1hJKakecbNDj3+rgQz+fXnDMujzNtD+8L9BCVKueXON2CW5Q+o6XJ6w6AtnbRiqPEZ3i+JxEnCJR lTJmJQu5YkKLtHjnhvgE5czw7w2cMKmbMmcZSlJGcv3LQ1NSjqdiYKtSpyd6ukIygJe4I0gUMdu8 Gyk2pKuUCksD5/h9I1A+oLXhKwGu7xS5feJbd48xGZy2ioUBrvA1o0vqIJdXV7mNRSjWzKVAKcoB v1hXTy81QxclV4VxEl/MNWMeOSvAMQnC46ZOVKTNqpUqxsD1trA8L8W8SB8Q8OKpGI+0KpmzFpsb QpOFJmSbh9ltvBw88pOJW4uqMJ4R7LyeL4nj8aJeDQxNVxYB9+ezGPBl+0uDmYTx77QEKKwx0G/6 QjUWbRqoT/IhBZttm9ITe+nN4QVBy7fsw5sBfXWAQ4GmbWGdx+K8Md78u8JT6dfWOIAA38vFQPpu Y4mm3aDUTVVcjSAx4m3JouFPpu6u8B2TvTB95/Roq0I35944SDplf/eAG6cmg3Ybbk9oJLvTS+1+ cFQUX1zQGCnFtesMtd1JdW5EGXuR70ZksmrLT73eE7KHlGlXOHKjezHSAToLw496/eAST8J6dYys Auz7iBRYJPvWgXIV9IQXU++8NrmfvBASReG3HpTAdTkn/VBsxEBhR777QCSx0v8AnCFqSH9XVANj du7wkAAtZ9G3gMTMk+8jVoCkzCiab0nQwkFY1uxd4Blr/EWuPnBWqaxNiK3JhEvC1g6Ei5mdzBVS TfiHq/X1MahASHCVamAoqP8A6ZBF0We0Cr3bAnVTwlay4qs2pvElfNHcesFPIvAULU/MRMw09ZMs 2ZrQVy2CVl+cH5K6xxGYMxO46RU9nbTnAZJPXYQAaW83MwSoDP5DyaCLin0gBFOrqe5tF40skvzA jK5s+mkOXVtoYswP47npATqSaVWtzgsLDXpeH1HnQj4ns/pAB8ylut7fzrBypCUqa5qBvBWhuJq3 1ipXmOsLL/daX/hCFbC8AixTztFzpe2veNSqhOTVzziogpL/ADcRapLKp3pU8OsipB93QWGsVKOU 2S2gcwc/va87xLyKIpd0m3qIDhk6nLeKr+oitDlr9BveAA5ULnaOEwMvWAAp739NISNX3u5vD00/ l6w9qdTU7mzQqX100AtDm9wmn0geat9VGwgJqpLtzBtzjKtQmq8u6TCSxd7vpprGUtdrbvEsXfWH L8qdz/xByuDYq1PQxdT3dxFRUQeY0g1FQKfd594IO57tB4aqai55mH1Xo4LaWvHkSzVVaO19Y+7d yp25RUt0qqfkeUeYqO/PvBFiU3D3f/iElzW/u2EHW3PftBSy2F1W+sOklPUhoUAq5y2vAdWY3PW8 Jzmr6DpCveTpveCt7et4VqxVvD2JfvDqoABfqA0WyqKnNNngPsdBv3gPf84+HrtABdTfOGSPeu8V G9NjFhYRuB8+0KKnJ3cGAAzdfdiqxtpAqDNA/nfeH1PyaC1t7Kd42/hGvXpG7/SOcBJl+urQpx73 P84f8O+8feU00bDMm0ZSSAdV6mKr8Ql8vlPeEqNCdtS+mkUrAXLre1m5f8QgTFF+QsOjwlLMKmII 8/K8Fm7mx9ISbVPyZ+sJe29riDmUo7cocjNrzbtFe5VSoaD1hbk9ANBDi92jVSF+8RcQCRoGr3VH 8mBT5XY9IcfF7+npBJUpVVtwQ3WMxD6dU9Ia6vqejxYFJCmUbAGGWnQs4t84bL9YClag26QzsNBA pNzq0OSXPOzRVcg7bwtIS6HpZXeAkB1bUXaApf8Ap3gK6biKgEwWACF66uYZTtqlXKOGW5dD2hKr t73zixPy1jpp0MMkDNlgV5iPR4ISyBorYQ4LbkiNdqrbwlAWUHR2sfWJchJoJ/eq78oZTgJuF7Li tRUH+UVFStXJS7K7xYkPyBUDF1K+G6bCAUVJBLWDQKXcpfV6e8IYqJSplA7w4Le6OkXN+WgMObD8 oEsLaYmx6xQFa3fV4BmdrnSCWJChpCFoekJPrDqURQp282vOE1rSrcj9BBUhKm0G7d4ROrpVW3fl CBMWOfeKkrTe7Plh3Ya69ecZlpoGm0AJmVLN7fxirFLmcIWEp8sIZnppRmIJgChIYtULwFKDqPva AwCEk3ts8S8NSqXxMtBDEwicUFZX7zXMBHADHKS2jxh5ktKK5y+HyJ6wKxwlAshW0OpVVO6NYIS4 KvUiFYhaRVt/OsAqFxpo5gsphows3eAkGyrvrTePMPhfVo4hmOnSkfnAkA1bZtoTdlNbYmFTUhwi 6knUdYARdspvcRZP0qVAS5v6NeKandL6axVTT7tt400U787wDcAH5w7OkwAkaF+RhKfMB0ZoSxV+ QTvAS5dO7MmJOAwSp7YuZwlSMO65+IUSwShOpq6RhPG/GfZub4X4V4lbimfLm4iUtV2noF0esSjL I83k3MAqS6RfcKhDGhPvvYmAUl0qy9R1hbKDHMct4zI93m8JPW7aiBmUGPW8Cp3QpxDEM/qY8wub VaxZuXeE2Lj5esWvT6w4SOULfLRfoYSyfLbqYEw+7ZzdXrC1uwKCXfyx4ypRf/8AKKdLT0ptHjWG w8zFYJM6WjxJCpU9UoTRPDuG6pV9YTg8XiV+IeHKNJM414qQ9nCt/W/WJGJ4ClYLFI46CxE0aPb1 jwrGHwnFYrxKRjPsiFIwvEMpZICiT0cXj2Zw0tKVDGeNFC3DkUoBiUpeY05WDmAtlc9NIBX+11Lx 7yfh5Kh1MrluRF7hs3KHswszMTDac3iokHb9mFKDlvrAKqgrYbGCGp2ylyISNvi1gEqb3dLekOC7 FtNI8xcKjVV/kecWG7GDw7AWOxMGeKsh2cAxwZx+8F7MFJ7wkoL29DAm0qb3ghOjwCkkFmOzw5IU Rr0hIBtFwRVdy7tyhE69w1gIDpPw94O36QB/wYcCkeWKip9lNvDG6Nf2YA9y7nQnuYUokD3eggX9 5nu57xvkv3flCbO240EPvCLM3f5xdXmLNue8JuVU25xWo2q5PCDLVXLenRtIBXo+9yOUAkZf/igp rpV2I7iBwphoGwgEzFqvX5nikEuq99YdS1PU3mI1j3dX1qJ9YCbBWiRqnrC1V5+JlfS0KckgKqGX cQhCU0p1OpfcGEqVc61bGOAsjiA5YKxo/l59YBUXSkNADdeukApOqnIOsFJSFDRjqGvEsJG7K1e8 F36fO8WNxkoRrb4o1OUv0iprI56peLaC99YqJ/2gNa9zqC/KDUbctj3g/Dp3hKRqnyWyjvBKmHLp DqurV9oBHxsd+sVKWGBpSnnaJagtNMu4tdL6CAvZV1JUos8Vku2UP7sUKFNRdvLvziWAMoF6BlgA Fh/8R2+UOb0W7vBDF9AWYQR5TzgOpd9LvVAqy07fFDspu1xBWPdLNsIAJstVV/dtaAosC2urPASs lxoWsYVe+jbQb6vbdejwn7vfMrcwsoNQ2HLpGgCiv0PaKqVBVVJq0MZQ4BpVzPaKVBXRBDD5/pHE odTUlh/OkWWX1PPtCvONkkwCQSvRe5vAp2521gswIt0EAMyqtRvzgUKUSzPpTHlz6Qxc76XEONdb w5OZ2/DF0gN8Oq4LANrzeKmDC3IxUgFtQnRrXPq0J+8ZKTSG8yP5aElDvU5e6VcmipQvppyioyyQ 7K/E8EhSUlmqe6bwDU/PmYVam7OINJPNUATC120c/OHSat+0EqPpyipx5v8AVASSXC/d0MO+784G 7fWDZr3uPSNaj+UKvpApy9t4LDN1uIa3/wBbAazawxc06bs8N+8f94fU6dYNXulh17w+n6XgNuek aPqeogEuUDUDMR3gkBx0iwZUZVX0hyzhx36w3r1gEVEqPZoU+UJvc6xlq56Qc+Uc9TAU5oFm37wb lLecFFl94FKQtOltIyGof+TbXkYAs4XRe5vFa3WKnNmAfRorzulWmoTD11KSeWrbCEGZUQlTclCz wzOkG1YuPWBw0sRr8PzgJv8AFAVc7CHKHPbSE2rSD5W1j7tFgXB36xd9bj840NFXYwz2d81lWtrD AsNCxtGU2h9jZo8rqdvL+scj8m6Qkvl/OGZh84ZgerQkt+1D/nCWsdKhvAd1f/FArFiO8ceQikEu EJTrGeSqxepSIq/IRlH/ANbD+rjQwlYFm20gjQUvCgq5Pk5iEnKC/wAorKy6jeC2v5wDt+UO4Gb5 wxdzd+cMCajbvCLABqQ1jBclQRmUVDyxUEkIuLjrDXIHzh76Uq5Q3lSPV4SAsgLv5NIqU19md/WE IQEpP0hILVe+ynqitSljh7aCGSDSS7O7QCBezneFkS1FVPyhSJjnhzOHdL7xSz1CtFjl7QlSgTy5 Q6wG7FhDe7p2gynIMzkXJvF2A22A3hLl1ENyBjiKCBdsg8sViZMAWXUKzl7QEVKSlI95d7Qc6l3u AuwgU1UtcPdPWAqc5Kg4vYQDUl/L3jyvSmEooAD9hCTsm9jcQDMU42tEibignDTJJ/xgL2u/rCcN ISVLSGC2aqHIBTrppGEwckpCJB4nV3hOr/i57wClAJ+h7wkJamv7ytzCEAis+9oIl4ZClL+ZaK1O kjzqcl4ISFArvmYl3hKJgIlzL17CCUTXUi5qu8KrUK0281x2hC1TlU1VLY3DwoJLyilr6mMTLDUV mmhrtzhOZwf5eCXsouzu0IzkdeUJzBVS2XVqOUAEkMM34oo1/wDbTAKXWG0OhgJLofU+ZusDV2bp AMzMlNrakQpMt73PMdDE3xzGYQTZHgGFUvw+vyonKcVDrf6x4/i/aLwVPs14H4EnE0YbFzKl4oyX CZgO7s4dheJEx1KQtGSpgocoBJATq16lQrzms1c4QaswU1XlJhDWBuQdVRl3PPSDolPTeBuGftGu bpYG8Aqu9r2b1i1mvcu8aZn0TYCGqLqLKDu8NU6nelmaADrVc7pjhhwk/wAdYSmt0+bRwYDKJClO To8UV2UupW8eLex3is1EjBe0E0YvweYrKlM9OUyifxD6kQk+0Hg+FxPiGHkGVgvETLbFYd7tVyfa PBvZ72hlTsF7L4yYvGYbFJmZMQZIKkygv8RA/KMEj2cwM/xEzsO0rCpRWuTdg7dtYk4/xPw+XhfH fFFHHYkzUDj4ZKhZNUYbw3wuZxvBvZhapKpyP8PFYlVpp/ZSzPuRCADlA3DlPSH4j38mgL8oCSCw 96MugvygEEq25Qn6w9lftQCzX5GHerbLoIKaxbVtYQpP3g66iNgojTYRd+6YFSvNpFRDbNrG+up3 gAOb+XSKiTTAxRS9dnve8CXSA5pOXWJkta6ETU1jYQ/FUR5r+8+0Oq9RZXIRSl1Hz62uNYUkkLXr 0TyiVMm+Yl25OXgVy/L08sUmptuWsBKT62AvFrsb9YNlc/2YLKYAsesM6h3u8El7WD7RSVVVX5mK 6uh5mGId9txDiw/OLkjeNX3jTp3hjvbkYGx969jASnVZpbnHldRPzjK7/wA6QtQQagipO7NE2XVR iJK2UG05QlayZi6c/J94ej+WgEi+ml4KDLLpNZKsqUva8AKUoF3cZnaOGryr3+FrxUq/vBW42+rQ ksBVtTrCeEk1VXC9B1gKLsdcrvHGlBSQiZm1cwlM0hK+9/lGobaA4Yv3f1jS7PrpFRVWtYYIeyec LpdZq8t7Pyhb1BbsArbnCQhNO628y3MEtTZnP5Q6i4EdOsf+19BGQXF+gvAs6l3VdymGqKf1fnAb az+8YpoYhf8Aq7wKw6nbu8U3Sar8ldISWIoOt3Hb+doBWlbkMTzvCCiqniedVk3gBLO90VZVdYqU 1Qs+r25wOKUs/qOUUkEJ0fSqLAkpU/P5mDSrqunMn5xvrc84dKt2YdYZIU6Rp+sF0KU9uvaOQfuQ /WATd7i7tDlR/Z0Fxt+sMohKRpfTpDUsPnFg1372h2WGU1t+8EKACecPoKqu2zwqlSyG9FQHNISX q+LpGdhsnn3gZibkW2vrG62W24PqIWHPKnRnilQUplWOrwo39U5TAVuB/JhBU5ux93tANLrB539e 0W8w9AIumz67xS1L3faGWbn5mGDkeoaGpU219esJJQ93UdIfhgKKqQHtrYGFikpZVXPpaEZnT8G6 ILGwPzvAQlRep+h7wctITfzawDUaul/lDjSp1c4S2mpVGptcclRdTfrF9RbtBL5hYQo1K/IGElJ7 j1i4fZuUKAshXWEhSiHNhdT+sEinXPzPKEkeaKxvYj+MFr79ukDmekMpsitNT8oVchXw84LsDoXg XICrubvBZyI25dTFkgOq51jK6j9ILWMGxd2Db9426NpABSxfWMz94LEAavAb5q37Q7Of4xUlIIr9 fSEki3zb9qMya/y9YqALflDaP+sNQFZv9UUhs+W+t4pUh06OL/SHSpKQC+mnWFFyba+6W1IjMsnd muYAAYlTqf6QoAurnq8JupStfLYQp3DW0sYsbpHzj3ldfdDw5JATq/5Qp3UVHL0blFxcW6wj8fVx ApygPpoqE/8Au/SDdlct+8EAlkXKiwMJTdhAH6R70W0UIpbZ4TswhNylI02eEpq+doSZv3hf38wV CUypaJSW2DEwXt+UPzDmraANum0UBR7GCs3BRoNoMws463F4HDvm96Ek3P1ggJJf3jvArY/zyjzH mmKnv/OkIWot6wDIXSlFlp0f5x9lkqFah94ynGuhMJM0pdV6taYQkpDDRQtXCTWQBZoa3D584K0r /ZS1g8NfoGerrCRwyo6cmhSVm5OuohCgCZnla7GAoogJa6Tygy54CxNRTezdoVi8BIrCllRF3ECb MwsyUT8QKhCZd3RY2ta8GoMSpu8VKp8jqJ37RLQBTw0FPUX1hDlSrOToBGrhnBbWAoqS3wkG8JBu 3lHKCsuovc7mOIDTV7p1gpBv5vnAqt8TWeDv6aekJNWX3bu8JmBiHpYWV6wCkWpZReyof4bcoof7 z84QmolXzaF1KSgplso619oXjphWa7S0L0R1i37R/jGSoEW1+sJQTUpVrDzQmatBKVeWxDQPFMRJ 4ctK6aynKfWEJSoGtXDFJuqBihOqNLMpWkCWlQTemJqAUrUdZmuscDw+TMXM4lI+5yiqEYnxWtpx 4i0kGlHQQnESSpcvgkzUKNhzjxJMlby/tKqKWpN7wK1EqV5aTCKkkpDp1j9m0F3Pv9YsC3zWIcio dQyova/0hIJIPlSecZk9LjTrCTWkJf3t7wtqZmfz2yxP+yKMlSx55YDmMR7OnEKlYafJ/wC5nhFE /EbhJPL84ly8w4f3aUUtUUxWmYAxypUqz7xqH2PvHvGuZOZQ0aHqffkR2gWU3P8AWAXFzrABOsW7 9BCSwv8AWAT2hTW23tCQFqC0W/4MJclW1mJEVJA82aq7RVmKtzyvFS8pF+l4SiTImz0nKKEVRxV+ G4hSVeUcMh+sIWvi4XFyZnEkzTVKXKU7piT4N7Z4OfjZUoCXK8ZwiHZIsOIN+5+cSU+IY/AzBLWF yV+ISKRJV0VtBnq8e8KXMTLZCMEOPiJg5JYfrCvA/ZbD4rwDwXEhUvFeJTDT4nikbhI0QFC25vrC EynK/wDyE5ip73MAAC+1w3WNLD6+sJKrDRt4AS6Ak36xr6wk67QkkanU6wHuOlzCSCNKTs3WJU0T CsTRxBQtwiAhRL9dYu5feBZ0aQ+uYi/uwhS1M1+ZMVPlJtzgk1Eu4MFLPVcbhMYZZYqWWV6NHlHy jwrxrCptUmWSUunleMOubPVLxKRw1ydh1eLLC6011pZr3tDIUsk7naBOWpabtRvq9+8Cfw1IQLh9 4FZsC7RKQkvqTL5356wlV03u7gq6Q12XnbUDvDjX84JPYMn1gFlch+J4U5Fy/wCmkORUQrK72EO3 lsq9oANm1h2s+28KKQRep9T6xU+lm1d4SQbaUwkp1TbnArIaq41q6xLS1Y4jpto8SJyfKq1rwkM/ WFysSgErQ3UdYnnDoJw2JXWghBp9e8JKgEr00I/OKVP9ecBQtmhYU5TU6umwMGhT0juexhPEUGJp od64W6VBL2LFz0gqLgadDClZ+Hq4u57wlr5b7wSe3SDNwyeuWxNucCTiwQpOU1WOsaG9+8JImNfX laKlFRL1PqFOYqSoBL7WeBrYuSzQ6bDr70UrIp1IU7iEpKqhM52bnDM40tcCKyG+EjeLqpVvtrtD jL1taE9Vt3gkEMvYjSHY3yqNMMVufQQxWVg5g/8A44QshlJ8u5X3EfSk6HrEtIKTTYjb1i7tv0hk HJuDu0BLFKX91gTyeKVBWW971dXihAKUi1SrhUZRt7v1jykCnt3ME5W+ZMIWlASnn5fr+kAZnqr6 QElh7x2JgLQ9+RcwhLuBYnWmE5Mps7aQ5dvlAUlShxL5nVDEHXzbFxF7jXmO8K1Z6eo3cwDWAFfS PNVGZyfyhLVka8jeBSAn4inMRCmSVA2ci94aWxay6tBFKiEjbrBDGr3v+YAGWq7vVCZalu9g937G Ct7P84SUnvu8aHlcMICrmi/OFUEoDve20DNtfr2gtUdkV27vCDmBfuTbnAUfJo7lR7QSCovz1jU8 u8LC2NdusUsRf3i8BD7s9Nrwp3VL1q3glJ/2gVWIHV4OsMNf/ivAU927O8DN17QyQST6N6wc2li/ 6xUFWqa+pvH4R6xrb+dIs6t72gA2N36R3veA6rfzaPza0VNrqdTF2d4DG2v7UFlMlUauB5oG99OU WIGa25hyom7qfaAQpxp2g+8l79I/A3OB/I9YATqb20gOTV9BDX83f5RS55206Q12e+sKXUbGlrlg bwkZyDeptdNYS5dWt9oCtvrCgQ4qylWo7QECviI9EK7wSSDWqlbXFoNKgkfBc+sDM4Z/nAZRHDL3 8p7RcqBZ3Z3hJ0YvfWKiyhqrnDgMB0Z4pbUvFyqnVvj7wyXtciDpfpmMVAaW1uYqvz835xYkcwb9 mjR1M99IZ2STvrFJX0zbxam1zo2sG0VuzfIRq+8C/wBHgfhhyfP0uIYKIP1EXULfWGUp9h0hKAxO /wDzDWb84qVp/OsDDCyjmHSHUNU3syvnAb3dTqYCQbrtVoIS6w6lap1VCVEjNlDm8Bx07QMySB8o mLmrUPhp0EcOSq5sFbiKpqkla9yqoQWKlFO2whQUn5h6IoFveVygFwspOoFoC6Up25xmzg73AES1 KQyl/GxeErCU3tYMISNXy9Iys3Uc4U4e9+kWOb+bwOIlK/287wkS0iUOQDQFFTDfke8ZBb3gdDCp 86YEgS/LsqF4mpxMU7NkEUE2079IzlQY0pTuwi3mVcJ935wyiAo/h5QFqOXl8XpDqSUhqbCBZkBD OC5VDP6QX0SK7G8IuRskDM99Y4wJ1tzgor6s7QoFdKk25vDu/wCQhUwK4k6jKnRQaBx/8LzJQjRP 7UJ10z1bQpjfR736xv6xKQClWZx6G8YciWEqUgF1Jcx4krASuNiJUta5aXY1BJa/zjAJnsuXg7K4 ZpXMcu/L+doTKkYumZ8CyULPYROmha1/HdxHBrUoecrULGDicemRMWiZWhKmpQIKpHDlyk7J8h7R i5kkgpnyuEjQai94XNKqlTlmab1F1XMWdKvyilS2HmuICgoK91TmE3c6gbmCqWyVV+kUDMpntpCh h5S17Gi/q8cTxaeUSMP5kakcy0Yfw/wWaZih95iFK0L2YQ1iOcMgvVZbaloCuDmoz7t1gcQpCVF+ 7xMl3QmZ99JTup/hjynr8C+0BSbq3OrRYPVps8INRcDaK6cvlHOJYGvKADdTsecJOiCaVdICqjld PQdYTcMeZcw/M+bX0gFix5RWFUkBr7xSSt9e8MkUqV8h2hOJxby8Ohevure7wjgpkCdJuStDqVEq aZMleGk5aOH87QuQMJhUYqaik0o4GJlnmnYxM8Ln/wDcYKYqrCT1jzINw5hlS03U/laAvgoUpJeW Wen1iyEv+HUQUIyr81rt2MJe50URAo7EmAUm5sH0EBKtecE2vbtHlf8AXrCa1NTr/CBKTo+u8cUq YLU6hurrAkhAWwoc3MJn0g7dBAU3SEv/AMQks41bWA4f0cpjp9IFHYnYw70lJtubc44KVArklz+R /oxXhU+WlWICa8MVc/h9YXgZMtSVyHTwjKbiF9Sfo99Ikp8RIlqQqpnYhySHPR4MzDLSr3VApcjq I+yLkmdSqhuxseUSJBltMVLqWOT3iqydvnC0pXVwTRSL9DADE03HL5x5Vcz0eAn0fn3hSFN+WvKA 78rwpif0EB2V9XikJtqSbGHq9IO3yAMEE217xYux7NBdN3e2loFrrLPygh67xxEc6j/D1iShTVC/ Ud4VfTp5oC0sOfxQBMQhak7qQ5HrFFDJRyFhe0AFSU2dR+KFG1Cfe0r6wtZNgtgQLHuXipOa7KoD fP5wZbMK3BSnNe+sKBzBBYneCxFPUadIVYV1tbaE+ZRJ9BFs17N5THDxCKpZsuvWBiJKMqiS3w2j N5v9oa2bR9DCa/K/pd9IKgXGmrkQohJpe12gurOqzP5ukGoCol3ECg2/FrFr5vm0e6+93i5u3kAa KRLyN5tYy2I+sAe+S7lrQCXUBaHGu3KEi77tpFSwRQpgdaoqsnN2EKRW25J0VyaHO9uUAHVVuz9Y AGoLdDaGYOk7BoDlUpQG2eq8Ek+bytANV0hyCIygkHbQmEpLJSk+85VBSTmmLqFQLwxsymewfW8U uSFXq0q536Q3mz2HO+sZX/TrAds1jsRygKQCpueoi9XPm/SAVVo67L6QdkL5XfrEv4VZKlovbQQQ gElVyk5W7QkKBFIzObw4BDHXuISQ/Ug1esBVZba1zfeLEhx7uhjMHU7hbwTrUW8mlo0D0usxlLbv +f6xwiXTo7tDpf51fWACgfrBKQDd4pvVp0hSSH2flFQLpq3v6wEEHnq4VDFOV4ypP4dSBAfvCSEu rzJVumBz8sJSFB9IqZKnPqqBSGu3IesLtcGGLAwLOf4Rc05tIJpcEtbbrDgsXbrBTz+sXfT0D6RS 4BG2oVAszqboYKl2Y67esIPEZ/rHELl7XeHc35aRtrrF/wD8KFad9j3gMSb9oUDbdrvFTts/OAXc C8aF+XK8EAbwC3S36xmFgX6esFIGU5nZ/rDkPZ+3WCQ+vKPK7l81mgEm+9rekeZwL/8AEWqJVpyH eGsCb83tCaS0sfhYntCnUo3BAdvrDX1e8IRwwA9S17wnKPwqJLjvFC9Fe8/1isgFLu4Lk7XgFgyo BFXWC2XYL1JgAEuSyjvHvE6c2hh5tSHar1guFfJngM9OrQLENrcwSbj5/OEhk6NpGgbTmYrAuPOG cXh+f0hVib2qtD6U3vrflBMvV7v+UXF+0GsWNxe8FxrFn59YSLJ5EwAxVzphC5emlx5oDeXvBABL ZnGsD/3V6wlFzz6RlX95QWRpU0faVrLLVUK9ZcDWnnf84e1CtS5dMBlAjemxhnV5LOXhIU6n1LVF TR5ikfWCmtShS55G+0KIE6UPcGyusAqpB0fnADOlJIdPuxZBDo8yN4mKD06nmICKiXueUMln8sAO U7gC1fOArVQLfgEVaUZSEaK6wA/lDOdT0EBL5jDqv+YhZUkFxSIFmAvzeAXBL5X92KSCnK/JoCR7 qbq2hKpiggIuz+bo8f1fhy6UWIq+lUcM1BDPCTLsALEjzQJmo1IV1gEOkMx3ioC3OPy5iEy7gP8A XeAlSVAe7uTFFRbRHNX70Pw6Fb8l9oEwiq7PQxSYEooV+UKpKjv1jh3BNs20NxlMokaw86YroXK4 IQAtxtod4SXVSNX0ghWnm5vyitGQG1/KYBmBNKJiVSyLm/OMK7/4QF4x3hE5VAxckoTMHuKZgYnY 443jYCYtSpS1ySQ5JYFY/OJCuI01JZEkIqViHFxEyfP8MxsjDrluicqUpCV+kCWTVOXl0zI9YScT OUMH5pmYsEa3iVgsHJyS0sVqutfeJGFK0y58+0oe8SpTCACEpNDks7+sV+YvpANASGu/vRzcPyAg YmY6cKEMVaud7xNxeCH3OHRxZnELmJf3iQtduRVExMpKOIRw60imDwVLC5tlXN+sJnT1FU9VlLUb i8agbVbHaCpSRX8Y1HWK+LUXpUk5gq40MJmMt3boLxgPEy8w/wD0vzKd7/SEsRRp0HWKdU6WDwCp VnYDYPCgc931ZoDWGhvApUzBjreEWAZXz6wHf9DASBm17xcqy6PFPrdLGCwUw90m6odSGHXUQlQC QpZfkR0hCdJMj72dsEx9mwU6VxEJpIQfL0ibOWta0rshKLkQqWUkqppzO47RxftSsOVTa5WZgXLw nHpom47CoqTM1Kxu8GVMYKQlj02gB3vbkI/DqRFSn9bHtAYDlA1IO2wjT1JzCEBLq3U8JLEpV6ND kt11eHKHeOJKQWTddN4+xYlapSk2Q+Ul+UJWJtibkl26wieHUmZp16xw2I7iC6QY3N+oEBKgBy5i A7K3DwO78oL22N3gyp5P2LEFi9gHMInSlBcuYmpChcH+hOLQhCMdKF1N/j94RLkYcoly7FkOF94B nDgyCaV8QEOGvE3EAJn4iYqqooDJ6iLnSFfeEKmWQ2+0KnrSVKmL4lW14q912H4YOYvvu8EpOhdN s0MRfUPcn1hJKS+l8z+sZvoPrAzEsI3XvyEBjd35RcKyX7wGF9DFi41uWMadOkC4Fn7wjISoLfm3 WCCqZa9TMRFExjJ0WVWSHLAxx8MtKgQ5pvTbWGqPKCSyumsBFQSDm5PA8tPPeEyEMXvWkPpAUfN2 se8PTTQTVyVbURUSFPZLe7AqIqfRBLr2Jg/+n9R3iZJVYnkX10gKA8nK9UIYXNzt6xZQ67P1i5dr GEp0F3Ud4KgahUTbQc4WUpK01WOotygBwO28AJcpq+UaW3KbqT3ioTLHLcMPSD2p3tF01Bm+FoTZ xzOoilnSfUwAkqKQKjVrbYQooCgdfhEAlTK3/B/zFKlB9eTwS4GZudUJmeYa3DDk0BVhv2isqp/W NVEi5fQwKlshRcF9ISkfD8WU9oC10kG5q2iqWo0q5WSIdSCUpsTVAIZ/nD1BF3Lb9IdGlV/iEJzP nqdXmL2vCbvVlvcHfWJeZ6F1W05RLbMa3dnb1gD/AN17wNlb6Qqhx1584Sk2RordoC00q3tlfvCQ pJTc6h3sNDCQAUg3qu0Moh0nZ9+cBUvMUnLXZucUkpKkXUNGgM2Y6agN/GHsH2/UwqkZdO8cMBle XzabwEqHqYdA6AgdYQFO4uspGsJF2e7wLMAdu8WURd4OYt9YB8ydTzEcVLHcs4MZkr87Xu0KFbBX RmhILD9mw9YezvFKlXfvDMtStmsPlDkmo89IrCymnpZLwk2Xz2UeTQJcx7Xc6mAUllfn3g6ub7/O AokmP05QdebRUfc93n3ixLVQkjM3mG8A0v8AG+oaK6bzPeSHbuYDZn35Q5UFA7e6nvCmL79YAUH2 HIQGfzeUaGHUXVre5EVKJ83z7QVJsEq/1XhJ947bpaHDi7c1DvABvuzW7w6TbS0fiH1hQdw3K4ix cp2hmt+cAjTlrrFrfi2jYjZX8II1CdjcmKaXIVrGZLHvcRuPqDBq/wBj1hIALM1mAOmsVMeVLO/W HExT/IQNVlSm5gdoqCtC5Rcb6iCqkqf4lMmDmBJDXOl9/wBISHrO/JMAlnrbnBLFubWgED/eBe2i 33gMzD5+kAB7WMOAamY8w8Hz1O19ocFWrF9C+kGovZn/AIRusIEPZq38t4LB8zsRpCTrszM3aL1D 3lcrwRcJ1eLEfKGL3+cW766wGcne8C+vPTWHVp+cNlZ/lBznJpFL199O8ZNR5ocGqapJsLnWDNnG x+esXBzWbeKaRygNYPmIVaFJFwu7nWEMSJgyBz9YCZkxQKM1syVwApZv7jXMAmvh6nJnPQwlSXHK HDFdPlVpCWGbflFbIy5uvWAoe959gYTw1AnzEaiEk226nrCF1lhkuil4Fm2fnB2uxOjweTxYHl2i XKqZWh6xZR69IN7M3OHSu+j6mKaVqovoaYz/AHXvPoUx9lwK1AOULmDzCEzVOVKNSirVXeMttjtE vNYZu8CkW/OPKW0hYCh+hitX+8BbNyPwwC5y/SATVTq9NhAExiojXQxLVMASlRe94qwgqrTmUq7Q pKUtTcZWEISR15Q6gc5ZDG52hDIpPv7BPrBYFH/uT84/C7dDCU5q3ZjCgkoVTmpJYIgzwryFybg9 44GJWDNk/wCGSRmH9GL8KxUqXME9H3ZmpqCFbGD4z4j4dg8QnDKPBmyJQUSl3DiPEMPisKgSeCZc lKpQdHJhE3B4DCLFTq4qssmXfUmJWDK0zsYoPip4DAnkOkTsfjpokyJCCok+90EcVFafDcNMKMKj VBpIaBWupIQzH9IFKSeahcnrGZK1MGvYJ6xKlrOQqYpHlMDAzEy+BOlcJdgmh72hXhPg6E/b8b90 maV1FLli5iUo5VBLqe5gVh/53jKCKbtaAVg3v3grApHQWESiRSBf6wE008Pf4+kD32Dq30/n6RPw aVkrQDNRytrCAioiplkJsW1jKC3PV41IT5b7QmkZfKVbmGv31ipqg/yi5PdXlEFR/hGUVFR0sI+9 SQNrvCS1IVYNqrvANbXDpRd4T5g+1ME+UIS99+se0v8AUi1zPE6TLkrKwlPT/gxjPDPanxAzPGJe NWqdxFtqSQw6P9IRJw1M1CTSpSXIhS8cqgpzJewEL8VwqlKkpvWm9MfZ8b4Xi5/s/wARUo4xCFHC bul+m5H8Y8Vw8tJSiTiCllajeEgMLZra+sJHxKq7wN0gvTF3cq2sBABPlNinU94DEBWgPOH9XNie cOKujw6iz9oUoKakWfWBiaUzJpnKQtw5THh3tL7ISJi14TFU+JSMOgKmIlkKNQB6026fOTg52DxU xScSyps5PBSU7hSOYN9OUYcT7q+zh8r5ukTJfwbQHLHUwSLh/nF0kQPiFraGMxKWtFtSe4jq2oUz No0HwvxcqmYZK6Zcw3Kf55QmdhpyJktYcEG8eYRt/Qz5jeFqXNqmG1A1gTZpWZdRMtB0F4ZrNCXK k7tdjFT1bpaEuFeWCG18hHuwQRlFn3h3ITtuYBD8lE2JhLHrrGpLfwjU9dnhwmnLQL6dGgOOkZXc 76iCokk6DpDy0sSpzzjO5HS1UFdWmYo3McNM6ZMt5H0vzhNalJOqv0vCfvDfd7xxFLfsdYEuSnKX L10kekJUz1l1uamgWTY9AA/KPMEr0sXKniySVaM1hbeAnVkP31MJIT5iyhsrqY4qCyVl762hKSrP oza/zeAiplD/ANsPUAH10aApbk7j6CEsdczu0KShYqUc9woGFMoyqMwvZXrAUxKh0aEMTpvaGDhJ soj3oS1kjz84KQVNpc/KEuCpvNu/L5QpyVg3AG5N4cgpT8z+UBLVElxsm3OFqykm2tz3jiCxNiE3 raFKNleXveEurKOXm0jdlWU2sHKSn3dS/eATUAldQDa7XhFCT5Wr0T1aAb0adoChSkaDd+cWVvV2 hmubsAwHNoRchFTdSW3gjM6DSmkP1vBduJr0MVOSpJZgq19YF2Lt2hixzWVsIpBVWVOWU7+kBJej nzeDc6t1hNFYIsx9+GIufxfKBWpymxbW8KQBVv8As94pSgsFcr35RqSHcdIuSSVa7iFA5QjVrFXc Qbabtq8OXy6NtCgpVW99o85ccrQlfkaz7nrBIU5MIALNcX57xSSASdQYBUeqTrDK25amAp7nTpFV 1DQ63hg9/XeGN7N2gK6u5NLXgCrJqrcHlCUFwPNpcWGsBfKwtYwrdxtASu69TvCatQKQWYQQpzwd kh94AKje42Ji7NrEvhtre/0gVXP0jzKTZk2jNdy1WphLK6/7GHBKNlcjAHuszwzveEstSn15DvBq Lhare9CQn/D3eDQByL2HpBdzma+vaAyRq+l4bQfFtDgF/L1XF/KLvvCUgX16GKi/xpg5FAad4BHa /wCUZv8A23gKU53eDqNxDDUw3mPOAbghrO8KY1h8yWteMoI/CHtFiX57+sOx120ish7/ACgU6tv5 YvcDS1/4RUQAsWfUmCpRJ5DlFNmfv8zABFlWBGb6xUCUJ0qfXpBmKFaQu2wEFaTQT8Qqfd4dRURU 5NLCCbig+c3dzCxUSlF+np84537w6nZ/lDhbD4SLH1hi55J1EPfzcvpApdJqa+8JSL032aKT5teb wAo84AqPmb5QpLGr4mbSDUkPpzgp1UPQehgpLoGxZxDat1gHiGlG5TcQi7ul73jzsOm8cwbX2gAa HLzaGffXaBy6m5hq9v3hDSDdiOekHETZhK15Wqe8FTn9IFVX5tF307wrW/o3WAKiUeaxu8JAQ6rh 30jOsHmdkw407ZUwm/4h1gNa/u3eJTizNfaCbs9oZRc6E+6ekEFNze2sOjKnToICFkArDDoecJoo y61e8YSX3zARSdFQGJ/QwJgCqz6/OApZUCVfKOITSlFn2jLsplbiAZ4Exo4cvCyyBaoDpDl0pNyj 1iYdxm5i0VD3tH0glKBfz8zDuzQkl/PVbVusVBOqf3IEpYCTzECWALHlYwMqSdFXyWjKntuYDVM9 7XMBRDbdYyuAzdoBmEnrsqFTisgAW6wcQQqWlaiBVcGEOopVoEy9dYuKU6KINldYEtKTSg6833gy 6SwslTa35wlWZKpaPPzhK1tu4uCr03hK5ZCDyIhKzPKaSEmqwLRLrmUTmYuMpipJCuTbxTNsT6iO FMwstcnd5YdfeKZSJGECrKCBS/KJizPSyP8A3R/VWCWuXgqiiYqWbW/jEtqlShcq39YloG5p3IMS 5uOwwnTVjIh8vNzGJk4BKRh5YZQRsd2gLBJU7pc3EBEolPurzEG0Kn40rnAeUaoF7EQEhNWx5+kJ SQl2bS8ZVainfLCVkLKU2PvQEiYEpDvd9bwlbbMgM7czAUoOU8oLFrtcP3hXhcmZwsP9kWufPKau E1m6xj/Z/CYv7Wnw9X3k6gJzrFRGu28OX+esXsKtIpvrDLDufUQfkIuVGowGBCdX1qvCRor3W0gl dSvygZQoCz/wglqU/iNzCXDtfV4m1ZXDDkuPbGQf8HD4iTSORUkkxhcR4RPm4OZ434anHLWjyqKD w1HlEv8ArQp8XwVTzq004voxsLcvrCPHfCwDh51kypRuG1BH0IO8DA+LzzKE6TStE0UhiC5MYGV7 PJSrB4JC6+HczVgVG/0jxTxPFhcubPx87/EOtKmH5RcWJ83OGKha1/0gAn+MJJJt6xls/KwMM3+3 rD78tWhh2caXioixLc4pZi1usT/D8X/+bsSRSR/4lc4KFYjDzsPiE0FKzlWDsYXjcNhMMmtZmVoT VSTExfEZAQVhO52heLDkTpj93eKv94BKXu9rs8OlPS4uIvlPPSAygb76wBqIAJixzPX8JDQFScQr goLFFy8cOe9Q1PKP8ZWRL6QDxC58uW5iXJwKCmvzLa49YM7GzVTCtb30is+X3Uxdzdo1tyDP6wcz cn0ES6SFHVUUqLP8tYK03a56QlLeQ3O8ABXVgHjX9SIfbc8oAYqNVv8AeOXpHmsOepjcX+cMo3fr 6vCbq5I3V6Ql7gfOHYMTvqIeWLM1rNCU5rLpJ2LWhS3Lk0Jvq0eYsNfxWhZDqa/lzL6Qk5kg9Lj0 /WLfE93c9/0gTEzFIf8AefpGYkOeX6fKJaEXu55wAp3/ADeAafLa9yIrw9SF66OIbFoVdXnDsbR2 1fZ4FZfptAEtR8zFwSCOhgcRBfU+8PQwKXKvdPxxqXNt72iuo1Cyt3hL3Sc2WNLk+npGiyw96xTD KdifnClJ9yzHUdYTcEaOq0JXX0LB0mGlppIseReKkEm2ZOwgkrAIN0OxMIWUg7ZopVqbinQRyKTp tBUdXewYRSpRp1bYdRGVSigXIJuICgnKr4y5MWGgfe0BV/Oym1MNLyg31vDPfR+fSCDU5La/OEMK AP8A3RZKvxQA468y8JIlAZn684SXAT8O8DVqrfF6w4pFXTS20VE6W794CqUBru7lcLmB72IFgOsI pv8AFd2hie3WKSNC/aCfd10MFyfhh16fm8ZSClVuqe0VGlRRbtGY2PLdocOlNXLWAlD2sNbQKmJI fSLglOmmvKD8Qvq3ygamBaoOzaNBNxva8Egt+1aEDzB35kwb0vNZLa9Hh/Pmo7bxYNdoHJ6j3jWk pU9P8T+kat1a5vHmsSzN/iNCC7hSv3oTSwBVTprDfRrQUZiynyfrBpu2nId4aY9XxakdIFINiwex 5GFM976w6mPIcvWANVE21pHN/rDlrm9tYsAkJug694F2ZTr225QJbVUXJNqoqUFFR3FwOsOskOpx s/SHyhrn4hCVeT4n3hw9LtprA5kO8Bv9lQkG4H8vDJ7vvDaE3e0BWo00JeGFhDkP31iwLeZu8B7O bEbxqRtB+XaLm7d2gg5m/m8MbAXNtX0i1TuB1HaKSFHZykuYCdvNCtQ5fL84LF1eYgnSMjnc3cXi paiU/CLM55wAElaWsG5mM1dQupO/T5QVFQStJ7lTcxAral9ANO8UpvvSP1gWY/nH827w4OTn+kKy lV/QxV6WDj5xe+/OEbE+/wCmkKAJKgbmEmzjR9DzgqZnyj9YT06O/rCbA/tE2gH36mNOhi4OrdBG ioTa2+WPPQTo2pECpR5C94B5bQ9R9YNzzbZUWf8AdhSVKN1VPd4zqZPmc6n1gfz9YakMzcjAAf8A SGOY9Lj0i5WBp5XqgH4g3UQQkj/6KKRT1vYxo4PW0JKw1qadoKQKUjdix7QFHV+5MOmkWptChUBV mTUjMIcEK93fXeKm0vlykwJiU2HcQCd+dlAPBVcbX8yodSqd9bGGlpYCz7nq8Z9T6/KDU7+5leGJ OtVktU8PZNXKKKumbaFq5WbSFKI6C+sJw6QCp3JBhm0+I6doSkk06HnaGq0EAk33STTFEuuh3zOY EtbftUsoRmc0hsqahCWYo95VQBT6R92AtrObvCbMfhFoGnf4YAQsBbXL2iqZMAptrrCUoyywWz+V XaEImJqpLf7w+tnDm0Ajy7v+kEPrdthCSQ4TZtCYISnW+r94rWAaRUaNBAQTrlQlue8JmEXSvW5a EmWqlCCLqJ/OGXOStH7TN6wkrmsDdkrcnuYEyTNQkoQ1FZc9YVM46qdgmFBc+YAbstRJ9IUQwJNR bU9YWLLQN7XjisKK7A6pvCJUi5Ip/EmF4iY65k5VS63Lk6wstcWt+kJcEPqoaesJYkbu8VhRO/S8 S1JpKlKvzTDWG6lFT1QjMyf9NUC5U625AdYH3lSKe4gkqZ9rxsHvCz4VMXLxmP8A+3M6StpqKsuW MOufjP8A7YrRTOVXUutV2UPi5xOws+82RMMohsz6xUauSdoLg6wCXJV9ICWR56r+a8a+Y3Tv3jm8 JGl2HOE1A8IXUdG6wSh1rUNdKewgE2GrhTH1hyR+qrwqXq497UCPGvBMYvgYb2jw0tWBKzlXPlOG J6iwjw0+KrnYTxHwisYHGyCxKZl1Spn4XANoHh546hP8Q+x4czkNLVU9DL+n6xg8RiVSvEWkDFY7 h3EpUwVm3K/WJPh5wx/qrw1NXiX3YCbB6T84xwwMiR4fhMLhVyfDsHLsrEz5iWQBuSSxPaMNPnqX XPJxEwEXSVOph84N7C3L5RalRZ4c3u7naBop7Rs/vDRoAIs/rGXRVu0HM214scosx1hz7pgkEWue sUpWoS/cTe0McRMA081hH/cTFzEt3gBOmgTsIu76dIud4e0AaveNPo5MN6wVOOR3io37QBdN+4gn Kjr8UZXfTU3h1EmnNuYM19rdYyvSVfOCaSKEv/xCxWApHVz6w4XV8UFemzMwPaKVk60/F9YSqWol Ite0Pz9YQXID6b+sApIG/aB5R8VvrFL5KnfWLBTVaswHWAQ5OkFZLD6wGN9O/WHSmoPruOcak3t+ GAoOOdW8ALUSfh2EX/K0BckAU5zs7wAcjebmYS6mP0MF7p5jVPSAS4lnreGKbM+fRXKGoce9SLE9 O0FQU5ll8zh/5vGHTTQ6mVRcK7wLEHXeEFIfZthCJhAp+YPOJZTLlS5ssO6Q2kKSVEZzdUBQvTuo 2MLVTfpf1iqoA6sqwEFSSSrTS0JCkuXeoxfKOe0JIdtdx84V8aFf6ni/mC9y9XWOIpix9IemkHJV q+7xceUc9YdqrsgA6c3gOkIzd43Yj/VAVSR/8R5PFxqWgUL8qr7fWEirTznVuUHl83jygjXv/wAR UlZBUN9Lw1iEco3p97mIINRHk6jd4ZC9tQN4TyZqjpCioBv9QPrEtW3LTtASWVUXery+sEmor9wt 1hJIffrCFg3Sfev3gLLMOUS9mvmGsKVRme2hf0hJanmnc9YYNTr0MOA23N4Zg1XqYzc35HXSCoZQ erwCTmUu/rAKVqsGhrgi76w4WVekOHUfyjNvuN4SQC3Use8IKH0vVrmt+kBvdtH7PJwT3hZNVv4Q AHVvfVLxrfQcozEW9HhJDgtpqO7xN98quw2T/JhnB3slinuYfmtn5xlNxrtTF+f8iEpXlO51EEJS AxtM1ftAJIC9WUL66mCkpsF1Pe/WEslRCve5Rdfv0ty6Q5ASkLYcy8DU79oa78Tk0aNSrn57wCCU vz26RmJdGp8veHux2VqY8yiCX6IeBbyq/wBUUhvO/eC6s/4rpPaA2b6BPeKWZvfUzmAmvz/F5Yao tp/PeFJT7vPSCG2dtopABS/NiIqD20Dn1eA4L6/8wFVFCguotd41PrYQ00vfLvTGa92f8oeLjNzg FynP/qiotCOY/FYw7HVn1hgPMurvF0tXb8Sf55wlriyU5vND6Parc9IKrGn4oTSWrU5bQaaRSS6l rHpvDFWuZrHS0HWlQbvF84qemwPQwkXKl3aqydLwQ6cgeoFgfWKhYG9riBZ/0gcjoxcxmdv52g+6 Ne8VkPrQ2ncwC7ddjFykDU2+UMA/VrNAs1/lGV2i7v3hNL+bfQQSFPmvyEeeAKlMflAJcnS2hgJF uohKRUphqqxHWBeKQH5mEkZem8cS8sC9tIHCV+11aErq38vKDuHuyWaE8tTq8OCPxdO0Nr23hqGy wSoUny/iMJuVJN2qpohIT5X7w1ZbzJB8whr0jV4Fxz5Qu5QPh0EBBIU2V3sYYBgn6wlV777RSj/j nCQHWFHUwKrq36x02/3hmu/yiguT+UJfRX09YRh3UoJurS94lmX5Ouq4u57XaM5YH5esZC5ApA5Q ZizxFK7j1gFSS4sesKSASdSGNXzhCwlujaQCQDs52gJcoOujRKSc4Cj3VeNFVENbX1ikjqWFtYAK VANyAhwW2MPLqUdG9YCKF+XWCqZMBBFg10tDzAsq0EEqV0/ZaEqSyhp0MClLD3vdKocAp/M9oISC HSyd4lopJrsTRrzhaMMhQWsa7qeJImIXLIupatR/zAExJKve1YdYNN6U00MyYZJWjbpBmqWVL0pA YCEI+8SVXFXkVDl1VG14dGU6XFjH3syYrN6fOBLQXPwggiJmJqKBqpPvM8JUFUjRO8BIWpY+JvoY s4G4ax6wFMWfMsaK6QCpVIFu0ChIL20Dnt84CnIIt0PpD8Mum4vrDBWav7v3qYInZuHvqTEsoUu1 k2qK4StbBRFy0Ei9tOceDYrxUpl4Hw6ccSorvK4gBoccgTHin/WCb7V42Z4dJm/1vi/B/tCR4PIx EuWEqmLOpTlcII1VrHj3jmGkKk4LxDxOZNwCJgpXwSWQop/EzjoYC1Etvs3pAa4Nh0hyxcO3N94Z dyLuISxJCrdolnn7x3vvCQsVrBsoi6YTcgfAD5r8oJcgLV2gB7D8oDuCjyUi5gBXm/jpEqd4BxcP 4pJn8bBz5LvLWC4JPI6GMPhPb7wHEYPxLDS+HM8QkAzpOIazkax/VvjUvCzVVpm4eckpTjJC0MpJ G+W1ol+BeK+KY3xHBy5Qkl0S5EyalNkhRZ7Rifs6MFgsXOzqwOCP2jxTHq2Bu/8AqIESPEfGZK8J 4DgV8XwbwgFvs2ylzD7y1CxfTaJctFgE0toQ3ONKVP3MOvkw2aNSBzZ6oBdt+8ZXJ/KNVPp1tD3N 43gXsqx3aNTHltq/ONDzHKFUu+h5QNy/yg+bXk8IZuaqrEQ+9TbsYB15wMv6AwWZ+Qh3+cOAS2oG kEi36w5tB3I5QlSS50voIfaprbwJKTmJeAmg+uiopVLZktpC8LOUZQWriyua9jeEEWqPmKrqtExR 0UGGuWJdVKaerk9YCaLcoNaKQ1QhDO4LvFlF37CKSX/FsY1YPoguICf11hQFjrn37RwxrygqWagq 6EnaHrUAnW+sUKcnnFJt11jIai7vtAL/AIqW09YZXlGZtvWC7hJU4teE3BVt0gKVpv0hkuWBV5Xa ClavKKri4tDSyTuo84pezv0iStRcV05Eu3UmEzUrazOLlVoLhXfQCGCsr6aCAgKNFNxuIUsBgq7P dMID62+cJpUCFDMlriDUpv1/45QldVtCw15QBUyxfrGcgJb3rvyhSVqIGnPtClXqbYOD3g2fq9/S EskWsvq8Fnp/KKlAov3K4QkqN1NbUwEuQAX5M0Jd00Fugi0zK1+sZFM31gup0mzMXEOJlHutcFV7 GCl7ozO7vtFDkH+bQ2/wnUQwu17bPaKRaZr0MOUMfe5HnGjHTvASVKSQvsDATTWPLVVp0EeRQe9J 2brDUlFJuTd4zafUwFD4Wum5gpmJqGgvcdYqBWLU6u7QjX0ur1hgoinfnGtAJd9l9oABY68jBUSC PzjQhS15bsIdWpLquWhyGFTcu14S4NtSIBK2qVuomqEsr9XhRL5rcm5w6GI93nFQSr8h6QpZC31H 6QELWSdG0Z+cKJUCKmYZSLaQKDrcdISrTb5wSAsEW3FcVEFxtq8VAKB+e0BLUn8VnhRMw1IO2lzC pdkHnq+0CpL0W/a6tGrfu6wQNt4py5C773ihiA716H5xVu7Hn0i9BuxtFL9eah3i4SE7L+KFObOx bZ4sSo/iLH5xdYVu6jeFTHcBdLH9IlurdwDcKghQSk6IvY9IuxIuA7J7H9IdlVfDo0JXfL8z6x5S Tod6YqY/Do4V2g0rYnfQ9YTQlSh5TB+6QW9ViJdmYuBsmCKS/ZmY8+sPmcFqS4Bg3a/yhRVnIzPA GbNy0HeBT594A/5inX52islR2p0HeGHlhidIpb3nq+kKYqJK7762EJKyuWoHMNopcAk+bQFzArJz ab8rfWH2MF1UqFtDlhJClFKVDM3nf+EaBveWAazFMw/iOrQMxCQrh9exhgxTrkv6wGWqrQJ0vzhQ pYWf9DAqSq9tHeHKQKrfitaEUkmo6M+94Uu4ZTXS0BWidW3hzdOusApFn0VfaHOmsA6AH5wGBPPr 69IC63b+RCA1zrtAYk9BoOphJO/LT1gkK81u0GslRHPaLf8AxQ4ZtDAvVtAaoHnCNa/K+qVX2gEs Nm5xZIbUqNmis5zslIhhUkHbn3i2uubWEUC/kXVoYSKXSFQST5SzXb0gsL+kVOy/pBDVF9d4qWyX t0EN7oLXDqVGTSnRW5hOYAtcQm7Hr70NdttLdRCgAH93WnXWAwP8IzVKNVNejwG8gtSLfOEDIhQ1 SPe6wFkICwctvrFQd3/1xnHmujcCALg666wn5QlKRVNd44i053qZ8wgS5qqQNORhioAmwfeFyZJK lOwtlT6wJk/MPwvaKQnK75nvCT5KrtqIZICag0w6lUBNnTqDqO0JJZSVXbX0ipIV/wDRAphLSy7s 3LrAUU5xc8oFKeh6xJxLJCTkJMM5Fa9t4TSizOd4DpCA18usJQApWapt0w5y7/8AEJO5zZmeGJt5 uQh1Hy6MbKhIqpUbDpCuGo8Xy20hBKOtbRWuWFHYwiuWhpYbT5QCBVLTZkQVC4Ip/Z7QEAm253jj ay17Fy/WP6/ClJmYUuu1g19IRNVOklDZE8TP1Kgb/OEowSkUjOtrvH2bBzQleIVwpXvUudzEudj8 SvE42dnVUa1F835xh8HhJHBM5YlKoTq13iUmpLtro3SL1H3OekBTqG/mYbt+kJBmFIXmAF7iAagS q5gFmHlKtzeAAbL36dYdKtFRLpSVkB2sGLwSBUU5ZkAWoZk/FfnD7dd+sH4dAda4rw2I4Mw3Bax5 3j2o8I9s50zEyPFz9n8NwqZypSxLAJmzEH4u4jD+ynsmJtPgPhsvD+JrmTzOVxi5Fa91AMToH1hL 3/SLH9WvtCT5tt7GPEUSpJnp8IwKsfi0JBBUAbBI1csWAuY8U8f8J8PnScJ4DjvseKnT8MvDmUst ZT9/QxUhVKfMw999xCHNz8jCsnmslY/KGcc3N6XgAmtXNOkPT07QZ+LYYdJq56XvFGAloRNw966H IMSFzpMjF4JXmTwwF/6oPtH4KMV4X4pgUcRYQssrmWeFYTE+0GPCJX3eSYam6mDjcTOxGLxK86p2 IXxVehgBI7Qm2lzFZsduV4T7xAYwLkJq9PSJabmNbvkaCsm2h6wFD3xHX3v9xAbc7CA4694TR/iC AdtecAp5sekMSdbRr0i3bv1j6dusJe++kH5g8oGb3m+GAxJB+cVAkAmnn9YuGgJTcRrcWhr/AJxv 8tIlJW9NVN9e8ApD7iBxR+7Hh3jmFTN4GEmGaoS2SlaDZT9rt1EYSYgLAUiujYDYwVq4gQ/vhge0 J+zyl8ML4fPiesBKg82hju28XGl+TxwmcXAbaG8yfytrBTS457ho1tyh9/qO8DiG6L6ZYE6kKPxa s8Apcns20BKkC4ckC3rElMxfDlzZhAseUBSZhNVu8FazUxZ9XioWO8BJ39DHDQL6ObHXSBf1Z0iF 779IPmHbeBS6grKt0gENfSASGD2UMpVtAUKW0zaXh9feB/SPsU8ipCrFXU6QVe6rfzBMApFKoDkn s7GCTeq3MiBUqydKtYKUk0oLHneCxyV7i8IIerbcKjTzhi+g7QTxFKoLGoeXlAcO176w4LDf8VoZ npu+o9IsMpszZ/WFDKlOgGukCsqpGlnIhNJUnNVWd4DAH8W8VCyfes5izgtvqfWCl7s6tm5XhK8r Jy65jDc9xBAXTmd9+xgdOekKmDzMyt2eEkAvo2gHUQiZUoh/2iIUkg0j8OvOCNk2FrwvNbzuoMrs IQUKbNcHQ9IDqam6j8F/4wQpjLBdyLmEmlRLfN4Cjtbr6xrfXlBZRbQ82eCCovpZiob37w/vG2ht 6QyVFndyavrHmJILBz+UGYq/RJdodYsCw90i1o0cu97wFlIvZufWAwv9YSoKKl/NucCgE3ZRGse8 lrc37wVFHvWI3jSke65fvASk1KHWAUa6G7EMOUELLHy5g9XVoWUKSWOm64SVGkj6vH4h/LwkuC9i eV4S97/6oOdvX6RSzk+vrGYXF23glPmF7/pCTTcq3u1+cKTZO3eFH3vl6xv5m/4iv3idTr2hSrgh TXdjCQ+Vr21hQ1AeKVa6309f0hRYn3Oqd4TlcXP0GsMhLqeqm94RMdsuc8oDFSkpNttoXZXmfyuf n+sZgqnQ79oAqIY2VpCXNqmPM2tCCpyH5eWCEgmkv0MKzkivYeS8cRClFWi/xc4elnuncjvFmVtl /OEhhUhb1bfvQkBTHUhsqm5RMUAqpXNWsXBfXqXs0DMX03e9oGnXeE6AG+a3ygsT8oDEHd+cP8Rj MAKfrHmFjpo0B6ze2ydOcOskSgXS+b5QEPSQqyrgwULFhepJqHV4ysR/5Bp2aFhzZDc/rDV6+dmN MVkVCrzkQLfe/h2iY3m95O5vy6QFdcp0OkH8O53vtCNeSXLEWgZSU1Up0JuHizh9db2ENoG2Q794 ckhvQK6QQQ93fWBtdtNekWSptHEFJc993ggBhq0VCoB9NjDB7K22j3lX9O5gE6fnDoDFRdT6mHLh uce9CaFHrZwuBy16iNVXs2w7QAkNzMAlVLB64Q61MNDzg13R8QgPU+g6wBpUNdopUwo+sJ1SDZPI wl3CKmgWOvp6xVdPu8ninle28IQokhebnT3gGk/CiG3+sMWteBvuOsdG7EQCCR+zoYqA0y/iMAJN CvNmu8VrNRUrc0tAJTn8rwArzNsIH3jl2blAmlmCCS+p7QFOTtf3YFClCrM+wgqmLUVMzlWkSzVr bW0EA/itpCSoKVRmT0h+HSp77E30iz3vyguUj3m0EJ+TqLhMEgm2ZaGal4qZdrX36wghFQVdyaaN YO48x94/uwGAp7XMO2XS8ISgOPzhOGKCJodP7UffyuClK6UnpFAKrZenpBLOoJ7mFpQVJUm3xAes CulTc9VwBSHAbzXiiYFpS+o1TBSly9+0Aq0Je9miiUMqTc84vSx2ilJTktyeGlXmLsx2ipT0l1Go up94v5UXDaGEi/DUq7bwpSDdS/L8HrHi3s3h5ww+KxUurDzToFB7Hu8TvCvFZU/AYuSfu8TKcSMS nYpO/UH/AHif4xM8F8SlYSjjTJ84EpUANQDt3iR4P7O4WbisetbPKkldLu1urRhf60VX4muWFT3F 5b6pP82jwrw+QU8REvjYlCdRaEFAVULBzyipICb0s9Xm/wCINdJGo63hCUppCLIO8CmkBanNZAUL wUFMyy3FoCRLFWrtfW0JUoBST1am8JKkurmi9MWufkpUFKGrF7wBWQNWVtAAU9rwhCkJpUW106wm dg8TMwyby0LQspKKtSk9Yw/i4AmDxOVVMX76ViyitXWEYWVSScoSNe5idNw2OlzVYQj7QhCyeG/O Egq4hquRt3jxHFIw6Jv22SJQCiQldJcA7wn2a8H8GkeFeGzp32zxVWGlplJxEwmpk9yzvCSRSBon 3usJZknTW0ZyQAN7nWDYty/WLbF+sSZMx2nLpR8N7MYwvgEnBT5UjEyqziP8OUW/FCjOUpZmZyxq hU01/c5kJ5QfYubInTpuJHBmhCCpI0GY9iPpE/Dy5YQlZr0sl7wk7fl6wlRHRzAdztaKQlydxqIs 76bvaKrsPN+kMNdOogX/AEB7QEg/iL7wlyzWhy9Xe8WvffWAwZX1i+nKDq2sElmPKGfeN+UC2lxe NOh/3i+uvOAWA/8AaTFrv+9D8i5eBsncR+zp05x9Y0cQFaHS2msDM+/aJKySxLq333MS56Lhae5H 9E/w7FykrXS8lRDkdImSPsJBlKpSOGXUkaXgYVeBWlBXRUtJoZ9oTKwstPHKWXMCWbmBFSrtCqaU hGZSv0idMzFHEOugvtDsQIJu513gt3P5xZz+UAaqSrVWpiaVJCim6NmMOfMFeU6G97x94AQtTvoY l43w9BWJeydU73P5RKwxRNTMQulZUHqa14RNmJuq7cusCzKFn+OBMDg6U7iEoS5fU/pF10jlzhTT C3TXrDrrfvfpFKah8V2eAoF725LfVouioJzpJDM9tYZXezh4M6UChevJuUCXiV8QVNfUxUFNfR32 gZmGj6BULpUpytlNYCEhIam2r+seUVeZR2O14LmmrLlszQlVuam2/wCYalr1V7npDvUH1pYCAMo9 3kdITT94/mCi6hfaDw0gPsrQ82hTX+UCwqanS8UqXVyqDEPG5KLEbGGLt8mimpr+7mgeZRNlfpGb bb8oqLg8nsqLln5QDe9u8ApBH1je+o+J4Li1WnKAXISCx+E94uRyTe57QFsa3zhVz3BgTXGZXl90 9oJskv5YH3lL8tC//EJUNNBu/OGd0pPyhwahufMISTSK9NgmD+G5NzBWnU7i0VnMPLRpV1jzZvL1 G8VUlV9jrbnDk0FyGU59I5nVzuekGYan83Qwm1trMfSL6HbeHP6Cl4l5aAs2LXEBWbkqvaHQahV5 eUZu7J0LwCzhR32h2z6BtLwaXBftA492uPeUrvClBieXKA3mX+LWPM3NJgKT7107gQzgve+sUjVO 7dNISVFT6ch6w1+biwMBYpY2U2o7mEruOjWMVtqd9IExLp91anseUAVFhd+UG9/2vNBILoFr3K4I JIa7sz9Iejs96uRjQDMxcu/rCKXUDfLeCry/ElXe0XSKVchb0hf/AKXPfaEK13pvlazwSwUP2maH Iez66Rm0doUXJ9yk6CKbjmecJsWKqaoUyd6TuVQhIGTtmhS0pU70gDyDkYAypqN33blG387wHIJf lGVRS6qeaDAukD4tz3iznft1/wBocKUTrpz6QSF1c0U3TyjKCpaV3DWVf9ICqS52FyITNroOmbfp CpZpq+M3qfnCcxZBy7D0MCkKF3q90tCKlDzaIsB6wpSlKDlwy/Nyipeh8oe59ekTEhIO76whTgE3 5k+sMFAmdvU4EOFHiKs/5waVLc77F9XhLm6NtDCaUqKlXjOSFBVkXJV1hILafKEAPMJDm7tAmaTA qltfpGe6te0LWQ16v0hITq79ITsd20MEFRzfy0VXZ/eNxaBSrS9OxhRa7uX+VoUFe5vv3h6nRozQ yfifVgPWAl93O/yjT84yuG2tGa2/xAxW5N/nCSlJHxPlVFLOnXm/N43CdWOn+qKlMcttwYDH7xGY kJObpCRSqlR31gLPv3SOcB0tSc19ITYUs4594EwDMDfNrDs4Tr0hKiA2zXaElv8AeHUWR5QlNzAZ h9SoxoSfk0P6PygKKjb3ecNmZ7EDSJayGv7uohRYi9mDkwBt1ig6qsI1mWPmckvDgAtmUpQzc4St VIawqd4RSjJqTqYzAUVONyIUohQ5fFDTGc7HaMtgTSdn9YTTUTy0SqGL2DnNZTQFSgmSjWyqq4qD NSdOvWAmlTfEziAQ1rfhHSMq86LFHvGE5VA+anSNVN8JuYFOrsYYC/PaElgTrppAUtLN9YcadDaK hTT73OFkPxFBkXZ44s11LmLqq1aEs6OjWVD7G3UQLnXzKgFnZdL61RUhCk/UkQqdNUwJ8h0TH+Ik DS+/aKJLq2V1aFlYqqU9G8JRM8/w1aRazZjew7Qie/kU67ghMfY1zPuzbkICkkFJu+xjCYnxTDyz icDdE+l5ljb5RivDMT4pjJnh+Kl8FWHkykSAlHJ7wpHsv4Bg8BNmf42NKONjp/7U039AwjEeK+JT kS5ctB4SCc09eyUxi/aPxAlKsZNUcMhV6UVFvnCUlZWVKqzDRtSYCVc3H4jzjiaVXUk+U+sVKCDd hrlhApKiUPWWqEAlFJ081xAbIVLZZ2jPUSj1T6QKaSdKeUWsReCVGpWo/wDGRAceQe+/zirYeU7K /ZhBmOb7Kg3KEptawDcoxMtK8+AQcRmV5Qg5oVjPFaVYaVgVyQ6BNlOuxLfT1jxnwj2UTisd4p7b +KHxLEHEzDiFeGpqqISfcHIC14TLL1bk6HrCKwMpvCKU5etjaFZshL73hPJntCdiz33jR6hT2aAC k1K3awjw5lVH+sJSVPoKlhJ/OPEfHsDJB8R9nJKMXh5yU5kS7JW+9IcH0iWfG5cvH4TyFUpPDnSg dS2/0jC4iRKxRwOJk1ZEGyDcKUOUePe1c3B8bFT5CTJM6QaMOxawO9zHimHkylykYOnDzH8sxQS5 UkRe24tAKTr1/OKmCtYdv0IhJfTSHBLk3vaK3PK2kdOmaB+sMObxc/7QQEmrQbRVNBHcsISnfRxo esJWjOil1NpDH5QOpf8AZikML76mBfqOsbvu0Wtd+sBioX+cJv8A7R5TTz5waQWeH0jyv6Qwep/S NjHwjbeuEzUe4bnm8f1bi1EKQaUV2IhxcfnGsIOIkpmKOXTNAThsMiWrygjzX/oYa9NRH2SQqrEz PO2qXtDlKlKOp2gM52b4bRq/TSCX8t+RMCqW6qaSYKggZb94m4WYoEHTcG8FcofijqDWf0heFxaS UzkUloXORKTrUMl4TJQwQLNF2aFlz5ip6tbRNspkqdCnF4YgjfvFIN9Dl0vFnLmw0pivXO99fnBm NQXdMA2o/wDj5xxUpsm3OLgkTFUhSRcd4pLrPuNaFeZKgW5v1gGq9VuZgg6m0BAJPu1H3t7wrcbF PmgVoBAunlBUUkAH3Li8IVTWNDVanoIAJKf/AKGATcs8BRT0taBfN5f1iqoPqsXq13hSnS2yoC0h 3OsaqTuTvAIJKKmYi5g3WQS76QV1KIO8KUXyXuaT8oNVRT7hOghNNw/O5gIoKQb1couqwLvzip3G pgpBYbatFJCaRZrsqGY2+ReLu/zh9xbpDqLbW0jVxq8IXanl8P8AzAV8XLaEJlrWAC5bboYZaCm+ u5iwIU7LbU8oJUTa5szdIF1P/AQzMdVKgpdwFOdnglaSX/jCWahGbql4ABZWw59YRY1DflCdAepc qaAskasQPpCSduZYxU+inHy5wCR6qubwctlwLADXe0DRQ+ZHf9IBuCd/ePeFFRry89ISZcw2V6Qp NR8z3LGGUosksHMBls1i94KGcc/iiry7cvrG5/nWNSWsc2kDVuv5xxAmt7OXDRWryGzU2HeCmr3n ttcwmz0Cl9Yfd2gOabvzeGuyi4OhtABzKFi30haVPbUaEQUglg5T7z3hvdPRiW0hD1d/4waXVLBY /iMOE0upnfMrlCuKGGgOpPN4CUlkfmw0gN5SplPty/OApLAhdXQ7Xg/eFxrug9IACwn6/SLEpKl5 1DKDFZSoDy1BfmaHKSljRrU7iKswKNgGqhk1Pu2oeHBB/a19YuAo7hWgjLKTSm/RT6sIClBSSpLd L7QqkqU3xXpflATLd3vu3eAsqsi5CtFdoYOTMueSORVCEg567ubwkVC9nSMw7w7hQbKpXutsIlTH Cf2i5MEgVUrfTWKqCFve9IPVoQqz6ZhYCFMmu75LEPFel2zFzCXQVNbN5RHnTlLs7s+0LAuGpypY abwkzCyjcNd9xDZqa35ExxEpYV6k3/eg2PfYPCq3AT726n2EUja+xMIVV6Nc2j3nd9ICgad25QWt fRIcCAo6C79rQlINjAWX5DYKjmCWD/WNPeeG93catyggi3xc+8WI5iNfz/jFSjmNhfWEqLFuYaPV 9Km6wCSkp5+8YQpAd7lrqESyhIppz/i6wKWDqgpcAKuesJClVPlvdXpFbsrce6YlqRL8wZWX+MFy EgjfM8AIzE26RU+9JHO8AAOFdYAtA/8AUGnSEVKyu/7RgF23Daw1yfoYTMXYaM2kMQKRpAy5W+cI Da3ULRQEh6/f0EVaq81tIC2N7s0PdlX0hIuRfSAnMfdzbQml3JYPpFipRF25whS/MPrGjWcQGcS1 +U+Yjm8JC3fpcX6xYB0DykZfXrDb69rwBYlV44ksE02oBYKhFkpLvo7djCUhR1zauIa1rcoB0c76 GACdct93gqK9Lc4CtNxAlhTJdmp1jz+UXIuTEskkSNE6n1hgTbM/OElJdXXXV43q0gUir4ybDrCJ aXIUvXUQmlq1De5jGYrBy6pkiUVgJsVwvDYiWv7Rhy82UEFh6mBMRh5iSsXq19TFc4DR3Jdo4YFX DW2rs0KXWQk+a94pKW96rnCFJBQHY06+sCROnfdpypCtRClKxCUTZhfPYGFA42QKfM62aFr+1Ixu KbJh5Ln5mEYjxKYqT4agvIwyAUygAbFoSlt+57wkBbjXTSAC6grncmGqNrMYzbWEXdn56dYcMaS7 QeIht9Q0Ol1WaCVMlPN3e/OHrHD0/ajKCnUEq96J/i/iniCcN9nQufOl2JmMMiU94KkpXLkqCikE Zhe0AF9flBSSWO+4hODdpONSuROUxBZXMRicBxShSJ5ORwClRqEcU3mLvWcx7wwJG7iE5nKy19RG i0gb6C9hCXLWpeEm6t3sGg8Jz+K9oloxbiWPOp4MvDH7qpnZqoUvDvxZB4iWGYlJCg3yjDCZwsUT gv6u8XwM8VFwnhrrTyXr6x4X4v7HylYb2bxWORL8d8KlF1YFClZlydwNm2t6+E4H2GkI+zUokYrj EJ4aE2er9IlJxcyRh5PhuE4mNxNhNxk0B6U/EToBHiPtLipXBV4pjF4iRKZihHuP3aBqzP2hzYeb u8asdeYhnuPlAI9wt5bw7fK7+sW0gkuc1od7nQch3jZ3bt0gAc36QZ0whLne7w9QZrczAu5C2sYK Zu+VucJxOGASdYSVWP0EMkknTp6R5bafijcHtlEa/PU9oAD2jM7t6wfMLv3gAHKL8jD7Va841J6a bWMWc2u8abae8e8G1ue/aEWclLaRLn4UU8DMvcHsYRJxcxSJg+J3MVINQ1cbwFLenRveT3h0nMN/ M/rF5lI3fQQqVhF1TWoW2gg4icoqUtT3fnzgCyu2oipNruqO94fRvUnvASbVbN5oAUDS7RLxCFEJ rYlO7wkpm50JZQe94UNjfrFTioW6nrBvraCCWIvrFy31iiXMZa8tuusOolSz1Z4qILD1MA0G1ySr rAWlRKzZ2ZMJUWBF7Bnhj5WbzMYpSopozAHTq8BJ2+RMAmkH3muRewH0ixOW/WP8M1akuxMOpyfh N36vCVjv5r6wrTlUdYcrL8ucUoSefePN5i9I0ghVvec/SKyX2L6DtDlXnUw+KNX/AChNQ8tqthD7 ux5GLBx0hiSBo0eYgaOdYAS7C97lUFRUT/vtCPKpStlXblCgeZFy2vI+mkBLghGo5P1hnTfq/WAH OW/7MVEoYGwUnTrCUnus7GAlA2c21geZ2a2nzgDVstyxEVMdYY97aCMxCho8KQhIZR9S0VFwdKdA O8bjfn6wmlCalXJ3VCSEpD7K8o7RxOLZ6T7sXVUNt2gJSQd+ogiz9NTDsat+UaOPm8F7A8oCQdmc u/aAlykc2hCUbGlSmL9LwlNV3cwosojR9YBD2guXYdLRmuNbmw5QXLlCrQUtZ79O8ArsHYQUsyde 8OLjTtD3rfTc9oA1/OCny/s76WgISSabnpBrFub1O0ZV+Zfqf56w/wBYpJ8t1QD7puOsAebM19IK QKS7201hnpU7n8UWBITz9084Qt6wo+X4eoi4ezn8UA/MnaD71W/KFFwkMzkatygtmSA93YxUpV9K RciPfsr3Rp3+UAZ3TfJoX5w6g1sqjvzhFAJ5EbNClpAG1wzxc3Xd/MD0A9YUnyZ6+VT2ilQqOvID r/xHDLm1Xnc+kJLKyKelR1tt2eFXSE+7VaqM/l04u17wVDMtRYNty/SNKgS53Zxq0EIts7RnDr7v V6QLG579oKg9Sgx2gg6H1ilKfu1XVyHKGQabuaRdTcoQrMTV5ISCkg1v3EZA6fcX5j6QeKFKUbjY eu8JUVFBAen3rwKi4632iq6gz3JrHSLJY+Rm9DFJ933GvBSs2e/O/KFEBPJz5i+0NmQrXmO0EulK x8jvCXLKCr2errCqSQCXKdDeBcUkO6dTyeHWLfzeAUBtnvFLl/d27xdSWAYP/GAkl2trp2hTMH8x +J4GtW2sVG50EXGVKtNhDuefaE6c+ptFrq056wEnM1ztBdLDa7w7QkX7i0AmzbCwMJUAfPTe1UZV Zfh5QAE33ruTAUqnlAZN6doB9e7QUgAe+kHzJ6d4pCcqtTz79YZSmGwMBKQknZzCQC1+yoLFJGmY tAUSSSHvoIqSKD8oDG648uzf7w9k0wlDPXYZWb96JZKmG97KjiBTI5G8Bn0btDFuXMxxZQUUkbDr CSZKnP8A7usMoU+7yEAHX840qNJq6QsEggLbteEFKaMtACvzhJcBO/NfpCTyPW8FSiqmrmWTAoDX buYuls1L82ili+8Ag2Ae9zHm6NDMCdMwsYHCSQoGrZkw3vHX/aGKTlv+IQiao1FBdA2EVOeG7hnD RU5t1828OVMWtvCZaKitT37QlfFU3vS9hAqrKxtDbQwP53gW35R1J02g8UZqnPWJaikdLRwpiRQo U8NWiudoR4mkfYkonVzES3AmQMJ4dLoSEMtfvTOsKUyUzCii5zF94M1dlKWpSGNxDejmxhBqsbLv mEKRLrcqodW7dY/7YLFS9dTCTiMcpDWCEAh+sfacB4vixM1WhS7LhKPF+KvEoJvOUVStdoBAAFD9 ISxsq7xoG3aBuBfmIOz3hN3L32Nr3hQqSRrZ7QRSaVmq2kB/dsq1l9oyy2Hk8tg+8U4WQubdlU5t +cf1v4hOly87IlILTlqOgAhB8qXsHYvCZEwr4ILmTWQhXcwAG0uTAsaem0aNuDHgvhsgy0K8Tx/2 cTdRKGpUY8X9qvEfGcFN+x4hBw0mUFJVPQohACz8TqsA/eELTZWnN4pPmVc7QlYAIIZtx2gBUyrk TtCQSFAWJvaDQVH3W5xhzJ8XR4R419u+8mzZoS6ArRSet4/qzBYwY5WGkgT5spWWo6wlwfnYwzWI ZomeJez2KXJrLzpNRTKmvdTJ0hEvFeBJmT0WmzFAykr7MYbBezS5uNUGRXPP2dKuv+0Ssd7R44mR KzyPDZOTBSPT9TAFIS3OA2igxaOkMARbMdoe453zDpA5fOG0DPFtDfcxyv2UIpLUJvVuYSbgddIo ScyltzaK0oOjktY82gyCWKTTnLFPSH4nnuKDpAAqqTqu7Ki9WjgL7QZZCuXeBZT89I1MOCC/PWL/ AEhxvZ73ixcmyusE/wDJizwYLHNpGj3aBT84/l4YlrsHjKXy7fWEGyShVPWCBMWpDs14SFVU+rQy Q+739IHnZRbzsn1gcQrC97QCLhOnJXWK6X3PKFSamUkuoEsVdo8wDr3MBKlOTodXipYN9NTpGzqP ZoLpuDryMVIUuitylJN+TR96pMueAzVQaSLdbGEvruyrCK5i7VWgpkmpfybvHEmeapw50hNShf3h tBYhtjsrqIsXuy1/F6Q/w20bWHBu++3rClP/APZQknflqLwEhRUwZV9HgKB1s1MV5ia3CRp84qYg u+toSoFPXnpD2apv94tezq6xmSEDYq19IF7L/wDcxgFyA/OAgF0EuatUwbpbRtu8DTlrCkqqTMN6 OfWALrEO/nuAzn1MDysB7twe8XtEwFNgcivijYjs0HIHTYblTwFMHSp+sE3b8oUaAczE84sVJ/aF h2MDNWt6afM1rRS33v5wXyqBaFJUoKSn5qeCgB0vVm1gM4u7p1HOLaO3MRoAk3feE78ucVp1BpLm 8B4az/KKnZWw101gKudtNfWFM/Z3A9Y2qTq14YNXqekVIDDd/wBBANdkltGd94FJPN9YSkXJs1Ov V4FYdXWC/wBIUfMdA36xns5/1QEOQXenb1g5abfOGS1OvaFIqN7xVYq8vQ7Q0uzahOkVVemyuohI III5jWNRLIyjkYBspOj7iMxP5RZ//oYdnv8ApGu9X7MNYnVW/wA4Oa2n7MEi5XqgmwblCfu12W7m xHWEsFF7Pyh2Dj5mAovfy2glwKtP94CXcVPyizGWrTcqhGuX0BfnCU5lPZxomKAHAVfYqg2V8VBt Q9v9oGYO+ru0FTg5tbs8G/msTf1iYkXQWSlzYbkiEUqX21hlFWjnJ8oqOZddN7aQpRSAQWHOA9hZ XNrwdkhO/WGqCgo6U/lCPuyTqknK/OEmgtW5KLvFVLKZkv5hzg3ZOt1QZiFnNsdO8BVV9ekWb01g EqOTaLPq7HeLMDvvBHvBT3v8oTZdSV/DlLwEmkHmLP0imlg7899HhKeHWmvZOrQipIstreb0gpCi hle/em28UkuKqcydbQRQa/MFOzR95UUv2B1gs4BNSySwhgP1qvvBOlF+TPCCnk6zqVQt78nsXio2 AFhz2g65vWKVpqALuBcQQiptRzEJUtRdIa36wG0jU/xjQsrW8BJOX3Xjc99oCtNo3eE/LrG3LrDg wKS179f6CjQa9QYqd1OxcflDkXI5frAOYN6wFp9y0M3+0EavfSJdpgL7myYdn5H3o8gYntvFg29y yTFFCwU7sIeo9XtD2pXbmfSEMon9pOkW7326QC38I02hKLkszs3+qEJIYA5jbNCXYp0p2EBIDD84 3L6RUCX3gqKRMOjn3YAAD9MohVfoNXgqA0Dv6wVkeZB6PCittTM5mE5S+ogFThrLzebtCSbJAe93 6QVhwKWsLKhwfKdyz9odvrFgU7R+UXyNADlj10gKNxtsDFRVSRrfWPfU+8Jod25FoD3e3ltCfvT+ yIFJvv1gWfcncQm7c4T7w07QCm+6r3hCtX91UBIHYaNACQxHqRDr05+8O8JRMP4RmDRVUDt1TFRU 4MGfNX5U6aGESE8RMhBqqGh6Rp8toBLjrAlyqph978LwKUZRdbi3pCSUjiJuqAlgwVy1gIQfdcpV pAn8NL6hmqibg5kx6S0oTNOwMeSlHeoQoKcHXLvHJP4u4gkJcfUCDTfbMXeAlLD4j5RAZRrZjVoI YvVpSE3VfaEYhUpaftc0SkA6Kq0LfrGA8Vn+NJwUnCy1+IeLpsoz7OmWIVnpwEucfsslWgvlfvAf MRZ9Hh7hvpAKmHbX1gJS9VTuPKYLpIp93nEnxKXlXhF1jn1aBhp0+Zh/DfDFInIwskUrxa5Q1mHf secJCXS//u6wEqrV+OpwYACypBLG70wkEm1g8Mqov8o0rUA3QRRKmqRLVnWxYpjiKVXMmXUr3ld4 TmLt5fg6QlLnl2hJOYO1zCakhyp006RXSmrWCEOl784BJLQKbH5vCM27wkXv9YtCUJfV7wnNdmIO 8JTahvQ33gX3/l4s3rrDnsyte8eGYYptNxISSbvcawrCqR50U18oxfg4kL4SJfGUxpqqUoJUnvSY mLRMORFcxOi5b2jBYWWFYgTZ4cXARfcwjiIzKQFWucwe8LleUpNLDSL7f0fXr/QlyGq21hx6jeAX v+UEZST107Rf5c4SQOtto11ipenTaKJempOscQufzEeYt5TvAWCWKu8X16PeG8qfqXjW3yjom43I hRAqbV7mLIKAm76NBP8AxpEkAKedlCha3WAtRvorpCDyt26wnWlHK+sagEc4UDe99LQxF+fOEzJQ U7t06wxWbDnm6QSaynqbesJGahd9fK8Or3jUtfNoUlJs9rw4Iy5egix966G8vrFCC7Kc/V4sajze 3rGXKpnbUwxSrLc200jIHJuVPo8auN+Q7+sF9Ap821v1gJAdKs2tkdBCTdyW79YZQFj6/OH+mx7Q UU+c26MYynqd3aEpqOa9SQxS8UBRmbuVdN4SCKgfX1eGDaubaQF2fYCwhKiPJ5lJzb84Sz06PuOk eepvKFWCeYjRPPKWphg4a994Z2AgLUWD6/FyhBS53O5hRssaX6xawZ2EVJSGKm5quIUhSQfgsxEB CfPqoP62hwbv6F9zD8Q/i0zQ9ShZidXgvlCLEb3hhpz+LvAUVGmq93BgUqAzVHmX6xt31MMNdTzg KPxNzMU3FBzK1J9YFiL83jkB9YQQyWt1MBIJIblo8ABLHTqrrCbqyd3PeEkMHU1yztAAV+8iwNor BdrVQHvvGUN8yYKgWe9g5MBdV6ozqAawbUxYH4TyGzwAgsXbWxaKS63+G41glLhy34RCstJZqtjA JSTtFXxZddIDJBdT9RFyNWgrHvWd3EHNb+Mfm+sVNYXPMQAlyFX7948rlXrAcpSXfqILW3Ueb2/S NS+scQ+ZVtOkX115BUBWqkm/rGhapv2ucIoHRG2kOzCp1EFye8KIGXXraHBL87uYdg4zP8Wn5Rmz bJPKKSWtWz6wgaBVn1eFBQcJuLWioXJLkbiDy0y2BaEsk1H5Qanv7rWXASolST9O0cs+SkeZ9DCS XJHutzhJu2ttbx927/WCASlQX7+p5wkeX47+aNKhs12hLVN9IqSLvcRdgSdXf0goSRzYWgUFF7XO aHVUZgXa9rwAoGsctFweIalHTpCVh2QKS/8A5NrRySFb72hExBpL6O+0FZ0N/nvH05xldtH5d48y pgF3N6vSOI9QV5k6RUBl5O5gFyVK0Av84KV3bLyaCLj+ecBJHkuVeap+sUAltdGgfoYvZVWsEKbn q8Mm9tHvAUXANuveLXTz3MMQaepuIUmlr9M0WHpD+9or0iq78opzAa5rgesczu1/WNN3vF4S5Ga/ lhNmGvWGFzz3gM5MJp0hJvq9rwhMvXmAWMAq56NrFR3PqIGtT9ni9uvKAZWfYq0bq8JFXm9HhQpU bv2hLLPNjpD2fWB7+ylbRd+UPsd+UAKLBS+1UB4HLTpCbXHSHAFt6dYpS97G14zFXrCX8sABNPNW jwjCShlRZhoIufPoISklrtCk0290HU8u8MRSArWn9IQW6Us2sEsbXEKlGykeaoMIRnKKs3flASjz aXMPNUdHcqgApsPnFUskS2YIgyyfe5aQ5v8ArDmytt2hkkk6lxCA1StH0aA4tpbaNUlPWH97TSNO n7Me9/CHU/JzpAZ1F9orUSbPmFzHH4q05nAe6YqrYO7mxV2g5nBO/vQDxF9PeEVKJobyakwCq6oS eveJaBcu/eETVAAqLZusBCFZ9CN4EhZzL2uRFcxTFne9oSuYoy01urqI+7mdByg4kWmJ+9fXSJc0 BXlzDd94BI3btFRLDqrXq0W93loYBoqvmzeSE3VnzKbUQjEANLWWAUc3rEubOFQkn4bBowi6UDDY NX3SRZPpCcIqZNGE8y0pUXV0MISJdIbaGIITr3gUqV6wkHcb6wwLFYqge9a+sMEt7y3u/aBh5qaU zkqkhNnUVBgTGIwicvBmqC09zaEAKKzq3+8MzBd6tonYrDIUuXLLTSlyJe+kKkBJfSsDWG9bwB+9 BuoEX5woVM/1hJs2nOAgAmku+ggNp+y7Rqn9YSq97dI1ppv3h7NzhSqnSq17lHWGLuqxe0Nrcp6G Eq30veP46wAf4NzEMNH5wq2q+8AqcxgfEQFjgYpCzTci8YXH4dYWidKBLbK96Jfi3h7YX2jwErhy 5yUv9pR8Kh/xpCvD8Rh1rxku86Zw3dWjv/NoR4j4nLaXh18WUpaLqe7Qs5UpQjNoCkCMXOl/4RmU jUhQGl4FqaYe4j15Q4fWOuvQR6N2izw593SLu8a2fSAQzbHeHCT+kKnGzXfYc4U05JW3MFupio3v y16xcmqFJqss/rCkj3S8PmVv2hR037c4mvmUd9W5QkAOB0+sCVMvVlBb84wvimCllYw8xzRZ7XcR LRM11p58/lCX0+UMBb5x8O3SBpBbSFJId/nH3lkO27nlAArCRntr6wCUg9TaKdL94KnNrHUNGozX TVcriWxAVWyuZgEDN5b1KaAAOHzLW6wwpUysuwV1MLUC9N1ITlKv2oBdgDp8UEjXWKm7nYwklg+X mTBNzTvCTmdtzAcOk+p7xZkJQGU+qoBSFrrVTbQRUwBTZ9w8PV06nvGfQ2HW8eW5yAxUBs+3aAgP r+cB9ddzFQelWVfKLEtz5QJjhwWEApZnIvd3+KACKlHpbrBdObYjbpAUztdyHPrFTFLLbRq4Fiw7 esJUHFVn1J5wqZUSjy7OIcXT9RGYkpG7MRCg+VOYnzdrxXe9nux7xcq17ExmFxpvAayQW5FbxooJ VYt9LRZL8lEXMZQTmgUuF7bgxe6CM9rwBcgF+oisOHvpFafXV7QFLsQMitGjiX1pfUQ9uR5w3pDA qSymKRoY0/8Ad5oRM8pAZQ5QKyS+hvvFTlI/93rA+Lvpc3hV979YASbEub2EeRWU8/PeAhGVVVSt njIdmy7+sUOC++8FNzrrtF4USah5x02gEsEgXgXNO52L6QkuPivpFYqI05iCpnOvUQ7dTBBN/V4f ViwcH84TMSKk6qbZ9ISo+8pucO7/AF16QCAQqp73F4URe/wtFOm/aC2tUZ61J3GgF7PGVByHvrzg s6atR3FxAqULXZ73aEaurKB/CA71DzPYwzVp+hguSSLDkIAdD6dB3hKCQ2vMGKTvbm0Dzc1FnHUw DWc3vD8jAUpbh2YC4eM1KklV/wDiKkKWh7kajTSK9zZ4e76JI37xcbv1MOQRAvbWBdIPE11Ku0VB 0qT6QnbepNzCilUxgrrmhLlKlOyRoZfeAaTxHdZAyiMwJD2OmkKKj1T1c2hI96q5Llu0edSr00kM 7QTYU5tL5jDpejTtyhIosMylC5MApQ19Nl8ngjyb2zA6RmJdmN9eUHc68/WKQ+bnDAsnXnH8mKjU G0e/0gPVffe3OH521cQ6fM7fOA/bnDO2/wDtDNob9esHm9JbaPN0O/zikAuNxoYG219RHq0dlevS M3m3/oSNZm5AvGoGzwIuICVbnTnAl76szgw5FCLta0ZVA+8Ryhz5dIv/ABjiOBZu/WABmVqIrKs6 DA8xrF9bQ2p000gA0ks+rGEqYUvpzilWVOmsJLky0qp/aaEuSb/uiAHuRUISBrrGbzFXJ2gN6Qz9 danjW3OE3yjfcxwcOrMuxXpTHEUqtS7+a0bEp+kBahrbTSA4UbskhVx+zCVtce9FIDkX6wwQoFaa T0iZLmJLe5Ve8S3LhYd1XKRAJBUo2Q7uO8O1tukJCw5Nm5Q9qN44jBSTYt7seQU0uldekEF2J03T AU5SRbtFTHLur3oqVU3LSMwf9YSbpOneG307xq+5tGb+DQ7N+vWAkgq90cokzQQiSp/MXOrwsgeQ XPaFJCiqlTfswPy5w5NIb5w7ur6QKg69ehgKLgakHywKareRI2J0jjTK0GZ5QbjvBViAJkwW5j0h SgDKlg1Dcq7wkJVxHQ2WEyFKoWBUTXcQgylCZlqKviibLTYS5hQ1DNABN9e8bKTq5GkT5qwsSZA4 kxVwBTePtOHnD7IhdJX/AIiNdXjB4XCYg42es8WcpWiIQgIZOjpNk9I+l/fggEgJupLflAABIpb8 KosXuQ0BlZhbkY1AU99xAC1ZtUtCFM5UpiT7ghz2ZriFZlJb6dIkTso+/Rf3rmJJwPg/EkYvwkY3 +spLDDghLhKz8R5a8oVhFXxEmbw5oqcOmx/WMVipmJw+Gm4ddSEYldlJNy8Yvw/BTqZU5ZlrUi9d 4rW9armA+S/Z4sdbVavGanW/Mxsqu+XRMSy55JTzh7j3X2MXUG1p2PWKve7PCGAH6wnS5c9IYc+z Xh/WMz3ul940Gt9jDD84HmV+vWBuDd4FINQVUfWL6pzD1h9tOZgpBY0+YWaPsWJqxHhqyyg78PtC FS8agFfuq1jjlWFMz46bqhRE9BIDu7D0g4HBTFhM1dExeltg8AqJqdzF9R845bd40PKG9esfyf6L fxi6mv2j6X3gEkfwgIsSfKiCiYlOrX5dYnJwqCqZwyU02Om8TsBiZEyVIlTzLqR/5b2eAkhyDe0G 7DaF7t84qdqixazQ5IFNuYMNZwKu8LlTAEpWpvnzhBlpvz1d7mApBAVrE7BYpIVxEMym5aiDMw4y VOlIsUv/ABgS1WIsOsXU99rtDBjfm0OOx2aHqYad4sXf6wLsVK+fSEgAfD1EEFJIBYH4oaX9bJiW TNt9FdIGiD5UFn6awmocQVvWL0wul0BJcKFwbbiLqL6339IBrA3PWMmvvvdKv5vCSoUkbJ00hC3c Is2x7wkHe9B2i+3M3T09YCnbNflAU7DkGzesZQT+kEzA6U5+ZgqFbK15iGU4I63PeBQBbViwjNej 4dE9YcX6aP6xex16QhITmfXnFK4DX/SLhvzhw7m3Iw9QVzqDN6xcCkXA2PaLp/nrDnf6QSlgNRYN CklGiqUDfuYSSqiYnKBpVzgpW3OCP5TBbz6NrV1g1i/Swga3DpbSAVkFNgHszDeFFJq2QOfWKFXO pioWS/OFIunfmo+scNdr6i5h7KFVOYPBGgeqprCCurWz99oLkm/vHL6GAyTS7O5UBbUmHuaufvRd LJd20HT5Rrpbu8C1Q3HOCQmi9tGvBBBqH0jUHsYDJc6PfaKbfIAwAD0gi4uzmAa7aXg3trzaEFFK lKut9u0ahJCqgke9e8MA36QArKXbXMXhBFR2PSAKFEO3eGGRIDavX3hSDmS7iLsz93jU0guEjSBv y5QNlbqGkVuCam6neHSm+pOrPrBSyfPVnsf5vCQfL019IcAavFXvPvpDqyn6HlFRF0ZranaAWKBp e5MZ817BmMJPlS7sN4Upbkm3z3jdhZ+UJ1B9zmIzb76P1hF3TW7b2ga84erzXUOu8Aj6wDSxdvw6 RySq4A0ikiqkOktcd4So3WCyuRgBa1Gu45QEiw0fWGTuYbo/Novf9YBS7czBcuPziwPPk0aEVWeA EJqFW9xpDEPurM4Udjzgc9TrnflCTWCK7PpzcxmWQo+6NBCtFAfdvv0b5QFOz5b6mLhtn2MAAG/8 ISWtUzavBTYPYvqN4VmrBtlhywDWZVz3jVT6EPUG2h3Y/UwkAl3HeEOSOb+9Ck3B584A130+kKYW Ho1oSAprvY694fVI827cosr5aesX7xUUnW3OHtBufzgKB1t1tzh0sq3YCLEOOV4qKiFEs2keZ/Xz Rp+UAqHrvFmSOW8AsW8uYMIYWV3ywksol9oCmIP5QEFZ5lMFrvz2inr8osP9u8FZNxvtaMt1a07j tCbFJ06wS9KUpe75u8InJrZJcdYC2dWoi+XeKqmT+y0IylKPdHxQALOaW7bwnNUFK6iL/wDMWsNb QK9tOsA1EwCZlvMYErDua7V2b0grm1rJgpEv9I0vp1jNVSfWraPKfM0ASwRbP1h1pPJ+cJFN4HiH CHGQqvLYwMIrDTa3bKKgz84l4mbLISoOKhrASkME/WHITCUyimtRa/lA3MJpS9RuRlAaHudt9YPx HV94DqzO/WKqramrWG5ekMP9oCiTo3OAXZO/WHci/wAoFTkM3eBXrqOkJUp6Rm794Sgi/wA4JSwV My9bwVGwffUwmgm+o5QC1v8A4oZmCrwmognzPEuVLFZmq0AuITPxiQ/CqFbs+0eI+Dz1SkrwEwyd QybwnHzZ8tf/AJEpqZMKw+HUmXl191TwtEhCJ09iK1bwvF43/t/CiyglKlICmN7wmfhwlM/CSC5A tMpHKPtE+YgGZMJUH1cu7+kKnKyy0WqUmyvWJ83DLSqWnOoPYJg4HF8MnHyzKnlV0JB1EYL2S9js NJlKmLE2eqWAVMNXPWBOnVTJi7/eajpFQWFD3w70wCpRJPwaCEE66cz6wlQdKWaCFJq5K5wFDRtN SITd+fIwhVkloBuUuzbi8OBeHTmC+YzCJc9QvJmiYxHKOHOUcPNxCFYfDY6ZrLQcoCdNtIHjWEm1 eJInUzqFVBdd8xhKJMxaULstrOISpV3FD+Ylr6wNSF5+cbNzjNlA6QG8tZ1NxBcu9nbS8J0J/wBK oTks7mBYOcnfeEaKO55RcAK0i56chAuf0MEfyI8z7X2gcoG4HSHCiKSzfFACiYZOXvvBXdRVY6sI Sopen5QRZJ1L9eUZXDWOwgKkqWko2Qqy4cYhbu6tyYJXPmLJ8rm/zhKzdWqnNoSQf1aHT69IvH1g avvHI/SFOXv2+cbtDXd46VQyh1iRcJQVUk9+sVi4IernHESzU3eyVPE3xGVJQJ81T+UOL7xxMopL ltD1jX9YWa3JmN26QAd7GKRvvHKEYqSTkmVL6wipX3gTpCWUygHYfpBUPdvm1MU0u5fqIDS/X4Ok JlrUUJenkVQRV67F+ULzgdFFybRcORZhoIylqb9TF7jXkY8uzaQULDhWQmCrSWouAkea0MA24BuT 1hlhw7dTzMJEsZDYbqHcwUlLjmDaAxynnoId2UNNgq0A1KzZe0JqNxAYKcLzgWB/X52hKijSxvcQ sgqpV6NBpfo8JcF3aNXYv2e0AFxv3iuqkv7vlLc44jjLlt9DCE5lfFuIumn3n3O0ag3ajcQyn66x TqPKh9RCgUlz720FOt/RL7xaaCdGj6ftQJlIKVWoO/Uww8osnnDuSDdvh6xlslJ2LEwkaFKmNnEc VLpOriAS6lIWwJ+kBa/Nv0guHtV1MBTKN7B333hVZUkJ8vWCXLn1eBVpr84HDzD6paNzSXL6esZb W00EJF05nf0ikAlZvAKia0q3vBIUNdDYDpGax0CB+cAsKdKtCfSGQWu3eFJrukv5dIp4lRV16xSS ql/SHSR8nKf+YrKqt21peEmmsahs1XUiCR5n0ZoSshXyjK/xG1jGZLAFw1gILZqvWKn7NYQH593t DCx819D0MJdNKvMnkdjCW1OpGgfnDsVlNuvpDMTvCk7a65hARfnUNINKQfd116wzORr+LpABFFNz zhKU5murduRgC7PmGv0gFOu6W0aKgLG27DrCSnMRdWrdIpm82DRZ0K0dte8WN+7gw9ypO2geEm4u 38/WPibOzelzHlBPOHUl7/OGb8XW8WBHfXTWKLkaWhIUt/qdf5+UKSlTj84cN+sd9v1MFTVJNn1E Xf8Ah2jvdPPpB2U+Zwx7CA5yINh9YCz8bU6MekDVgflAYb/OAbo2hxmzMYGvMcovz+Ufz8ozfPUi HQDT9YZrJLm5EBTfdI0byl+f6w4ccOxSPJEuoEAe9q7wopTavbz94RmdWjEXEDdKefvQsAGk/wAs 8VXue5itKSHPzgluGrmfevAqNz5XLwSlrW10fnGrkaiDt+cEuSdO0FI936RddAR6VQeWojluDq/p AIN9G1eMlPV8sFL1NFrc7s8FI5xV6d4IKSO+ka3fQDW2scrtAtoYsrM/8iPNCdU78zDuX0i5v31h Ls3lhyAVaQPdEXKm/wDijMA5tCTo9+ojKQAbPvHASvOu0JmTLK82l4SQajFVbXYjeHICqbaWg6A/ DaEkNULNCQpXnvBUtZsWAdxAWoOH5NAmJSlIVsmAZYD/AJwHWajenaKlLIGsVgmlIqheYhBtSLQJ YBKgivNr6RbL+ZimoJI1qipBuzqRsIesJHwtmLfhgKAD1QlZtXrvBYE37gXgtbe3OGXvtHEXhpZL 1VHaEoG3uRYMp99YK15UjMdgOsKEslaAWVTc6xJe3P8A2hFBLJt2jmOZeqHLu9Le9Ad3HKAdPyjz DlaEp8yvoIYnWztcRp0f4oAcg/SE5zU+m0FmzF+ohyVc3/hF1EyzYWv6wE9H7wDSA2X9qB1Guhg1 XfytBNydO0IfOPtABrDnrAQhISnS0eNqmyp6JOOabKnlJEma5U4SrTa46xhvDlKEyStYk8W5npBs H5s8SwlRmFeWYU3aMOMQaTqrb0gYgqRIw8tLiX7y4V4fLWDJmkoVtQIBUtUtIzIvTqXuIn+HrJVO xkjgIWiypLlneDLmeITMT4hO+7llZdYeJKM5qF6LJDwZ801qJz1eb5wA/wCqoYOoC6k7GCp2Sq7A aQlwaxsqAVJoSNdngsd7LGkOWpVe28AWcX/ahHXTpAUHA1jSw9aopqSNzz7QuhLqZk16l31jwb2S Pik3wjxDDyUTRi8G322TMQoqU4PmSrfpvGM9n/EfFJ3jWPx0xQweNxiAMZiJqi4TLS5ZKRbtEl0l 6WbcwnzJ+Ld4APLk0WKvi5QltRDlw/0gEjzBhUHj4UjMfWCxZQDCzVRnJD3H6wWGU2cbwkiptOek D+LQfeGp2MBV9fX1gW7RzOkFGgCnfR4cOq76XEAMcynvD6X7iApagVK06RQqYCeUJmpD1n5RmLbp 2EBRVvzd4ZuloTawLdouwGnf+gEN1j1htDuecPr+ZjlFx1jzN0tGvSCL+m8Bwx2is6pz8mhOHnra iyTv6wGW8tVwoWEVVIV00MFKVfM6QmShdn1bWKlCp1vVpG/MvAe4N93EAuzfWAHANz35whSJi6Qa WTpeEpWqidpzBgLHz1F4vc1PFJRd2jD4uTKNCV1r53hDV2NCviDQJktEzldw/X/eN33OhMCp7Wfl BPrprHFNSrN+GHAYFXreFOHULxwaKyTq5qDwp6Ru3O0OoVdOXKAFVi7aWEEKDbj5Q4BLXI5bQ7lN 28usV3U1n8u8XJ6X/OGAB/Ed4sgZ9Sfd7QSSohXoUttGhKhsdoHxa2sDA1yki4YiEi3QDWAAGPvH nFbUnTk8Be3L3fSBqDu/0hYKathe5eC+3mG4eHJLIO+sWNhfvDoH+3WEkj6xJSixVZ20aEp06aCE jXMx+cVKyvbvFYLh3OxMAE/iFrwFahWZ0+6+0WsDnc+ghgXOnKKnsFM8dUjM/wBISQ4S3ygFyU6d ejw6X4iD+76wLHN6iACzvqdf5tBuSHhNC6ToNiYLEgk3J80GlVmu9i8MU0pdgt7ntBJNgW7wydFF 9/zjNmv8vWNh95Fi603562h1Ne3QwpyW97kekZR5VU/pBXSQf4w6iQ4f9qApRBFNgLPBmqDJ0CBt 1MVk3d+msKbT6xzLfwgkuAfkmAxB6AtA4m1/iaLaHyxrp84fU/ImALp3PrtCmIINqYBCQdu0VLAb WHSD8+cMoqV72e4PaNaVctH7wef8YTlAO58wMEkZtmtTFK1sCLczBso35WF4eXUkaXsTBsdNutx/ PSKd+e8G56wBpmeq4MXJJXfzO3KFKCgimzaqmR7v431T2ixfn8o3qTfkPWNAAdQAz3gsmn9YH4jv Dr056xUC/wCQhioluezwARUatNurwkUCp+4HaBzF4KWd1dmgnbTm8bc41I/Iw18sX7Q99PMNIFn/ ACDw6QCv5wKQ+x6wctGZ++8OUlxoCGbrCqgL++14vpr1MC8W5t0h3La9YDikN84A1/WATlKbdo8x HvqVzgFnzW2hJtrzinf5j1MeZhprFSgctzoX2g21v5W1hKhamxeNbG7coKTdKrJ+LrF+/eHZ9jzg 2P6xntuNmh0kEfWEsWJXALsymhyf94eqmm5s7w9o5mL99XMAvblAYtFiW369YB52vvBU+vWKnPPp AO+gh/f+pgTltT+LaGqYr+kBLu2t3MAFB5923gFDJ3Xq57wE8O43eACo6Od2jLqdoLoy9Mxgg93O 8WBP7seXKeXk/wBUVAkHvpFzXHClqtoWyph2rHvagCFFPOzwNim7v1hC1gFwR1U+jwgeXcUXJ6GA atnSX0g7X7QAVA7CDmDaNvBI+UBOhdn5QBygU7fOM/m1H4Y+xYRQrXlW+pvHEnEkqU+sDbaAAair 5QCom97QS5JHeAoE3u+jx9Uk2N43d27QHZJobtF/NtHwgX5wMwLpfrFfFJTrQ1hHDSbC3aEkrP6R Zyob6x1+hgfPtGawJ+UZcwqeFKLh7DcRJnMKuNUfdCukS56CCFB7F+8YzBeK+H4XETZ2HVKkz5sk LXLtaPsY4kjwyX4i/HXJLBAU+VTN9Ik4nw/EcPxOUocWbMmOqduYkpweBxOKSnKVolE4UNyMHB49 JwM1SeHISciVtH2rEzZk6bPmBOFw0r72fiFqOVMtOpJfSMJ7S+3cqvxHFYcTcN4EtX3HhqVZk8bm vmNBHjGH8MlDDYDCzjJkplDVvhESV4qasykF0oLgE84A30tdoYuIzEqGl4CFKdXmT1gI8z2z6hoz Iam1fOAHPne7taAmk99IQAWtoqGZ7MvNCWBt+88JeCvOQvL0TG7ps2rvCuaLJ2JjDzpWLVhMNhpl fFrYJB1cx/Xa/GsT4tKwooElU4qkSW+FMJTWCre/l5CB5flftANh30EApLjZSTZQjK6TU/MGLkvy 1EXBvtyhB1V9fWAFav7sMC8IcUv8OkOQ1QZPIRTcE7kP8oYEv/7vWL5bdbw3Md2h9Po7w2nrAGnL YmA5594kYFam4yqRsk9CYXN8MUPtcqQpaEJN7bRifCfFcFiJQwGKXViSCJU0OQAPkPndoRUC6E1K LG3SAlNgm0Bz2gAu/SEp/wCO0aQPn/R6/KP1jXrzMO+o+cJEb66w55sYy277xnOkM/c/pFSHteAn OEg7vDqKht3iy6N+8JUoFXKq8CpTAl+kOCCh6OtoqFRqU3aNSBo51LwCdttX6wPra59YKpU1Uquy rkjnaEy1rqNLLcuVQ4TY27Qk7u/OFYOelClnMmwdMcVf+CksnYK9ICUpQpspLXMChItbyuTFQFkF xCsAv4qf4RLUU2It16xbn894FSep5QmdSGJZVW/WAtLdd35/SFLez5UwFrQatUtCM4BQaRz05wTq dT1jMXGwOukXboHy+sFSjd9HtBS4+JkwHSFd/wCMKy59ByEBRdSvK2vrCczjWi4L84TZRb+dIDSv Op394d4QZYIOqyN2g1Dq8UhVteo7wk+Z731iupVrc2hJ4nEe/OmGUGCr1GFJH8HgkOxNPeHZSh+K GLJLVJcavZouB525QENel+aT1jPcfzeE2Ud+8KpSGf37N2gBB11OpT0gpJPJhoIcPUFepge6+Y/i ixIOhO5hTiu2mjaRtUciUbjrFwQoqc/D6R/iOBsbPCjQ40flACRbTqIHPSCz8o/xHPKwHrFNKiRb pGZwKco0eGIIO3KBcKv8oM0srajvAUE0x8VFu1ooIU+tiw+f6Q4d4FzbNr6RUplA/R4s6hX2Ih2U PqISwtU1RsT2EXA1fK9R7wDoecMYTy+ZVASp/wCecFjlT8rRfUXCiLGEvTlsekJbyhTMNe5gfO0a mn5EwkUH1vAqLfSBmWrlqaY3UXpb4t3gpUFMM2UP0DxdDHW4uuAOX+owHDiOuivh6fzzgea6trv6 esAS3SoXL6mL66nq8Es96Qh2beK1mxLUv5YDG3xDeHf57wGIV8xASzKd3h6vprHLvrAbzBT66Q5J fnBqd9e8B9y+b9IC2pPy0ipbVO3MQOej7aQ6rvaCWPxP3jket2gb7Qm3lP5xfXXV4O35xckpgU2S 8Ckv+neCpmUTZWrvaEEEBWg5nnBNiVZb6WimwoOejQwAlISfibWKTtygUqYO56wXKn5bCAbBHX6Q /lfdOkKrU6flvFX4sp/WKirKzsNDyhwGIvbQRz/GDaL0v5uZ7wxtb0vpFBObVXWG1uzeYjvA1IPS E5XDtbaNWs3doV5qv2mfrDOQdatTDbj0+ca2GwjLpzgnX+dYZrVeioqSxu0aQ6j6wabbdBACTmMD nvBdT76RU7jQawEpP+8FRWeXSKEqBmaAPeOJOUpSHt/xAupjvtACVZvNFfvMx5HpAyMR/qTGT7wK zX2ioqHLXSCz216QxTCaAy/N+CGWHIPK6f5tBKbbwAe7bRQ1/kBBOm1oS+UJBUYpJLacw8MBd78j AyWZnekqiXMNZazLhBY0EXKctOsJzcTZFItAeYpXuEJu3eBmbZ94AJd7u8OJjVQHU572jzE7a6Qb h9+cCXJUoFQsdT84VNmqc65rqhnqHPaAq7K+kC7W9TDqc7jpACT5tTtCXuPw3eEndV6TrDswq9YS QNfpDzHPwRlB5RUTu0NYBI15wV0t8X4oTYjrzi4VzMAuwgFyb363gC2a19Q20GxDbfDDHtCp7lq3 R6R9lxcwJR71Shlgqw84LAvBlzpcpddr/pCTj8GnEYaWriJkLP3Sr2LQnD4PB4XDS03TLkyRLEYD xv2eK0nwUzMT4hJw6jLnz0UkEpbVn03jD/8AUv26RiMbgfDlcL2TwHiOeXiVhicYUfCk2S+pD3YR iFGZwpdH3i/eA6d48TnyV1SftKkcj6wkNv2hx5u2sC5Vv0MOxZm7wSbL36QlnNR7NCCGvlPIQFhg 1y1nipjuObQggWJ8xEaudT0jyEDRVMAJBTfsIAKqar94cFwfNBNqdeceHe0v/TtC/EPEzTM8T8NC RNmrlEkKUgPcp1I1Y76Rj/F/bKVN8I8RnypqJGGWhmoBIUoE6fxN7RMlZZhw89UvLdKqSf4Rt/CK Xd9YQBoLNyiqyqcpGghmuLQCHqGY9Yd779YIulX7XmhLPxHarnFVgWbmBAfU2qaEmosL94GUkfFv eDuBvvB1taKdRvd2gWtrpcmAFPr2aGNhEjGIV/hTQtt4lJxcwSpmhPeJ+Ow0qQFTlVcRAF3ibJlF PFm/dgBmS8IWVJc3bnA+Wr6wlV6nvzMVMan+fWN3eNe0aX3i3eAXa/d4DB9ni9t7af0fWGOxeBd+ sP5imLiwsS2sKIvvyeHSnW+YaQ9P0YxlAqNiNYb66xyOsJD63A92DY9xYQAXvbcQL0gKbYEwJhrI 8pjiKKk3ZjeFSivK7X62hwkEavt6RmL/AJxWkv3EAC2zc4BHfSEGkcn3McKZSOJYetolY5CBwHqI bKvqDpCEgWQGpbTvAUoEbdYuM31MI1fvYQmx5HcGEpA01gV9u0JVLCW1KWuYUDlzZdhAz6XPOPiu 56R8b/DtAAUQ/wBIU6qlIDa+brAGu7cusBZLB2ZoynLq4MBeh0V16w9Sld9oFIbZZO8Nzub6Rd7D NfWEsHa7C794awLvo8EEMr84/jtF/Tf6wAKzfzfDzH+8FWcHWn4oRMCmzb6nvAdQrSalMXfZoSz3 73jzPs8E8r+aBlXcu+iU2/WEgOh7ncQJlSSK/LoTzgnRO3OHsqEsoE7jlAIN9+UJmFYGzM7wpShX uA7NCiWAPPaAokKC1WNMZiq1w1vWG137Q4W3TnGySD5jvaCAxb0frCmWrL6vCUg9eUEqqA0D6GEN 5OsVpSCPLctTDParMdYWW8h/1RxNL3HKE6tvaAnnvD69y5EJD0c/4wwWCQX7dYDl1b31hQUl5bsH 16tFPVwd7QjYJtYQhPpzA9YYFgFPze/OE3IPLnDqsG+cLUny6H1iXn682hr0avrAZRYnlrBDdb9d xAeoN6GEtnztm1HJ4KlIZWgCdPWACDX5m0B9YUrfRvghJ2Ttse8WSKnctvp/vDKTmFufyguVVatS wMD49LfrHLaA2rvyiwPK12hLcrtZ+8aG9w+pgtbaGB39I2hgnUuTCAddvw84cVW56aXj8jDEuB2e M+Z1WFstoqf+NrQAnVG5hld43Z4DdmioGo1Mb6NBBOvSH0zN1h7KZTDpF9N2uLwB6R5XH5d4sX5B +sUZrrqfXaBqpRtozesM31aPLZmfWAUvrG97at1hKjttrD7eYflBCk9vTeELKSQv8NoDJ/dN37Dp GUv+1ovvCSVslKttFXhduoEVe8TsNOTxZv2hvAKQUtdwbrgEs+hVcPygAs2r6npABSo87fWCKhzP P0jltmgqZrt0LxY5XfvDpOny9YsOtt4tY8zDnURqY/8AhcaQGLKOsBzpv/CAylMn1eNXOoi121HK Astk1jhSGd2LXJjizSpzzy+kBSUlh/N4cBRK/kIfRt0mHUXVppaHekvygEqN76Q5c7n5xqGNn3MA gN+PeEgA2DuRrFSmHRi0JcsDACS6vrCXNJ06+sO/0gnMEm3NoFINXZ0wkEHIfLzgEpYG1tISQoBv dOsJOVqdt4UQVVS36NDS7qIBqq8kErf4qQbmAgVS2O+URl+mh6x5n3gcNd9VQQ4AOXr3grmOqYLX 0EJBSCpStdrwQHby9oAKqh00EOsuP50h9ALXhJJqGo5QAPTrCb6HuYSHSb2EZwwhMtIyjlGhHvXs 0UvZNrR5XZLa6xwwCBoSLgdI1fcNYjpCUi3U7+sANfoIJDvp2it3NX8mLqzaW3hMsHOTpyhAfMrU NziT4gidOSQCDLQbKfeJaUTFJ3vrHFmTCbs2wvFErUJ1ZyYrVOJl11dLm8SJGLMrgTVNO4jMRybr EuX9pwuHkS0USZUtQCUgckwvwPwNRVxhSucm5O0JcErnfeLK7rUSbxlIY5C8Nts20Ap5NyaCp3DM ke8O8eYB9ahCWT0hKkgZUsYqUl20Y2EFNYpVdTDSEgaBV9lXhRzEswUdDApSagb1HSMw0frvvErC SVIL3OxS2sYng+IIROwweagnKptXilDoItlDvqIGDw+IHAlq+8lrlhSS/wAMK8Dw2GRg8Ni5KpGI xiAROW4bKdu4jhIdB5KzcXd4Spr/AJxdG7HpBBLbavHlFOhVo8J2T+UJCXbXk8AsAsWfcw6rWZ4A bPvFSTldqSLCFPc6E83gMdE09IBc6Pq7xU7J05VQNuuxjneEncctIqPe0JN6SNCHeC/+JtyhKpZU CE5tWPYRw1KmI9wXJe7wlcyYoklhU5EBwAG9DGyj+UP/ALCCLv3gAvztpHSBdu2kBRNhZoBMEXfr FL6nqBF/4tDF/wBI1MWb6wEjXfrBLAtbRmhKmuRT0i9h1g7vcwenvfDAYg7327QHzfq0PRmBsnSC 7JUTcagRm0FuRMM9v/cOUcNRqC76ZfSDLYkkOOsS56chlOoJHmHOESZyxxKWBJy35QkhQO46wpCl Uve+pgEqJAN/nFYcA36QA4hNKmZW0IQoAlKWr3T0gZoAF+vKCU6IsfS8ZWp3HONDSLwbPfs8MdCp 9NIZh6aqgTGNL8rCHuFBTVDaDTmGhMBmKvWDMDqJ906COfbSCfODtuIVpcaKEMAX0ilb635aawaT lVYj4m0MKS6nq+UKUDVTlUe8fsqfS97Qky7hQ7d4SWa+1wYY2Ub20MVEadLh4L/4a784S4UapnDF COV4TmzN5dCnvBKXqqzOGblAnVqfyH4TveMxVpq5JXG+Y6tb0gAeZ/naHJ6W95+cVAuP/IDDW7fF 1hlbls1+0A3KmfLoIqQKfw8v+YCm9IABOe+pL84NO1x0gFN0nc6k8o94P8jeAQar3jbVmbXpAIGu vIcoQ+cgtSzj5wgD4n+kB1G+YtDpz7fs94IdPXcekMWpTqrRoUmrryMVDUfFr1itwj30/i2gBr6n q8EBIQfmesDdX5QSOx2g069YDHrzIgOaqQxToeh9IKfOHqblu8fvNDx9YG72flAqF232j4wDz0eB TYe81njpX6mEnWu29o6bpb5QLXBd4ynN1S9PYxWVUtc0n8oI4jJqdzarpEtNP4X5w6QVDRXTlCVq NLDPsS8OkHnyHzgsgKJV3im1Vb8qYL3Pygk/PnCGGi6lcjyeDZnzcne8UX015QgE+TK+hPeLb27w 3lPmDlneBTcaPvGsOS723tCaTl3hjdtP94F9200gEXYtp5oo2F17RkZvmTCTpfNzEMFFyrWC/Z/0 hgWUSx6wLVKNoKmNW/KNLKW6torJ3bm8aFnZLDTvBS9tOcKCqudodN0oL9THJ99rQmxHXlBDkl2h /wAxFdyXtfeOX1blATU29XOLO4ahT6c4+8zDT9r/AIgEk0i7m3yglCsqbHr3gKGcEWGw6xVLa1us Ak3V9IAZRVr0hOwqdV7p6QpIWOel9YKi6jyL27Rvy7QEseZW9jyeACzd7esAAj0hKQ/1tFka+9Ds f4RmdPM6Pyiw3+fUw7C8DOUhWwzQGvdusBRV79QEC2d9FafOCpRTb5iKkEWPZ/WCgL6GmKl3H/uH brCEhL7q5wWejvDS/M3OEs4vpo8OofPaNx+kCu6h/OkWBI/BF7Pb/iBdT89o57dIBsdmveLqL6Mb iHpKjpAKrq1CRoO8Kl2C1JywharTNOYF4c3vqbKHaEalTX5rvpCSHf8AHmKYrAy3rK7FXpvAEtet 4FVVvMvzAl4NPl2VsIBEwdXENoNYFCmI1t5ofyn6w6lWpd0PfvFSGXy5Qy0h9LWpgZXHTaLqZ9d4 SFC2xaLuS+sMpJzcvyhAAtoOkfS20WZJ1q8zwCb7whV+fL5xo/6QMMU/drQ4ewjJSVr0UdfSEzZ6 iNmO/SMgvpoADHC6Vd4dWv5QC9VWhN4BIJO0A2CRaHcG/rFd+f1ipWiQwEVH3bi94M0qUQ9KNWg6 p33ipRKz+K5EICKnfVoVj/ElGnVKJmh3BidLws+b9mkr4aEVHhB9WhU+bmmzL1quowWZ02TtX6xn 355mioqDdbGKqn2hNyVaNo8Fzplvd4c225wyXvfW0OH6ttAsVA5e8ADLMeojlHvkPpzhwWpWw6sX hZkvxEXX7z+se2GDn4oeH+KY3C8HwfxBCqZ2EXSp5if2VFLx7V+L/wDU/wAZk4jwvB4aZK8OKcSm YmeoVFU9S7a2ZJPrFSJh4dahK+FaST/tBZJep31d4weGlBSePOEu+iHu0Dx5Kpc6RLAmT5aJl5XI t8tISSsW71P1hOh+LnBUxZ27RSUmhV+0JI0Zmd49O8Mf4Re97wFIsdIu1BLuHhIUuu72sqAEKCn+ naE1LWFCzNrDs13D6Re/1aANgqKtX/m0AByVnTYRnZ/e0tF1Jy35PAaltLx9pk33aEg2u5SNQ9oS 3l+REbna+3rDJLsrqYG5Fi9m/o5bdun9HL6QzfpA6xaDZrs73MXcbJ1vA5wAlm9677RcAjc6wC7W 5axSRr9IYgMmB0uNWEaGpOa2kJqP6n1/oTve/LtDgsCaul+UAOBRd2his5uVwIpAq/Gp3i9WtXX0 j7zyPlHL/mCZaiku7CzRwlq4g2re3OHBv1UXEJzsR5w/m6wEVhS6Ga5gEME+Wzsbw6i5fWGqto3K GBp35vASdSOTg+sKzZlhgN4ruy4yqP5PAATqflB1Vt0gaDNYnWL3KVNozvCshA3LO0JYKJ1N2GsJ IS+2TeC9Q91rt6wClPVT3hKixTM0GlMBSilna5eCsMoVM2iiekOLPe9+8ZRaHTpppFL9ehiW9r6j Xo8AOSfy6x51N5gBpFLFW/aCFG31MMxWH+HywxmAGWavI5ECYkJNe+6W/jCMvDV72wV1EEFwXcJ1 q5n/AHjhsVKqqTclLPeAU+T4eXWHWGIsYyljrDuw0XSzl+cKVc7HlytHFOZL26QEBgXzbPyjNmpu 9y+2sBO2/O8WAp0/EIOcFzp73cwNmu+jx5qgDo/yhJSSFCx2CfWAJmrv0THIM/RUAh81gnT6xZOX QdIIKQ78/rAFtWLRzu9toJKTUbv8WkAgu38s/wCkVKel9hAUCWXonU+ohKic3lzQFqLttt6Qae+s JSpLJ94+984IQVJHmfnpvFV3UOfm9YQyWK1s/KAFH3nL73ghNhre/o0Zk+bTpFRttyrgpcfV4uSP zgL0L++dXixPm9DCiB5fMncQmq19/NCifSAmliPeFie8P/wITasG17O9oIskO72cwmlTHepwfSAk lSi/oqEjXbvFBTl+ghHNJ93QQQLH4ucMpD7A87wbKsX3veHI2jp/tAWSdOej84+sBdRS2v4oBs3z gACxLiFKUKy/w6QNKfefWGu2nKE0335/KOR2ez84BfynaxDQ4fl37w++7bw7/Vz2hOUjfvBuSKtI 1P8ACBmt8UaEnV94HzgKJDfnDo3vBdAPrpBBSP8A66E0aJDFn53hiz6i2vUw9n10cekIuH1tb5wk Of3RaNgXfRz8oAJuLjYHvB0DWG/e8O7jvAcsy26Qaj93pe5g0h+rWg5236p7CNVMq/K/WErHvGke nOAHNX003h3L6ZXaGbfN1hyyRp1MBSlOVF7wC1hbSCofUXip9NknXvB2On+0a35coNC2GvN4CKX/ ABM1MM/Tl9Y9/wCZhNQIot0MZiQCW1pgUMun954ClOlSU6DdoImtSd94aw9635QpKx+K0IqagW0z RSl38zs4gaJs1Xlq9Ibf5QnMUjzc3iy1XzNqDDDMdO0JqVfdUEWVztYwE07Va84yh3s0aWF+0JLF vyhhAfWn5RxCpt4remUMw5GHIcN1eKS4qPJ4vcBTGKwQB9d4lhqjd0m/0hDoXl0ptBqlLKSrRNm6 mAg+VWWrURkZV/f0T2hCgljzh5lgdOcG7jRnc3gBP/EU0GXTYb1Q6km/17RzLbbQN4vr+UBJuX9B F31fpDGAHy6t/GBZ32hEvS7NyhympRTbpAM0GlJ0iVj/AAhkYzCIfzUVcxEjwsCdxwuuZlcnpVEv 7el1kNSfzaOPQwFgdNLvC1JsmUWSNi7xSLcoTW/aCop1sGEJH/IhBLkb84elregikWCbd4SZiyOm sChLQk1X65mglgs6uN4lS2Sp7pR7yowKceudKw2PPAklCSoI1OjdDBx/hmHnz8Lw+JMxhkq4arP5 jAWv7yhdLi73v+UONRpAdOt4AIA5PtFJNR0sLRUQH8vIpgJ1Gp5Qkmzf6TFzblDMQk+87PFn15Rv 66x5ulvehEsAidNmCVL+BSlZUx4P7DzvBcTjPE/G8H9pk4iXJrwc59fvPw7x4hgZYVIXIxK5SkoD GWoFyHiV4bicVPT4eJnEMqtX3h5kQmWAOaenN4vmGn+4gYhKj/2+dFIdWusK8FTiKZaAJc+ZQBPm ITcAq/naEJDFvreAGPNxvFdUEqDtl5MTCQob3vAYt6wkBKuesU+Ug/OAHNRV8oYKLvpAJpUUWtCQ H60mwh5hPPpAINtW+GEh32MWBta8JCVgH3oqSXCOXvRQuYal3XfRtBBpLlYyv7vJoRWtYAspT0vf lAAUFoWG5q+cVADzekXy9rRubs5MClrm8FWvWAb8uZMB8v8AxBJL310jLbrqYAv35wekdtY6RcEN vq8D+Wi0eb01eKbxqeR5wXNtOR15xlttzhin15wC19ukOq35xYX57mPLf/aEBYY/MGBf8Nh1hLBx 86W2gLbW/wA7QHLDQqFyYTf3m/ErvFTHz+ogmolNUZVE/QwVJUrKqxd/rCUzSEr52vApUeWU2EbD 3R0eAxLtd9TACndWkcZ7B2GkVK18qkn84CQvW7jSARffcAdoZiYJZ++sZso6XJ5RxDmBtfQwesJZ ydG5vFwQ2536w1nN7u5g5lZbs36wkH/DWrufnAp+uaCoJJ3tvAVTSNW0pg5C2gvpG6lO6ecEGxLF SlaiE0WrLL9Lw7Ag2eAtJp3fnFsyqucJDsTa4cd4e6ns42hKlsEK8vPWEqBUrfb7v+Xgs5tqbFLb CK/K2y7mFWUR5uggqqL1O0BLW87nU2gGoJSeWqm0eHPLsD2hGqk6lD6xoQXdt73ipJc6Zhr3ggC/ VO8BZUp6rjYQScppynnABcvc9Iyps7E8+8VMc6nzDRocXSo+qISVKNKbUKvrDVECpj+DkIEsDI9U w6NH3bqGilG8BVOurfR4CqXHSCm4bPe0EO4Vr16wE2aGu5+feEE2b4vf7wxDAX+sBkm+8K1HXnCU qGQ3V0EDzMS3S0WFT3b4YTUlyPLsL84DpuVMbs3pAItmY9YTUfL1cnsIBpPO4jWt7U8ov8XYQpmZ HXWBSwJv/ERxADypjMknm9vlFQDNaip3gqKe+zPAZBHq7xSQAfk8Itu/y5ww/PWLQ5U+/TSFKb/e AQ4/a1EZrh2+sVMPM3UPCCFMhJpjLCiWvoBZoqAzfWKfXTKYyghjfrD3Y25kQW0ZwTvAJ8u7CLEf r6wKS1VjFiDdn30gJIum/Qd4CdtL6ekJUk372hI8xKvUwNvzixeEsxVv/GAH/ajzf7wSQTygFQb9 Y0935wYKklzoB6wVIdxa2av0j7xRU/1h0khI2gm7a1A3MakDbrC6jfRt4uKVAM4vVAYMmr5wPLqx a0Wf8xFBKTv1EFIB11/SKgVcm/Uw9Sct+cJtm1MJqzD6p5QA2iuWsLTYdf0hgniHrs0JXYgKaj4Y 81NN+9oJVUeUBgW01vBL5qmU/wBI7++7PBFwNWiyTb6wHBCE6depj1jMkBHSE5bfMwkJXT710vVH X3orW3MRRKSE02J3gP5ou6nVrrRGRJ6lW8FSiBbnpBKrnTmVdoALgvazPACiEn3d3gMkv+cUpZIh IL6N+zAFXu0WgIKiqm1cXUddGhgfNvtFJY/+6H1OgTzh1uEP5PhjmNbRSGSg3YbwE+8sNfv/ALQl RrfQ15gYSkA+Zz/tCRlWVbEOXi57lrH0gFLpKR79qngKmUi9wmEJYU+V7mAyemaLkgwCT5rdo16d 4rQOj8+8ZkaXQmA9xvCTT2b3orIpIs0WPfmYKXtobQkKBf3Yqb9qxvASkeXLAKgxCvnCQdhAKCxg o90inu9mgYtMiWJ2jlDmEzDdSvkiDh5awcSvJreET1mpc3zvtGbXpeAS55HZMNar3X1hKpmVKL33 ggkBIveGcHbrrAUm29tIExFwm7CAspLwhRs+a96oJL3tAxeMANK9tURIwnjuDlY7w7AzftHCV7xG gg+CeG4fBYSbikfYcJ4dgpSZYlA7kfx1iWX8/wB5SNE1XgUBiE57QlmPf3YSNSfUiEgim+vONHHl g5T/ABi/cQ7H4TaLgkje8EDNWW6pgNdteUHYc9GjCT5tJRhsQmaC9LU3DmJmNOFweJ8SRhjg/DJn BcyirUv/AB/jE3HY+cZk/EzlYics6rK8yvm7Rmrp8uV2MJaWqlIa8Mn3bq7wp2NrNZ4w/iHg0k4p OMmUTnsJXUxLPikrLiAyFIUJktjsP1jVu0Eoqchi+0EFNTBy/l9ISwFg2jQLKHxdIBJt9YeYVU1W veMr+u0JPrAJS7l+8BPw/DAcO/q0Oqqn6wlJuP8AUrpBWSX0KfihS0po2NQvCMapqZ+ql2p6RhPE phmIwcyY3ESCpBKiwEIpxCVZ7ssVIfq8IkS/vETZqU1EuTf4olzEjItFQFwRa8CW27HmesFgXHNo DJsqz7+sb/KEpa2hgaPr5Y139Y6dYSB684voLGnSL6avzjSwvaGb5xd4JY/rHX6xY/7R+vOGbvzg DTv70AhhtyeEmn6u0O9gILX+fzguP1eKXqH5wAdvr1gfhsOvO8BLDVjvDqdJBtDZiDeKgKdr6r6i ASWqX9YSUqcAXeKSnLrHTdLPDoq81Xfr6QmWVXK6RVs8JUQxO/WEhjyLxZyOr2haqbBPciJuFmkp UJhGbXnb5wqlWzqd97awlKUkgWqOi+0B35n8UaEAG/MQcpZrHaKSm1baWgDQ10lXJol0A8lWsYIW AM1oCk7WHT1igh1FTctYz+ZFmex2tCr0Ac7wmk21ToX9IU+tTNsIvm/WApm66QQtNQ1/a6wrMpKW tzimnK9nvCgUq+Fm0jT3XfnBMwKL5qTu8UofVwNg2wg1BT6NuIQElerTKufL5QKHUl25C8Glq3Y5 dX1MESyxCmq0qhlC7spPL/mOQ2/D0gLv2vaC6iok1fpCUrdhpFaXq8jL0gKyuLvy7wo1EHrFT1bZ tIu1GnflHEfSzG8VHnUUs0VyjY2VV5fSOGpIfV+V4dhzfeMqmIS37TbxdWn4WBigj1TtF3O3N4TV fNtcdoAsmn0PaBqW9YTZ6g99oLjT6QiWohvKnrZ4H03B9YSmnfl9Y1y6w7il3zXEJKQTTqE+XvFT WF2Go7xb3rJ21t+kcNaNr7C25hIrIJNXN4UVJUN3/gIFzQfl6xY0qNu8P8OVxqYDIp2udYUxc/tW i/e2kE2y36ntCctPVTuOsEOSup3ekL7QE2ZLl/eD3gkKJZewipOuigYIFlGGd945NYcozU6+sZyr 8DWHWEqBdvrFTEQCQGbfWFWUyb/wi5LVXjUk69BDHR3jWCj/AFczyaDZrs5vARzU9fPpBUVdPrD1 AX+cBSReq6jFV9dtTBW+h0CfrCefOM+uvUQH16RSEjvv6wb3+UEB+p1bpFyW/KGqyi8Pm/hGpfXv C0scl+l4CrlrtvAKAQ/mReDXtY7NGpzWp19YVvb013gsnr0iznpyipVw7NuIqAOjX3jyvfQbQWsj rvFQe++w6CKhqtcI5H6WgMo2U0KyWByl3B5wl0hiXHTpAYqA1ywojzG17EwVKURz5dodifX6wm9z 9IoeodIsbP8AOAR3PPq0Juovzu0ADMNb2aLBqbQX256F40HyhyNd4dJsjqbwk0BiM7+YxYX72EGo nl3i1+sJYf7xY669YSFflaOChYBVfSyoTMUbwCWX3u8JNLnykcocWv8APtBSxc2SKSYIILA0vzhT k8M3blCc1lN5NFbQaT7r9oRSVcr9IT5n+QMZlVHUW0gMkv1i5qPXSKjo/u5YtcwCXqvm1SqAqoUk +b4Y8tZNuzmEhOguNHgV5r3f3YHCNjZrGHUUhXvXYqgv+7vHwn84qJyjbeBm/OA9/wBI36GL6qt+ KNd3FWl4TwyNajzgkWOjRTdRhLubvCVej7GKt9oB31p5QwNIfyvpDjKrS96oCrMm1tDCWUEh+doq QsBRS+t4EyatakLVu/OBrTqzu0N+sU3N+zQMziKZY77gxwVskqs256wZ610ywfRWt4aXNFrczFeF wkxaU351Pd4UifL4M+UaVJMVMAU5od3CvVoPDChRfvE9cmdOlKxCGpFiX0jxf2x9sfaSbNlJmKxH hvh5S6pSTcBR9Cb84QqWSws7wXJqIc63gqeje/mEOVBY7wQbBW53gGxTpbaHL1CyYBJF7C8eW9dz q8MgtvfeLWVvFZUb2oMAVMBze8LSyVcqtRCakAmAmoFvSFGr7zRNqoAUelrQ5veFClXJufWDIoM/ CV3kqJoL2eMH7R4WbLwuEwEkzEyEn/E3VUY4KheSaVEe9ALdOTwTU/1BhNLvpDnt3gEKUOnOBcr2 7Q5P016w4/2MD6btDqsTcHWAtPlZjbSAUq85Y+t4cKJJLPD6o3Kte0TWC/Kw2eD4WohOIwaqqNyD vGM8EJ4WPl/9z4dP3TMTdvVhCpHi8uiXKmlKOCCROpulX52+sSZuI46cKiYldJLiYXu8IkshKsPh +Hms5axibIkKf7Opl02F4pdT69DDGHOohDNHK3zi2g+cOC3p5o6/nGoBhI635Q4JJ66R163aCT9I ur5aQbevOC22l9I1a/KAD894bl6mA2ugg3cQyk+sJ906PDWV8XRtIH+q14/kxcu5hxk26xSkpNFl ckwC7sPd2vAqIN3FtesAq2U45QBlKn02hUxLPvsExeZm07wmlVz8lQhaqRm8vxRKmbML7x+sJKeb GJksjPQU83MLnGSpSFrZJpel94lS0pVNK1UKcZk9TCF8MgAP0PaAyTyZocjrYaxShPXvGWxGo59Y MtwQi5U2Y943OZ+3KLqfYg6iKUsXtyhCgkJULVczHDANi4bRV9YUFPm8x3gFKnUMo+IbOYd2PbWG bK3ca7wFFb7ME5RAOp0DabwwfyknmIBfb9Yut1VO30hSicqLMNISpn2/hHmWlddSTo+5htx8xCnB GZydHvDvkqy3cwSCSDa2kAEWToUuRFRTanckA9oNjQs1c4a/4btFwWHK8BVwambf1g1u3e3SHmEp S9oU+m2VmhLVkaKI06QkN9ecUsHZ6jmaEgkZi2rN1gIKqh+C7xSnKUquvneDmZB825Fv1hNJOr/M wCE5UC57wBmqJfPtbaAZq2a55aWgUK312MEtd2eASvNAqIO7/DDIG92OsBSg6asr7XirdWzWhIBu L94K1LNspTACRY30LFucMzdBprrCEjX6Xjro+qYS56dfWA4OQv8ATaHoaZrfu0EKUOv4eUXAJ00g sC+naPN0flGmp5awJijYfy0ZXAUddCHgIudmOsEZjm+UJS+bTe8E7amwh2Lkvbfk8OfMeQjcK101 jKe0Mq8JUSE7E7mLOwPzeL3e3WDWfrp3gWy6vrrGYBjen8orNiVbKqHyioK27j5QgBRA1caGKjpq eUbfh/Vob3vlDKVSBv7pgm5a3S0AC276QMxIfnrDDSpo4gJJe42EDmeZ0gO7G6t3gsnKPmqLWCvn DPfW9z6x+H+dYApqzNyaP5+cKGjb6vCQ6nqdhrFTZTZY2ixHmZ9RB3V5tNYc66DmIvZQvz+cXBHP Z4dL065oc3GseWlNVucXL9H/ADhR9eYiygwD9O0cQi405QrNSaqu3QRd3H0tvFyTyECklWbkzWgV WXT3eLbel4TcqSfMl+UKIcHlq0LZ1K25DnDqAAPLtGXux2g2qv6WgqZr7flBZwYCtR9RFVRflo8e U/MxSCXJYk6JgBBKdQdwfSKiljoBFb5dxAb57RTG7dN+8DzA9YNamNLpvrBmKFR8w5wAq/TeCBko +fpCQ/m+fzh3v1szxs7wBoN+UIXLSGa7JsuLovHWBlJ/WP8ADopzOPeiqlRGrtCSATu+whJbW1hr rCQlCWalZ96KEvz/AOISyltfzB/pF5anPm90QMvM3NVMEUVD8OsLlpUdGJVdW8VGpfeLnsYAOYHT pGob69oZy/LnDAd+sJt8rwLUnTvCgm8XPTlDXqN94pGrf6YYFluxy3DGEuWO0djHTSASou3oYTqN /wDmA6i9TW2imo/oYspadjuBHEmmpjUKi9uUEpG7xex+kNU/1Jh/T9qJcmQEitdKh5iYkcT3/lHh M3DSJ32WfLZUyXllK3IJ56tpprCEIm1lvIlqk/tCClSCqUic1L11QhSMKMLJRKu4uuMatAUEA0Bv KuNy3n5ekZe3aAoEjY2iUpX/AI794keFYYql4eurEFL5m5xLRdKEjaGJJc01M7xQ6lNYulocdoZ3 qy3s0JfToXhKgQWcX3gAkub1aAQq9Q56tAsSesEqGZvd0EJubDvF3V12hNVVTtyEB/Km/MKhkqtr faH1v3aHbXW1xApqXelzamGNi99/mYaYK1vt5VDaPsGPxMyRg8ShwBlSp9x3ZoRiZJX9nmB0qIId 72hKndB/S8AouBaM1nuLvGZ3d7xlddQqV+F7RZhd+cAG8Hkm/aHe2mjmGrubwk5m5f7QMpGyjpAq FmpbUD1iysuvN+0NMvZg9nhHiOBUwlq++lA2UOsIWrES8LPKXVKmLt6GJeImKws2cDdQN/WP+3VJ SQHFDCJmGwawubNRSGV5dv1hWKmmtc01qVcO+8Aja3aBUHiq49NI1+VwIcv87QNz3hnI3h1En840 brtAs9N4S1lGz843B0eKbfm8WMea6eUG7RbXnA+XMQC+7doD+h3hlAga94e7CAQ/wd94duukPcXv zMO+t9j84Clc+bA2hkV9xrBcZlKytv3hPEcEC/w+kABiRaGFzrzAjSGa30MUgWd+0cyz8hHEe1fp CZRzHSLu3LaMvZ2ipncsdCYPHQ8xXSOJwkHNV5dYQiWmlIL844lLb/tQHSw1YbxveFTJQc/MxMSp CkpN/UQ6Vnkpw3aKveqp01j8W+8JOt200hhU75TqE7w51K33eKwGqPv6l4TQC/vchAUzp1PL1gm+ rwMrOflCVhQXUa9fpFZ7H968Vaj3eb7vDqTbXvBUQQx+fKAQRT5b2NhCVpdRdlJKrB4puFac36QJ bKPuNoA0cQEvo2r9YQkGyjdR8whgS4N31EM1X7pADR92QlVbX96GUpnzE6U9HgKJyLU3MDrGZYmD RFvLvBBTlqd2+Ubq2I3hs5Gn7MW+Gnm77xdSidAb1QgDmxKtRGU3O+x7RcvZswvBfzaX0gFNzpbX WN0n+MFKVLB0PzeK1qKkuz0wB5aRbrBvmd4NTl79YIaqnS94JcD9IDnQ2A3gZnbbVoATZt9Ce8Zg Q1spsesVAOOWoHWEKZ35WaAHe93sICUko3LCxbrGUJ7nzKjQ5rtq0BRIcW6w5Urn5bLhJa/0h0X/ AD6R/hsga8zzvBJtUG/ZhrFPXeLJt5egizvqVDSFVA8x1i6WLv8AtRru/MmHW7Mzcoqu1VtXgUGl lsefaFJClPvCb3T9YZ/xcusP8OjXMKq83P8ASPVn0Z9oIvlu7vVAS3RuUFJy0/I94DWe9tDBzHTT nFgf1gsMvMxbXWGcsbgDQW0jRlc0iCAtTb+9Dgq87OzD1jMp+0MlRUHdoKvxv+IQBMcp3KrkvAXL dMJKjqWEVuw07wNQNSBeHelOrkNCFCoufzsCYBDtu557xXxAQOt4N2MJpFPx79oUCojLpuYZla9v WCdvqe0cm63L7R5acz32gKFzzEb1c3h1X/Tv+kU5h9IuP56R0Hygkc4qcu/z7w4FH6w8s1VWPMRv r/PyioZh+cIypF87amFXsbX1MS2Kn6Wg63vzaKbub94SpunXSG9137wq4AeAASfyPeAX+WnaC9X7 ukOzW20hJVZOnSLF45wwBbzcoCnUINbXiomrk0OqoJelCeUDKX50uRF7Dt9YeohMSjUSwYDZMDl/ OsW1gKWr5xw0JSEgOSdT6xSHBf0MZu8OSyRCUhiWbtHnu38gxmseQa0J0Y5T09YpSokUvy2MJL6X /wCIcl+TnMqAwFKff8v0i4KaBdj5oUkcnqb+WhCRoq+kMadX5VRxQGYQmWVUgKzc4dNhy+KBSlzo 0IWgMlRZStIzOT84Stv3W16wlOh+bwlyz36w6SCq7vDM55jSLWEZnhk6c4ABvoreM0OLDy8o1J35 w4t+1tCjqo8/ehzr+UW0q+cAs0BSWDneCAbi1vdjiNovnVvCJiaRQne4HYxN8L8Ww8qaFJpQtaAp aT3jgYDB/wBYDELK+JOVWUvZvQRifHfFloSVzzNw+DlGoB73ibNdEm1EsaEcoVPU4WtZma84StDF /SGtzj6dDCJUt3Wvh5XjB4fAeHqxX2kPMnjSU2pMGWsvMlllZYlcOoc4IKcwOujwGdn15wOX1EN8 uoh0G3mI3MMrQX6wWKkp1vDA3FuRVGhBZiBpAQ1Idjm5Qye1WkNmUBZ9IJNg/cwNM4ak+9AlkF+i aaesIqtRbqerQOT6jQxRY1+UdoNSTzqTtu0YX2f8VSmVjUyuGhTMvoaowPh8mRNVOT9xLXRU9gxJ gVEhJzJfeP8AZnhtvpBqc53MVJP89oYXOumnSK19oKkKZOrbmAUlQctyaE9+8AhQjdn0AsIuARp1 uYBVrrDkkcjpCGc/Fdye8I4fnT7ySxEUcSYnfXzQEKnTGf3FkRXNzL0B7wlhZ/lBA+Wxi3K/SACS 2sBh+gMBi48vSGYG7WFg0Zi2/QwC/VMF3b84TlbnygUBzo/KL6/nCct9OYME67Wt6wClBLWvaAKW PvQ0XH0EXueUV3HM7iNddiLxuNoGZmFT/E8UlQ6Rq5/OL237wTrDl4e5Vp3h1SyDpzELw6mA1QBq d4E0aaq2VFX56wB7uvKEqapNV+ZhKgkhP4jpH3ZKSkudtDCZS1/+Rr2+cVpL2a28Pf8ASCq76DaO vzaFZlP8olhRu/zhJ6d4AvycxS5rHmO3pCb20L6X/kQiZJZKmdfJW8FwPhgvl+rw1yDrzhNKikC/ 4jDqdZ8oqED7um1Lm7QiWP8AETmqGUHpGnnXm3CXinzI1WojMNNIdOY6XgGnTW0JS5J1Y6GKWDCx 5wCMxp8u140D94KrFI+LVL9IQbpqW5MDMxWfMuyYcHMnrAVMqWfd5QagApX6wNXTrsByaAEpKh75 +FoCSo0684FJNvJ1hIWPNm5vs0PUwSWbcd4UQLvm6x73xRUw5vuYDskDlcesNrzgFPYQXCVlO42g bNdJdmbURqUqd93N4NTuqzteCxs8dU7iEqDu3r6wyjm5ajvCwoONbQ47vFZJGZuphCn6dYFTlLOF AQNvifUwo6Wa9qolsLKLdBCm2LdL8oBUXKrJDm3eKKBY+o7RYknXv3gWc/xgVEJOuhJgFJG78ze0 EAVN+KwHf9I0Ctn1ECoKPK7AR5lOq53a9obOCDUS9lQwSCNOzwlI923SGuS7vytCWdRVqOUOGFoJ HryipP5ZfWEs5JG94S+jNoGhmGvJnjiJLfz+sBS0sSXi4ZHxc43Z9NAuLBrtHM/PaCyqS3ZoG4P/ ALoCQCdy1qvWEi9juxaHNCuWt7wGYb8maBWSU77NyjU8rXghKmAHlFo3cebeNHK/nDB/w/rCWs/1 gXJJ5jSKn/3gEf8AMDdtdlCM5YOwFnhWqTonf1gAqUNvxKaFBi5uHGkVGZp1vHxc+sW/4hY0u/Uw M5HQeY94LWPOPpprCk003cHcwwT+sG5B+hgNsdBtBu4Fr6wHy9v1gqVmaw6vvAB016l4cdo7mH2B 7H0jr9TBJBd7crmGDM7voEv1ixpVq3J4FYOtlI1V3gPyvzEDiG2hbQtpFvKpbQ16hYnaHsWu2rR5 qR2hySo/SCVDJty9YUpt/wBdIdvygBKje/eKanOt9T0hFYt0uHhkj15Q5JqftFu/OKWqLsS+kU1E A3bcQHSX6XIi4ZDNf9Ycs1L3/jAT1Y21jK7PBcn1gKZxAUXIH1gMWHIRluVwamY9zBUWCm9IMx8j /rAAqUTc9P6D3+X8tGtXu8iYTRM0Nwos/wCzCd1/6kjWADlYtl+sJKVmnrtCqSTLdgTqIE0hy9uS YDk/oe0ZQWp/l4nIewWXDs14CqmD23rgVHU+a5aEpQ9LPpF0v1ZjGj0h3aFoSghls7u0BClOCmm1 1QDiFKJ05bwBKUSiNTy1hNSyC0ZdNe8EKUR0gOWcwMthzPngM/7PKGa28VabC7vAq5aizQKCpte8 VXr5coD3Sn5Q9DXYdesE++/Y6wnDrUApIYZrGAKgx1bSJZSsApv0gGZOrt5QpgmEYWWVDBJVUqmw U0IpepApzbxyvvrD2f8AOAkaa6WJ6xXNYip3aJ+NxkxKZqpP/bpqpUpWkfaGI4yyrds14DnoeZhg Xcu/O8Gx5BtOsA689bQFMrq2kGzHQcoKlFlM3eACP/susAn3bX2i1RO9tY06PHmt+KGUCOTaQB+e kXYj/wCHqIBSSLMbwF2Nu5ghTh9GhC1ENzd4UA6pYzKUPdeMN4nLnlSJK6mByl75hGDlowVOKlLr mTfM4A2MIlMbIf8AkwkVg5uUAjbUQeW/KDSDrudYRRluUqfWBckanpBIAbV9YTekDbnFye+8IsRU pt4elwO5geVye0JVLvVfqIpnuGumvywnNreOe3aLX3O8bJMH5l9oFzGnvQCf94+kWIT842i5PRoV UT/GKuZ7wQ13v1gW95i3lMeW+neApVhpyh/eF77QHSlh8oKaagq7atAITSYdY8toCma7WGsHY694 F/3dGi/5w+22xPWH0eLkAgfOA2unOqNelrAwl1kMaiDpeJagmxDuNDAKgPlpCELIpV8evKJGPwdS 0qsKdBuYlrxAUJh1ffkIFm5jRoF7jmXJhJ65q7CFLqs9PVUEvl9+OLJWSEzKzqdYEiedMrvlEFUu Zbzd4c93d4TnNxGvb+fyhKlKNl/JoR7wF+/SLByrYaCN2f8AdEBQZx84AJuA3MmPizEl9ocJc6a3 EBNwdhCXvZubwFJT/vBsKVXPXpCVAb/KHQWKumpjUE/l1hinrzeNHrzdB1gm2TMoguYBDv8AE1zC VcMqcseZ6w+ampswzDvDqNQCnYaDaA7MLxMylaSewTyaDSq77m8BRUTtTVbvAACsqqndxrpFtVlj 1gpzJ3ht9D16w/pAJCg+ltYcBxy/jGmYqcvtBGofTV4TYjk16ehgl2pLEau+zwctBNoUBtpv3hNS ymtWunpB8rJdLntFLp8rVbqizHnVqOoh03TrDuU7dD2hwC772frCFLI/ZO8E07b33jkdKdH6xrUx pTyL6mAhwD2YN1jzJZ2fc9oqVURq+w3EEry5rbP0hthe2sOEtd3d1QKiWfMrU6RYFnZ+cJM0NezW Om5gU6eYum5u7PDsVEh+0UjOlQvWbJ9Yr8oSd/Ke0Pcipy9+oEXZOerR33gkFSlE9qWgF2vtv3i7 XVFr+sUktUrlDJIcX6nlDuKtY8tk27wm2sMIzWi7GA7gaCPNTyhiutW7jKO0FQz/AINGjOkgNbcQ AMqnzB7ntFy4O3Jo0UW0hOUgj0EagDTm/aFXp/WOGbNmfnBKHtY9IBqIU/prCkt5T2f0g1VVVM3l eBq+vNoCnfbrBUc1vlAsSTfpBsC/0gL0sw59Whw6Usx5qgWY6/8AMKZyB6CBpz7QsuoOf5aHAqSb doDve1sw6PDGobr29Ye/rf6wGunbpCuXTT1gGGc+vu/8xY+sEFTh+bxo+/XpDUl9YPP87xcEB7bg +sM4tbm8fSAf0hvXpH5mCCba9oCU3+Kzj5w6030q1MJDvyhVW9zsByAjp9YYnXc3f0hQSrWAXzH6 dIfflo0VBRKtTzvDuWqa5sIFzzEa/wDtgkvaBe+g6AQ1wTdf4oSEko0WevrDvcZe8OxKvmRHDCCV FWtucVTTcfWKgNf3mhxm5gxUrlZtYPmTn3h/d11hvrCTt9YpBYC/eBSz/nA5xfYOT/COHLJ4aCz7 HvAU7A7Q7X7PFTAra1GiXizdd401U9tReCfLYnRnhNSli+Q6wxKTeokF1CKc9NWUUO8VMUubogZS U6Q6soT9YZYcs12j+sPDsivPOKdGe8DDrUqpOWs/pCZqapks0pNIqBvqYTUlKVU+hh8oRrYWhSnN JSQgaPFc0eZbjpFSA1WuzQkVWF4sf3ucPr7sOLbd4SBGhTAHuvV0MPqDvyh3115iHeraHcaWHKAk 3tz0hDixs8BIF/NCbXVfnrEq9tdLQFqWH0/kwFyyUU6tqYpdRKbXgNNW5y2eOEVrlS3c5rq6QJgC j0O0JIs3JrQFkm5Z9XvvDKV05N6xSxfeJeHFhbMDZV4wU3xnFqR4f4WeNMlS5lPGpFQqjGp8PSmX 4fKmmXhkjUU2hOpcvzKYdzSeeusUJJb6GA976DeDiThpqJOlTWEBhUr8oFTh7QkpKtP2gYI0Vzhn cc/eMJOpfyQ/lzXG0B7wlyS3/tioXzb2MMDc8tIAU5zUwhCrjzpPLnBVegZRnsesYuV4xMpk4lJS J2vCXGLmS8eifmMxF7l4myCPPZNRd4OjC0BW3aASAxvaHdSR5W+sAJDnUq8zw177RcDWBbUvbQQC W07vCdvi6wFrDAFhDSilDWXsD3jLNDhVi+U9oEmcmtWlZjjJFvN/CCS+Q23gbP8AI9o1JNTcj6xd /wAos99OUAjYw+wPzh7v8hDm/wCcfXr6xe6YfToNYe5GkAM1MEPd7dYSS5U7HkYNSQom6d2h7A3N tDCsxJP0gIqMKzBNCvn6wHzbPztBZ73flABdtLQ4P+8N/Jhzf9ISbn1+sNfXaBa7w1P+0F77gfDG mXd70XikLSKC0UqIAq12MP8ADpfSJUjEICuGKRaGSAAktbrANAtYK5wzRSVOfLfblGveqNMqvO9j /JhQQCPXKObxVKUUDU0nWKJyypPl5wFJUX+bc4CVL/EHJEXUVH9rSCqpki5vc84VJRp5cxt3EBRL hRfm8EVFPQwNxp1itCySfpHmPpGthbnCVFOYaG41DQVE2F1coDeXnFh/tF9IbTe1odn/AEhVHc9Y Cb8m2hQAzDLy7iHFeUOEm6Q8Hidg3WEuFKBUzpsBCVSwQFGlWr+sAEZq6GGirOIdaPMv0tCSlQOa 6dxytBuwFzZ/SGSGBzV8+ke7yuOfKLkt8mi9a0aDcCDcjZthCDqaqr/K0VKBDK3vVBWwpUH6qe0C YDUkaQlXzVy5wKam+YDwwWV3bqHgMFAjKpt+8Mcw+ZDw3Vj1i0spWn5/6oClafUvFJcX9C+0I2CV MBtrALkmur8MN5r7bQCoF6rpb6wkter1EW11J/VoFNx+zdTa2gj8XftCHXSdWKvzhwmoJW1XPrDJ lhJd1H3VNAoSw1VuD6frGcEfs3FtIZFgOl9YSGJpU8WcjXoO8a6+m0OC9/LtpAyvmzch2gasb/7Q Cz3cDlrA+J/SGAD78/SGu+kVuA22pgFzz6h48xJO8a5tH9IGayfNfWLh0k92h/de/WFFIJEdrlPr GVJDbbQFhIqHV+8AXXstrAQMxPulOw5XgpUtdILAJ77wBVcZiN4VMTdOjHUP/Jgsd2trFLqJB7jt Aqy5mpFz8oI913c/lGrqO3KGB1LGFXJz/KMtQSgPUYBssnUvcPAI1qYH00MA6Kdv94c3v39Yqqf0 ipld3eKlGq3oI5N8oUTmJs4gBSWGvflDk2VeE0EnmPSM9xv0i130vCddd/e7RfQdNYtp9fSKtdmg NlpN40f6R/Jipj+UOHvftBuoq06esPUPzMXc794LO2veKnFOnN4Y+aFXdXKAblj6CM3frG7a94Nt eYsmAndn6GAn9LRmdk7awQkdesDZr9YBANb/AKwCb7avHJW/WGenfvBCntcRvF/d1q3gBYbeEu6/ yiw0hz/GKTa/r8445IQXekxsp/rDAEp0HOPXQRVLLdCLCCCol1c2GsXOXb9RGweAx3gcveD6QU1k 7vDrU4R6QqXJBby31gVXUfeN/SBmSAC3WHu6LGqH3gHUC8Fen5CHq+r/ADgFBpLtpDlTpQXdmeCS 1rsQ4T/vAJqc76RUL2gFu/xQ9Tsd4XLaoLFPOBMxEhLFdTC1UIlYbCSwwpci57QlkMmGaw1gYGVd Is13DxLBJG7awOvyEde1jAAUL37RUFJq1/4hKyCT8vWDofdhjfrFwT7vaEqB29EwLlXPnAZ/4Qk0 b+eKjcvc6PABO/eGBfnCJqydX7RU1CfKz2MEPbXnDJ0Xq2sJStwqEnzAH1gHXpvDXZrQlASQpvnA Sv0EApLGr0EOFG+VZ2MV0lyqqobR9il4kplrFJ684mEFJqV8WvWArrrzjMAzNmvBEtDJTZS/dETP HfHDIl4Efcoxk5VMmWVGwKow3gQKMUrG/dSJEs1GZUbFIjH4QVJ4GIpWiYM6CdQY8zt5Yvb8xHMK vGrDfrGo+Tw7W10gMkg8zpDAjNcjdUN5Vfj2hKVDX/DKbA94DlJo8zPaClFbq61fWB4j7P4sDxaX KUpUhfNIdnj+sPHViViU1KmhC2AvtFExUwpRMpcqueZhC06JU1e5/aiVPlNUpNMJWEEkXfaBWm31 i6jdXO0DMPrDFzfWAoWTCbFmsYQ6d3eFcyqgWvCCUzKeqdYQjddyYWpZCgkOkVPCLLVWpmAqI9YS pYOZHvGCLv8ASEXAHL/eLJAP1MczoxggN+kAW5douett+scmt+11EBi41flD9Owi8N66frGpH5Q+ z7i8VAWrqJMWZSvyioFtx0gGovcQouSxu1oSp1tcONoykFi/zhDLYu53gtci/MKfeCoa6tyghz16 Q/p1EOk94cXP5Qb/AE1gcmfrFiw5Nc3jKS5MMbPcc1NFFRKF+Z44jkp277QCF397duUFdRBEVVPr rqIBswU7c44hND9LwpQY7knbtDBJVTZz7vWGSVEAM6hpBXSfh0qgFgP+ISEsjn1g5rVMGGtoRMUS 1Tfs9YupyS9jf1iWpJV94aV8tbRWhSgt+7HnCZWKObSvnFSDbW2kUOTmdob8ix9YF7ctdYSXOrpH OAGVR5ar3feHYkeUV+9AURfTk8Xd37/WP13MF/TrH5tFwUZ4Yud4J0v/AKoZehjQmpfpCQRp6Rl0 d9YAZ71QE+bu7wapZBCnD6xxKXJuoHd7CMieGdOhgkhVg2U2MVM+VjcveADUwzQRkBVsbE9osFJp Lu0VrLgX8pu94uRSzbuIyh6DfkrkYAV3LbwyG1D1aDvD1apsNz6xSx8+a+sNTm1Ll1CBpTqDcQhQ 0Uu5VpEotY8rg3OsBkvVvo0HkVUjcpf+O0BJBABgsFOA+tor3VzgKJKuJm00gAqKdtNX0iy9PMGv CmQNH794f3gva0OAwhJ8r3jNmDw4Yb9b8oSQBrtAVpzb3njQEP8AOKwH6wS11HTnD8NwFOfxesBY cPejV+sBTHuRo8WUw7Qw2+sE0di2sWT06QxSB+RaOY36PpFV2GoZopUlnvBG2zQ5JY+bnCcwZtNI qSWVvGvyhkpIuz25wtOYkqbpbeEKopCbd/WDWojN+19YBQ69+RG0EA00h+heKqtSxvDvZRbv/LwX TfTtBA0VbTVoA/K5HpH+xJMavTdQ0q7w1yNWGkJIylm77RSpVqnZoLJrHyaL7Wi38R6xo+3SDp83 gIJ6wbjn1hQLh4t68vWLDTlpD+nUw4Kkgabg9IdwabNyg8he1zAAFngii2+zQOZvBALkqYwGF3ft 0h1W/Mc4KvLtFSQSecc3+jxfb5R1NrR5i45XfvANW/zhJJVVz0g5v1eCQcyoely/z/4gufeeAl+3 4oZTKOiWv3i+h52aCSd9riDe2vURw7894KTYgvbfvGbv2hw7m19I16ttGv1hLkBy5L6whRAWnT4o ANh12jzGPNbnAV5jyEZyc2j3HpAZQbX8Iiqq5+UJVp+sKqupWjaqitb57h9BFt9tAId1MmznSAPe 5u4gDy//AEUDNSlvLrVDFSqdWe0OSW17QW0GU8/SHBOj9ou0ag9dRDqNrhhlphIVUBR87wbLI0H4 YpKn91+cMokJBb9mCU1KIsd36xfKNbqeA3aFAgpb6wCXDb843I+kZhQHa7wOIp976GNAx+cfdK+9 UlndjHFmFVShV3vAZ+X4oYB7xfv2hJzeYxYCEk2u5HOMtqbFN4BY8+VMPcVG+8Bw40gq+gvGe9v5 MZfJ3Jgn3fxdYtb1jiU3EUgEBFrwgoNY8pL+WAtSikNb3XvAcqqVmG5hB4E1SFLpK6S3eBra/LeA zZXLwx05w7+T6wLXZwdQOsCtVip30J9YIuWv0EHD4SXMnzVWLXA9YVP8UmqwmDTfhIuuZ6wsmV+I qXcqgyMLKTSiEz8E1U3KiXchUYGV4GBM9p8Xjky1SfLxEqUxb5xhvYX2txaEeMYrBy8auZJWEzpW MTnrSNcuhdwW3jF/9S/ajxweIq8Mwi5PhaZqBLk4b8Sb3WWpSBzMY7x3EICJniuNmYxuQUo0g9gR CW9RAJLX+UIcwyvM9nh7X3VqYGdrdxCQdBbSNA2j+8IQGq93pCBWSp6smkBRy1KKVe9U0AgFKljX ytE3C4fEzZSKWdyETu8f1dMmz0yVeYheUNtCXBSrX8SoVctS97gX5RQ5XQptIVJma1MlHLlBmKe6 qVDlF8yXbeNBTp0g1Oz92hQSbaB9VdRFCrAe9DNvrqYleHTXop4jHQxi1YYfe4fCrXQzldIJtGO8 OxklcsYLHTMIhXmcJWUkq7NCVImuGrarzPpEjDpBKAp1FFxrpBm0BITLreJ0vRKV2I80EtVvfX0g Ck89NIcKv+cczrrDN/AQNwdf94sqPTsIvp9BDv6bmNwd+ka6R/zHP9IqDpo/98UuTsxLERlfn1MB FShUdtYIXnOhhx92kbA6xLBmLYWZRNV4SHNKhrzgAartrDG3/MdDrFrPzgNz5Rox+cBrg/SHJJPP lAJ/gY5/mIEyom7222ihUwqlaQFSgyde8Mr84Cx8TdI1vqeUIZJU6vlAVZ3YjR+sNXoeJ3gqN76Q 9Fv5aLpD9PdgTEBsrc26wbsQvTmptoFRZGihub2gOglrUvU27xcFIpqYdSw/4hqbpLEjQwopTZ2f b0hVC13VoqLArOurCFgpNrG8HPSFWF9IIKyR5tdNouak6NzgIAtrTzgPYD6w7VP8hAzQyiXOnWDT p5ITMvb5qiosDu91HlFrNflCb33a4Ec1JNiYqI/gY1LwxzX31tFrK16wlRN9DXcwKQ507QKieo39 IqKCrN3Ae0Jy2dn94/8AEOo1t69oSZgBzFqdYYosLDpBQSUp8uXXnAZLjrcwGSOuw6NGWtLXIg5P La93ihYIs4b53h0h9s+/aHUnfnftAQ2l01bQxT7130h09hvFJIB3tCUhAPMw5vto8ISpH05wZYTY +e+ZPKEpICizXvp1jy3G/wCUKypHxE6mN305CA2Z/NAy0jT9bwq9Xw/hguL69D2i6QoH5/yIFEEX KSq6uUetuRjkdcsXued7PAqv/wDRQMrD+bQ9gBbtDJFR+io/kRer8wIsKt7Xi4IGt4qKfpGpvAq/ jBYEjXtFJTffd+sC13LQ0w0pr+fKL1JpvbfpAmBetiHem28Chbl+TPCQHYauYY+pe45QySovoddI GxHy7wFNU3o8ZAS505esMpJfoXEal9R+sAiAQXBV6iDVmqv2ghLjftBcvtDkh/q0ZSD6XhySLcme PN26wMpCvpBtm/PrD2y6/wADDkteN9d40/SEhI3+doBOjtppBZigHfUQ45vBLkuYI5efpBF9XeEg c/nDAU310eCSSWXpyhLXFWkN5Q+nvawFVG922jQN6wTrF0l9eio57aNGY0ue31i1x+cBYzFB10F4 ITV30+RgAdn39TBLlT2+JvWE6uILeqtBAJJUdAHd+b9o0KgNuUaN3N9Ie7BLQL3Pmggb27w2+oaG 2F48hgHXbtAcNvrYRVe+/wCsBxUYAVYaW3hLQKkuOfKHvy6QKjbtDqJIEKQDUlB7wk3bVoA8p+bw 4LDSKmtz80J8zaJUq30hIev4uQgZmTtBouTuXgF76c48xbe36xSCB+cajXuDDpHTrDBRI8vQwORX 5figFNSVvyuqCV1BXPZoFQKgPnAY207wP5aBnJ/a3gMQ0DQ7HpF7/lAJLMr5xkV6PpEutRUipnPu x5fLpe0AzGBaBRcanpG5HU6wlyAPLcXjylPr5oTYrOnaHUVc+hh/XeDUC2jmLir6tBVd/wA4Gqe+ phk2GtXKHLq/CraPKu59I4cqo7aX9YxRZTokqXl6RifDVzUrVg8UUzEPUpOzmAvi+ZNqYTi8VxJq R/hJax7wcVwhJSgulLRUMwWXfYwSNztH+/KNKfSO/wAxF7+6rYQjAeH+8tp80XEgbkwiTLk5ZQqx GIW1c87l4owtMmXJRWtW6m2gzJcxakrLhraw65mlzVpGHXMoWmUYk+Py8hwBrwklnqXsQIn43xaa vihVCHLGUkFmEYTwzET5h8Iwx4v2d6UTDq6oAQlST6JfnGwvv5oc848j/iG3aGJ8pZ/eHKM1R9bC Ckf7qvASpj15QqhwBaAfLsBsp4XTUF6qp1gC56w6s1310hNRq1UOl4SLJBU8BTlwLcoJU6VFwWiZ Lx5dK8qFXSREuZh5wWFpqAF6X+KE1e9u2U2ixCku94yuDoqLv8oS57C8N/xBULNa3mjDeITioSkz kiYo3BD8/WJc6UUzJGIl1pOqVhUTvaf2XySfE8RxcdIpMxEtRZyz29NYoEibOmpl01zEVLcn6fpB x3iUsPJm15kEE9InrWqXKlIQQ1g/ICMRiaFMqYeGDZkvDtT18zw+5+sOm3O71QL9ebwBc8267xlD B99YTYvz2EO7l77PHTTW4h9Sm3WBtdrjXpADW32aBZwTanaCyak6vygrIIPzIiXPRYJsToCIzKUo d9IBTl3OxMWpLLarcvtDps9jyVC7VU9LJiW4JLOYSoJLa6aQCSdfLAsoF97xqOTbmPrz3jVjpDHt Fm/X1gIIcku8BjbpFlEg6hrmKdCISErtrz+sWL5oAuGHy6xqSV87XjNUSEPby+kKHmKszkeWKVrf arR30eEgnX5RRdmZT6mPeKjdg5gbPbmYS+Z1sBy6wm6jTrlZNos6lTC/MRUu5GwRo8eZXJbBn6QE u4CqvpCiuonRJ0H83jKWf1+UFJXMTVY3cF7xZj3uRCWJKjblq0JKU9t2io+ukC3eLXvHlNfTpeKF EpKNOsIl6rf93vAULk7DRNo2vt+sXDv6w7XB05QCvtbR4BULad4ZNouL6dDDv6trF73eLJbcEajn ANxve9UVXLwG1Z+Zh6iLZgpPm6w5epCnfaLNbbdUPSb3I3EUhgkXT8oQX6M3mfSEs9RsvlaAoMG8 yRovk8OpCeXW0AeYa391oc2CTY+72hJcKvoIFyPq0ONGfW8DKVWftA8w9NYskgDnpAa99oy6t9eU DMU3hWfW8Mzve0JGv5iE061ueca63b9YD84chthu8HL9I0bPFvVngJG173EAj5Gxhv6NG+LnDMSN X3EBLa3hib/WMwcfWPXrCjU72blDU2eGIcu/aC4zG5h0kCmC7FQ+kIUBUNDzD8oAmJynT8VveggG o6hJ8w5RSolJN6laQQTUn5P1EKufh/2hLE9eRg7jbpDteprRZJcGBcjNtdoBBqBOZ7NDqSUlKqRD XfXm/rDl819X7QXF+m0BtX3h1W/SBSqw943eCRv9Ydz8rRcfx7w972tpAO6bRlYEa9ecB1AD3uZi zgVQSXWf4QSAQdH2jMTVr0hwOpg5X2/3ikjq/KHeou9tukHWnveApIsm8PTovnrGgUHcp1IeFGm3 TUQFO5000hQALfzeKS6ufWE8MF9FHnDh+2pgNpobMe0OLB3hRrOvl2hNLZrHdoe5P5QefW/0hIpH oNYTc1BV1NrFRd1WgKfdnb+dYy5An1qh7m3ZRiwuLqvo8J3e78oLOD84R76kBo+vaN4SSHLtTaNC 8MB/vFrHe1jBGpNz8QikEgR5qRS9oUzLHPlAqVpAw8qpty7bwNRdz/zFr9jcQCq2X1hQLtz5wmq4 0F9YYqU552EUuwIve3rAIPptFyR2tAH0jv6Rb/eE2Pz1gAJA7aGCWuFUnkYBfRTMRlhN6j5vwpiz hZNJseHBQdFF3fWL83qA5wkAk5YT/pgAnSzPD7E68ousaO0CWi506Q5XUtm7doFalavAspLHbeE1 Es/+qCef1gHPmt0EBZ2sGgq9G/WAkFj2hJu3vVXaAD8PaEuT/GBSC+8JYh4reoxSQO8IUTtTpdUU pVZtG1hNSM8wNzpgmb/hTHllPxWg+0Xsov7NMxMyvGy0pyqu5U3S3y7QMNgpeLn4wTAgy2JUpR1z Rh8V4ykDGTZTnDKuUwvCyyAqcvhoa+sDkNDtDg7/ACgVMHv2g1OzMka+sJ2Tp1gSpAvMW3MqJiXL KXx+PPFnzFWJ3AELSZqU5KiN4nTJ0xKZDtLS+aZ3+sCVh5ZSNB70TMNMtNIoRsVdt4w2N4q5IUqk SpiiFK6tH2ac6wEMmzgRLmSA6UZsXl8j84TSBmD6vAD9YuHCb5d+sa/7wMxvZoyhuZ5wDr7qtkiH a+oeAVEka5dRDuWd35wkafD8XeHZ/df4usUjbzfhhRKas7WglRZw1rNABGzMYAQSKYVql7XLfWEz JSmUMvSDxFVjylQvBlipQF08u0JYpb3gQ5EVFj6XhamKfTSE30vB+d94sbCymvDgXSHdqSmE+EeL 1YjBBdMqYyuLK5x/9OSZkqaliiZY+oiuUcMRM7MIUMNMlBXKWwEKwYWtOEWrtVeEJCQNAGLEDeMp P6CAp7Dz71RWAWXztTAUpLK0tvBqLgn1Ecrs8Ku9Rf8A3gAWH5w2t3vFtvnBKtEXvvBJ59jCVB+2 oV1iYsikhWhu8OENaMVPUg8RCCoUjSFYNakDgqI4Y11Z/pCgFXBcdYWb06AfnBLkJ0cbvzhXDuqY tvwxTMZ9F2gkZabvzhT3psWjU332h1F/0j59IFn/ADEBr730hyb/AM7QFVHkByhO7/Iw7afIdoMw uhOtXKE5wU9Iu+urawCPpANyUqgFj84dBIzfeX80SnJDKyMdYJNR7wpRFKhZA1CvWEKmeY3IZxAI tsNoSS9YXZGoPWCxB3t9Iou6kOwu0JPKxtdUHVOa9Xl9I+7FtQQ7kxfzea1iP2oqFIOuXpvBWTux 5QanZ9RAU5Na6RtEslwW+bxT5ucB7AHXnDAAl9eUEy0v1jIn3i5584ZioHMs/DCbNtrGb4v+IFnK jCFCw0I5xve77co/ebTLDu3w8zCCS3peHBjb+MEvp8o1gNe/ygFQNTwlTdYL26vrHqHvpAPVx1ve A1PLtAfXrs0XLAGrvtA+HXvALpPRr3gsGI1MIHmO4Ogh7NV8rQ5BNV35dYGYflBFVzaE1kvsQYe4 A80Bv9vWFWtr1gAFXNjlMOQeVtdICHbqbPaBUXP5w4S2/SLC76coAteDlZlOOsWSm/0hiPef9mNI cJyv6C0JAmb1dPnA97N3a8MO8Po31hzzhtHD94drg7Xga8+vrDhh+sLSvQ/SNn7QV65v5MHoXh/W AoH9YZyN+cMQVJqapnp9I+7U5RZlC55kfwgVO35dYLafnGluen0i3bRoYajf9I/3g369+8FRJuW+ cMC+/wDtACyRe0AO7/SGB6PvGW/PaM5Li9rgxuP0hh8t4AdQbeAEqCg7kw/L6w+iavWFF3f5iFUh y932jUHe/wCkFVJH6w5VTuTyhicvPaNHA+feHDn6Rmdt7w4MMwIduseUgDTlDWG/1i2uv10jO6ar aQq+X3uvKAdH6MRCidzZ7t3hlK693ikKDCyucAAE8/xQ7Xdxuo83gH15/IQCXD+gjUPrDgq5W0Lw 45aRz6nbtDNUDe137wCpTgem1o0Yb7EwLKSR1cmAsuBU0ZbhXntZUKBNn2u0WBp0q2PeKhqg6AQS L3+UWFtocApb4RCWUFcxue8C4eN4sehgF3vHmMXUX80NK7G94K3qJL31EZxSDblDVnSoRSQ41gEs VEM3w9YQwyi8DR9XVCqikj3jDuT7oHwwHdT7aQ9yTlHIQA/T/eHv13EVW6MYTX5dSzphDZavN0ix q25BMUl6jyu1MBSg4fXSMx9Dd48wYwCln/KFJD1EVX0hJQAdSYSq6Q7t8UFyeZ6wwfm8OSX+sCj6 pd4DPq/URfsNYY+nSEqKoJpN/kPxRk/5ioN+ogKST/GLlm9XgJGnxQASSoFw28OWFP8AqVCQ2v4o d7+VoHyy3eKynMpXoITxBk8pezQlSdDcOpjBTLzywGvAWjDygXuphzheJxc4JSEuxMKEtT4WSXCX YKPOLXc0nVhFASbb84D227wQW6Q5c8u8JmTZYUiQa+ZLXvH9TysXI+1yZv2eZIQt1IJ93v06wsY1 c2Th0yql1uanu0YiVgEUYRBP3j5OjdYmnBzq8fJlslCWmlROto8M8Q8XllDTuPNksHVuHhGJwWP+ yeHyJIlfYUMiUkJ3btEvwhZE/GzxQlxVrvHtNLTheP4r4xKqE4oc4ZDPljDy1PVKTnKi6lNzgKNh y5wCNNClO8WGTQ7wBSG1f4YLqOuuj9Yt6nV4Uwq3L6+kS05s+WnXtAEooY3CDqvfT0hSZn3cxOVj YI+KLuyLaMIJT/qfLA637wAd8o6QAo2Tl5NAIH4T8QhSVpcJL8vlCKCwRsrSBIoYu784TdSL26xc EvfrAItvpaGsb+hhNj1gO/JmZ4GQN6Whv3fheLkkEa6KTFMifNSlTlnZKuV4SBOWbMxJH/uj72ZM IerzPVeHmA6+aAGLC8Vs23eNfN5htA0ZJgOWGkJa9ydXi+o+sXsPk0JDFStL6FrwWTfXvDpSSdSR +UJqDE36jpAs/PpBS9KWcneJiDmLN1LRcde0YzBFDqmySmXzfaFS+FNEpGKmza/KVVO1XOE/dKdK 2rve0V0TGVeYarxwhLJKTSKwzv1j7RNlCXTcJVqrrBISAU76PC0FTMnbeF0q1uPhHaACph+cEHtA a7D1MAmGAf1KW9YYa6KVZhFCudPeBuNCRrDEVH6esTZSWrpdG7vGIl4krITOZGtndoZW2YtvF2Y6 chDJbXs7wlHve9tpeCH8yO8IST1zC4hS1AjZny94SkwAsjpe3pCShKVNYudecf4dTloTLUkLTq49 3nHDlrpGpr37Qk5it6n5vBNIJ+FqqfSFF0AVdQ8BIF2udjCSAlY8pp93cxV7pVaLjKq7jZ4k5mCV 0Mv3r7xLOn4hqYAANrvo3rHe19Yy23J5xw54qSoaHa0cXCsCVOGuBA4iQ495mKusFG3uk+9Da84S wJdfyjnvawh2Du1te8Wt6XeKlq/hCXNu9jGxMD4fePKDT+t4v9LwGSQPziom6Q3/ADDp0FozO45n zQBvrz+sOrMeXKDo35RcMOW8DLb5ww0Tb9mC6W35aRam/dodmVoWtBbsrrA7/K0Nr/OsOHtbXzQ6 kve13gFgNj15RSzQVB3Fr2gHn3LvBDEDTkO8O2WKWCv0j6dDDgfLaN3/ABQSWtbnVALZu0E65u0C lzt1ik66f8wQxsabOxgAXPTbvFyfkwh+Xq8OTBs/rBZ+d9Ndo+sbp5/pHmA25vDO/pCt8z8wISzW 12jleMsEMx/PnHDSQLctO0EnNzsQ9tYPvbcxBGUehve8D9rU66w41G8aG+/KN257QG7QH7cosGVp FJOt4tfbNrA56d4dtLty6wCaqqvT1jcGNbm3+0N9YDXAOnOPORUW6fzeCGDDQtrCAoKC3qbbk8KS q6X0Bb6xl9dz2hVZt+UOkskdPNHl12bSE+8X2hQYgCyd4Y9ovYbRzL76wp7l43fu8OBfXvAUb7Ny hStHjzkHX/aE3cb/AMICrhWg6QVFSkkWbUQkBXW23eA5qOl7xZxT6CFElm8hgEnN7r+7AOn5Q9Qf SA+sZLjV++sG5cerwPhPxBmjzM31gOp922EKJ2O2gizZsyurh4A0dh10gpAp6q3jvZfXrGqv9UWL dVamBTrpzEMLl6lWauowJqXSP50jVVt21MZjS99dICRycxUHpamM+rwXUdWFtYCVHKnzDePeW1t+ cVkn4LwFOTe99IyEtv1iteZ7G8OkMkq55jAMAhimElJBGvaGdj2hhd+rxTdvW8dPpCLAFGX8SrwV BRDZlcodRUE97ekJS9R8w95jDgG/yEAnQ35vAKRm66QgKIqfqyRA65ehgH3hyhvXvB25cxCau3OP ICIFs/WAoJf9IGhTvDJe1upj16wkD+LQXzP8oS2VOhHOKyGA/l4LAn8UJ2MJ7XtGv8IBKC+3LvAW s35bQHQLW6m0V6C9ooQsqT+XaBmUxLGDSSFC4gSBNWiWpfV9YSoitd9dYTlsrUbiH0LP2ioGAVfP V4Vd79jHiOKw6DNx8+XwpCTdVSgziFe1ntuJYn+KYo4rwzDh5yp0yYqoqUToz/7xiJ6KZyZn+Ms3 Kn91MJ8Nwc9eHRiTw+FLDLSolo+2eLLOITiEPTj1cUAqFzeMcrg4fHT+KrDeHyZTFS1k5GjHI8Sx kn+tfE8QqfhpJH3WBkkaK3y3vHhHisg/1jMGJErAYPCrNePWwSAEJBKnUoMzuWj2qne1Psxi/DcT gfB/tOJTRWnCIWhxfTvGGxJ0xEniuctT5oVpkNPW8JUXTtrFZ5+XlFtVXtYQLMPi5w7E2uNoe4H/ ALYw/heKmmWmdKXMChelXaMV7P47CS//AJbw6VYnBeMyS0pUuxSF73fkNNzpi8EufKWrCzlIVw7k neJect2FoWFIYV8yAp93hLE5Rr5knsqFKCTrf4jAZm1L+60Cop6bNCqbh2p8qu5jz5O2t4q0SDSB 8V+ccRAFWrm/1h1EqVrFw6T9Iq8w0EJ81At0hJ936wKXKT5gbgdo0J6c4al7f6IFtd2eL/Ezcotp 1EOVWaNCQ99oHmNOXol4djr5ucHzRmIO/KHLqKvUekOEv0NyIBP5x5rl7eusADP72mkJUFNvbUwl 3O55iCb2VBa4bTWqDLm5JSprX96/KETpZqC0u/8AQrGSsPLOLT58jqX1iVKOELS15sjVQZMvCqAJ 8xRp0iVPVKCUnMzRLlJCRTv8PSHUXb0jgIaqZqNSYq952aHYu/f1jfnyd4bfQRa5079YFSuqeZ6Q dW1vqYRydnO8P8X0tFnG3eBMUSw2LXgz5Kc+qxy6xm1/OEjmeekZfNVveKnIM0VEe7AdYupwWsBv EqnPta5HeDWUpTpbeE7VXS13aKr2grSH6A69YrzAGyja8Lua15DzDQFO6qm5E+n6wiabbp68+sPV SVGrzNVz+UBV7wdRl+cUpWU7r6x2gKVqLiELbd3Oo5whKtO9T+sOne/MRUX1a0HW/P3esOz/AM6x qzna4MW8zO0JWrU6g6w4ZtoJIFi3KLpBEIswF4zZrsGs0EEW8sJAUoFK6KfiikqpYav5n3hNCqmy n8XWEsnpAGhbTU20gOskm1P8YFvec84SUoqGnNoZQLa9IIsw0P6QNSDys8VM0Zcx0h7vF25WuYG5 /l4akc22HKASN37RYbu/OG53U+0PtoYcaalteV4GrdI6+7APoekaW07waktv3jlZv1ENRZXKHDik 5+sJIfnbfvANJcQ5DvaOX0gDbV/0gOpwLwPxRlBzF+pgBaGCVeph9D0f6wH79I3G97/y8Gzbc9Ib feAQlh+XWCyr6tFr+ukE9PSE1F/iEbsf4xZmdusMcrenzjndubR+IfT/AJipipfu9OcTD5ej3P8A NocKb6gdYoJcV6i0AEkN9YZ2S2sVHyA22CusBr784qBGuhDwSLF2OzPBudHOuZtIGVuT7RMBmJ76 wzgtf+EDYbwoC7a6wPNo1tIBICi7R5c1Wp93pDFlV+resJe3uX63tB1f6FoAdu+sEG4HvagxxLsN +8OQVJGVxeAFAppLA6g9SIUG4nbaPeCRn5dGixKXup9b3EEWoSbK53hrmLDe/MXhb3H5xU1205Q7 lLFhexgG0NajV9x0gbjWFPYfnF/3b6x3sf1jUhs3eCoAnm+gjNprygtpX84FKSqkanSKiCfw/D2h LfF6xqdd/wBYLk/rrvBaxq/d9DDOfWH5W7Q+qde0PsTHT8u0FRNqoN/zvFNx83MNcQFUU0mlnciE NUHuotpFQUNW+IwSry9mMGWEhhDlNRan9qC78h0gsCyYD9+kMwYh1HUxkVSr8WkDTrvFwwVZ+fUR lHlsw96Cqaj7vtU0Wqv6vAABYefpAAB/ZgNyv8UOkW/KHqHyj0gbW5663hLiws7awk7+9yN4U4d9 uu36xSxJ56Qla+dxoQYZB3vtAb5Q6kuKf9MVKAq9zdoTnLjyjnDnXeHVo7m8BIFwYDat29Yz736Q WcNzgADf5QahrlgABs3zhJcciIe3V4DFxDLUVuW82kAfLeGSLQE5WVmgsHpvCahbVuUDZMAFWlo1 A3iylHeMzCmzu5VApJ+LLH3yyQesAm/uiA2x+UBwXi7vpzj3usM9+9+8E+82UjU9Ywvh82mYmVN4 061gE3j+vvDJysJjvCsbIw+FMlINAnTEoUQOge8eznhX9YS8fIwHhMnGYqlVsbOWFVFSuhTEzH+M JRhfF+NxEIUWTLCefeFPip6/CMLLM7EzpP8A4JSLkeukSsP7Nqn4/G47xFeKw0ua89ODYHOtWgZo 8Ux6PEsBPVjZnCWVK4apUkPWa31uPl6xP9vPa+ZKmYTwBH2X2ZExQEpSy9WIVy4bkJ6qjxjwvwA/ avEvH1o8E46E0y5AnKShSgpr2LCMBIMxZ4OGTKtZrMfm0CnK17Xqgck7NpCwXLK5G8Mw+VzHlUkc jtFy24trBGVW+thH26SVImjMhYd/nE9UvHKVMnp4VTArTs7wrGYmaufOxMwzJi15lXPOEhwUp6M/ QxqSnXKNIpC1VPunyvtAUp2X0hiShQXmt5oCgK+/uvaEKBWn3T8JikB9uQTGWqlKKNfM14CVe8P9 MK1JWXBbKIdyTDhrxSAxJ7wpye2sJUVW2bSEKBUTy3PWApehDCuAKt94Ykvt1jUBjHxNu0N65RDA EOXJUPNAqNF2/CrtFAtfXcw9Rq3FTmAVEn4DtBNNX6QlLsfzhIbTeKi5LNCW2W6usCwF/n1gn1gh TK5PtCZ8sl0Z07AGE4HHr0ypK9RFctYI17Qz266QFzEAq1O/1hJlyN+haAhISgp0beLHRUMGfUAF 44qs19dxGez27wGB5aGLvy0tCWGv0jLbc7wkt06xy67jvGUipBqBgIUwVoGvVAu/TlA5pV7sa/qR Dv0EA1ACKUqGX1FrXjzhQGboYyp6p2pgOqgfMrgrQVZbEbwhVKyE2HumBqXv2vDD4vehKNlK51Mx aKdSLf7NAKgXr1bpCKlZdEf8wyAe596EhNTi5cuPlFriqoN1tBSp1tY7N1gFvdqH5QyiXZ/2YKpZ co15d44aiH1L2OsBVqfyg2eA9TD4obXo+kKIJJ0/2gXI59ICtWtFR8yoNxzjy9e8KSpLcusPSf4w SUqINn5wkg0hN+VfrBKnY2uecZSaDdKfMesJJc2ftDja/eEnTezgRdj0eHs7tFctyAN4JVzaBd2L htRDEFRJfSAWu/ww4Dqf1jTUvcawCR/DpDXOZ+0H4e14cBRAuesDQKJa5uIFJffoekeUau0XSAPp AJtnaLK/3hh9BAcwNzo0Z2qVtygqljd4SyQTr1hR30i+VvrAKnar5xZ1D8ocMx+sCzJF+l4Y6tq2 kVp/SDa7u+3zj9lWnPSBYvzizvoYdjzfnA2GrQTb+MWPvNftG+rdfSEn05wWIe/YRdnft8oqAgDk Y3J6e9/xFhTTf8Ku8DQnRbWB5QWTb1aCAGA+kB1a894ZgRGrfF8KYFiwty9YsSN9frGVlfkOsX15 nQxsA7erQzNfXnFtHvzHaAblJtz9IJSG2vtAe/XaFDzA36Ji3xMX/OG/K8S76KbMMphtN4DZg5Cz 62eAOI5NvlHDYku8Glkp0gOd+4h0Zj7230hNSCzvbqd4drbbNyhKiBYvDhAbQ9PSHFk7tALltO0K f/dXSKWOnaNztF4sFEf/ABQdefaB+fKOvvdYDF9zvBCRfezPDLDAac4u7adTBFw530EXX0/4i6vU 6w+u0KsxPzMPsed4zq8sAmoEj07wTcxrb8oSE/z1gpsRrvAb9qH1UNEw51PaAom1TkxSlVJ/KKlH d3b8o4aFUpCW7wNatOkEq+sE+7+cZVa6oaKlaaHnCn+Kz/rAdSSl35kQo0307wKk9KYZDOPSmBcF Rt/GHBPLnCSbX7Rr/wC2HqcvFg+56Rvm1eAQo222MPqd+cWVbpCQHKufKNC5gEpzCzQWDkWPOHAY 6PAe/a5EClxl2gEOT+cB0gHRNs0BRYK0qilJLadIDi+kWU5ZiIYK3aEhyPyhjl7Xip+kXBN/lAFO XfpBszWfQKizm0Vl6NbKjUv9YCFP35x1/wBQMcQs2phIe+/SPNUKW7Qhph1qV+KHp+7A2uoQ5mA+ 9rAE2akIUbXjiymUfL0ME7/QRax6wPnFRd+8JcZiYffltA1F4IFJ2vqI8WnqS1AZKty40jxvC4+U vEycLhl43gJ1mFAJHyiWkrKsPhEmRg6w03h1Eio89Pl6wvFYVxjFTxJK7p2JAfoHMePrKDOxXiQW oYuc81SEAMHT3BZoxXiiKMR7QePpPh0qYU8WbgpczzqRvffm0SPBJXjWKm4hUn7RPlrmKnYgqWXI IcnM8eEezvtH4Pj/AGe9k8NJ/rvFrXOoXPln/ClmX7vE1bl6x7Eey2ElSkYheNPiM2TKASZcmSwQ Tv5ol/mDUFdYSagwv0MEMR62MMnl6GHWx97omASE63/n5QAKnUcvraJWMnkETvJub3Zo+8SGptaL IYu/WLskBDM/6w4VqaKUaJ6w6XPuOYpRkfWq7v1hVRVSjSl3MVsUnzBtfWAoGsLHvXaCokqWuyd1 fOEsK1G/xN3hJKQleoKMz9xDKN1LYcoCrUkO+4i5pgdN4B8zK7GMxeo25DrANm0caxool2dop0fn GjhNrR8KvdjMST9INOkBtrl9YFRI3aDUW5AGNvNFRABf59YCRe0ELf01hLDSztmMa3HmhxpzZodW gU0AJS3pcwzKfRjDk1EWYnSBan9Y4slaqkG1KiG6RwZ5WUC1RNRhxNH7yrwDW++sJckwapgRfnrF EtRKhyu8VmvXRVyO8Fzdd/naKt9Ohi5se8D4dTvHX84UR8uUJY31blBGu+sAEbtzgmW7j0eBxFMr Q9Y87fpDvWT6gRdTdIHuOdVaGFKpqUSxKB53EUITlF35wmtxtk1HeEUXCCxPzeBVT5m6HpC9EqJa oGAawsaOdBD1IVskJ1PftDE3N7G3pD3Le/z6mMzttyHeKlEq2PxJ5QxGYWB9Yte0HM3TcwWTVXYn dPWPK1AYL5xUrPZk/hihPJlK7wiYhZF8uz3vARMXfS6oLEmm99+keaHQQW1hz2PyjKev/EAByDmJ 1aHdzyMHKxekv5TFIHYp92L377dYDtDIBL3LbRVQcijqINaT2up+rwZjZUeVR1MPmbrrByqbW8IJ DtfSDa/0gaDN84YkN9FQqalAuH/CIUGI6wkPaBTo8EWDX7w7MDvDjm0XDNvzgtc/l1gouD8UKQxq ruo83hIepTf8wKhfc84BsB+UOdNNr9YuX2jXp0gOXBiyr6tAoMXBKvoY73blFter7GBzj+T9IJf+ AgOOo/n1hlVU6cu0EXdNrG/rASTryh2Ya6XMEsU53voYfRulhBv17w9zs3eLP66xu+nmvHr/AC8X LN6PGY9ObdYJHfnFSsvOzdoZJd7xZvyqh6bqusO9MOc12vcGFKAAz5Eh7O9vyih+qmgJPbkTHmvH XvADnVuhgv7qmO49Ydifd7/8QRtty9Yspu0ClX6wokMx9TFNKjv0gNajbYPCVPWVHlYRdzf92CUD XzDn2hSSo9+fQxe4G0JT1+UW1douHP09YOVw9y+kIUbct/SNwrZn+sBKmUU3vZ4JAoGnaApwW92A Pn0hy4O2784Y6bNeLj/7GALunlvAuRuqL66wWqfnHWLvaC1+nKLeZNnhmSA3r3hr6wpyRtbflB97 a+ggnZ/WGDFr9fWG/kw5ZtukKc2h6Tzh6qunKPN1h3hFJdXLcQ7+XXmYATodeYi78uTQGI53uYcR 73zihy7OYCg9tecZj8tYbNf6xmiokjaKnyj5CBKSolCMins8AOH1HOKln0ULRyCt9j2hQL/rHL5P Dk5nipIcdxFXIw7XfWNX9LK/ehiEqJPPSEVWUdH92BY0m0W13eNfo7wNW584SkmrvvHm1i4dOr7w 6ecDNd4LG/XWHUfNqXuIevID8b1Q5NtB1gykna8IOwLd4dzU7C0PLtszwSpT33zNAqJrd6XZxzhI D0g5oaXLVTq7WgVoY6/ihW0Ak7w7+mxgppA/G0AfyIffrrAB5wkD03grO/lGsLwWILHWnQwlYIJ7 wsFgdbXeE4fCSVTFVUEI0HUwJuImrSoe7y9IGHqLJuK2cxlVu5hIVfe2kOT2exgagKTFrNbSGJv+ cFki/PUQuWobNXumPOEIxFvNrD5ZsuciicjUFwxcR4z4z7KezPhY9o5GBmS8OU4VLzBM8/WMAjxv CJlYnxvEcdEoTXmYbQ5x2R848U9rvEvEV4RGPwc7F+G4KZJFKsPJcAlXKZSWjEe0eP8ACxh8dhcG rGYWTOYTbOZYSOsf/jB9s5UzxeZ9pOO8O8LMuvDCYC8ubN/CixSDyu+2P8c8SmSsHhMJI4+KnrIS 4QLD9I8S9ufEAtOHxX/aeB4NYLYPCS/J6q1PpbndTpFmEIWElR8o2ECsuRyFUAJdIuNNOsXBJ0YW SIRICFprPD4nuXjD4ZbzMURxCR5YlodXBRYB9GgKcvpq8Jdlny5w5vGqhT8fvQila0h9bKeAKvMX NnCoDOpJVfJdMVFSkVqekaloSa1rYxWKs9T/AIbwCVFIl2NrwhSHNn1tCQUUubmXZXrCl0my2Tex 6wqzWv0i6bNSdlQGdnbdvSElbhrZFeblCBezvvFtOegh3+e14SGhQZt+0E3NmPWNI8znlBqSe+0D M23eEpA6PAYF2btFWtr7ARUSGBbmTBJcb94SafxX1g0+vXrAJAL+631hJUbCzc42+UPZW1Xww7AK bTQLhIIsLa6QmxOw/jDoqffr6QFVq7DSKuIWVaLrUkJ9Xi81Uty6N2/5gKIN7rix6q6Q6bXqzC8G 9V3apxF8o01+sKAUr1FhBdqn1bWBcAPf8UVEb09ItUFvc+sfDvFTkwCC/TQpMFz1JGh7Q5fRoLkg sw2Ihb3KPc0f1gEBSgDe/ktDMaT74VzgpWn5ZolUi2lLAD1jeqaX+JKWMKu7puPLFgyBc9W5wk0+ cvCiXta23UwS5qO3PrAQpJpftUecAgWJa7tDKFjtAJcDXvAIG/n3D2hOZ6cn6x0d/wCEJp0FldYC NN+T+sJAKkpHqINBekPls8JlzSCo6gm47xWFDXyvraNSdu0Ag66fxgqUp8+2kODqWgAqvz29YYdx BUS58veP8P1eEnflACxl/OFKlsor+sJJQaE9DeGIAAHeKfQQL2i3aCSDy01/oSkDqbVNDHsGdz3i vRX0j1bpApzlXI2EUkE9doS2m3WFVADQtABTp6CCGTy7xVToXFrQtpZaq9rG+xgVhQPmZnI7w7AP e2h7QCHP6Q45sesEsflB3h7ctbjtDB31hv5V1h36PtF1HvzgEb/WOUX9IAqc6dIILWtz0jXRX6QX /wCY2tbvCnL/AP0Mecu+UaPFCnCtOTxWC4R1gdb9A8VFiBZhpFbANaCx6946A+nrDkwWdtR+sOSw Kmg8tB1h/dh0Lf7zNvCfnHI7Pcnm0J+LfW7w4F/QwkvdXoIcg/xhzcfUwsXY+p11iq4A9Iyh94sS N+kBIAarVtLwQCxG437xuNnePN0VApuRBC/d6coBdTdIZKau+3WC/wDF4HfYQVKcddXg0KNvR4fz KUfVMD36fcGpizij5qhj5ufOKVAGz9YcMABw6PWNQX+nSAvXpyeFLHm07QR5r67QQktd7bw8Pryb bpAHva9INQA3jzXcw5LAWgNZ9eR7wp2gc06xd7X6GLeobSLG3JmEFR05J0MfDy5Qy7lPvNrGjjS8 Da/K0P7vTQ94G+/NoL+WEqRqPR3iqxGurmKxb4v0iwcvvaGVv6wQizWvljWAdTsfeh/9gID5f1gc Mk7esMB/Ewai14MmXmWzfyYFSD5nNSbGHIaFE+VdqdjCColgG5iBUze6pOpgBILaQoUjk8FCcrK3 1EIvl0I1aNClPaB7qBztA1qUYKlJB2Sd4cXJs2kAU9y8MP8AeAUguoZkjaAj0AVlioXXo8CpQG2k AFfy96KU3/F7p7RmftzgsSBEsvdNrbw4JUPe/DCTcp2WreAAGv8AskxLnpNKauxTCQt206CLLNTP 0hNK1JWbC9xeOPPWG1h6Q3ZgYr0KUu/KHOkMQbfWEttzj4rtAbX3qt4e5i//ADDlNSU/OE1mhJmN yCYw2OkYWbN8OXJUJsxKCQh1BT1abHW3WBO4zHyEaFR6iETHZE46k3ME4dBmTJu+tMA4mW66G6CB hZKilKPPzT0gAqL/AEh/S+8ZjdNmTYRUdrb3jiVNTcwlQgPaPMZYfa7xJmoqeXmfQKjgYqaykmil bsrvGSYhT+4o2MTZvimE4WJCbT5aqdLtHhvsj4TicHgfZnw3DokKSEUnEJR5JX7OhbdoXN9s/HMT jcGuYlf9U4AfZ8KmhikVa7CEYLBS8N4R4TgJVki2g948+8SvAvDRMw/sfhF1zsxSrxJaSGf8POJe HSgjLRYeXtDJL3a+rw7X0e5hNR4gKvMPMmFjiZFavleJUjCrTKOJ041ipr2jGYPxMIxc1c5lqJvK CS9on4jCyjLwss8KUjTSHSvezC5v70D/ANvJ9oSJlwb9BAmEFk5G0drvHvK3I5wFl2qYV+aLoCn/ AHmhK3Ukv5DGqig5q/h3b1h0lQBvq0MySKqaNzFyQvT9mEqKk5srD8jCJqZRp81IBtCfDikpn6FK wxjigW+mkLQ7JHLUHmYd/QaGCkVawq6ijnvFhrz1MHn70PbXm5gAAj3ngcgPnGlQ1hy6tuUU37PA BuH3gPdvQwo3v/GEkEsOcFeyTTCTtq3KBZ8zQLNb5QH78oAUWDtbU94ZxY/OBe/lD3jL5jz2hKVZ Tz27iAeKVBWR9y0DU7jpD6g36iBcqCS7fF1gi5L2JvAfKArRtYcdu8BwQddIpe9W40j3bJ9BfWLF qvNlZ4I6+ovH6xubvFrDXlHxUfOGUkgaXgNz9YUQgglTl+sCn66iErUCVab2eEuF/IF4WShg2bZ7 QhOYVGxfKX5xLEtf4eYF2ilmTz3hNIAPLVoC2zwAEkZnLe/1hApUd9YFIKnuqp7QFJGZ6P2opNJo +YhNxQLZgxHaAoBJ2vcHaHJP6QznWptj3jyHzZibcoW6qB9VR90pTksuq412hSam3JVrCU7I3Fwt zrCXSBt8Ou8S+Ggoqsb2DPDVE7RS51hKgvpABV1pGneFZlBDO7OPSGExwTUnY+sOoB4sN4cmOdPz glNh12hjcb8zyaC4epVukMEMl33vygVW+jQLv1ixY/y8AevJ4Afro7xbLZ4ICs23MxV1ve4ixcVf O8J2/SKrn1c+sApPpyjmPkRAMBrHvrAQRUdDvFQDipiyWaKKVM9jrCS7/O0JCnEAitqqrQGPyvCr X1gXJI15GCU/8Q7j9YA537wKVXSry7ekJfQe9vAuQNt406HmYBOo9Ycn/eLflDke96x2/wDdDvbn zh3pDw42u+5hAU/Nt/WEmofqYcgl94fVPr6QA99e8eZszX0VDEg+msXJA0ix6QQ+l9OcWUW3ewh0 6/Ol+sOVaHf3oFJHU84uxBO0Xs1r6ntANSgTp0jy3GV4dWmthq1oUEBm15m8A1N+veLn66RdR0sd XfrAGp1vvAIN36Rcbi+u1oakPCVhO/8AqtBfXVucWAuMvSE+UF7380HRuXLrFQLty1MOTu9+sJfy m6r26QKhbbpFlGElbkg+YaDvDJUzCGKwQL9YIHmTcvqeZjZV720/oSAeptYwzBuzQwTmpfu8Ev6O 9MAVa/WHqa0C8OHjmnfVzyaGFykWf8o3ffp3glm57w75YJBJOtoZJYeZXMwAUm+5gNcRoOkfiqqb aAQya7dopUApDt1LRZKk5mb03ipVy/obxVodDs0LKSYqJy1M0Mgdatj0gFgOZ5Q7PRct9IdlQG+c XG8Up2jnz5QHUX/OGQlhzHmgrmsQb3N4fq/SKXBYb2gXsrnpCXZilwIKiG2TyiWo5KtBDFJbQ7Hv FO5vUrUQAV9ecBLFLdYsX9MsVM3u/sw7sNr2jn6Q+bq94UECm2Ytr2ipSiQPQQzZukWTc/OJcwJW QvWnbeMwJHu/7QAxHOASLke9rCqg30g/+Q6A6QEG6Xq/OAQOsBwC4p7wo4aWVTEJK+loThpxJVLu XVnTD0r8uvmEZwknRKGzKvCFzklFVwg7QxSSG5aw1TKNusBSnGWLkn1hypmtANv4QCwcGHH0iWu2 rKGyoWkpTm+kJmquAXDC4idg8dhpajwylC1oBV0ibjp4m4rAfaOLJw6WKEX5fT0EeFo8F8MnpJmj iSkglAhOJ8TSn7YtLiTY01XvGKx0xSUJloUEPYq5RisdO+84syx31jleGue9xGXXePqrkYcAEQkW O9toL5YLEmjTlBbT3tmgzEuli4UHH5QiYszGk+XP5oTLM77tJum7HvCEzky2R51u7dYl+IjDLMjx GcrDeHz5aCRMKXJ6bHW0Y3F+I+C+OYH2fwyRNm4/ESV4fDznLgJO/pbrGHoQlJSGTaKipQVVUQ2h hKrBxqLAc3hqrdVWEIVXlqbKGaPDcAxpnY9CZqle6h3MJ8Qw/jUtXsbgvCjicbhisBcmYkDRfI3e PGZ3hdRwKsYtOGVoClJKXgAE8TRtlfzrBKlAJ3a7wlSjZ6hV5jaLAAqNzvcxVMZtUhtXgZ0h9y4g iYdE63aEFDk6Lc3ENUTTlfXeEsoirXpEu6yPfDWF9oVTytVv3jy6m4IyjrEugkNfVrwhE+kky2WD rA8XkS0izeXML7wsApBlpp5N3hThVBUQ/wAXKEin8TbwCAQ3m2Gsatalvd9IGw66xuQf5eGrVAts 3ePpeNdoLO+naEkh3v2gWIHxc41i8BuzRctu0VqfuN4qux9RAZJ/kQm51YP1tCVWDWJ5vAoVavqx hBJSX+ca6dIUkq7RdLgKZ9TCQ23zhy5OlPwwEhRH6wQUgh9te8KGt35mGbvqI8xHcwHUwikaPDWM OB011jQgK92EmznnFj6agdI5c4qGlW/5w4hJqTUdjrFS3A0NoCiw2PTlFydXv8zFWUS1P0e8NXlS pv2YDFwk0gtc6OqACodV7mAQXJLd4ceoNjBVYDQJ8xEJcBwd9usCYPifLqe8Hp8zBUE5nbp6xUt6 XZVMZVZQWv8ASBsavnHPY9IpLsNdj6xqlk+TnCinf9IS9D8oU7lLfKFKChUPR3gcQ59t3gn3aX5P 2hJuS+tWloSkEpvmezw7uymJ3MBLFjm57wFHK62hCith3eqNbEf8QQo3GkJv3gg5RFtFc7kQw1Tf 9qCkl3LvF3Z3vAuLWjWBz5/nBpUw+sBJLveNrw22loc2SPrDf8+sKAp11EZVWdlHlBpJU1oII/V4 0h3Y69Y9flDGodRaFe9dtdIoa4s+0G9tI55vnF0mH0B+sFjvmGwi9h84dyU6X1gH8X+q9oapt4uq rvtGb/eKnpGlW8WNhbvCb31caRc/6Ydzf+Xh6hr6xa+7G/rBOogKR/A+kCtWodnzQ1RtfqIYqMB4 S6j5nNm7QCHf6jvBqW4/KMpOuvOMwtq+sKJSrTVGpvvANQzDQ7NDZX7WMF+/aED15t1gqbp+1F8z a/pBpcX/AJEIvp8WhhwyLs2gPeAVCq7dYJIUE7fwjQsIBdzVs9Q7wk7fh3tCc1ve5xckipu8PU21 OrPA1LWS+8EVKiznvtGxMBR00Z7GFBt35+kA6vduUKdkkXdtYTYEp30jex9IF2IDWOsOrzPrqD3j yjlaC5s2j6Qf/i0+sWdm6Q5J5Hr1ilXOx96LEH809YNjzI2hhy7Ra9tdRANi+w2h7u768zDhTNch rqgKSNTpuH5xYZdSdGg0lg/N3g2TmseYhRqBTyF/rDpFx6w7BtVNAKS2e73htX+QgJ81/NsloLkg C3eFIAqKdDrprHlZJPy9YLWG7btFNNT36wOfKu/cxqQeQ1ikoI67mCNOb6+kafnABNkxuUwlirRz Hnt8jACH5W2ipRI7+9AQlRpbTUQLqP5KgUsDT7sUn8ngawgqDHyp6wP5HpCfwhuRi5hBSSr4t6YB ZRuz/pFSXb6phzlbKYzXGmkJ1FH1jhgZSX6wACRm3LiA5d4TUNOceVV/kITImNMCg17mOKqlMipw DAEu3/EBSszw/lazxXUqonbyq3gPo/72sJSEgerw6gHGkcAh5fkKdXiX4rhpSUzPNQgMC/mhOGOG UC9LNUY+1Kw9GGGYzJqWAMJki6kppMBZuE67NCcLLXZK6tdYuM0CzH84chz84/C8NB19ICqiEi9P OEmrSAq2b1aMhA66kwk4jMnVtoCpcqWlKLDJm7xxJk3KEvCPDsMtXBcpXTqpjCVHznzdYZRYqv11 ilz8oS2kPz21aP8AbzQ49RrASlMzkmxZUACWSnU/EecKFCgarOLwys219IbiOjVm0gmWQpt/KY4C ZlCp54YN2HOPAcJ4z4Pgscj2ZKV4X7dI40n7QLqnAaOOcYX2A9naFY7xian7crDJaTgMMjMfVTAR LK1Mql9NLQtRFQT5No1JW+kJSlSq12veKUrpALkWvdo4qAmtF+L78YnCYfGTJSMcmjErdiocoQgg lOv7UDVPLciKiynG+ZoF1FX4tPSAE2Vq+5jMrKm97EwSTldr9Yu5QDvaDMIYJs3xfzeP8PK23vHY xUpL6jnG77F2a0AO7WRv3vAeZZHI5oC5Y4lRqD29YdExX3Zv+G8HCidMUUD0gqAUpCjUdSpcJ4yF BevS97xdKk3+cORYlhpeAtOvZxDnXTk0X3sG0i5+e0I/l4VuddIBABV7wVtBpAJ+REeYmNWJ+sEX fXvDh/XfnDhT320TDFQ/P6xmFh5rQtaQTQprjzQpLD1e8f1lh5RUuSgrGSwaEhSFgqsvKXJiWkAn RS0XdXWEpMsgiFZW52sIUp8qVtRoCxaA0Av+bRzu8OfSNfN9IABNQv3gKNym7c4CnA97mzx0FrwB UQdWBeFXsNXgJpy/0B2/VXWKknrAUVAOhjFHm52jT1g06i3VLwXS7WubmKlOnm93tvFiVIdyo7Mf 1hSc2UuSnRPKFVuA1KQ1kdYNUwKR7mWmAVuGLb5usa335Ki9oSpP/qctYSWd7gatB291XV9I83lO vPpB77BngEeVtIoD6vp1vGYkMdRqe8EuSnRLCwgKLubQlKS35mEJuCNSdTAFNSipqiSyIIctz5Qi hTpf0MZ/L/EwpSdBziX5k3ur4uTfrF1A57DUQBYK06esOHVTZjqYCwljW5hEtbJp3quYSpCt/T1g odyk+sJNbAFm1ip7P84Tmf16Q3qecHX1uRAN3SW7w1XzjKs3gElu+og3s/m5wM2vo0WJZ2vZ4G28 Eqc8j+kUc/Rusavs3PrF3Tv+1fX0jmPk8eRo1jUx0080WMaX+hiw/wBoZR/aEKUhWU/OA5GvpAAI 131EdXu+8AVdYIOv5xc6aNFC1U33OvKKgv8ASE3b8XOBSTbXfWDf+TA6X7vCm3iqz9YdRY6WOkdf nDOG6x92rQ+sBvMLX2sIGZu+o7QZcxRKv/i6wihSiVXszHvF/OOri8C+Z2PL0g6AP6GEs6RyexeC kGpz8oICmC/P+kG1jbu8A2CHpAg6NAYuRfoIGur9DFY1Jba0EOoGqp+fSPef5gQd2+sADLd+8AqL v6w+xO+0OLwBVld+cZGtmI0aG1+v1g2YaczCSpW/ZXYwnQtcQx1/jA25vvB6X7w4gEc/WCol1HaA zs2ur9Yf3fMrreH0H+0OlvM3WMz01OYbUXJP5RcEbBriNG3/AOIBchQ+veHPrFucHcdIY66tpGik 312LQAdPpDFmPSKqlfoY1b84pbL5neCXZo0Ju1rP1ipIYlV+cBmbfnDJJhQL2/jDC+0O1ze94qfo SLPAofmb6Qb5RrA2DvBKS7X6l4fRcFz6jaEm5A+sAgBmbqmDmhLmwy1D3jAN7W7xZTvr1hJSD5t4 u8Cg0p0KecGYASSel4dmrLcxAuQN4+HbLCfhP0ip/LbNCc2t/wDiLqCD+cEKUUt61Qi6hva4PeNV eV+sAvdOj7w6rn8+8BRAfXtDhe8cRQzn1C42594lqvrAKiQNI/LZ+sIK02bzaxSA3w/ii7v1eNfy AgSAcguv8UJcVU+haEahJgKP/wCFDJcmnKx0itQIOsUahIbpAmLky1LflAEs0palgGFocuTzgALa dMTS35CF4ueyjMNQ6QGBi8MBfvGazwygwPzMMkHlDtfltDgq8/JouSkbjb5RmXASk2+gioKFY06w ZEhRBVbKWbrAmTDUvVQVt1jMPxQ9Th37Q6nL/SAbs+vOCqnoGEFRtfTnHFXLMvCaF3ZTawlElIXN RlazDrAUpTKmaRUkNMJv1gPdXlMWH8IYtfbaE7keUs6UwMJhJ6ky2zJZnPOP6yxC+LjJwqmzS5Vb YxJOEwWKmpJYlMsh4T9qw87D8xMDFHaE0rZSksE/rApU97mGlebdUU+YHU76wGBG42eCOaW5tAQr b5hoVdthVp6QgGzfWEm5I957Ql2ce7zhNIUJgU5Oyu8ALGYmo7v6wLUxZVtaeUIWEhQa/wA4Y9/n AdQCU5reYvDtUNhdzygKVfl+sJElykZraG2kGYSRnpvcq7wmViUoLB7homcKilVxRCBI035C+0Fn d4llz1hjfZm0gh46wQxA1/ajnblYteEnQEOu2sOkB/rFy1nMJN+7XLwDMJv84Hwu34jFet2sLiLu wO1oNKQT1g4aYf8AELXsLw9iPyjEeH4pCDKWh0veCvCpKErmVFIGQ9QIExQAmO55qhZUGaFqQGBS yj/AwVXKVKqfneElA6HpCQoeZTuLgxUXBq9fSHPptAIJTfl5oDAWgFi+kXFzYwTmYFrQ4d9zVryj Qn9IHJIfvFV25DaPhta2sPsVRow0drmC2UaDrDE6fP1gtcAu4s8CouFaDUlv4QlBUPO7/Bq0Uypl FKs+z7E/Qw5VfzbsXgJ1u3Iq6mFqKQ/zQe0XDX9Iq2iySAM3SEikjf5RdT76RcFkl+i4CA5qv1gg hnVezNyhwav1b/iEEsCfpGW9J/WO1rDnABPTNvCVKGlvwi8A63yMOcDUsq3NPeCxUDvuO3rDyybX aEqnDKQx3ig0BIuKfpFVum2kJNTONN4cvZeQi1UFSwtx8oDZr6bCFFCqfe/Z6QmWtezXJzc44iVO 9ozKcH3W7QwNjZo8zbGGBdvmITcl3IOx2jzX35QCjuISJy1ISLZjrGWY7W/2ixHptFIUzW6mHqFu sMDYFxy6xn125HtAzmBeo6QjNYa9Lx5gBVZ/0hqlM79I1YaaWMB2IHprFiRv3gO4q9Yf3tB1i+u8 VJJCvoYomEj3f1hwqxvCc2u+8ZT/ALw6y2wggKvDKU78tC20CzgF00j84aakBOl7wAkp5BtIcO2h 5GLPy7QArTbd4JF6vpFrbd4vsXEFzu7crwrinX1eBSWayLUkc4Knfn1gAPy5QWqdOr7QGIAHkvdc G+aAAxA+cAe5r1ghRUG8vM94ULg62hnFrciY0Vq3PeBU5CTB23bWL3PZnipr6N6x69o3ba7vCkkX N/LpAFOY77mATrp/tB6bbQ5H8INAYjV7CH1L83hRSKdBbU2ioOKfNFmJ1784dNud27sIso30s7QM 10WP4oTSXe0A6e70PWH5XirRRu0GY99OTw5OvV2ip2+ggF/QXaASSE/TvGoU94CQCH1p0jd4Y+Yf +3/mAq9UFmqg2uLH5xby/nAUEt7sJEZbHaMxuLhtTARfu3m7xSkAJ15wTdQPoBGoNWmu+0ZgUNmL aWtB9469O8VuoPakeVUCq2Z+XpCjqNOsEsdYAUDyjVk9Q31hTENX3hROitIBUplCzU6wc1zaD5mG kG+ubre8UquO9jFtR1f5GNv9UDYJ/wDdFX8j1ihIqTzipyGglNXzaE1OE8zqqLpNOhhgG3vCVCkb HmYqUbu2tjAsbH0hx67wgy+5GlUFRQB7qX1EKA9Ya5PPSN/zMJINla2zRd+TtrAHmT9BFR7DrAt5 RSLWMJKg3xPqI5P9YSbhoLuB84SEgsmxhC/5EJLt+UJSlYMxeXIbRxVVVn4toJq1uCHS/pCbm17h oHSKxf8AnWAkHU+pgq5+aGRmTo8Jd4WsLcoFVO5glSmk6oFRB13hDA6VG/mgFzy7QnpAAB1i46xN TJmKStnlnSB9q87ufxRLqFzZMGpkgH95cNm5R5lMe9oIqLd4pUtYGrveE5n9CTChctbtDEEP080W sfzj6wyoDB9niXLcU8W5Sq0tucJ8G8OUJhw8tptCbX3MTZs1U1ARZCDdUyJmPxy2lo/wgbQ0iZWs L2uSeQhbq0VSp4JqZKTvYwVC6eusHVKEhzflGIxOF+48Pkr++xavK/IRJkysP9qmC6560nNCEz5c usWoToIVPmrARMXlSdExJm4HFcGfQ9UpVJHQwrwTG1JKD9xO14/OAonzfKFb9do0t+UKLKJXdNvL BUWDX6xo/vDd4rLMzdYRoAj/AFKvFwp6n+FoSpyzw9Vjewggs3P3hCFA00871R5d/UQLNsptTCUj yEQhQS6W9IUL5Vv0VrCdi3NjfcwKQx1PxCBmUBoTe8FAJpHvOWipYKjq5jlv3jzf/XQAnlqRrF2A gM5izxmNtLHWEAggCwOpV3gaC++0H3ntBsRZxClEE+72jkdecAb7mNbawAmy/fO5j7RLJaWulviH MwhKpgqZiSbmGrBCtyYS4QbPXzgsNdvdgOsUu/OBJlF3Wyr6RdVW6bOqAs2cN19YuSewLCCXI2J0 B5NGUswbrAB+e5aCzPpyj6htDBNRJJ+UNdzmY7Q7q9NR3hz8hoYBU/bQCCymvT+sDn/O8PUU38v6 wdms+8akBt7xcaFrQLgubADMIpl7WdTJPOKjdKblRFweQPWFEWKBp7t4vroNollbtxKYypLH6RfQ 7HWKSzPCwoCqhwddoMuryqhzy9OkKExuYiUTdWnRMa7t1hDq0VTfS8KBSol3HIwagUjy3hISWa/M DrCaqn0q2MMC43HKAhNeW43UOcBKgXJs2kA+XMz+kVBVTK5wp8lu5MVBajZl2i1gnbcw6SHa7m3p AD0U8/e5mFhNy7Ep09Iza7EaGMztyitKygi3mYRw5pISMoOpVBpWknm9x3gUk0v6xlUpyXJ1HKHr /gYFyYda6UvZ9+8M9Qdjs1oykqSFNyH8iAhM1TBfxawAtTK07wCFFVn7QlL5iKoT+02rvA19bvFY y52d/QQlHFzaZj5oTNszwzMNR1hisFrvzgaH183WPpDc/eOsOC1PW5gFRI/DqNIqd99fyh9H66RW GUKqu20ec84TxDfqrV4so1PprT0EPWynenlfSNA6i2vKLKzO5D2vyguSDudw8LZVVv3vWEEL8pv8 PpAClgDzOD6QkoVVzLwNusG7v/xABUR32hRKwRpY/Iwy6j7/AD6QpNVjn/F6/SC7EqOu0cn+sZiz qvv2heaoJ33MbpPu+ukKQSS+Y/CYLJNLv3gAW3vGoep3fWA5bmB2g5lEg5eXV4KQ2a6twH5wUPpf rB7QGYnrrFT/AO0PuA799jGj7wDqeW0eT3Wu7dWhwCQNSXh0sW9HgBVt+cWHSOd/lAKvd+cMxb84 Tf66W3j3vzEX8tViIGr6mNLadT2gIcqAvDEpp16wCGywwIt84F2vvG2usODZXS/aNA8UkU3fS0FQ z7M3mgaBWqud9hCmv6XHeLnr2ir6wxuk2fcwEhJ/hBt/PKFM/Mv+kF1nnbUQCXt+sUqNzeFFSj/G N+feLsG0cMRDKXfXvBUrsKf1jOSki9nYvzhVyyr9ngZrnn+kMSLBm3/hBv17QdVNbtBZ3dvrFJfL f8PpAN/2jrGlW/brDhKWNhuTF+97PApLfg37wxIO3UR5foYDBTu2top1ezQGTtqISln+qYuPU6Q7 Fvzh6VDL8o1er6Q+b+EVK+XOHtb5vAJOVK7xWHPbWJZlmzbmNk7wAWf84FRBG/4o1Joy2vCCQQ9x sYpOYvvFJ0ioDeH0qvD3F2vAq2jRxuYYjrBvbVhoIAdWluUGYsmsZQeUAklqa9bqhkqBOhs0IvZm OSLuA/pASlVmp7wNefeLLLDzQFldz9IyLYi2v1g1rNBza6xpbc+8YYf0PqNN3TFiSX5w251hJa9N N9BClE5K3cQhAUoCWLcjGZKtW7wMutu0Nr0hjarlvFx2i1hCQNTqWsYzOIHzeM2n5Xgkqc6iH3pd ncx9hw1RnzlUpa+sYT2mMpczxGZjxLxRSBUTNYJv6xMxfiqky/EEqKRhipwjcKfr/GJ+AwB4apj4 dE8XErZx2ePEvarx9czxHxHGYCd4hh0znokJCSUkB+Y/OBPm+da1zj0ckiHpB/PtBXTw0/PXMfyi YF1y/DsMsfaZrGmY/uCJGCwktMjC4bWUi3GVuVQeEhkiyUIu0Fcx727QiYviBJXSgpTZza8SylZ6 rKnaJHiBITikoqROTsra8fZMQpyFWPOE0sNlaQ7uAnXnA1bz21PeGaytX0golgnZ4TfvCV1inSA2 5Y21g2CWLDk8Baku+wgn/ECvdfywgsQlvQQ41e3vQGcLIY7APaApZ0ud9IUKhVS/WCp+jDvFiS9t IIUbGxZgREtaFEnQhW8H3Pvfd1PeOV+UOXIN3HuxU+X9m8FiUjUc4v7xvt6w+ZtOh6ww9w3NxFQt mbnHnL/OKlF+nrF9PM3wwF/ibvyh/P8AGIy2OiesFbaFt4SScwDHZ41froTACTu+aBQugg7W+cIS VNZz1gVa8yYJ4mba9vSABMubG8VG8DakML6w5B0jMLbdXg3ZPKMoKX31g6hhbpGlzr1MJbKw96Ar fy2gVavTzj4Uj0eC21jCd72io3OsBu/bvCAew+KEkdn5wkKVpaKHqcvzaHSlk0Z/neEmWg/OCFAo I82bVrRlSUu6CFe/tARLUq+XkktyiUV1FAUw6QhR0IYQXUz+jwyrJZo81tO8EgOanvrACu94pVdy zDTpABFOze96wK3rdknWmEhw/mHK3KD56tecAKBzZuYPKCpOoywPePXQPGYXCvSFFiD8osCdjzEE Gyd+sNqBZvL6tAS+iuwjdR3TtFVhex02ipLkuz66w1QJ5HWEsQ4ueZgft6jcdYSZjElTpOnSGI0s IenN9YNK6SbclfKLqJos/wCUOGJan9reEkb+b8MMFN7zHeBmVfYdIeroYUzqRve/SMqW2V16Q6Ax FwrzAQfvakq1bbpCRUXBzdYD1K2rqsesZVA3ouXbfWM6ikVt5/MYSouA/wAUCUpboHvHtpFdfbq8 ZCEkbH3ozdudXWAy9Oepiyj/ABisqbaPjHLvGXV6RCa2FMBnI5c4Vp0G4h6ipgyw+kWOXbnCResX q53gZ/N9IIJqOyuUALuoF3jcp26QNQB9XipLi+3ygfeEhJzc4BBqYtBdTOX7d4q4lYZlCph0tGvm LqO/YGEkOPdJ1hRCmbfWrnBdw130eHFv2rmB0soq0MPZQ0I+GHRpt0gVqKiVZmcAQ6XeKlm2ndi0 OCdddx0gU6EUr5J5QUnzJvyBgqAb8oPW3WE3IT7z6nkItrvuYA0Nb31VBb3dtCfWA4D+9e46PA2D 1/7wQLur+TBsDur8XePWA3/ENVm16GDSP/sovyvTr6wwHqdTBKXLebkIJbS784fT0MK17CNak7/i 5RZRf3+UH5j9Ye7dRcQ1Jt6QoPYD4o1P5gxqs0qfoIqPzOpgUkNBTd+cJBdIPvdoU2brBJDd7vDG 30iourpFXlTsN4JT5tDzgp4jVXp5xdJD76g2hy42HKHUKlPdusBw/wBWi5Ubv0EKZL+ri/SMwL6P TH70EnO4ggAX2N2hLuG5bQL+bUm0FVW7NrF3A3G3SBye8FQ2PLSBc0pv84DF+kHYC4H8IFRtrFh0 5PBYN1f6RdBPqYZKWdLEx0f5wGt+Y/o069otb0sY0Cjy2ilIZr94y827QmsXVfqGjTKOl1QBcbi2 sB//AMKMua9+kaa3vqmHi/Jm0aAbAv8AOHcwkPdQboO8BJUSBaNGS+/uwwFzbpACdAabe9FR8rw3 q7wHUX0TumCAtwrmM0Zr+6xvBApHQ6GGensbK7d4Sasw15q9Idr7+7VHDFVBuwygRVd4MtS6SLa3 AhqwtwS2jdoUlDlxSDpTBVMWpS1W1+kB3bb/AJgbvGwPLlFyeXKEvppBVzs2jQl+8VP01igLZWg3 eK1Kvzj42gBL29aYe0DnBJJMC/8AGG36xvFi/wCcNpz6wk2KdIUxYi+jQjFYlCSBMyEsaYxHg3je Hl4zwub94UL0dN0lJ/CwL7NFlo/+UZWMM77TxWxSJYUSlDbswv09YVhsHJm4H2J8MxYnY3GztcSx J4aO/OE+y3hsxCMd4nLT4ZhZALrkyrVKPyiShSTUmVqBGX37/sxKwuGqXMnTk4dFN1EqyufnGA8D MwCaiSJ2JOqpi1XcmPu5lUwpq/EqFJINaiwquoQqYqYJSUh30Ba8IwEsJncYshXu9IR4fiJyZWMT /jI0MKxEhZnYOWKi5JSIwmNloKU4klNexMc1VPSdoQLJ/wD6cKLPVlDba2hDAp3HSLii7k84spQA N7awQCANHbWElJtp+I94SFXLsLXMU2ttygMQo6G8MQ++toKkJtqTSTCZqQovrFKgxOboYsbi5Vsu K6dEvVq3SHuKix+cNTS483meEEMlsvyvC12pUqo8zzhw5+gjMCxD/iV3hJciX5WTmaEFyQf3YpbQ 35GH0HOL+hiqpLaW5vA1vuIBc6to7Q7nnHEAJLsE6kc4zpUHU2ljGVQ5wgE1VKZ94CS/mqgEuoDT dusIoLObpMPdKdOZMPWoepzesZr7X6wLOBYRmdzmhN9PrCWZgpnjnSWvAKkv+kDNdd31eARqLNyi xbYv/QHvsn1gvb01h9up0gDZ3iq4/Ixfa76CApwQ+VI+sZco3hJ1HN9YdXy5Qk2A0tHPa0ZKgtGk JUo0WZVFx/JgKKyUaq5pbaHzHp3sIShikAc39YdBNIvSdYTLmO48vWEzGJbblAsebwGPrz6RUd4B YtV8oqSfKXvAVyLftQLVbHYJhJKtBR05wKatX7Qhpj5WtYC8KQXCVXDBwWhKy4YDnm6wS+z21vAb Vm1ubwXAbTrAZH61QlSSa02c2+cALoIKnDWhyMot3hhlH1PeGBCSD/qh2aoVFf0gH1tqYALBT5tt YG6CWgkAhSLXsPnCazd2+JI7Qkm4fzQsGc6r9ukcV76MPzgOWsxG3N4eZc6DlBEwJ0IDdYppCgoa c4LENVprF3Sa7nnAAJJr0gWvqgFMBRWlzlpBuN4SL21fQQovl1tvtAF9coUesNMSlYF+YEBaFFCn uPdPaKSs5TSw0MDiGlenN+8BSVjna/RouoRdVvzg3eKvd01f1jUy93+KEgNb1fqYeu/4orFKqix5 i20cIs/vdecU6gXj+WgH8+kP6d4Vt27wIuq28Jqul/NubQbqFQ+ce83SGLgk/swHqSPifV4st6b5 nL3gOpgrUNrHktX87QGB1duW36QC7bOdTCaS23fnFRCQmq4u6uUanKr0MALLOrLf6xcqLq1i/vKt aEsnqo8uUKJMa1HSkRQ9P4XvFIJfXzQEvVeznlBPv/WCq573Ah1KBLvDjeNgfxaQD8+UOFPd4JB+ UF7/AM6Q2/Ixvz6COvOBq+jmDmZ3J6xdUMN/0j1+UKzXR6xUkOdx6xWZT3+UMe8M9PxRQXvbvyhi 6uUC7KhIsVbRnCRtbQwbWbvCtdNYCBrr1ikOD20j4im3eOT/ADEOHVt2gqVqbcyYcCoa3sRCeW99 IEvld316Qyd7uIF83T9Y8zn5ntFI3v0EEOCeXKLNlN+fpAIcEr+cEMVXfm0Zfh5s14FnV5tbfOEh yALkaAwpwxa3WFBQOl+l4pe2rx5HLxnGuwsYpLgDQfFHV2vFwx/PpB/1vyaHcX/FF/z0gU/E8Ctw oa0wYALU8+UVfyIGrjS2sMCRvFu/eH0LtyilQOsBgwT1jy9KodnffR4c9ocA/rAIXYwHJZO2rwbf P9YYe8WgO7D5wQ7EZrjzQEW+IpMWYQwOt1Xhgp9tfzhLEhvlBVmfy9IBe+musEFVn1gOCUgeYjMm LsKd9EwkM4drQ4f1igAcn1eJ8udV9nX5PdphFdguyLQ6QwN72MBx0hGtSrMISoOKLF/fiq42jI5E XSRAfTQ9IZ1N00gUmAVKhz7tr+WH0/KBzhT83gE/WNWgb/0eV++0Dl2gjep4+sKpzLVZtYOMzA6X 92Psc6eZhUWq5DkYOGQRwnzNv3EFMlCDP8zI1Uo6PE3xrxFdZUQJKTogDlCKC2594GM11LtbQQnF YgpTI8OknErKtAwd1RMwfh0oqwaPElYXjuSSiWopUW+G2/OMViFSziOE6OH7tr2ibiMWyEhXu3Ig +E+ymJVJmyUZ58rVPvKBHVolYvFo4n2aVQqcpy/WqMT48qaoYhClI1sspO0Y32ZmrEjAqwa2Uo/4 ikkJU/zHe8eGpBQvFiaVfaJSgRszKhB13NeptDBmgoKCUaVPeGL5P/bDP/8AWxS+nzPWLGqm5/SA yST734IDgpHygmo1dYzE+kEpUodNWhUqeUZ106XhMyUtGbVzeEJTci+TMBCK3A9zpA+BWvS8VEE9 riLQA5ep+3WEg7erxLWUtu2rxmF9KmhKgfOW7dYSKrpJED3nyvycwKQadFdITmc69ovbN2gCzp+k Pc9OcSEVmxfNvCXuHftDoLMG6wpBqLAl1bQpTgINkbvCFF1MhiNtICpTkKssantBVQRfRn9YZx25 wgPYqKmOvpA0bR9jBJs36wjQin5Qx7wogmwe0JZ/1gHyuvXYxUoZtbQOfvbj0gghxpASxNXyEEll fpBIvbb3YuX954YPa8BzVd2jykB9dB6QaSS/xaDtCQddTypuzQ1wCX7wyXLl3eBVaq0ClKi11QVu o38hseesIJJH3l+cEhkIGx80Ayzc5eTNvBV5re9oqKqVVq93aHluT1ypgCYc2jfrAzdeb2hy/LnA IIgKVrsmCEOi9J3doTMWxq93VvWCA2YbG0JBD2qP/EWs+uxPaGDWO+qukVq0Zm81MVqf5OFQVU65 enaBzG2sAqz3zCK2CQdOZgKO59fWCpQajkXBh2HNtYCna7UpGsVKA/D+KEh8ra6vFnblv3gVgOn0 eHDAdPNaHLK/MRYZdFPFNimrsBCqbKFhtHDJdYDh4qU9btppDB8q3Gzw9ABbXftCCA5a76QU5Uvc 2+sEVVCrzHQ9odStbOzpTeKhMqpO2kAKH4grntBQwL2/ZhqRrrpoNTDmlSuWpT2hdTW35w9Bv6Q7 st7X1tAYKvfnAvlfszwVVuymI3DwQVWqf6QGVQTd/ijR6btzgG5AsU9/4QoEsEq/Mw8ztu14+7Uw TfmVc/lBIVd7desD4td4ZmP1hjpCaOxf9INoqP8AzD2H6PFO5+Rhinprp1i2muusFzcQEPaAo5oS ptFawS6g9lAh2fn9YoCi2qXDE+sJ94V9S3SApwUasNoJexuNm9YBqHO+vpDkguWvrBDlKXd31i+n Oqom8NpyG57wurLf1MJc039YCm69VwSrQXvfWALEm4/jBBLOarRZT7bQNtoc/wAIcnTbnDBw2aAu ouq1CriLM736wz31aLjXow9YsE8/NrH7veGtS+b9I6wXGg23jcbtygEfONeph2ZL66PD25c46GC+ b8+8BiQfzh6iVbvFCy93tpHvfxh1D0ivRr/OLm+qm37w5sW2h3LfWLZd337Q6jfbrFzdrs7iPvLb jr3grB6UNFz/AAMVJ83yaBqp7fOBQP2nHyjQCu5fQwKe7NbvAWDcHNDpem9+cHY/nCiewtS3r+kF Tkva3mHeCytPo8Cp6hCy55Ac4NyW3OkEn5aE9oqD0i+ty8P/ALw36Wi6gxHu7QDyt/CPrGn0hJWG s76tCd6rjnFx84IV6wwPXtCQVN23ggOs6jp0hO12/DFzlh/d1faDYv8AnArq+8uIGvLWxjr724MF SLjzGHOmnaL32N2CYKrs2m/eMzDl1hJZjo/OE2s3KNXqy6QlgfnFW4hueX9noIcsB3gOWS78wIoQ r+ecZtYs7NvCUqvUj9p48rKd35x5lN5u0VK7dDDIFOzwr7SlMyZqF6whSmGF94Mz9oEqSioiz6GC bdBuYRh0KAo8wLK3gBzyvcqipX13hgyQfrFxqGdoG36w5P0tGYBn7RpZ7Rc6aQD+kaO+/KOsJY31 UWi1+fSBGnrzjLyhlGNfkfNCUpsVW6R96sGao6bQJWRAX5C9zBoq1blT1ipSjo7ixhKpsxZQgeRr KhqR+ggH4r23gEP+wd/X5wvwnCV/afGcR9kVTZSAvLcwPFFTTiJfi6v+5nYtTpwbEqUy+QcufrGH VhPFZGGm420l10pxPYwmScPXh1TG4km6JlX0iYrDyCJy5JXOTLTc9DGIwEg8KXPWqXPUr/w844OB xhXhpU9l8PVa3ct9Y8fVg/EMZ4ZgsDgF1eLSUUKTNm3SkH+dY9jMIPF0eJpwvjCcP4oqcSqfijN0 KVfLX/eJUwyyBRff1h3BzfvHrBAUz2TBJLiB/JMG7EwSlWzLHOAdDvztdzDlRY6Q9/4Qopaxb+RC ipvM5/DHGlFjVV3hKXUT3hUwu+mY/lDObJY2sYIqFLO3aKC/7UXW76PZvSCGBfeEHz7f8xLuBUnT lB4SkOC/UwBSVGl9G0hSVoa9ut4uoFK7ZvrDJVUDfmB0h1pCeRJuISFTFK2ReAVpApv/AAggzCxL py+UvCfvKs++qbawM1/zg1i6gyL6QuYo65epe0AqFaPKG6wrMb6bAdzCSgZpfnH89oCgUjm8MliN ddIdyCj1Cu0PBsUJ0BGpgUafMR/LekAB08/xQNeYf6wL21vAZkX56wk6kWh7i+8fh2hRBVbbnGYk hQfT5RTUFDfnBAq5mLalTmAkqdrsd+sW00HJTbwCaT13EflD3PutFBClX82yIBVfqneEbXbpff6x UtZYGl9a7wUAVXyHQiAmZoLiEq987b941AJPqYSwv9IdHmFhzhiVetiYDEpu4GrwnNvm6Q6Vqva8 OtT7QCoEP8o0NjbrEsqVSpZsNDGZVd7RUSO2jPaADn2HR4FRDaNt0eDyB9R2jyZ/i+KLHd76jaEh Sbv5iLGGmJAQq25ZoNALdRrBydOsFKnZWg5d4pzctYAGU633hRrL+Z9+sJKD36Q9/owhJ83xbiGc oJ0bUwwUfxalRaBW6abA6Vd4KtkmgFoKlXzOHGm0PfIfU9ou5GkMfdu/5Q91F25vGZPE3FrQVEHv tF9OTawlAG9QY39YKio9tjyhLFlC/QwCClJ3zm8Uue+rwDWpXwjcc4USar+sGgsPxwgm7ru3aFHp AGpJ5O1ucA7fOKra76wEo9Tvf/mAlSy6D6F4yJKhoTsn/mGbTbUCH21i1ybwkUe9qd+cOzJqtBY/ XSAD+dhASXPLlD3tvyeA97O7uYA/3+sWJGZidWgsQX/90MVJtubPGj0cvLeBexN+kBKi517QDY/p CmOnW57Qbf6rxUw5W0h7fwh31Pl94X3jqTtpCHcE68oyKY7MbGAzFWqzCnN077GHKqSjy/pDG768 uhMEK16DTpGWpOZn0eE0rCXN+aoSsg5baXhvW8FSmzeTrAN033DgwSNde8WYlUAggLB/5ih6Rq4/ WMjqGq/WAybxm+hteLmCQdPRoao8/wBmB87j8o0L6GLpIp57wef0vAew05w3+0akK76Qbv1N+0Pv zaC2Zt4FXy2Dwb2MKe4+seU/mBD3684Aqvq3pCSWt1gtY2c6vH1zanoINhy7QC7pJYjnFGYVLfnA NqdL3KusKN1BV+TQ1TX+UUulxa5cntALKPbQR5qbvz1hwzD3ucbinMfWMhCdtWeGcIULftRUqp6q e8UBi9xzio7ZW0jLdRv26Q1+ohJBI+sav13Ma3f9YYC8Eq/jG/ygOIEwggDpaCyn26wm1lH0VFN1 HfrCVHyakNpAyZjvrFxp9IqbX1btFP8AwIGtPmPLtF2hCrJJDaWMMpzfL71Ufem/5Rka9hBcEB/M NFQcnURbmzatAJHz0hKdzb+ECYU/6RYRa30eG5QSq28cNLjtvFV+8aXFxzMA1ekUrLdtBABA15OY zGzWtTVAAFtzFi/KH1I57QEAE1H5Qk6DvrF03JqiyqZmjfwgz5gdRX5leYw/Iwlu0AW5/wAmEios IfbblAvrF9IpTlDxvAAH8PWG5mA2kWF+sEB3O+sMTAf5Q9o1beCWs2phZDkVP+zHhmN8Gw68dhf/ ANLky08QgnRgPTY/rC/an2hwh8N8OwaDORJnLKq+V4mFAplpXShUUtUT9YSlI6HmmGEBlNvp5oUo kqpzPo0eF4VDpRhj9smk6KYWjHYiRIM3FYHGyJ4ousITMBmfIAmPBMR4ROUjDf1NJmSZSJpqwiwV VNy0T8o4HizeJYEuapiKsSg7OeUY32n8KUAkJp+zzDTUQdD8o8Q8RXgBgESZhlYtKAQZy9cp31iV O8XlGXNSqtcvEulK1kFqhGE9i/ZSWmfj8WV+L+LzEXMmvymYrdhYR7J+xWHVThcFNX4pjQr/AMxS KU/KoAdYRrfLfWFEX2tCSo6wDdaffuzRUnT5v6wNANH1iygT8POFK3Zv2oFgaB8OkGxZ7HnCJykB VV+kcdmXoHTreBKIb11gEOS79o3B/OBqR776mBSLfpvCAb9dbwagATqf4QCFENboYBKerc4SXu7d u8JlqUGGVti0MAKlJ20hSpYCXU8JBY0jW7wRQaV78vSEggX81QNr6wgkpplkqq8pJMP5h5mUdLwC QoCZl6Qr31afD6iPqyrPBAOY6bjpA4hqI16QlKnAJy/pCQBnObS4vDAsSl1nzPH3lKhzsDCaQ58t tBBClVKrjK/I7Q4UyvKAQ5+cJctfQHzWMBNPn94aCArXnDkntCWdhZ2Z4d3uznaCAHa94drm+lo2 CneHYk6dDBDGt/KIUopo3N4CyVfV/WCQDAJHe0F/cVryexihN0ctWgkJYAN3io/s236wlnY2Orev 6Qkk5e1y2sF1C3oICaTve7QAhwW10CoRMIFNbTB5mhQCanLxlUUkD5wUE30zal4u5B+EXHeEApcC 7q1goDhbVPyhRWp06fOCUgge5yHaKnunUH3tozEDeBy+bxWL0WvmbsYZje4bU84DuN4byqJvy7kw UtlFtfrFKRVe/pBc5nZuUG+p12LXYwDbn1g2dSFNqH6PCGDMnPYkiHBJ3L2eElSaQPKrnaD/AKSo JuOkJWHKdOgjVwS8EpdtIZZZIued4SynFVR5esVoDsWitzWDXFUwFvNz6QrZrDkrtFtdOvePMU02 c7mE/DqR2gEefrYQSlItcOLKsxgJKVWuCND3hKrawXT1UrUi+0dtz1uIWAKv16+kCxvzglTZbJPl fnAZR5doSzXve7dY3Vz2Cur/AKR8QUW0sGG8AAkAbHeKvSBffbtBqFXc3EEMWVBP/kFh2ghQqu/U RMW7BIs2hhMzpVq4O0W5vGUf7df6A/8AzF7J0hh3hAL25bd4HmP87RruzQQXAd+cGZZhZt4qYkC0 S1WA95tNIAGcm+XQQAp2Knblygki556Qrpm6CHCxVU1tIsbHnG7q1HuHtHxKGr6CEm/dOg7wrMw1 5vGoUdNGKu0ZnpZ7XPyglP8Ap3VDKs/LaCEm6L66w5qJP0haVAX9SWiyAo7g6CEKby3+cW7xZL7Q xI5tGh+VhH0tCq2tcc4f4eesaio67PHTveLL6XhtTB2hrJHPdUEJfX59IBCL6QK9fM28cR22Y7ft Q6Sm3PUxchuTXhht6wI57H9Iu1ha2kMfSneEgnryhh89IoUro563hRQoEfSAmrW//EFTGoW05wCQ r9IYi+/SPNpduUGoVDW4+UXVSH+UOUjk/PlCw/nvcddouS493nD+WHUX5Xd40IGusAqzJ7RvzblB Y63due0BnG42bnBbRwecf73EZH56/lD1NfRVyYZOr32e8HMUKH16R/zf+g2YfWKkOWsX0EXP9FZU lqrNvC1X8kedkO3VMSxU/uhEBTurTa0JCQ17jV40IH1MFBverk0VN+jwHtv2gcjytGlXctCKXcfF vAUfrAHpyjqL66wSojUpc/zeGCmKQzbmBMOuvWPKzacjFVx+sB/Lz92A2boIakg6dRDEFwHRAKgQ ocoTe+tOrxun01hwU3uwir07wbMrnpTD0hSips0J90nbc94EZTDqEDbnyhwsAtqTFRU4EUqS2wPO LCGvygBIbm+o7QFHVmEM/X+hNtLR1GsP13hzAS+0AkkfSAp8rxbTrrFiQIfzbf8AMAakXj6HlFMq WVVJs2hh5jCYee8ShjwlWGlLrU90m8Yf2Z8GAlyloom8LKEvtEtCg7fSLKc7Q4QVE2cawlTa/SAd eusL0VUHsT1ifi59kypX3KjqtxePFcBJ4cxWPwKxhuLdFZDpeMfi/GPCpUlMtS59UmaFSJod1GWf yiTj5IU3G+zzjVVSWfN9G7x4rNkrWZ83F1S5BDoWoMhvoIRh8VhJmDwkuX9rxM8j7h9c0T/AMDLV gvZ/DVqxfi8h0iWhFkkHmvZrsdo8f8YneJTcbi8amrEeI46ZUcHhpLqSir8NzfnHtD7ZS/8A6QVi leG+BzdUqw8khJV++QT6R5Rb39opa1euxil3CTvZu0BNetlcx3jYr5PYwljTvr5oZ76xZ+UUlXUw JQdYfkxhOGx8oKAyg7iqP+2WClAbWCJChMSMqlJ1B5QhJCRt1V1g5qf1gXca33i6y2zb9ISN/N0v CiQVbOLNeEKuRp2jW2jm3aNG58oQtDOm8PUpxr1gJBszvCdA3v8AOAzjfpAd1PbmfWCKWTtyMBnU xpvan0hIVc+6GumAFPlv1U8EkvvreGVlUS6Mv884LOSnztZucJpzB6aqnIaKSosfUw7+T5n0hITq fLzuIRSpRGpvrDj5OyD3gfdt8WrFtIsCS9knzQizbK3CecX91NqS9T3eHzJHJW8OzPeB80fCf5/W AqtwVNSDc9YqUvprGRRCU/JUOObE+8e0ONCc28Avr5tx0ja+tdhBMxRSCdzcdoSoKNItldlQTUpC fLrVpf8AWFIUkvrU+sVKTcfSGUX3AhRs+qarl4o+P3tusABVVNxuBF9VXV+KAN9+ZgS0nO9XNoCq QTqs69IcPy0gEirb+EBdJcLq6D1hy/8ACN+sJNIDDzNY9o4bWGr+9AuoDUttBN2iu7VMLw99IAGu p2gX95m5c4NLg633hBYk6qs1PT1h2993O0P62du8JW11K11phJVm+jwn4YCpbdOsKC3crpPR/wDi Cf8Ac9YJUCg6uND1h7EPteCoabgixgFrVs3OAhwPoTBJcMae7xZJ68xAS3vX6PAmVv7qxy5GAhzY eheElQU3TbrAKS72z5e0Cp1ELY3qCYKtJYyvuYGjO2aGl2TrpD1MdbixhJNibftQ2bVrCxgIWmxN XflDnVmWfhfSDMQ76auB3hL50vVppyjiLdlBx1hKiCAb/KPdUW53MPYX0MUHWthToO8KDdiN2i4K S/PT/mOT3hN/Lrubw4sU77mASSSA+ub1h3SlKdE7Li4Ym/SA4c66aQxF9e/9Dev9HIfX+hqvLYQH 1+sV6cuUKmEvs36wU7HzDcxofWH0/WLF1a30gOXP5RdhXb5wr4nblAULK0Ma9eTwkEUsWUdlcoJS YC/52/jFyM4e20Bd+WaAT7xeoaB7xw/eBdwMpjzQzs25hwT+hi783u0ApJP5CHsd3h2N7/7wU2fV zaDe2n/MBiokWLeXSDoIttHKAoEa/rDlWZ/XXeCWvU3eAAnT6QDfXfeEgAghXoY1AUPd1+kOFZyp r6WjY302EaGoXV15Q/v/ACpvHn8pbqq0VAk37DpFKgFeunWDrazRYnvvB1MGkP8A8wCsfeJ+kJ1a r5wSBfTqIuXJt8oA05wWKRAuXqfoYI0Bt2aE0uoa84IJVq7DQRYlntbWLkO/rA6C3IQHGbW3WLm7 +sMNraawKtPzgHbSNKjr0EaA0/rpABIcm/SO38iLwev1hypjpAYxz/WHBtrG7DbaGYD/AOigsYS+ ukKS3nTvqIKqlLSuw5JiWlKnKMzQlRD1G7bQ7O+sCq0VsG0/5gCx7bfy8DzPz2EaMBcdYe9zbmYd SQoPd4FO2bNG/PlBpAFD9Lw615opUFFEAgkhJjQNo592FqC1eWrn6xwXU+gTeELOuj7mEnhipN3i pr6wsB6H0+KAw1y1fDA0MWDbdI1feHqzMddISASVHrpCCdXYe8YzqLawLgmHqZvrDA7ajQwxUSNW gDQG0Bi7W7R/LCFH3Bo0XdtIu7xftaLOfpDw7FPWLDZ+cMReAdFf0JADPvtD6Q0ducdN4GUcH6l4 S4C5qkZdMsAlVA2NVIMFSg6lp+cTcRiCSVqJFV2vpD6v8hHbf4oBdt9LR3HygOb/AEMXD3gY+USG VVbfnEqRMXVJmWChrJPWMb4KtaU/aZbSsSiykHmD1jByvZrw7GqTLmj7WjDhsPiVqs4Nha2vLtHs 57Nez/s8rF+0mAwKP6xmycLlVOYVFateesYlGM9n8NiMJjk0LlSlV4hCVWZukS+DhzhsZ4kONi0z JYlKlX0MI/6TexuMSubjj/8AlZ4lIL/Z5D3w6Vcz72tm5vGEwMhFpSKB/wAxww1lNpU43gAj1TvB cMUlu8MoC94Aar6GHqZocuncc7wfy2MKUq4+sCZr7zdoHAyHRzr6Qyps1/MjPz1gqVvmVzgLaoCz K2HOAql6jYw1NjlN7pgJ6t1F44YzD4vhhhVre94BS5O9Z0jQj6RqobNU0UglR1vpHvCq76vAK8yC PlFbKpGo1eE5R+zCTQl4StKDSLftdY95THs0e64+Y2gAvVpVzizl7ctYDjy2dvLBp0eBo3eC4vp2 6xVqfh5wAxFV77dzDJ2y3vGhSlnep0q6QDekuNdYAAcm52Agoz3LWhuIp9G2ipb5rfsX/WEgh6i3 a8SkgJ67vaFkpShWttFdRAKt1umzGE6t8oBTsrn+cVIL8xCSkPX0gIWFegilV9uZT1gUr8iax1aE n4lOQvQcoC0TCJjv1HQRmqTyN7wLhgfnFKNeZ1TFCy9F7/OHF7vrG7PS/u3h2F7XhDuk97GG0H5w Q1tYcpsn6wskALpqI3/loSAMqDp70JZ0jXvFKni93Xl+KMz99zAAYDU21hrtrCmdvxf0F7lKm5v1 gFrPfaHFlGwhNJDe/VDW5vz5xUxWVWZPlDdICiTSNOnWG/3BgAaJNfezRdBLFm5wVJSX06lzBqc1 X5wA9yXq+GCCXY3Or94YDrvGbVJe20AsGpZgLq6wkEFyah0iynJu/wAPSCtrk0lO56vBCXq1U9iY CSotVbcHvFJCtXfYQrRnbTV4Y2JzJfQwFPcne5T27wUq01r09Is6mc83h82RVukKY99/rCVX1Ybg esUnYsfx3goA6vva0AUlVX70GWqwBdzrCEpenaBmDaVatF6yxY9eUXtuwuYqSad9GPKMh/8Avj78 oIIANW+pgvptt6xUQTe+/aKmD6fCRAWh2/EWbneFH0hN7b/pHOOkJUzwktfXqYKiejaGDHr8o/OG 5xvAKTm+cVqYk/MQA7D5n5Qncf6d4WR7vPUwm7iLXINv1gFRKn0tYRU7XbrAsSBrCUoexddcfXpB fv0vA/kQSXtaKQNS/eAwZW/WAKqSL/SAmp01U/tPcQKs6l27NBdNI07xSGsXgHVrRcOTbkYUlLuj Qu46vFkvtrlPaHzAs4CusaWN/wBmDuNuQhDMTv0gWe9PMCzxUb35c4sqxLUjaPvCWdxzPeHHzGkD TvvAOr/SKgSz3Ompi5zawCLB/wCRAUG5GrUxQCptSIpA0ukq1POHT5Trs8W/ZgC6S783gEP169YK iLww+F+ghySeg379oKkOc0X9NIKjpsN4vUCDsYdNmu+5jzKZ3MNYk3trCYKjb9Y2vfk3WC6t3bnA YEF3eKHPPW0M7tbv/wAR5j5vQwqmC908xtAYkq/KDVcH5jrAILvbrB2I52eL94F9TX3ix9/ePhf6 xfTlHTWN4BJ9dYD6/nF5YVtrcRxSKQ/J6YShDGjK/wAUO/mv5bWgV6a22gvYCBK5W1hzd9ekOL7w L3+ogAE/nAqN/wD4oa4On+8Dhk6MSTpBpsl2LamEpDX3hIs/l6wkk1fpFNOUhuggzpSXBXWosbX5 wHIqTYtAOnRrmOIHB1vtBWVE7v6whlfigOfw83htPyVH8vDP89BFa1ZvmkxxfVSTtACXF/SN+/KK aiQfpDvux69I2N2bWHXM9TZo1cf/ABRUzPy1hLEm7mBV/wAwsn4rdoBF4DgwG+W8XBJ6wNByhy/W 2sAn/wDBjR+vKPMS3XWBt+sPt2iv8oSjWs3gScJLJWjKaHZPeJZmrtUx6xLWp0YdCtFp87awMLLZ U6YqhKH8sSklChNWXU0BItfd2i1wn1gpLu++h7RnynZ9PSCvDS1UJN1zEGEuHTqSPd5wr3dm+K8V IejRSQ9MBHELFTLQu6PQQrD+ISErrR94gusDk0K8fwuEExWKXxFUSyueqrkNfSJOOxWB+ySZ+eSJ iSicUm4dMJ9gfY8g+IS8JX4ljNZWGM22vS9vy1gzpqjP8Qxi1T8ZjJmadOUouSo/kIA0As8VG7ZU wl8vvd4WNVdbtAUbkjy7CEVJ69oOra9PSEq88A0q7biAWsD2eGen8POMz9ntALktYOIIuk+8qANm t+KKlBqL/OAoHvXrBb/VSzw13N+hgFINSLPAWVXX8OtoD+5l6l9o5VWVsqAk1J/KEpLkBbk3v0gW OTWq8MzDSMpB/KAkUgwBqo3uNITMAvvaKk2zXgAXOsCsW1cbQQbDZtT3hvXvDqu9+0Fg5TAU2ti1 2gZn2ixvzi4NL/umLBkvAUM2a7X9IBRtandTjWDWOoKvdhJM0HekmkmEqOvJ7+sKOn4Suxe8IU1j a0JU5Rz2hIJJVyDjb/iCC4FO4uYT7tm0Kdf5+sJOXRk/ij7xyTewamFG5Crg6tFRzK5coAHm101g iz+7+sAAPt0i/b/iEsG2J3gWGn/EAkEOqkesUlmJ21GsUzNdgrWEzKnFXyeEkCo0W/FALEH3/hPa Aliwv2hYOmkBYtd/4RmJVv2hLactVGGSkVDOSdn5RkzFn6Qx1/KP97wRc+mkc9n0jLYand+0Fjk1 7dYrNxoeaofzJ0/hCU/vHl0aEh1Ou4qGnP8AWFOxuwtf1gJYaXgAJ1s/eK0JdNUU3SNS20LU5UxY 07RbUHKnR+cUpBqqzBQ15RcC1m/WANDVvaLlKjpyaBQNvNAKr5+UGknWzJsYcXBVtr6RsB9RDhRV tbSCguk6/hMAEa26CLnLsqGBBe7n3ukM9vyjKr8R/FAU1X6dI8oV+kJYkk+YcjCqVEmrfrCAHZfw l4qIc+W/lEEBPlsDuH1glTKToQrUcotZT3t5orcpNVtecGkWd6vigq8rQ/m3e9uUHSoi76iG5l7w tvkIRTr3fWCwY8jqY1vCVOdIfb6wXv8Ar1i7q9I0+mkEKJI16QWsCX1eEswSzaeeCD3PMwGc94uL wT75DNoIqA05bR5r/By7xfayy2sfh8qTy3hzorSC7jfpGtv50gkaR3vFtIL6avyh0uB+cX3+kUsB SfnCUkpLn1HeFBXpqxhhanXmYsbjfnyhRUqnYHWLvm8yzYHlBQO5/SNXOvaCDpU2XUwA5fTrClEl tL7wHvu5hGrILftdYF2GvN36w6duWZ+5hks7ZoB0S3KJb3/IvBvl010vAVa3rrDjzA+oinMX+XrA Itv84p813cfrB+LvpeAznO2XX1ihgFeaLkv/ADpDuKX97XvAZWhv/CABfnuPWEoGj+gaFu4Hucot m26+kFg219T1gFqlK/8Ab2gKSkhLMX9znAy9O8B3d3t2g1O40g8+8PWAH9bw1TmA5/aexh3tH4XZ 4Ub8naAoX9II1G9mgsS2nP5xSCW+HRoe8Mdo6CCxZJ+cD/kmHILcuUEb7Rd+VrQL/wCqNH27wQ5t 1gMX9Yu/1MJ8pD+sMlwID2/WApRJ/KGO2nWCtZoV5e0FalKO8dD9IuphyEZlFxfoYGa/5Q6v/rvn A3/WLOO0Dbb/AJgHzbPFQDn/AOGBrzgUk9eUBKfe+sZnqO3KHVaEyRr00gKKetoc7ps8Momo6dIz GCX8xd4D9/rAJLB6YSEKqIyawFk21IeBmtq0BljPYwHP6P1gJc2D8rwhKDVZ3qd4CZVVS7KfaAqZ d4+8fl+KPNbmNf6AICtd+cBT7wdG6x/vAqftFg467Q+ka3hiYfWNSbPbSOEhNRUaXaw7x4/4xiJZ VihgF4mTVmVUxNoUjxanCpRmQhanTMbqdxyimUpFMxJUij3YX7VeLGbjJk6YVYeQpRMmSl3H6XjE 4OTTLThkUBAshL3YwDvo+8Wa94Jq1v8AiEFeKmIRh5S3VMXcK6RK8PwVASmzptX1JibLJBQhdBUf KO0FVqTpz1tALMl9HYC8FSVkMWt/GEzVrNIWFKJWXTyjw3wk/fYTDL+0zkTS8kpT5X7xiT4Zh0I8 TmSFIwoqdEgmyVemojH+1WLx39dY7HYlWK8RnT1njzlKJJbs7QhK5C0KZlV2gFntrXYQEkEbwDc3 pfUj1hJSbo3NqoqUCL7H6wCHdmL7wSrv1EAoSb35j1gFXZuUPTfXoYYKcnMNjGpckp3frCQgmkdb C8WD/EfihLZAk36xyTqG1V3gDcHbSCBlOrDQx5cwDGAlLhr8hFenSEGoXv2hRUzny9ISWsg6wi1z bTSGQwY5usMFa68oZLtr0EDVtC0FlaBoSqq+igdRClDM4cQXFJqa4uqADydTa6wQkafMwSQpPulx 1ioqF7XuIL03N/xQlyQk2pZhpBYGxp02ioFLd2Ihrmq5vY94eyR6lukBOUJJqt5heEm7u/QwutdJ erouAtTubC7WggvzflaAXBuzbwNaUqdthAavVyFaHeErSCElLr+phKviTa3WEqo1OqulucIKmbd1 XP8AP8IKQX2fU9oeoEO6qtm5wdhtsTCEqJKtI5sYO0PYU3hJ1u/bnBAVk6xUAFHTs8Hamz6iBxN/ mGh9Albt7yoSFatv0i58vSNW3fnAAZxfLAJ7ty6Qfd/DBLp6DVmhJdRzHTSKg3nbWA+unJoSzZLf twCW+bR5x20MNdidFGw7RcjVtPzi5cD6vCWy1dYlVsWsB8XWMob9f5eAzWinXfk0BmABzQUaA2ve GS5BUzwRYbONTFnOxB2gEp73d4rJJ97OG6RcFT26RQ4Sy8w3MIBWq97xcs+8OS/Ic4v8LlPeMt3v c6wlgc+4Nz0hNWVWr79oSeeZCeexeAAp2Gm8AG3eA9khXY+kFtrwD5raO7QokjMn5uYdWRrBr1ek Pdt/lCCk2+sKKVG/rvCNak35jvCeSr2eBpez6tCQHOvpBTcHkNO5jMAS7J6c4YWeHcfnCW0HPWCb AouHuVc4K1G6l1Ia3TSLjf17vDMX15f0bp5atBu/1j+bRcnpGpvbtDPAGvOPr+kahvyeLbX5Rz+k BINIqB5wC4fRuUaRrf8AOG9ecVVX5coU99/1gb9P0g7bRYwpyfWAHNI0vaHNzCjZtucJLglWo5Q5 ck3MVKcP7g36w7MOe5vFSXqqyjZXN+0JD+Yt1EBPvEMbX9YquT+UVVZRy/WE0GxN7awHUbXbYwVA MU2UfdV2hVyN9bGASXI22vpF7b20MEU66FOkUbv8mgWL807QwYjU3vDq12iygBA3B+kB9lc9YIA1 L63hQew+cOASdbXHrF2zH+RHJKDfbtBcfo0Ak0q0WQdY8xy3beAKr623gknrfUwWBA32i4JW7fSC 4fa/6QQCxdy8PW507Q5Nu94cD1gnXdtSqHpPPNtFgxTorcxd+f0jSKQM2sNDI9YDWtF8uZjzgtza rnGhJjNY+8I/lovqOWkE/wDEOT0gdmh1Gw13PSAU8/nAsw07f0aNBUV62ph3/iIBe/yeBVeHuXtb aK1cnvHDBZDMneGs2rxnPvZWi96r0xew0i4LdNBDPpp19YCVEsIDF+Z3EMBeAWtqwDPA5RYB4qOn 5R6Q8Gao3SGT1gzlX3ttBWxeEk290QKgOhaHt8IG8XUwfWLHLuOcPoPrFICmTmfUQBQL8tokT0ih RNSjszwhQOiNPNF7WqI0BhIU6nUwW/lhAVNKJXEfL78BMtPE+Im8VBA09YMt7pLU8tIUApw7/s9I Be35/wBAaBAIc/lGnygXsIb684BUegjf4osd/QQ4aC6mextEpcz/AApSv3V3/n5wcGhkYVeWcNEq EJxPssmT4cFv9vCZP3U43PECfiLnvHs57K+zUqZh04aWmX4x4xNLKSkNWoaCo8v+I4UpYbBYX77E zG4uJWBeMf4zOcjG4tU2XzpcNFrNGYlh6fKKSFAG3N/WJvi/h6/svhng3/cY+ZU3G+IP05xPOB8U lr+zopnlSrpG3zY30LRhsF4AsL8QnzwimU86ZiFmwy63+pj2JwPjrTfa3x5sd4gU3GERSFcMdnhk kFW/KKTY+ZdWiolSkoV9mQuuetWiQLwJmBplrkpoUt2UtomcJcxRUrh+ZzCfD8XlSbKfRfWJuLwS k8RCeIWNzBw8yr7os+5hgd4OnoGi723+KB09dYJKh+sB3OxeAKnzXs0BjbtpeKX1POxhKgLe9vDJ ISDBdlpXz2jKVc6NWhKg/wDCLuPygOxtFZ6kA3eEmo/LzQw55usAlJpFu8IS/vOYpS4D06OTF1ve oiAoGPOBCST5r9oUKtFvUPpCc9OV1DaAqqpItygAFn+rwG00I5xxEvSDn5xS7Pd/ePSA7gC3eFLA dOqTD7+W+he8U2VdqdIT/p10jNdOlV2TAIFQ06GNCdjRpHPQdYYuNuUUB7a3eqCLtr0hwk+bXQCC dKvM1qo0toIYMq+q9YBJPm5W9Is4R1uLQORU/JIhKzmzVNyMVkdLaGHe+jQRSCFW7xxVVLPuge7H kY/WMz/KNYZNu+8FI7c4cfJ9YYy3u2sKPxFqWhO2wEGaWJNh12Jh3UGs/lP8/wAYz2OneHCrg/KD e/PUGEHzKP8A7esEqc9eXWAQ6kt5n06esAlwNe8BXT0MdYS1r3hzm2A2HONQncdYllwWO2sEkOa9 tI69NTAseQPKJSSbuzvS3WARozPCf2u8ApNLG/4o1IBhgoulWvKOe8BRDXfpANYzX+KCoOaTT+Ev vFLGynyvfvDux0tD+ZTu/KE1FQPxa1QACSAeVNUOEqG0FVKmT6E94CjdSv3gmE2LajnCQQcp/n9Y uLbe8mFMzVsKRFLVNYc0wNwTod4LBtyNxCcpHN94ASndxuIT8S78/pGZRfW1mgq0Q+mnzgFmKelj yMEKCHr15QTV5TTYsS52ixH6W5wQA6jap/LDElS089dLw4Q/c6RZwanhzm+IcuUCxB1Y+WKmBLsq zAOYC1FmtG38Ieq3yhjcFVWa56QXL310aLAu73v6wCLc7NFr/wBFm1vBL3/OHaz6Qm36xqY5iHMa de8fzaK2cO3Ml4LuW35x/N+ggWpVy5w+nfeBzJ15Qeh9DDn/AIjX1g1FgfnAs+fX4f8AmHZzvyEd 1PaM1ib9+8MzZn6PGgSUX/agLUWOzaRfVW8MDZN9dYpJIL6agxSLD6esOAVnyk7QikCnUvtzhaQQ Tpzf1hSVoci46Q1/0ip7ptlDCAnKl1eff5xTmURvpBVv+LU9BBuc1xDhAUdOzw4N0wH0942eA4BT 9YYMDygE2f3hB98ah7tH1vGnV079DBD0HXmetoVVo7DZ+kXDb8yfWKg6WtmgX183WNWqsevWCxJG kX3+sHN6e76Q+gVf+EaZtXeMxts28Wc/mINjAF9Y3A+ZhncfImN2+dMcv1ix1hn6wABvDioMdRqY /kQ9qvrDt/PSFD/mGupvl6xezXtvBUA1V+oi238vAqVlEaxm92NH36wFFwOzARZRaHVoLdoJqytH DlqJGltoSS5OvWC/brGghL9vrBe14AN7Ox/OAXfk+kJKfWATo7ttAyt6RcdILML/ADgbHm2n9DWL /SBUvS9ILwA5pd7aQnl84u7dmhgGTr+1ClAkNo/uxcBxd/hioM3wqjl+UUuw0J5wJja6Qnlzu/rA TgU/ey0PBlY1JRNRlukpBpvAEoFQ0sC+kS+Naosyv06xKShFgWqbWAqaNM5tziZMJpCJdrMIxE60 yqb876Ro36QUrApBt1h9ID2/WHuekPcc2jd4cn+MBoCVBwLvHPrDN/GBzhiC0IW/ltHABuLPvC5i S8xVr3AeJ+LxJT9omX69oGAlrUnw9BzoR7zaPEpKfLS9JvTDs+8M79OcGl8xpbm8TPZWaRLm+J+H zJOJAuo8UMVR/wDL/hxnTfDVLK5fj0lQky0yE5lcUfEKWa4/ISfGPG8FMT7LezniJxJxeMFvFZiC TLRKFyWLEnoOrYfwXwyicj2cw1GMnoukzllwgHTKNWhJBZQNdMYfDputSqVN9TCsNh6KzeZNT5ld IWCtr+sKOIUqaDm5mJRkKILwgcRUyWu0xGkLxcsUzBnOxT0hKSGO+8VE9IQQCd4SpSeo6xU91F6e 8MkFuUJmsafUiAkqIL7RzqU2jPDnvbS8BY94X2aM1htyMJV5WvveCzavyBflBTv8k+kPSdWqIb0h CjZNbN7w7wCOfVTwHKkX37xzHPWH+sBspq/1QhCHveBSk+d1xw/cTsYSAossNq7x5GP0VAfKrUtt HmYajartGV7r56NCVBy/q8KrH8BBXWL2Qw06QjR9Da0Mi436Rq9dilmEJyvMUW5E+sBQ5upLue8X QWfvCaCnhhO1lQmxbQe9DOXdyTAZy6rmAoPqyhAcuCf2jBsqnXNvAym8J62vAbT3+WsPducJfyLN usDdO42gbdI03hku5NoQ4v5VPcekHIbCHppY8tYrY5FuVXAuGikH/aEh+ttITMUQ6uWkAlv4wFdY DJZOpLawF03dg+g6x5CQb2ghQGvl5teHSD+cFK3gB3GjPpDhW7CHJe784SQcnvA6iP8A3auL2hzU An5QwseloFqgFWfaMxbflD6jrcDqITT5Qu8MzJdudXWMvl0Li5hCX/QX2MOPuyL63vCFkg7dTCmu FGpO8Bsp66nnA325tBbuVbQr9qHO1n1eLA6tpFD3CtG87wW18/PWADdruNoSSb6ZXaAt3oDC1TPD vbsxipNgDzpJeGqOezeaKQ7C7/DCdXFkr584G4J9R1iob2d9YDsn/fnBpI17HSHJU4G2sVB/1MBV zt1jcZnN4qRMpI+P6wSpRUX820O5pJan4YLMA2vvGMz9HheUZbuYsPNeCVG9D9VPBNRqpbvDXFXo DaB84CdK82xMErdtt1QAAQj/AN3rHNPfzdYvcH6dYSUi1TVc4zf8QwLg300i5cbQrTlfSBZyA5Pu mHCWFWeGU5qhil9u0EB7eVtoAuyeXTnDhhseZgA+VucHVr63aA99t9+ka3gVLAs/ePMA9rbxS77R UoXFu7w22naDmB5PAuoX7iEqJDu/10hThuXMwCQx1aH2+kaUp5wzuGtoIOZzXpvBdSn+sJ1537aw BuVO/wCkdBZt4Dk1D5w4c99oBX5fpCnuDd+UEJAOa76xU7Dnp6QCHPR20isDz2jO4H5x8QcsIqbz W5UxcOKnblaGFIP1gJWDFyelriG+hs8FiyU2HP0hifLeFG57XHeGf9vZ4Skt0s5hSSCB8TRU7l9N 4VqT1gKDuBCqywcEcjCX/ntBYP3uYFL19NPWCSOnQRoGV0vGUfP9Yf3qov3vFlF+31jUkpPzhxz5 RrfU8hBZR9IasgpzLN7wC/7XIxz/ABQ94eHaGdv1irqz7RcenKG+LsW6w/xWIu0OrX+MC91XNriL EuNd4dv4mPKIeoG8PXcwM2uje9AqYN8oYMNndvpATKIPP9YfNfntDhQCvnDnfbnAtVeEkD/eHPx/ LvD3U8BgQPmI0PYfnAA1+kfTvFrXfLrG+rubvDvfzc4JqzaK5xke1tdYTc3upzrD7nnCSdHvBLW2 6wlsvppAtrBuTamATtAPxBrwmksElinaElxdGkAnQQmSzpakhQsYE3BIEmb5lKTlJ6QmVNkBaUBs 0YdODwUxda7BIyo6npAxOPNU9QqRLYCiKfKD84+yS1feqTw+5hCrpJu3xRy/SOnMR/zABN2eBSCb 6G5hv5MP/wAxyjk14vAJeGSHG/ODPnmmgvnOsZWZ30jiJuNKPePeEqDj844q1FtQICJRVT5VXJAe KwNfevUYys7NFyG+UOE3FjVaJajpW9t7wlYnrTMSKEPoYGHEqUDPP/cTtyNTfrC/CfZqVLHiU+R9 nkiXYSXDKUfreBNxC5k3F4hSp+JWtTzZi1GpTn9IJX/5R8o8W9oMTM/+lkESqrARMxEriBC5y5aX JIUxIcfKAlc0ib5s2qoK8HL485vJzgYrxKQuSKM6V2A6wMfhP+6wgFdCM5Sx3jFYiTRKUjDlUxG4 7RMl1VUTCip332gXL7xpU1oer5C0SpSb8S3RMYeZhsMZiVFqgLtzeEqmoVZDts/WFONFMbONdoBb K7JaGDFX1g2ALvCeXLlDFXyilWg9HhI30S9nigktr2vFgop/EbQD5SIy0qqvDgnonl6RUFK7c40p bfYQtbiY0xn1eDSnKPrCcTTTv+LWJf3gAZmOpjzuxa8JOt2PIwQB+z0iVMXKzk6bBrx8IHeGZWaz 8+sJ3bIKt33hgqybKzWMGi1du8MBftFy3ppBWlRLJ9S/OAxKqw/aKQBc1doU/lfWFH3fMlWjxZr6 hvLBJJSGyq/SKXGunmi6Tr6DpDEt9YvbNvvDm12SD73WKbMbm7gQm5N7uNLx1JgE9oAvSNC9hDqz J1cbwVpUmZ8B0aACehjp/wDFE1QS4ozNrbeJsqYFSky1nopV94EpClKqz6u7mEpUnr2MBw46xZPT vCUl76bPCJlzt06Ql35fhEOB1O5ilaQz3s8cTDsa+kF2/wCIdiQD8oJpNz+esHkPKPi5xmVba+kJ oCjTbp3ge6CNoocC7jmIvtaF1B8zNv3hqyz1RUk0e6mz1XvDAWdy+npBKnVfJzEZb9eerwmUbStr u8ApJ52gF/8AVvGbXTpAIJYa8osS+/KAQxSr6QlZLCq3wx5sxHftCXd3zNvbWFFRdOx39Y7fV4SK WAN2sR3jKq75vegPpTrACFUgXqa5MAioGqly9+sJFnRbn9IS7uQ3J4SA5HW7xnDdh84ypUB1gG6r 6i4jytz6RzLvDm+5/SHUD8PZ4CQFWzVbGMxcG7bQqa+WtqNj1EBeZnbXWFOG76F+cMtWZG/LlDVD 9reEZXCdDtDkB/yeE8h6PFXlWnMd3s0a15m6DpFL/wAITU/7sKABO945DdP6wGOt79IBqAUNHL1P F0btyeCkpYcx6QS9hr+kBThtT6RoW6JgAEk6wCV1GNM0EFICPMDCd3u+4gKd0/S/OLtD3Cvp6wbP b59IJUm2l7iAohxD0l/yiopYE3/Qw50PPWBltVf03glPxdoTUIchxrFTZfxbd/0ggu3yqilz8JIN +0A3P6941vz0jXTbnFRBY2/hBKrOpuVucBVgfz6wq4vr1hG+zfC0C4ap+8FTBiYIUP4mHAi5bfW8 A1E7JvGdRBTfu8UzLAmrqIfMdu0G7bhUZ9jSjkvmYYhpe6hvyghLmGI30hVR3t84e9t2tDkFm7ER UFa8tQOsKbMnSowzMW+cUkB9y11tCeYsW06QRo1u7Q4eCC+rxVfPAubXMO/9G7fnDFiNY/hCbtT9 bRzOvURpF3HpDt6wzbQzM/1hJCtLd4u7/pGhDl9YOoa194pBIby3ikXUC1vMW5xzI3gN69Ya/wDC Oqf1i1ifrFR82nIRpFzSToIv6iNbn/VAAdZ8obaDm1seQhlG8XJfnASUX/OHb/eHzeZ1chDfymBc XL9o3f8AOBfMee0MbHzW0VFSah9Hgc+fxQCLgaxTdttopSe8MFF/6ElwD0FxBKjfQdYQ4Nr9DDlX UcxA1UPdLawTsC7PCaQw8v7UVOKfL3jQlJy22hKUaE3JH1gMrvvAG2vKASpmt3htP1gKmICvR3j7 RLkBKU2CqIShayFC17tBmzFB0ixeFYhReShaqArVUNpepucBOYPcHzRZdhe+kCl20NoS6nJf96Pp 2hNTqPmds0Wt1I1jMf8Acxp/vFhla55w3n9wgbQHBK5hZI3EHCzFhCvhUb5oC56qUebouEYHw9Cp q1rpIAyI/aMCSujjAOvZngEqPMcv5EAO2/7UHW3MNFVSuwvCDtofhU8M2ubT6wFFQSrygaNGbNlZ J1e8FQBUZuWo7RxZ4zlPrFKC/rVFIcbd48R8ITPoRJl/fTOp0EYv2e8XVKkHw9dIm6amzQmf4RiJ OMQfgVWpD84+1YiyqHUCXETZUtKSwINnj7dJmy1KnTnOEmqdQv7ojxfxTwqfKlYmZhVTPs1xoHIM PPQ04LUiZ3Sc0XIvbm8NRYfuwGS23SE4i4CLI+EtmeBh8fKSsJsFaqTC0ywPKwHxQZulaqr7PBFl KF+/WElYKdqmuYZLpb5Ki5t3eLupLvyjqfSEpfyX80U0kKNu9417pg7D0v1h0lwC9POHSjvBA9YN tQ194noW1QmeTl2immyoOIw8sqKE1Gi8GTP40hcuYqVJ4lSONcAkExckdjUYSEVEqYG2kBJTUX+f WOIq4T8oIY5Sz787wkpZITZxHmUMzjlCb59OkX106RzL+kH59DCQ7unMBprFL21BAuITY3sSdFQw y7DauKGbc3d/WPNmZzAdSl3rbVKXgFBY6xUCBut9IukIJuFEuDAFF/NXqD1hIKnGsO5Y2gXIHuw2 Z6vlFV/0gPl59YsCQzAAWTC5KqQtORSVG/MGGXo79ILeU37dImysRLBC00jkImYvChnUQw8qn1Ih K52a7lw0Ey0gAa2gfMwCXZN+8J4ZBCLcwHMcKi6FPV8UWLXq+UONPzhzlaEanZ94A0e6nEBIJY/W HGXZXPpDuTtrDvu/faHBsQzaNDq8vl684SG056nrDhT7mrUQklhf0MLZmfvvrCBr+kX1Fx1h8/Lk IyuFMxvASh2F1DvDKv1+GBT6nlF3UynOzQzfxhqtSz8oACybNrq8CpWYn1izm9ydRfaHUNL84DKo 37w4OZ23vFlbNCXSSfL25xQm5d77wNMvm5m8JBKfPl5i0Vkgp8r84Ta6bAFMETAQdWTYesCyjV57 wwdk3DwnpeDqbv0vB0SPdHww4Lbd4FTUqL219IsT159Icl/1gVO2oRtAmJDoRMZhqO8XuKvQQ5Ou UdeUJym4ZJZhD+8beZ2guoeZ+sA3Z2bnBILPZopHODewXcQkhev16Qd9unrBOpHR4bne+0BmJ3UI Wn/E36iKgsnoYo1TvfyxSXbTpGW6tbnSLhs228E7u2mrwFWHODSol1sXNh2i6Sb5Ce14Ny3wc2gr DpdT1Nc9IBSd62+sEq167vDFLJ6XB6QyTarlpDE3F/2oq91N23HaMgsfKXhT6HrpFLke8/ODVcVs l94Te1fr6QAVEB27wRowdyLGCai30i3fvFmfXbeFKFikt0gFan5NoIcm45fWO/0gg5v0gVqKefXl Fvd9N7mNXSLd4B/E3eGYi/zgp8g8zEaxuo9CzQW/O8JICSSGuXI6xrV2LN3gVc+bxUlWn1ilt9X1 h3LfOMoeC4/2gMCNz15GL737xbV9GjL3MCx/QRSq4/OHencONRCmFju0ANABLb83gpABTU/UQRzg UqNjrzh2IMBybF4c3EH+WhmftDlXpq/SNGzNA0ym0fXtGUP159oqU4ewG3rHI6wTUO3OCq8KU1vn rBt1cwGzH4o2bfn1hrsbhtDD36NAdw5gOHu8EHQ36iGBfrHvdH2j+MCzlUAlwdR1jWzdocnze8Yt mPlMN70JKuWsBR8umWA2n5RUpQ9dYDBzzI0hN9fn6wBUeUOTA5f+6ClJ/wB4d35iBbqYKg36x0gK 8pHTWHN/0gXjdzvATcfmYuXNV4S4zQ4SpXN4TYU05vhiq3T3aYA3qtyMEnWAISN4qPn+nyhlFgPn CShV2c7R9mqPDVZR2VCbW+sJUdW3/OBXcV03hNRNNzfzQLm+7XV0hIDBP+ow9QbRmpjUg8jaDY+s G1/zhv5MddIDi6s1W27RJxeIH3Neh6XiX7U+GS1L8CRLRJnSkbKDuVjrZjs3eMJi5WGmS8NOxacJ VMdKlOWcfpCPG8YOHKI43EmppVMs7iPEJkslcpM7hsr3ms8aNv0gEtVpFL+dTQUlQte20BNepqUK bmMpUNnhAqJN6hsYSm9jY6/6orJC20CczQxLN3vApy0jLC1Nm3C7x7QziQ5xgl0jdt4wfiEuUlCf FBxVrFipSUqH8YlYjw/FTUBC6lSKzwVjcN16ROlT5HCx0rYGpKqnYg+mjfxhUyfQL8Zvc1uPlGC8 KwmDmKnKmBQVLSSkR4l4mmUTi5+F4ElxdKpg/R3hKptRmYk8aardRVdUPum9jDQGcjk0AMUl2MFA 8vyJgpWSDqCd4ADMb8x6QSBSPmfWE3cO7d4CRZ4KXPJ9oDh7t+zFQ5ty1hJPY3sYqAUdoJWOcOlr 2ZoACWOkNUCnS+sM1nboYvSE6PCpS5lVa6iPKzmJcxCrUvE7w/FJCpc0NcaRMXIwzyvcNJteAVil a1hcwb3tFUsH5aQmkdLe9AlFOfzHaGBIfbaJcj35pdI3N9YTvsefeARe7wWIF7wybsLwCUkitu0F QFvrCaagQWVVeLF0puYB21cwVeZO/SBoKrAc4v8A7KikpII0MMYFf7L84Ad81DcmgfgsrX5wEPmV v+UJClAq8qUxa+dlhWkJqAbXpCSpJ0qHwjnFThvKNocpF15lc4Cvi8pikkWvBIJA07wy0uKmimWG 7bxcv+QhWmkP6d3hSnZ1EnnCg3m1hJF9jfnAUnTQdIUVML2hKjvbTWOTX6mEklwF6c4pcP5tOcAu 4AdSfigWFJD9BCHX35QAdBCnAIq5uoQnUdecSyR/h5bah4KTodLM8M6db9YdLF/p3jQsLuNVbQla dVB3PeHYVK1pMAX/AE6Robb7QoWD26wblwbqgITf1sISSTrf5wpmUXd94NrwVKXc/ntAWFOQcu3e ECyd+REVu41jf5RU4bc+90g02V7y16GNS4VqNFQL5at7NANVwbvYdLwRYuXVTvBNbFtIdIU+8d4p PN+ukB9Pk8WZlXHMQg5grlD71Mdtt4djY+kC5cXYDSPMcx3ttCrevmhKlNQCwYRYmk2P6Q9Qpdr6 9oH4fWE0lkA+sKbRBfmfWCRr7xBuOXzjMm3lJ3PeFAkFPutp6QaavxcujxUzHntCnIpqe3mgqScv lU+/KFEId7dorKqjp3j4b7QBqfcp/WGSXLOU/DGUmow4AUFWUl2aArat/iPKHLVaaXX1gOS46NrG Vb7xTu794JcBOjc4ch1aO90xRdJ+iusXLU5tdXh3JPzphhprUbPBBb927QyX5/KCGHfcdIFYLuw5 DvAawf5xawqixJqLQhLg07aHvD8j84d9301jcb6Zo1N7xYKJf0j6Qr69YOz2za+kMEu3zPWAVBwi zas+zQCEqbToIDbfrGvva84IqKf9toa7O/WEh337RSC+/aAHL/nD6DrFtY5mCqop2YRV5nMBy4O2 tMWGVnzw6Xvc9HgMoHcfq8AEX25Qq93fvCaju8fy/pFT/PeCbawxsOf5RzPvNtA5fzeDvZ+kaa/S Ha31MPp/O8afxi9qTCyTfTn6tAzG3yh9haGHePzh/RtYqgOQPXWH27RrfWBoczW27xlvUrTlaGD5 vpHR2U8X378ouM35woqYDb4oNz/qjZtIRtz5w2u3eGVr+UXvyhJpdKbHnAWLPe2kVKSlKh6vCdSI YaPtvDm8MBfblA2311h3ubQNj+UOS35Qkhz+QjytHL01h92bvA5/nH8l4f6Rpd3hmf8AKHIUAm2z Q7te0Nql4Ia3NtIJJTc/6oYOC2o3gPCaFENa294U6wlsvMQlzm/+KHKnECxN4cqAVp36RSSWgLA1 LdYD2+L5wMpB3c6xrpaHAJL3ewMAAFkndPmipK7pS35w6ANc1RaH86/MLawCHzfSOQ/+KA/cQ+/b WE1OpNTnaESkZAhNT+9pBkTUpnSdVoNwbxJX4hhkqwmGncdMs+VBF02g+F+EqlpWtH2dEqXYDYMI 4iyK1l3JZrwU2G4vf1gL94KYgbdoaZ5lB09ICWJVVRbMpWrQMRiV8JOqZatvWLTCw3GpitiUK8qm 8sa+W9/fveOIonnT5hFRsVO6Q9usIAUQOkUq0o+cY3CKUKZ2K4igbFSTEjDYyauVNw/32Cx0hjMk m4+rmMVhVypk3w9CmTiVDyOWDnq4Y9YHtxh1SfEpWMk8Q4MZZsgIfTrq/aP6swuExM/E4jEfZUSJ UuubKP4xGC8U8Uw/F8axaftL4hObD1XaJP8A049mFDHYjBz+N4uqSyk4fkk93ESV4iVwnYE+4ObQ CNQKu8BPqXtARNAFQftCuHpDFTq05FMJqS51faEilvi69YSzjrzgEvrCWZ+8DNb8oUkkBKL1bQlr BWpil22fUQwu++r9YdQHPSEtzqH4+sI3tDi73b+Eb94qAq/I9Y48t0ULfINYThcWspP/ANU1gLlq BBu/OKcRLCym1RGkAoQmkH0hNVN72uIBAcvVCSMtrtAZRY+bnBTUSJOTvCWVV+kFjbpAYNvBUrUl hd3g23dd7CBsPcMBwCfrvGut+8XVVvqWMKsL3eAFP8Qc84Fq9+0euh2ixvpfQxman6mM5NO17CE8 M+9d8pPpGZ6q2d9IRlzptfVVtYVxRbXWEpAyj4ri/KKQS3I2eGqYO7PrCZgUpJFwD78CVMXm0gKB e/PSDfqOsCzbWNoUwyi8XVZcEuQNe8cNClBWzQSpFRN9HgOaS7tuOkMTpbXnGWHV2d3aBmdvpAYs Apyd1c475fN9YexTosvcw2u1zaBtv5tYcAq9XaEjmXuGOkFQbMGXFgByO0at/wDRQATp8zDqfXbU 9YrSSMzn1hJB9/XfSEgDUPDJT36wAQw05NGhPX4esAP11+sVAde8EFLB3cG1oBqUM1Oe47wQLreC yWUL1ajrFRUHc25QU1hhfvbSHB9W1guuz/KFMAyLp+K+sS1qltSvyjU9TBWyaCXOZiYSpOVL68/+ IYC7+fc9YHy7wDzt2hiBe9toII115ntBAHl33EA3q06QAu1Pvc+kDly7QD/tFRHmL22hLWBv1tFw x584z+nOLJPJJIueZil6kljzNzFVN/ygK0u1J0gqV79oF1AgdTFxST72yu8Cgism4fWCktmNxCUh RqGYp58ouk3V8usEgltNNYOvNoFyL/nAQxp+OAHdJu8FBSG5+9EtjSn6wo58yrq0hIQry3VzvpDa nVcIHXufSEW6w/xW6Q9h1qipwpfSwMe8ukudk9LxVSynZxvDqTbT8UBSNE9bK7xUnm6uuxgaqzNS 2l4DUj/4oyan/wBv/MOAQejwl6iNezwwvt8jDMoklzzhynKOeusAhTk7DpF0M6nfR4QLCn9YCQly /wCkaf7QQe6Yf0POGGurwHPSJZrpCbdDaKQ6h9IN7flFLhVXzgvUFNYK6wk2Z2gAC4/l4USBUMsE gRU3d7xzOnKBz+ZEEbaxraCxIFvWBS1tj7zxqC3yi5I/dcH1jQjrzhNWmnWDd7tfWBzf5xvreGGk VDsR+sMFdX7wxP6QPh06CDsIcgtzvFn5xvyguO2t4/OLj+Jg5VBumsaMPnAY21h03vdr/ON/SA6j /pep9oBTc1aco0pioW9IChqRm59YB25am8AhksS+0NdQW/UC8F3q0694BJ8wv15PFz959IvrvYw5 U+8P5Yd9Iy+rwCrzPbpDm23SAz66coBJe/oYTTY6doCRmJ+UAm3vd4DB36aRVSSjvCbHm50TBJb8 iqElW/u6iM1g38vD2G8DZ+UCB3+cba7xlNtG3VDsGhJdWsUu+9oYX/SAczj6QGNLm/WAopLu3SAH Or3jlFQ0GaBbUvDEwkJsNebQHN+UZlW21vFrnnqmEOhTn0KYIhvTpDuNY81wOTGAQqpujQmpm6ax SFNuaNDDNUT7+hMIJsk9fzhmuiLrF9qXpipR01POHT+13gXOW3eCWOfWFCUunLrvHFxCitD5N6es Ut/Ed4FN0l+j9zBpCkqHpDFn06wnxLxCY0vifc1+8x5QiRhlMjTLZ4kYWXiCVu8xGhSOsBMlYfQc zCZK/Ogtm0FoCGJo3EMCP3nVFSiy9BbLFQudGF4E+VlUhf8Ar5iEZ+Ik2Xh1linqDC8J43h5f/cJ 4S+Im5f8USvZ7wqmV4aiXQj70PSrW8fb04Hww4iUXOIVJE2aly7vEvwDwL7+ar7vE4kDLK2ITHjH tXhZvG8Q8bZc4zFFZlK1sPU6RgsJhUKnYqfiAqtF+EncmEIIMwgPVygBdmt2in8oS2u8C2ZtecBj d2bnAUdfoYU6bJLKt+UApcJ3hwMzMIFTB7t7yehgJVczPkYZNizw3rCEkjMN7w48qrAHaEoJCinN Y6vaMv7xBtBAzbEaqMAITfroOcZ6RfuIsO4p1gzZC5iKb8hCZWImGpNlZrRdQBWH5iHcBQO+8WWl J0FoKgoc33MJQg62MFKHq3L+WFLVdWr+sEp3v3gKCuna8ZjV6wNE7vrA3H/xQkANuYdgxtDeVWrx qwEAAZU3v73WHjLlLfOGYpu9t4SQH59Ia+W/d4ZbEAsjna8VXp359IbmW7PeBVMv9TDdN9TFUy/S Khks+tzyaE1LBVpyipRfcNd3JioVJAOm6ukUKKqUlgTf5wmiZU941P1jNvex1i67d4oD0c/ijil/ O2rv0iwL1uDsekBwety/SAi71PXzhK6iEjlorvBKlMRcMNISVKtqzatDpBz5T0gqmPYQ4TbQfihg WVqoDSNzt0hCQ7qzHq0J25Rdr2tF11evlhwcwswsT3jNqn5h4SqW7VXr3gWL8xqYCr+draGEKD+W npDqYPsIBUTz78o1/nlDh3q7w17B4TSop373hFQq/LXaJhDis6HW0UBzXd7MekFd1e6b6XgGqoKV oFaWghKig7lWqoe5vuesVJYpfRWYQo0s1vwqhlWe9tIKSrW6WuB3ht9ApvNF3EKJJIf1T27wohyf rFLl9xyikjTfnAAYK82aw9ICvN+sO/XeKi5LNbSEkMR30i2rvzAvtDrzDfmYJCX3HSELqIuygneD T+xcesFQOvm5ekJpD86tngEfG8BQWAfeDa9IdO5fSL36i0JAfm+rNDqF9IsS/l3c9YYFqb9+kEk3 7whSibD84LOduZMIHlPXT0jMm+lcWW7Glt9IzEtp1MGgADR+0NcnntDpLX+cJZ8it93hl9wBaCgV G75ukS0qtVa27QrM40/5gS3LajmIdd+n6xlNId+kJY3dui4CQgFVb9DCaiVKN1geXWNgNVW+UHUg n5fzeAA52fWMlt3P1ixJa/QwqkdKdxFRd/KzX7wpKiSBpbR4SHtrUbk9oBF76aEPBS1tzvrpFrFN ovFwdG6m8WdnhnvH8/OB9esWMaufnH5g7RVYE8t4BBu0Ck336f8AMG/py6w5bnAJLDSOcA2P6dI1 NvkY0YRvAZVv/dAq9GgEu3+8Wq/j/RUOeeB87Q6UanncXixzFW+0Xv8AzrHOKi8A6jlvFfzTygNa DdxtFV2G/eLHqx1h817Nyi9XX8UAEW0ikB/p6wxd+0HNmAgXb9YyaamHL+Zg939IcEkchtBytuX+ kKB3Dn3geUclb8hAXYtYcje8EtTvBUkvs3J4fN6RyDU84bU9Y5DQx5fpGnzhh26QH7fWLgkD6Qmw V+feE2L/AEgG/wAoDCHmPmDhPvQyNOfOHt06QlrntA1HN4FVi9mizum3eG0H1Ma3gXgg6mOQMZdY HxbwHOfZoFkj1h15jA0CXp/Zi5CVNvCWFgY0JMaNCVm+7+sOpJOyY+zrN6agCWYfrAKCXWe8S3Cl HzaVQZqheh72EKLWJysXeL6/0NpfV4D75vzhIPu2cC5hypQHJtYZKGHNNj3ilxVuDprBpmaWpeBO vzjCYfw5RE6Z/iveJmLx0wLxVDCEe6DeKai/xU+aACpSh1s8Cn4swgsSpL1m2kODd6XuDBpVUd2D iJaJpNFbLSn3QTCfaFExWE8A8BRmQHBmt730gf1dj5OJXJyMlYPDO5V1jGL+0mbjlS6lT688uMYq Uoy/Z7weSrjTZ4dlggoCjz1fuO8eKyiqoYTxGZhEq2NBIP5QgDVqnVlhSizDL95p/P8AGAkMUtUe QilBqOvLWCopIIPK8WCgRopJZoA4omIR8Vj2MJlYdASo+8F1NHC+0KlS5uVTMkq/ejirvNWSuvVS XvFWGnK/+hXAX4m61LsknM3rEuTg6VkqzgXhJKSjiF7WEJTSxHM+aLAoBteENmzMvoITTUQT/phO vPmDBuLrcxlUw+GGIZRuBBKnAdjdmgP+692gFjmv0gl3u7awhar1ja9PeKKSC1SbaNGR3KWc79YN nvla8AqHvP8A8RlDWc2zGBTdozBrt3jLv8oCpNgLv8Uf4hJbdWkZlMq483mvrHmH8YCHIOmusMd7 Pq0MkZlWgqIKTpu0ATE9frBzEB36l4AFvdc6lrw3027wycxeHLcjzEK+H3TDGzBzyPaEkF9+8Fbl xZhoISFaavtCCdPyhlGkO2v6xlunRb2MWNiGhLlr26wnYv6nvFwr9DCE/wC7wLOdRu0Bw5OzaQKR eBJKFHOfR4FjnDnW+8WJ/WHzPypv6w1TZ37wZjkurkz6Q9V/e6QnOoJ1VtACXZ26mKqS/wCfOC4i rnaBNoOUv3jNfodo0LQSB7z94qQWFTHp1jXppaGJJ35xvq/KCCkvteBUQTrl26QBt1h9VeqRBCgx /OB/LQzqfXvCSVsCtuREC9Sncfi5QXfiFb5RYQqXMPa1lRr1vpFJqN/3YDFz+UE+vWLm+vMfyYq0 OjCCAT2i9/dvqHEFJLl3EZlua2pvblFz1Zmf1hMwikdd4NKQU0vy+kKd0+8KU2PaEpD87jMO8B97 1bGAQANrXeFEvbnqmKiLaXu8asln7tGwjSz/ADi5v8o0bbvGlW3aBt7z8+kWLmAN9COcBLMG7Eek IdNW2kVS9DtsIYkn9IUdTpFLKPvaekD/AN1jV0hr6u3xX1gJNX8ICQp9+VXWDdSb5jz7Q4Jbzj8o BMOWY7/pFLHmWg8IJCle8oXT/wAw6+1tIWhCNPKdEgvtAy9S4uHhN4qTZrqPOGpZ/UKilLp3UwEF sz6VGwhvf96zgcjBBOm+r3gF7v72UiCVTujDT1hwAHDhXxQ7/eHzNFa7S2d283KD5hd9IJB/3hJq JKb20ud4UfdipHz0q5w7qpUX/bfeFFyxtcNVCKEggliq9o6jkPNC6iU39TeGQSKdSd4pTdX5wxKQ rfeAxNtvdEa1VeZtuUbndD6esFO+tto3NrvA05HnDfD+sKtvAsXqb9qPMGGidRAJIp94aH0jLptB JN9f6CXP8Y0v1jXpFIe+tmgBi/8AOsdIppL6vFt9ztAvUxa0VZvNbrAcXgBnu79Nnh9nboI1f6Qh w1P/ALoe5ZTWtH4W0If5xTv9IaCHf1dukCzdoMfC9o359I0btDMdfNvDvblFiCdFaWhjrrB1Ajdv rAKXVv5fNFZcbX1grI7mL2PWC7nboIGYUi9usKqtvUd4SdtTyMaFvcLc4KgS2t9FRTQaNeTQLOD5 dx84CKQlTvq+8MCIq/4h99YCR+1m0EX7RfuTA/n5wCWPSAH80OTeNiTAOn6QJmtnvBIDw30bWApY cD0SYqZ2hKh9dTD7QAXve2kZSObatAfSAWfaNID6fnD2i2VrPvGbsOsczvD01bw2+/WAolVrWTUB DpuKjpt/LQ5LQlKcphICcuhfvHEpypv0MHF08Oam6FgNACwpkalflgISEEjKpho0KAYKWOGnkHhC rfi/sDs0dvpFu8XUUhNvz0gHX3oShHvKqVygBRzfDsY+0TEgq0TVErASiSnWZsxgJ179oYgvp1hl XtAyhv8A4v5/WC2+vWLkj3n1EPspTiEy0eeeoS+oq1jGey2DPCm+I+DnCcVOVSVrSc3o8TPCsQhc jHqHDlmQ86R4glVhRz101+d/6s8Uwdfi3jEtP2TCS3xE9VVITLCReo1uYxeO8aTLwfiU7w047HSn FXGmJZEsn4i7ekS50wNMxK1Yld7hSzUb/vQzFITelqmhvddn594DKP7Ta9It3uGaHKvQHy+kWI1a l9PT1go5nnF0ZtXNiYYin0eLwVAX26QvBT56ZWMKKUR4jiPF5x8QOIxa5sjjKrpSo2A7bCJOMlAS VzFUplJ8y4Qq/le23SGHu/SOX5QArylT2zP3jzE7s2naCAjL8W8JJS/uw+oGltIC1Ke9J6wd6Y/A zC8XflaDqGDaQlbNlexvDgsjRXV4dJNKrj4b2hKszKUw3HpFa6ioDLFCZoSsa/EnmIYKLe7eJS6i 7fKLKJ2ECpfcDeFFD3ve7Rm1p32gKVqDtDl3Vc8osG7iAB2VbSDS3IfihJYB7nV7QArKH1j+RBId +e8SwSz3VvBpq8zatF7qOnSGFiMvLWGChVu50i7a6iEkFVrZtoKlkVVc4a/pv6wFF4TlNs3NoZQu bKVFKlEp9ynveEkn7uv1F4FPlaottDhm/OEFrbwjFISk2qJsTASkABN+8MLb9IYto/WLB/8AaAt7 /DuIepnvzqg8+9jCUHTflAP/AMMUhqYRl8pcwpLB6bvvBSBarQWgG7aHpBD2N4QQK6y+T5QEfOKl XOyYSyqGLsN+kP5tu8NSb2UvnA90bQCp/wAQ5wyagfxQ/m/SAw3zE69IYkj6wKL9VXMMLzH9C8F3 ASpraQBvv1brG/bnA1d3gg3Hm5mHCSNu8ZWvbXyx8Rf1secOU2969TcjFSQ72Vu/IwxAN6uovEsP mbNbWOF1dhtAUq721ulomM5RtbMIuWGj9/8AiCbKSNH8oiqydi30hQZybqa4EEapN+sEnyuyXhlP Tq4gMLdddY7bc4ZTJGofVUXt8zCm5tAJcqJZhpAIdyrXlBWtTuGHrCD5bsUmHej0ue0WfncO8XGT zebSLkpFXd4rCraME3frCVBVtOTQwDqFyecMpN9QRtCU3VVftFJLvlA2HeLMSFN01u0OnQn39YOp r0U7hPMRsLvpGU66q39Itci/Qvzi5NOhA0EFbBSBlG5D7iA2msEy9Tf53gGwV73XnALufmOkJW7Z 820ZnKlZWFwOpi+Zl8oOUaeXnCQqzDncdosreBmsTzNoC06aH3nj7vuuqwHaBsDvoTCRxBQoWGsP +el94QK3pvY2Q8EE2/KKEuQDVzBYwo0kVKbpHuqYuzXhw5q934oDO+hMKurWotaA2uh2I9Ypdzr1 gEKARp1MFrp957EcoNzy7QhNtX5k2i3k+SujxmUH3b8o0115COsZbnUQ5tsUxmY8oKmf8O0Xt+GG 3f1N4zZaTuLxrbR42N4t36GLn10jflzg7x8Q17QoqF/dbaCq76wWqG5vrAbR+d4ZLq7+7DPSn843 5iC0GrUdNIsd9Y1vyN2ga/xgWdPvc0wbtyEcv1gqdue79Iy84sQHPr6R57694t9Iddn5RVVbXrCT 15dIcB/iEJYEFWvMRlUCwaMrBSbd4uTe7PHQ+rxm03FOnKCain8j0hIIKU9NOkNmqfS8ZeV3FzFv 1gHeP94a8A8rc4CXHPSKfK+bnVFvnvAZRhKlKJpvo8MBSfN+1AUTV6tAdSUvfQmHqL6atD035xQD m/KNH3hyfxftR1J7QHDhP0gHUR11eBcqbbaAXZO/OOn5xbTfpHeE1DM+12hLDe8KuwOrw/W+kFLm 9v2oADm+guIYpd//AHQ4Hv8AygbbvASgkJ3SzwlClee8FEkHNqYEyY7a9oOGQo8OTrTopjDgAg36 phqiPo8avHT84G435x0j+bR/GAoeWDdL8hqYEt7CGBWne8VTBmJbmDeABoNNjBKldzrDVWf0EGGF 3S692j/aN336whSRUZP3nM2jHyFIUqR4d90usNRTvGG8V8QwmHxc2Uv7RI4ia2Unyn0ib7eeMSsP iPEJDnBzpwqGEfUo5bRhfAvD53/5O+GTftGK4Z/+nJw8oUeQ3iXKUCBpCxsdP0gJVZX/AMMBKb8r Moxxp7y92VDSJlKxdL7xQsGoesavvFj9dYHTQQdbWgAO+rbGBMBVS7LLsUxxVqXOVLQ4R5n9YEzE lKMHLLyJCL09YSm70/stBBJBf5x5X26CAlu40b1hqr7dINSksztzjKr+BhIakp+Rh1F2PvRVq24N jBCgwggc4pIJPmaCFE06mnXtDJBUk3eq0Xv2u0ImG+eMqGqvpEtdExCVKZxcH9oxIlSpRXUrMdSi 4iXXLKarsQxh2KdhCkk3F794ud7dIZTkJt3gFgL6q09IpI+kDN0EHkdXgLF/1i4flA1IF2ZvnBSS 3R2CozaJsnrAZNQ819RAUNfN84Zja9W0OynStu8ci2a7q6QGLP8AWCVKNjprVBZT37xy3IOohAYL 3T0gEmkkQzgHQdTCFl7FoVPqU5L8wmEi3LraEKDtp2hKi+X6wQNOu8VDT8oBs8EuAem8VpL5/m8B 6h01+sB0Un5v1hI5lu0JULIMykjYwSGNf0ik7X0gHVy3IQdoC7Acz73SGGjn0gBxzvqISlK7Bbd3 jy30PrpFZKXqcfleLmxgM5GrxVVrqOUZr/VoA1v7usJdOgcvBbuPWLn5XEBXFLrcmz/WNTUjTYX6 xU/WDVMfP5dx2hVJUNtwYCSvprr3hKak5thCnPl53EE1sAXaAE8quRiqk3LtudoyJKc1+kdE3O9V rQkl3rftBNPQHeAbBW/xGAHfe/W8DML2I2EUn3b/ALUFVTU3pHlva8OwKtPSKnzmx2aApnOnaCKW ov1MC7c23hKbHbkB3imlszPrD+sGZXTzHOKST59tDBFlD6iAqo0jLmhKvgPoqKiG37Q7Ebd45bX3 gqa/MaGCybJ+fpG5ddOmlosSSC4iogpHvBsxi389I3q6aQ6ddLbx94LK3hCAkEVu+47RSD51X6c4 a6nNsrNzgMHH4tekXU2148wKX68orYnoICsz6MnK3eHWatxTemKg6hrfeOmr84ZIMAhwdPpClPl1 bYdYWTbO43j4tuQgX59WgZSQ76Ug7xUxpqdQex5P2g1KDq2GnSAlQMxI5b/8QGzXdjFKir+Dxyuz jRXeDyFtINIzasbPCSoi55+b/iBke9+sAmz2PTlAVsF027bwki99NDeElDZjm+EdoQpJy+VT6jrC C+mXvBchmhRIYfN+X5xUFfw9YqCwlXzqg30LVR5mf1jKY1uBFep0jkam6+kEOp02POCz/wAYYAv/ APDH85opUMr+Z9Yy394bs/OMyiTy2i6ru8GxVf8Akwfl1EBlac9PSLuW6XjUHfONHgEduQPOH5Xt eHvVU1ov/HWLd4caPt+sWFtVcxHTWE6desf82jp/R8X5xfMPqIbWGTYa9e0CxUauVgesOFU311im 5I3ghBAV+UAq5tbe0KG9Tv7w6GMxPytG4Av3feDS/wCsMElT7naKUkgou40Nt4qsb5k7+kEhGXb9 YSkKLa9+QhqHFf5xVd9KW8seYwVVOPm0ZdYBJ6/0a317whR9NyI8z/tbNAOyg8PZIO8BSjc/WNbv /Jje8c7Xf3Y5qPkipeu+4ihT3vFoT5nTvteHFukWDneEklrdXjYfEW16RcRub9oBpZw0Df3YGua2 53ilqlfUwqQVeUtQfMISpiP/AKKHVZO3xesJIR/tCbajleKje/8Aq1i5aoNprDI3sowJk03/ADhy loVLQ2YfKOMwKopZT9LBMB+/4oJDqfV7tBPp2g5v4phjf84A63MakX5QGNvNFW7w936xr0gfK94J JBj6w3rAbXeMz+loEuWKlrundusPMUz2pjEYtTKxU5NI5h7WiV4X4YlKfEPFZ32vxCe2ZIN2hNSl FPlSNu8DwyROKJPlWU2gbqZ1qN1K7wjzZYB9e/WEslm9YmzwkqTg08VYZ4QjDhCQjJazRIITxZs5 dAQ71PrEoTcOrC4hcsTFIWCHcPAPOGD/AJw/LblGx/FzhLn8XeEqQogm1O0JR87mGs1WsKLt13ir XvmjS5V3in+T6xc5h8jFJFtOsDhpOX5K7xUBWprpA0gVOAPd0aAht4DdtIevNrAS6s93PuxSkVDV RIgWb/4VQp7kX0j7LMYKKqr7QkK4ajpc6x/gpKlWLJciONMS1Kqs2npAYZRaFKJADP2hamc1kCmz w/lGkOrN+3rFWUttygAc94sXLekXf+MJb/mEhhe/eFOBewePKyXZ/XSO3yMV/Ffp6QCMvu63VGoG Vr3EOe2W72h20zQGuy210hFKh1S1oJcEi+WwMBmaEkMCVEJhRmXDMGh0WTu/mj8R1f3YWdWW+jdI Z6UJNJ6vFSFfwhjZt7l4ckfm/WCSrzH1VAK166NvAQCaOfw9Is7EvDbnb+MfETZmDjm0JIH6u0BS dzVppAlFTU3gHTb5wliO/KCHvvzgGxDvfUQfnBpIZVlaurrFKh5S/eL+9foIISRz7wl0p0+TwR1c RTcjnq0H7xdRVYX9YsV1/KvrAuQ1rZnJgAupy3UQZmx+kVJLoa1miwt74+KKaiN4NCQ2ut43H6Q6 M3xGKyLhTu2r2gp9TuIsrZ2jK43PWAtRNLeXSKsyQ7dDGVz092KrJST1q6QAsU02/wB4ckkadY1V rvvDAtvbeL3jkPzgVWT7p5vBL3Pm5Q5bnaAcw36esZSOvOLXU9/nGggZbp2GsCzPr0gPc78hF7A2 H6RS2nyNopsPzEKv36wnkzvADv15wQoi4+UFUseWznQwErUno2sG5P6Q5/1coUlO0XJbRufWNC2s IJcP6wUg3Bfk9oLsDokbwxAbWpeienrCRUkGrTaM6mA+UKWw9d3MMPyaCU2UOnm6QE0tMQuAA3yZ /WKVb8rw13EFhm6bwllMeu7wC+n+m/xQwUbfxioE5oDqBPI/pB2GsJZLn5/OAKi6LW67QCr0G6oq 0zc/LeCSoknV7s2hgqU1vl6xUBruNTDEEBN0PbvFKNddG+sFSyNW0jVOuhHXWKwAyy2jtCSR+kOE 0glzyMVFgfMOZ2eApyXF7vtGWz6WgF3V+cJy5qruOtoIY+a/LoYa53fvAdwNe8VZRdr6m0FtO2kV J9xxBVc1awdgOrw5ZN/nBBFnsYLg8v8AeAoam0dba7xyhxY6PuYGr9rRt/GHPZoGhDxcMegcH1g7 N9YYu2sO/wDvePp/QqH1gnflFr/pG9eoEaEMfQ20iuq+hG2sV1EEWZ8ph2BUDdwxEFnBSfnA5gv3 hQKbaxUE0D84JG8b9KjaFfivpYwFXD6naHCslT9oJqcG0UAZuzH5xuQbG2sGlBb3+sAKH0hz7ynF 9I1FQ5b9TCiDS94ubww011jo0Jup9YB1f5iA+gMMxtAcfxhnsIB1T+UJ5D96ASf/AKEQ9TteHvrH 1FnaAp2P0ip32jm9j0jzBMAvZOghJFg+vOMvb/iL2vy1gqLdOsO/ppGl9hpDkHl+1D2zjq8OrSl+ 8LxWFK8910pq0MJ4pf3An3oEycFBPVLExkSwT8oly0sVLynpCOX5RSkkb72hCySr3oHJvSGuXtba NfwPzin/AHMBYfr0/m8X0jKab/uxm1/CYvz5QL7MP4wk3uYROWspbVD2PpH3VpaQ3eKvm2n9Gv8A vHb6f0fyYf1G0fxgS0h1GwgzcSUKnpDl9RCpy1DhJUyL6dI4s9ebVKToOUKxc4qNb0OSd4H0tpBO l77tqYe3w26QNxy5dYs7/N4JBpOn5x4rI8QCFpMhkcXRS1ax4ivDS8f/AFdjsYcT4SrDBeIwc5Cm +7KRaq2g52jw2d45IxOD8I8HxA8QxfEQZcskXSljzv8ASMJgMKJYVg8KEzkygygSLP8AKHIMKu6I B9YbT3bGLsUvz0gJSGa/eFJGHWUa1KeAFWJu3KMznK8WDAj+h279IZVCU6OLmBSHQYBqDb7wlSEs Ga1osXP87wmn6w6ebk7iOv1ipjYU7w+wDd41sPp0gXu/r6xWhTlNjtCUlWdPnNRgIWpKj3hyZabv 0ioLACbs+kHDyVVfE3J4SaXJuIu2U/OEWpPuhzmvAFxFT/smCyjVo5NhChrmbSMyTc7bXg3IjW6r X3hN78thHmFi3eOm3I9o8wDe9DLOXQ84CajzhTFzBpT3a7Roe+8We/1gVXP0hBYEO2loS4AdUM1Q qs4ducN7ptyI7wHbzP2glQKkVODzhKqiPwguIcrDJLMdTzh3GvzvFlKvnHR4qKi4sIPF10c69IpG nMWAjUFQLPtCdg+2sWuBq+sWfp16QTonrASV5hZ383WHrB5X1h8z6/xgZocKpqum3KG3UbJqb1io 5irlqm13ghIIa3J48vrCnSAAGL97QQpqufKBSakadRygBVlKu3KEqVMZWg5Frw4ye85T5txBtm7Q C7ZquetvrAoSEj+MJJdLBi2hhApqTpl9yAqmsD69YCmL+VufWKj8Xum4gIq694cXGp6RkDDV4pb6 aQn4dDD7aA6vD1ENa+pYwyrqN6dg+8MdNe8BRdtOohQNTajpCTo0Aqfk51vApzA3N9IsWHKE8mb/ AJhNtL9DFsvvqH0EWeGbzeY7wCXJdu3WEga79YUoGp1M3m9HhyWPTaBa/wBTCjevkb+sFZ83PU+k CqylK9PWAwfa+p6wDrvVsIQp79dTAzEJ0baHSWpL/wA94zFg1+nKFJSAqu/8TGjdG1hgG97lrGbT SE6Aai2sOF07nrCSSWJtBAVv5j+UOATzU1tIl2cAvppDmz2J5xlISy/QwnUk2isBRU/OEkgKQc2t xFT9GGz7wCFPdtfL/wAwoP8ATSHpCts2oflDDXVtzAOpduz84dRfM3aEs9vpDBn1P6wgOQ/8iAbV C/eG1+gEP/8ARO8UoSwXqY5bK+cEOyRvzhRJdOySYDC2kLcudANXO148v6t6w1StX7QKjlUqFF3F VPeAagka0/xgVMi3PWGOqb/PrDhRtoNYCgQT+fSAspL8k/kYBoyn1MOkE/tW9I2B1p5QHa/SCwKn 16QTpVt8MJ3B96G5q+UJSASBY/xg7Xe8CE269oHN/SPXaAySXHyjpF3FvT1izKBV8o5Hnzh9Y5ne C1n+sDpeMiYGzX5v0hw5O8DaDeGLPrFxGhCXfu8am12vG1PqNYAZi79DCtAQbQmrUctILLt8J0hy G+PcKgbAe9+kDn9UwyXLawHBpNtdHtHT4h+RhZct2YfOKkktXpCs1Hq8EghR/ELx1q+UatfzfFGZ TU36qf8AoANo1Nr6PFxfTnAeKAw5/OBfWLkiL66wRdNm6QAXp3vAS5P87QHsNdIteLHoWhlaiAAq 0A6J1P4o8pZ9z+UJbdO8JCtvLyj6doucsJYkh/nBLXPlvpANuXWB84BYgPBbKNLCC+Yqy3EDGTpK VgZukMlIQn3WhSy+QPyETJpP3Yyp9DAA0+GBuPyi+UwGVYW7QVVtyHxQBY/lHWHuf5aKyT8MJOoZ imMvygHcfWErLsq5tpCZi2NHqD3hSlEg+6wis5ysuT0hv9o0fZ4179YsTyN4F9406chAf+hc5KK5 hyYZGpUoxgkeP4o4dfisj7Qh1UgPEifOxCeB5ggqdVrue8eHeynsvUn7YtH2mfTWJMskgt8tevyR 4DMnmbMwWFTxeVSg8DT+P9F7fpDuYdz+sEBuvIwQlVCVnOU62MS5XiuDleIiSqqXxQkqR1fWMSvw 7BS0YzEh5MmSllLUbJqPR4m+K+IzDNxeNmcaatd3fQflAN3NrmHUKdubR/8ARO0fypo6P+9CTlat i4eFSMThpbm3G3iWnBsVTDdtUdYTmfmnWFbDQQKv+Y8x/hBf3tmanrCwzAWc6mAgKca9BASSRmaH cMS0PsLQAxBPWDqCi0S7uW05wpgGHKEkuL1EwSlYoq33/SNWP5wrhrW/PSP8RYpLavFKlqdnd7mG MwvvmZ4H4rqYwGOZPeCSkVaOmxV1gKH7VWrbwlIUeR5B9zBkmpxY9IzGzv5tYcFRDeogCogUuOsD MonmNIuDzvDn/mAyfP73KE2sLKfUQk/Ec3SA2j3vrFLBz2cw6bV2blCbkB9ecEqXfbrFT5gtm3hJ JezUQAp0nWmBW5AtDpcCp4N82usfiOphJIdrU7GBTYa6tGY0v5W35wwUS31h1PmtzEJKHKdbbNDe Y69oS7l/N0hKncv84LkkaNaKSnfncwWb9YHmL36RvDOw1F9Y1VfVizdYUBUrvrCSlZD3PvQkk/PU wopcVFv4QAWcX9d4tUAVOfWCGBq5u8BnF/VXODSkgn+XipSql6PyePwu+r7QHfzNeLEnePvDd/nA CakVWVu0C92bqqEto7/svFSU2ulvi6wahp843Y37QCf9xBKZmm+6oDPqxjQKPW3yhSd9nu0JBvv3 LQXcKhLgVfnA1AuO8Mq7ctD3hybAO2wgfnA4jPtDkWOvWCfd/KPKVdRdoT20hLJ7qgsOmW49YZ05 fPG7O9zaFKa+kUgM9yQC5hWZRFW96ocXp+kPyLNzg26tyit3v2MAlu9rQEvbSPM9Noapv0jzPfVm gjV76a8oExWpUyeSecWNvmfSCwc6F9R1h215amOd2HMXaCohj5VdYzGCkIBSL1HK8JKco1teKqyW LF8sMmydTAZWp0SLrf8AhASC35woVFQF7aesBIV1aC/lIZdN1Hk0AhwNBzU2sZLEx1JbteA7uP3Q YDBlJW79xpFh0U+vpAu3caw9n6bPvDO9OVVteUMX522ikEcni5dabODftF/L7sXLPr9ISKyVK2a+ uogIc+vutAuXeCSEq9NYq8td9b9oDdv94eol/dqf1gMSC/Z7QCopKn31PSHakC4tYwVFLDSm123E MNFpc8xuIdRH+I2bUxy5JZhBzMD8jAGod+0XSXfXdV4awpOpF+4gAEvU3IG0Z1/I69Ivzfs0VCq+ 0Eg217RmqB/OGIv2+kObDXVo5RZRTz3eLafJ4ylvrDO/5QYu9oNzBVqNIf07RpvrDQGudO0Wd/51 ik9+0HWB+fONzv2g339Y5qF359YTsB0Z/WNX7mBdhfpCi9TmK2toyesDWj6iOSWZN7wzuRfs8MVX 06wRQWTa/eDmIDnSNy6nfe8KuyX+VoKnCgC19TAoSRdtNYSba32ilLVvms7wkg625CNofeD2gvFn 0EB9add4GmphD/DHpDH4YSNibx6Qe0I6pvDbRfnHrFt4HRMXf+jtAUdRHpGpy6RL/a02htv+YDfD 6wzloQlWYa39YpTZPLaP3oyqavKrrrCd77x6wADaqJjK0T+kZlE3hkqLOdbwgFTxSNKv1guXgncw Lm8X93SBeEq3P+8JGwPzvASSW/oJ568o9f6OfeE9TePWEiABzjw9GJTxJafvRLPkftHhePVUJ/hy Dh5FJZBTMUl6h6DSMZInYqYuVhZaOCknR3sTvHtB4tjEmdjcJJSnDrJtL12jx/iU/dLTKRSGIAAj v/vFv6dSO0KUqokdesZee/8AQmt1t8V4Chq0JB6xrCdNIcbwkvf+hF2ttaKy5VVuXgH+kRbkDFL2 eBAe9zBjU/yYrvUB+sA7qd/lD7tDJLA/wgfiTeLBtbbQn9qNd9NoR+LWBfym0XgQlh5lXgAv/iQm 0WEJKLOo/nAJNyYZ27QoW1O0Snc3iprtAtFIdgYcbm8fzyhNNnReKt0rpHzgM/8AiQkP5tYHeACT pAMB4bZ48x15wekKf5fKH3Sq0S9nX+hhuv8AQjquFjaLBoSOcJa2X9Y2tGv1hb84ZhCT0hPUxQPL yiWCA14skWMHqo/rH78MbsqPWD/PKEqu8ILm8LcAtpaEbV+YDQwH0J09ItBfaAS71wn9r+MJi0B+ f6wbD+XgDrExIsP9zD/Eb9bxbeEncwP2oCt4H7IVEvqBCBt0gtz/AKLNrvGu0D5wSYbrFQ1UaT9P 6NBfX5wH+KFd/wCMJj9+COvrrB/YhP8APKFvsbQhn0eC97wPxO/0gDaANiYPQwAdIEDqbwL7fqYD anfeL3I0O8BJbX1gjauC0XY1a/OHGwtA0c6loBJPzh9z/vDtemEtuow3NRggcoTEsnUrZxbnCtPN +sEwjtCn2RDFoDb6x+/Aa1oDfzcQp9hAcDIrKW0gHeBYawGLRmvaLbGKh5ue8SFbvCybkRtrFW9H 6wF+9BDD5dYqcuaf0hQe0IUdYSNv9zBZvPvrCHv/AMQNPlBPT0gWEXveP3o9P6End/6CYu2sBrX/ AEgd47w8W5w/WB00g/tQYtvrBO7Qe0Iixh93/oX3aHhPUx+9Cu8DrrGm8G20D+d4QRu/aBrfrASd BCeusLub6w20Dqb/ACEIvqpoPcwO0f/EACkQAQACAgECBQUBAQEBAAAAAAEAESExQVFhcYGRobEQ wdHh8PEgMED/2gAIAQEAAT8hMBKsuUyGuDkB6pSySQ+QxtcJDq7b11FpAL6I2EHeuiBVxlKMdDMh QTQXZjQ3EikBviUQ5I5Z5wFVuRjcGa04bWub/dCgY9TBKwJnmNSXQjq6l95CPTb6VTREKA6pTFUM nxscSwrIMZHM0FLEgbHTkuSFI14LPcCrRihW+miaHK5f8mIWUzUOoYCAzRwjQgq2NBDtdXJAyAmT TBndVY+nIN8oxZBFsJwjF4mYg+1qXgR02NuXd7wzPJYIFXV46JWN+ZfUtokCoU47VQ4HU/R8G204 pC0YYzqLNwFGaQlE5Rimw4IaGaX5ELViruBQSkQcIJoMwUYsLBVwhperrAT4nFPRiNwMEBYrAbUg M617nJS4EVCRYDiCfJigBzZfLORIO6VLawTrBRv/AKhYFhmtqU2B2CCW2zB3gdhBYQ64cMDJ4ZIU gujdFAquCQb0n9uUJcg0kqg3AJQhUDlOYIAFhKjZRxQbbhW8LIM5j/Jl1gfepLF1kcVoC0QKu8Ol Z9kHEh3aFcEHUkNj4FZEKIjPleaX0bG9qGM2au6vzIhUOyMrGHwAihbugGZxwvRC0fwFkYo0jPWY k6bo9YOeRDAbUugiL92uWSCVNqzlTsTEd8SPjUmHZRC761V/0ID+x9cupBuDIj+sQDPXTNBrtd0/ OCcf2XIbHtmx8pVDwmEXItbL9rwhEZMZyAAKC7OrqZINi3NiYw2i9KPpYEXuX4Fo17EZ1fmWEDMq vKFCzYx8oaHrlO11CBMsTY+Ch1jYDikpz/B+eiAbKrZlFBkLgUpXgBpDcCjix2DEDjVLPCBKU5EZ OR2teRLqjYg5+pmWWNgEvN7H9cQAgW6EANKFsD6nWLidueej9EkQCtz/ANC/jnsvkhZL1hHUlMBs lDqzJZgskuBL0LEKDmutvyPofH/hCbjcD2RCthmu7G4rtHBKulqNid0TKbDsr/zF1WppEOg0gL4t csCwGQJAKwF09KMX3p0pAJPAFyla8NAMFZp3hB4txTnf5VDA2YqFBLRdn1vHeZamb7f9r9hBigOV ZizgO/Xb3+jt9FOPn/rylPWaqdfzL75mdbnQXEzrdzojqMyeIKWtfMOOA4bKK2+wTq4P1aWF5KbW QETT64xJeK6E2wOf+ng9HUHxBsCtfUvAbfQ7g0SdoEfuYvMrlsHYYuv/AJ3UCSwnhhm83n7BmNeQ VOxEvJVay5or3cRwPaHcBuAEe21C7BzL49vdEFLrW8KjE5x50DUYFLIjzfD/AKqowjVesH0Buhsc 0LQBXL/SIYQS9JCkQNy/6GACnSHJwhQFXu6ADEKyoadRvxhcRBgMmKFazJ6jSB5mEk7iG/vK7A4A uqPP+JQq4l2VAKLR/l4mTCigdEvCgOIYXlWCMujEA8U7aYbTzKdOkyQy5vMtTIt3dCoh/cpKdmK4 yx0UvSIKTMBmiL9tMThcalRRRGMS3Nh/vfMQQXRCSXWwzPlDeE/okOWVcMkRfJUWhIqc8UNzkx1Y 3EgnWIsfNxOR6/0xQN1xPaLSwyfeRoh2SuPjUAgWflwEiGilvv2hii4ky1rdsxUQ6Vgy2D4C6sLl yIfzgPGEsT+9mHpM0w3255EVsQ5vzZiAtIDScEIUtgnTywxVgbCppKyAwkrrrKcCxHIWItaTUjIS NWq608kWiFc2/odmINLEbi4dl8RoKc4TuCIrmQ5qu5bKqnQQHYJgIbKkyiMsP8Rap1wku6LqqLCd iIDXLcpPjSjB0hnHZSu4oM0yKCHNYFJL4VZW705C23U0jFtoBrlfe07osNmULgZLCBdnMkEBaEiK Wn9tzUo5B/Gbpt0wC06gGWORiqGTARQ4uzqUYjlA03WMyB4iD1dBL9dVI6FtmMSuyU4vvJVDxCS4 Ae5ZPWAazEbrjBYaRh4zsBQg3ogBxiDlJzAER5SU3fPVkrGuLwgawayyZqNrk+cgAtAIFp27eiOc xWEwCNgrQfdEiCykgPu25Y8UeJBYfuhfVZY9VHIWSpYLCEZJMXVgU/I3K63DlEBSXoKGBZHK8z1Q OQN2EYlB4/zyIvU3biDS7lpkKwocJEEv3pwCoJMjBk8rlIdesTN4AR4FQO8TaALryHqGIZ14SAQ6 KSE56UMJq/mQhlEb2QIcoFjlwXL4tnYwb9hmCCVr8Aow4IXAequt6InIO9MYdlx6aJKsV1K5d0X1 WVIiKH2AwJMBnsCjrE6kApl4XFgB1F/EmAfjYGZQNgF4L8nig558r6JHrLeCGZW9w90Sbxs+BBTt kmCWUK+iaHioe0pSGPFMwDKNohHZ3lFSwRxLDv3Trn/vZGjSO0rl8vFxSBUwsLf4B95muFhiZcHs y6/QqyDeZrmfP1vQErYZ5oELqNmAi41xwedlWZLpub9LeRw6f/O59OX/ACYgmrIQBZebteaBJ3mu Pjm5IAQLaCU8Yc5neM066gIOV9A+kACgpTxcEwTmbdDSS9y4QZ7fR2l6uHM8/N/2i0La0Zyy+gEt gU4P/Qv6ecOuZ3l4ucdIdWWROZXOSPD0ishIVgMNX4gQdpVPyIjsWI8kQtahkYdwD7wlx4zLJ2/6 q4j/AOh1A9TWFw2u64ctKYv3G4UmrxHhzbDi4w3g0cd/hpBUj0psagLHQGgfIgBzv/rFsLRtgFAV o0RleuU9xBrJXmQu8gfeBaFhfWUbnGr5wVuGnFsFGxfEl2sryXMrsFOWKKLvVwiaqm1j2XqljHPS B0pk846orOVBaDRRgNjkmkKoqsw5ZvRAMKwgSmFQMuEG4TsQie6bQPiJQNsQVQrLeoXbJGriIRGH iaDIXKcrDCxAuWAjboYBiE0eCmp9BA+DibAv8tRZXXP/ACJggCU0UVI7HXz4ShBh7KDwhzWGS9wG ilXUT2L95spXtODjGbJx4yU1AUCyd9nxh0dlG8gslZcn86jCmMDQGbEy/wBCHYWmVmaYtAFooHAq 7C2LfcXA9vAf9BiCWyVhCjZo17rrIncZOaCq4TR6zRhGqmLVwyLX5piAmsZgVZA21AKLWlclG0LX aCEVXDBFonHdF7BypqhSGcbKgliDdy5ynaVDT0GYUIRGqSO1VVKSwGoIRj3fSpEluiPkhDNK9z44 DTdgwNIF5GHDYO7AciFSYcVnQMIhYF6Zn4giXlskSSZZgsYgJ0itpZFPlQBItlB+UMqx2oCwbvEG eFhyZLAstQYXEJ5nRJJfphlAXOJHOiwLwNbTFZlRYS2M7Xrv/MlurbvkVznZblBRTS84cvDmwG2L 0rnKAee7PeDLujcjKAbjCgmqqSiiaFuMKo2kUcIaYhGgFb0wKFyFCWKLYX8MvoD/AFjctKaL9aSi HDrQCscPGUKa0v8Acy0XLVqhemT/AK0fe1O/K14TqQZAJbOYCS22y9vWUaBJLj1gAw5LCJxRfqYo kbHVV/oESrMiKj0DBaeh2Ds66X6sSnqXtzwWd6TwGKO4bk0qLZ/0IuIeqz7JdOSJw+6Ulg7HF4No cNEpweCHXIUqrlGuLw7OjEBEwiIVNWD4e20Y+M4NMSTgRRFM+XSp9OHsAJYXBXYMijZ6sJIS5z6U iLYCvZkxCkJ7n3gUi3b4rW0ciBQCuqbFSYRcYvMxiJew56UGYCAIBk2h+sOBlZDFTDXVuArohlF8 QP2IDBuXwZei4mYkPzSPqQARKRq6hMZ8YnZPaTZZ/Su7AFQMAaeoluO0vFfQaSsHgRvLl+ipNi4A cK935fRmiqb3uIU1i/4kNxnYFI4wcVS19YAiZlTcu/H65vBQalRnXQgNNUiX75wrSIUclKud8kMF ka7bO7/ydylmC5HKDZFwQO++p94ztRX9wT94FUsjK/Lcjg1+gEVqZYE1CI95Tg+5GSwpsoWYMog0 3n2D+oXMdfaG5x+f+r9LD3QOj/k6+m/pm7lcx9J6es4zM9pqav6X1fpb0MdfMNbCUNCMDMVeiPLi 7WaTtgQE6CSQK/7BLMBxKPPZ/wDRfVCRDQHKscmAf7h64PjgVxobhM/QqNUWullfTfWpk/8ABYMY dbYrCVbQWJSlj4TWHf8AyVeRTt9FlaV6wqObPOKdjOnEADkFguVSiPaWITHhFvmMMPcW2YJFj4kC 5Rilm1l75RZC4UAwLQilbGM8oA6sUNuk1kwgWaNp3uoi1KFVslMQueYzB/tJvzHATB1MQNxlSoOg kVQ/dLS8wmHAeEV4ZUbmn3xjBCiP3ib1hKQuxxPkAnQ1PESxDLRFAqaF/ORBaOfgwMdmyBLoYWR2 h95BuAt5xiCns6fzHeAucH0+ivEjxPFZmLhRDWh8wj7wGzW0fzMPMHWloB0aJ9Mm7Q4yXg2GwCA4 2s6meQSQog1yotGQRlYGXBsgaROrJsg9LKoOg3phaitRskW9qc1WBCamgyquvUSbNVx4yIr3IOJB wqCvNWJYswW5DApAy7LICtnPQQYGp5Np/JfYQDcGokTSwoWgCMmGFANtMUOAY1IFFsaEgulwnMAh m4aRls6xU6wuQOgpidLMtKCMC4iETK92TEQ712+6JAIWoDUNN+RNkIdMKQBZl39cwqeYqQcktcdn zOMS8BAUkelcEHYN2QIEeDKFE2VtIQYSlmIEcBIUlNdXokKQxKXhi5WxGSaucMHFFyNqDHDShTAW aTR4WrNqBK14w5jSh1Qtkq4zYWRpTqD8kKNksmMaAiltRKlGfLnyi4tP4Km16PKIUqBcWafaaJTE kBoRwP5QUj1JOJvAwolyH3XMrAL5ZFClet6AQORhJlyFoYTyRDY8QpQ8Bk8hFZCE5iyAaxghLEJb ZMeLDXPlLFQZUIY5g29G4OgxFLAEC3mQhp4pa9gS/Z7ytiC+zd430HK+CpgQOqVnnurEErpUOGHD QVhyjR90CTtTFhJq4sPW9U/kVi6GPMHUC9hF3Qv1OBCNq98AC42zUl1Ed1zAzuEXoPnPtqBTgV90 pGVV9GBChT9DUDEwgCbEl6MqX4iG8Cwi4UeIikDbCGH3eZYGGEz+QuEpAYGD5BGVkjwRAF22Fdf+ lqYqOjRbG+XpGBJwc0PgqBaTHRWlMlBwENhSPYgee5rr9GoSxM5VNHZBVaYA8jMY+FgARXoQW59r 4Ca/4Cd/+zJTrYOECqez2Jbj/BgsjaPGVBa85pQUUS8G/kTmBUzzyivCBQm3neI0Yyhmt8HKFqaQ X1CWPiP78Mvon6+cHvG+s1vEVh43DggY4WOvrr/nceh9K6znyg4u5Wbl+M3Ms3Hc3EW1YQaz/wCJ liLMZXwIOd9Ix2YQYC6LPEYf/MvM3dGFxBhJnGweSKU9VlgFb55I2kUIwKPLSafP/gzwQ6f9CAJt hF8fTFc3KcNNOpbSW07Pq5Avvw/4NpuozCKrFBYIHb4zAPxKM3Ojow/aZMpbEMSGTP4It1kl0HPd KBWEkVYaPlBpQHBUWowyivBWQzRCnbKIwKkUt9GsmVmSsqKNrziW4TJJsQfRxibb0sDhZcyDGABX abgBVES7vHDK1VWZhOfitQvmQIAC35T61zD0BGgwCCMnCqKcRlogrT2I28MwrojWqQrNRjrghv8A F+WIR6sDb0RgVfAYBULTgIQFEWZFDXAMzxfFC7ZYnswY8xS0V5VhGEBm0bkGzJ1IgxU0qm6sJMwh 6r9yioFqiv3Ey7MbbSk4DMAqM22/gQBmhIgGCDyPX7Rq0imw1kxwSDYUO/0iFxcmbde2oEje+ZRU 6wReGJbiBxyYZycYDts6xMKeGYTxnJOWQhP8momhFLSwXVX0QKLmbuIue9gl0CItUhLMYzSDyFsM yiEJzppVe0XitotYiNjXKCdu0sYIemawSkFnIQaINYYCpLg5gUdFrFsONCyCuejARVhsVSNK7chE GOGikBdsaQosDRhu0UFuN1BqrhF6SwAmCmGfHktJbvKNigdoChfkio4mcrAjw9YGlEeWIYChTqZR gWYJRjYTcbV1uqYVWFXivSLiBUunSGXQbCCbcMYOYEfxmYn4ScyGHvY4qN6dUhrBdBzJViizCKkr aq/Yibnz94Q/7kX6RihimpN44GCypTEiHF8RkcID+GEL56wkECi9kdCXUXTS30jR3BTn8JhUCBTz epKBVOSRbwWjLRbYnfYwQRZqZzlIfx8uOpEMHCk80LkxIUA8VrqA5IxI/sYjusUEB0hRhYBdWBLl NGjZ3Q9468eSMKkWcQAyLxmV9kMLiS6iBt9z7PkKyQE3guCg3zwgoIF0FBnJy6n7nNhhdkfwYSi/ n08CQFNL4mQ7znqEugp6iHJGcpuxQU15Mw1K1o9Tk8Op5oFJA8DCmS10CcFLxtwl6weP1IhzY/0n 3n36C6EBSCl0xYLjB41XigjEvH0IvKEW/Amn+JcNdYRvpLqMNrzxGvGXBZAwtQ4xPtCAsGVkq4FR dIDH1gp+nOf+rpFn79jMVhoW/kmWh7UFDcRmwh3HrFsdmNbXZIBbt93ac1n8TAEWE4t/IGF9UYH/ AFbN8fRd5jUT4pXGhVv6ozoBbK9gT5+hqZ7fWic8/aN3e41uPnc1MVUbmCZl4qZ19HijN3c2DtZy /wDiEjBYW9syONXhV22sKAQWDhCizhy7/wDnLKNvBKJzKcu0Y/gRjfBbTXYIIEb/AAYO+gSw9iUM uD8UP2i6WVj8izi3tv62/wDYjSl7/wDRXIL0CCmMqvHMK5uz6tkpgXVNj+WOniGDlM2XrXMvb4Ri dKl2HgxbP0HCTrt6yfyxLe4zYTxtiT0H0V30gqNtBtBAWKGJMgRFY055Zii16/xZBLgtMG4vHIpQ Cu0fYCQosZR54ofZrgCZ8xHxtcjIa0o8mjxnrZJQJeO+V8IwhneLIpX4ZQiInJYPhlKtDlN2AkRy IAKTusR8SnrQiSIGFwJ8g/zmKAgQvEJGURSwGBQWkYRjgpyotI2lNUk29hMbWlvIXGHYJVeD/wDB lp3yv8JcDMk/lxCLaIKUQjfv1ocTMZWHKi1GRzJyDI3FOmTAMKBpoJxeqBwLzS87AXRCt00Waqak X9xLdXEVW6xqA1WkURVNkSAsNgonEryQIkcLkITEOyvmRRsPF1Rqgp4bLHb5ow2CApWyGxCkSMm8 r6ypqI1Gp9IWFVcHm8rlE8IVOvVKgUigkKh8KZIRslqm9ZWd7XCKJ9fyRWDvmIM2NsG7Y3qLKGOL OcSs6rfOBCqmoADVYfjZgQPKy7zpRuMWJK4NIRlKow3Kjw4FGDowiimxZ/olHEqnaSmo9ZBXVXRu LpINFBseZARwqXQOCaJa1+OEq+MN4hvwzME0XBSv8pHu1csq8uy8lTS0y/cSIHhJrNFc3MqmSAKR LHmBBX0ag4orI2rhLCF2H1RSwpsSSFBlk5KMvU3CRK8UUSQncIRRG29Cy127lGgIDLMGjI3jYY1F MIMs5TAul6S4QC9N9n9CCdWs3kjkboDNBejcFsSi1KOChLLGJeqMnG2ojDjFaSIlRb596iC4sr7R C8GYNURyKVwrh0RTctF1UcE4w5I8BbhSuB01CW8wNvUAcSyiC69D0ppylT3nZAMkoN72JFQEb3nq YVCzTMVFvPF56BT7zDEHaT+1gmcorV1DreCzMugV1E2cccGYZHsvYh78oMxC9vAb+E9MRQQraAfO m/7P/HhdOXxQgeYg51eulcgYVFW+i/oe9KO8Cz7EMviE8LnaOZdKznxIfqVDwN/hSVmxwxD1HhKu XNhX8Q4iqIXkFpNv/HHP2/4frjWc5iw88y/E7zFaHY0wDeWg+ugQs+h8FaFXR2CrEhX5BT1jl73w oGF9Q+8QSlC65VW3/jf18LmoYGUecSH4N7AQM30WNHWVzbL+lzvDUfC4alzHWvpz5TXnHxqPWPe7 m/8Ag4x9E/4Dhp/6HDj/AOdb1O2LiFNrFvHbnMuwRigs8oCXrEgoYZDIOADnkMBYNJK7IfQSKIhu cPEfC+fquXfMvFy+/wD74VHfnfkENu4Rbkgh5YwIhij6XjogisrmD0AmW4q0GAIxalRKSLCB+V1m j1VVJiBGiMPBU2I1lD5EH4aC005vws66TiRgkOE24tdAvoVZYMQNTxDR8mscFUZ++3Mx1jKlWrhs uG/y0+vKYo+rQqnc5c5IQKp404CGsmRr4yXl6ge+QfxlBimo4BdRp7BT+9UQttGR3WZtxJcqpZqG FlEHug6uYBqKAqdwqFLosk7qKCyaJ5UEj6MnxQjQjOXURZ0svd1bsiMFAVPzsZeGLJWKSgyW8O1F Kh8xFQ0bDhNKSUUCA9mZhjywwFG9u1QMu/qTOduMNykNJwADk0rCNKWwlC1sYXJtTG5EOijoIkgr N4SKHg/xUEWolSQ4KXY3QOIKMMDACGHGg5uSAUqbqLktaqdoE0WMLzMfkXtmhDcwBtEHXo5M7qiK 9+cXFaOmC93bRUGgBbwVFVVGDIM1KDo3lvM1rGEXdhYaQU7UwmHaKHxFj9EdIwWCk/4qFCkJJRBm Hc/Mcz6WGKMojqJFtmi4iFa0wZ95wAa2jAJAFBr5ahIOJm8EogsIIttO/wDbLWbUXiEaCEbTaBVw TCC73zEOYDTJsSHKJpYHnaBAxWg4vBMp7ZFHOVNmjOynoRCfNP64QXn2xrVC97DWSXBbJJZ+yxR8 kIBVpEhorat5kMC2jAYYbPrDyRdqti7ecxMLIY2kBsYAF/cQCNtsaPiSht1miAVp8HplH4MHAn0R F7kVjjqomp2esS9XdFh1AgW+ikxmhERwFeZu6MkaPvbwOu7ICZXSnj16khJRY63SPQXQbZCDlVzf kCXM3LFgfJ1Ykc8JPzRYIDQqpgEn6GdAe70LX07Iqodk9KJI9hJQA1aiybxH3J6ssuoIfVkjK8gw s3n3dCUBC0C7GDojoakH96RkrLxQgEBboscyll9kZ+a9uAWLyy/EBksW+ZN38rxEXCFuX2SBgVZp b9Arkla2gARIHA6XAGg0BiHKNyxpWBcoXIDig0O85KPsyDhCswROZUeBa4cfQ9bxFuPXA5FaMHMF qBtUHmDAU68B4EPGC+QQczL34FDATR28bzf/AFv6W/VdSz4svukIUygBiyClZ+oweomMMRkx4AuC LVss3Y3OCeCHo2vySuPNbQaFwqsDZlj6d/8Ain6Y7z3+nP5nKkMvSF3tV0FjmGa7zX06fR9/oema nlOsvces3iecqVXE1xM12lv0v1zo5KDlHkHX6Y7/APZuIiWNk/8AmFqVzrCVw2dOlxV4taJQRSBa wer8yoqvaWA4uHIkdNMtkWqu4ar8Q7osHPCt+sD1EHOn/d+s8YvjL13+lrtv/wAqHvE1QO8ELU0v KBiBMj6JcUZ2TIkC4Sm0JC3D0JUJOKzHIqTpDikc4dTSwnNL0a8dHVr2zpN1spWGFSnrsZIvcOWk mFHFtiFycusZtilog1Z18Ujhk4je/RG2S1F+LaNtJaOocxpFmZRZZ9RlR7alNl4Y0oWNBiEmK3Do e6LTBiT8ECB6kD+RgM8o4O+ehroADsuDl7igCyxPFzDuA4G6dLWDDjCtxhVhtDSBnIcZFIdDwrog JQ8B9EHhlKj7/CIQlBFnj8wledxj438i26cnFTD5t8zSU1ENe4JgtOZ25hOANF2WINrKuOuJsvqU gsIutEicNMSYKYLPQ2bhq8CQO26YF6imMWIJQ4VzmtcpBSWU0/CC1KMkRUraKBPAtAy+6ZtulkR8 kyQG2sK0bEyyBRsrMsL4EUDKnKCIKm1HErhqyUS1KZUzJL8IXCzN42aYC1GOeYXa63BsLeVwWgVl tWAI5oYhonZn5pbZ9CFihB4uGAWEYgs1IOW3cMiFRORtZHacEhdQ97SOlKMVdmvZzKFS8XC/Kqx2 plQSocC9xsfXY5qvDUK8ST8aFA61ZB0AWQDTujLEekHG4v3mwFzSMksbRlBoIbaXrhvDhj1VIItO T9JRjfsJFgYIbRsOCAo0sCMPoFlDMUNgkM2XUiW2CtaybbdU6Mg+KQ/MCUlYdslFnqZzhu1nL9Ql 9kdCQCPHLg9Ykg4GgBdUyH4bulTjolaUmdoqFcRB1SJpZwOpCgQX+B01hWZ8gNBRaOJeBzNYkq+M EEiEQZqLokwMj5QHE5y68gQia5z4z1pryPfK5mb4rK8QPSYPKwvTBiv3MdDAawUXwinmWIPvR2JY IC8pY13kR5zyBYU1FwgXZaGjqOIGNaGBVANu2wBfAHL9JYibRTzCt5eMyhRQ/IZrt90cDRiosMYO 7DliWJVycXCBpHBCgGvZ7O75zrw4fcltFmjQv6Hohn1Q1gbGRAtdXeRgBZ+6iEa0SAsuksm8QgAR rzh5/aO4V1rKkAgoAgHySQ+OdkrGVx44pBxZ770TP0aYNTf/AAb+moI+YS0DwC1CSM4EALV7Y+OJ rMzShJ+4IzcyRy690M6XEdSCBj28FaAOUgPFCeakayUs9BD1/wCKv6d/p5ylz9Lj0B6G7esTAQTo XDyTVTN9otRjr6L5WXXhL33l3iaYuNR8I+f0dAm8VM12+mJA+ZR7klX2HKbuTkvNvr4ef/K1A3GH VImTy+XWOcjvj7nfn/5nUckPXQW1f+CLKs4OSMYtLSc8IA63T/It+QlygzqZQxQeoEBSxXkznwCB SLqGpjc6G29AQLzX/Xf6WsLxLvcuDeGaln1upcMuy2JiPrtXkYFLkzznD6rzK/x1jVhyuLd5X4NE YhHVSI6ROz9CQCue2UtKs9QBEmxp3HkKFUwbdXM0FVXPTGLfAL0bfiuEprTyGV/JZ4yFqM/InWU3 AuaFTU12cYgpDFTIyVSegW5UmGVpyi3KVRDGHnizotBSZtaaKR6Oqz3FByD8EDdR6sx8oYSBREKs jpAcDbFPwWDzhREED5aYsUCs9GDeJYmvXp4nUPoCJ5GmopY3Gyvnuzh3wcQm0Ys/eEBGfaexIqcG /SyII/eLZadDueRnBRnXDTLlOlzC7R1KKhBWitFkgtsh11hidfJiSrBGmd4GN1BeTdsyEPC4xOTZ HER43MICmxShBJyu+8wL4jxOsVUw3AF7xi3tBG2uIfGxIzYgDLhoAcuqQgqOIT4OIrV4dQo2Oli7 CfOJhCcvK9xKqwT7io2AelYpd0lKtzGQ4PFVsAICBqLudC9oWHkdru/3hQWAWt5iEpE0KYF2GEyC AbUGtYyKQBrsEVVrWgsFfk3ClWtp+IzL22LnMP1Bm4hwtKcwQQWpgqHURhGAgNgEzPtNhIsSFYwH cmvyafMZlNdAH2RC3rz3HkgFQjxULKC4cCQX7ZDiy1bogOeHaVAQBv6DaJFExkYzAQ6UZADm3Skx ZsGEYFwCxgBYsqgoaxGhhppH2ZrVgtxZJYpaUkgWMbx8ZCm1J92cmY7ErGxLjXofjiJqdRzSltfe xMLc0HFCJLTTyggteZdpR3Ghoxam538hkNtpgNikSbSvqrv+6VOn7Nqv0QOChZdIQUVIqUxGJYut Mw1Awxx7QhIGeRSja0sFzCqeJ90Zxh8pgCFkg+KBw3Z4JYY6KZ8Sgtzt9XJMRxS7z0GCzRf+Uh4O IYLqATIZVKfjJx2lVHQH3RB+Q3/U4HWCS6AeNwJwWgR4BXsg2QYkw9EI6iB/CE04CcwdHLovmDrC mvUV7aEMWglQNHwRRVAC6gq0vTGPqoIf08KhRDUH1JCEJ5uL7o2gNlUQnZeHw8BDkLLKf8HhDqz3 hnccQwBj2LgQu9HLzhB6i7JBa2LBq+CAYw3zyMu8CHSO5jvOk56/8eX0pXZT8FMepLgh5KCYALjl 7kajC8WnlCQgKpBO1yco1eq7rWmP4kYM+ASuSWLPgDw58vpnf075+j1/4vy+uM2Bw4dHGo5hU+Yv EzN4lekxqV5E8pncTpGpuY1E6R6yk39M12j11IBBC18H5i8jH0u/+mxZnCz1RB0MEcz11hOFBDjf Ze6B9Y5c/wDzLxHNrl/xAdYXrCrYKDLqCk5KuQZQ0A9wEBDrpZRGUjA3kKtwWiCNoQhk9QIc3x/4 88/f/jbj6bmsvlLWLM4vJwcfMQJNcAu2qtgEUYFh90DUfxMYqL5h1bF4eOAlSUem7zLJFicQMB+n eivwIvVwypAmx99C/IGGQGBjSMcGlrOATfJlUWJisTcWqjlJHW0Bkhuk0hlbErFoDXnghyHAKGlq bEOq78lMv/w5koi5YPAprGLTYo9zQyXTap3c6Cg3lHFOkDxkgX40JqxTUGvmIfeXJZA8YM6p2UVF PL/eSVrsw7+BxCRnKdyxG8FCoy6mJEZadGqL44MRD/0pIB40kIRicWN5RAOfDQqQGH8E6LK5iUYK wprThZfWEgN0v3ojA6zIex4aGwAXkLUWq8CL+YHC6LA7xAKo31FMcsRV9CMD4M7FYsUHYs02PtMe js/a3K5SGKQRPIQg9gmNF6C2IXruu0Cia5vOLCpFVuVQp/vQaTuXYgpxgoiF3aq2iWU8zK+hGYli OBm2WBGhBRgzIBXWadUrkxF22rrIGMc08FYqwxL1pMDJBAUhZlGMyblkq+U5bFmQsAmjpFBQ8zg0 cg9wVqqcWQdABaagAB6n6oQUOfZQ7ganJCKShVMCEaOVgBUkAkxRa98OdYBhaXXAJDW5TshRwsIa JXbBo0PSATjqODrKpbbSVoQOORpcmvRAwACphQb65ep48zEBaksTgiwsuPdkNDfnkXdFcs8kE8SO HQoHpJCgnGRGsiooA4CjlUabAlXohZSVNWrA2QFuGcDAjJCiwN1qZgo3yeAOIjSNSSAIY5r4ROOI H+GNVSvLidYXbPP/AIMO56CUGLBnHkhkhMWAJQuvKYckGjD4AjY8H+7c2n0HoQcCt5XLoOZFucPI CGM4+ZkRIEYW4kVGdoGAVGhpMaZrWPIjvLEtMkhFba4M5wEBdKNx++CB8zwMCOd5pxraYUDTjgd4 kPFmFuPYhYXJWqMEKrXtuCeJxKRjCoIHU/7KWdYpomTS8obHhMdaoPkXHWbIJxGXEQ1BRimFzv4+ iWJmzxmJC7oX0SiLvEVkuXUCSVoXl9bztgSPRCvoAZQ0URMFZVlpxRtd4RCi9JOo+4RXHWLc4vmO 58cOCwJhmU0ohgHwQqvdE3c15OTscsKVFGysFsx3jue/19/qzO2pMrcQaCOYeMMq0qbQZEKnIuU0 dHIg7IQ2jD9BpxMPa2VXkRsDzYA84fR9Oes1v6eF/wDGe/0qLCjU0d2jDVn0vXH1Wy9d54T5m9M1 x7waMzvOLqZbj1xLfp5Te5eKik/LDIAG16QoVCuvEq0n/g4iTNLeoRgIbFjN7P1JynoPkMUlJZsr avJ/+ZlK5sL1Id4dcBGgYgcweBA7A7kB9ASp+ogcqkX0LKXO7yLgLjbR1g9LX/mPP/vm7kPgg+Eo p1D9QnVEIkUQ7yDiVGUY4lAFVf1GHo76R9BQgw80fMxghS3uMXyJwmClPbtwtF/MhqOJu9uUbNqP LmTdpzJZInIEjq2/EgD81XNrZ8v11yhbS2gbOZqyEPQqK1W4mgaKlGBDU7uomKaGscCWx2W4Y4Eu fGNb+Vy3sP2Gg0rpZ9NUqMaqjfQ6noA4Qi8DotZUX5rol0NzPgknKmXyyPrLwBbLaBEymOBHMbDp AkodS/KExFtWH4NO6ta92M/NEANUEVOyhYULx5GLCROWIypp2mgIeRFIt2Md7ZGoiWVKavJwYGUW Ey8BAazETUAGoA2Gs0iNbDYEr5MeqVqM+Zv2hTSAI9C5RQqA1PYRDQrYigo1Q+dhemkUVFsxUQ+o DAhDgGTOGCDv16onFmTcKKMUPmJUOh0kKwFM7j3GZw5RdUIMIRsgUt4lJNCXkLgoEDRYg69GgWAO 0Wx7ZmFNocCJasN8UMA2XB9ojQLa03zLEQuHmhAYFofIiQAcTmFFOOy4ECW4r5EQJZrDIG6jCLhD S1fPNBlXGowW6QLGKxZZmrhFl3QqFcmMhaGducqCo0KD5ruojINU/wBMPbiKEaWGeG7txnsgGMzG BchC7MCIiWUlDWxtJQibkEWAhzPhAsOzVV1EWxIts+5YQU6ZFDKIRMskalvmoFtv0VAowObmdLFo S6QD6RHvMKJFJTKZHFQ1QxgHxG4jkKG5xMANAksqyCEAJG+l9clDCmqQLMs4Q7e7odorV9+Tg4Qg UOEQR30AyBHyvwAttwPgJzAgcsMoDVnyHmg2yHI1U2MOMdI03R7rG7bQYZDIeUek5y7KGVJp+8oi JUsos2hFIHyf2YKGYGi8hQNAaB6oID+GJWRKsZdgil+gJxAChMrnYHVk7oOkhmlBkYWcA5fWEHUb D5AB08iNEo4/wAvxbir5OHEwZYVuo2XZCnguDOUBLOZJWgWxiQm9pdQAAA5H1BzK+xp8imePkg6w mAdmG5jWkutytxLPbC6Xgj9wbgP3NS+x9DuOvmRajkljd/impzF8zHSC7RSEwA2Mwzbqlrb6B3mO 86Ymb7/Tf0zXb6MZlQnmaKHnh1zUYAMsqsHSLcBJs3M5YCb+jZcELLRYL7gwiUV1KYSgf6wScQ+h 3nvL5xD67wP05zLlDj1CxVb4EhJnH7QrTwHMMz5j45l8JLruQ6z+xHrqc7zMPSWc5ly78Jf02/8A L6qdZKW2NQzv6w5T4V/4BcFv/wA6TDN9fwAPqg0LeikItGO0WxobgKYs0wNjV4IwIL4dyAlui/Sk yVQbgfYczZfzrnKhr/zx19vr4/UiKSM6AFppnmhdQ7EFDoosi2A0P7XE1ngtPXeDdR6v8XFWLSPB DFwpoa5kjBSN4hwml5QjhA5kL3BwZVeoAg2sMKVAECLdEU3qNp9ZmC6As2Phzv6bkkGppmTl3Zw5 o7g2KAE3iEnkUVAsqtRPWVxTInoLi0KUJlzWQMixNskwQ8FlMy8aIwDocr5kiWE2jeECyI/MuIrq tr81e2YRi3f3I6QPwqe0ggQL07Q9BzAUCKJkZ8Cru+FgDWgtiG3gA6vNIXho3oASNQwf8kd1KHNJ UywVi3L6lIYlyH/0Q6hMrhGndckLIsEoAju8wX8Atx2QKH22Cx0l181JLlnk8vieNtOk8bWZDjK9 BfiBNVwaANEalZQ1gGlBmGlimKAKLFdesTmjhw4ZZQRtOsB1EDwQehAQWMkzJAH2U3albHkgKpqB Ic8DL2hop33shYStS4EfLQhJcoOQwYnTOVJNu/I7zhTxL1lYNwUCUGxsYDtLGT1EKjXOZgLNrkuO g2cekqIDzF4URFa8UoOG0omasc9CDVoxCUbaQyEUMkWFEUIC/wBgzgMoNYOEcqeXjYGrZ1MISBZZ 00lcmodBaLWxcFlYYgzgs7DAOt8UIMBQFdMl8aOp72k52Z5Bpkr0b+WFobBV3kQEP5MLUNCwtYSk 3gK3SCrEXRo6w1Fg480jk1NYZA6o6mZY1NH9glDdQ0wQGfmvJlPATOcobVXrgA6BLjOUHKRTUUcr IAD4mtLTSFiuS1s8RYuHG5WIAvCMncvdFo3JHJCGRGOFYEi9TF1wms6xPJC8UAu9Jd3dASi5vdHA 9iczpUoQYiNALBY38wd4TraQEidUhQS1OkMjsDuZiN8wQBcARtGR6I/GHDF59+IY/mWhEhLQK4RA QZ3S/cDBAsIR6qpZgxkwcwg0L3g9aEL6W1o/oZhxe7a9w4IRKdqi5cGPeG/rP7QiDzDStX7c2Wwx tCsNwfiP6KCVFRD32nJAUMuqnPSVYlVKz0KjTm23/wACpWOalYdip4XFuzN4ZSrOzKneLDmO5p4s tHLoIsREL/oIUCAj+ELiYixwvuIVUrs1nLodo4muZ4T2nn9LZ5fTb9FHjH7AbLE+ZfeVAgXcM6Mu 1DQhgvcSMwgwMh3iIzvVUGXhv3AKpJSNVey7Y8OuFq5+nOZz1njz9POIblPWeOZk9Y7+mKhjevQP 4MJUWBxcNjscHiwL/wCvGW/8O/8AxpkMHQ62JXQjycWmLP8AwDr/APSAUNgY4R6zNJVYGegLaHg6 R062wHJlAynqgWc6sBo7ZAGmye9MAYKpqergHs0QHP8A7b+l2/QXT2EAH+kGgR6FQbiFpCZmPMhg aHDy7xm7I4B7AaikSkrB1G8ZRYyKmEgpdO7g0uMOMqyu5WOwXhClVtvULmZpEWpMaX2jKgqu6yFs GuY3ZNFUdgx8KBIHLGh097KD8yR5vhWSVmmhRfMLg50NqfNelJyRIRnCtdZkwlQL6MrlQ9xBHm3G o92HxXzYrPyQ8hSyJQ4BNjQa4lf3IQRyYwWB/wDigiTzJbG3ezQIPGrqwBENEEcaH2uYS2mGBgCK gFByMuoYlNcRLul5RzdBR+djFERQQIhuVVSK6r2cGcouoLoKd6RQUJmC/IMcmyRH5FCjYRRQ8ChG 905EIa0DaMkLzYQv2hO5FBCZnSCCAo0HFTmUIgJwV/bnMG1jCghf06oQXk7J5AKWoBtk68kuS9lJ ClcuThA/MkYC2gB/owhFULweBKbsDCNkS1JPsQFsWgGlV9QhgS13dRRSMm5LutvcRmXvUsGzfpDB FRoayRKQpeKZgKI67okQIuIKkQ5N7BcL5q3MYKuDEgKMHAMzpEtSTT3EDlq8SiXL6uHdLkFjRD/G WW+dj+XKljABEqmLZ7yIstccX9VWiCINozIEKglriEQDnm0MMmq95ATghXKKkxZfEibuTpkU6Kxd UAWDHFCADBDPmjRgTiloAK40UPqBzV5vdKuQFcKIiuAGwhFrYgsKVsaLV+FGg+uakAdzrEgtbNis ACBm2IoqjmkQDb8Rc3goYnJtVgx4c1Mwxla6oBnyOR74MYaQw74wvaXgsOUIHlcFVeWGY85U439S YiF+oGb7CFVUaoyLbmoMHyQh1xvRuaDvrkNSms5hl3QfCLQJagK+TrwNwDWAKGL3IDIySpBVmgbK DXWC+itxnmKXotFP0QZIxd9UUDqOE89zDDzOvyEhJqM49UC3WLBhWNfwS7w0ui88HB7IfCwvKgX7 w1zoWi7hpr3aK4cu8GmGAvgAQ0ZCgHArx8CUgKIOoErxxVLsb90trb4f9dJu8x8J2jmBoUG+bHBt 7TZV4LyaCCPjHMXolmVs840mvDeI63osQrcM3FStHDl59/pU8pvj/pyYP9MPWC1zuK2kdiHBs5RS kWMBmPKvM8mXblZCSzVidwAvyQPp0juc5nlK6/RKl07uV0mOvtKZcdLEXgmGwA9fL6O57s3z9Pd/ 8O//AIA2Uv7IL1teAuKKYnwJ/wB2iIr37Wk/2Abgmu//AM1e8yfw7wEvodx4ARiNvvIFzU0egHR4 Mxhube7M34xVsxcnkZA6BhwgveaOWrf9tHYIHP8A74rv/wAOSCFtBuqcRynGGC+oJjzShYoDTxiw 4+ijIAMhqHnkyIB10I7rs9IXJQOZADd0Ssf6QCW/SodUvhi9CoNWQe3A8ALhLlKMWeZBJlcPIQDK bUo6rP8APSW++pbcpuTGFpt5DVdESWfVpidgC8bKaJK9lIVQHpIuqIPoSkZ2xdeDSltFSRbNhl+G KNqSnIBz0FZposkzhyVsL9gha4aZq0Jmfbw480djp83Lsi0QAMjoBDC48BFu8z7abqNf0Dn6T21A +61/Q4J4YkhrcjvUotcEflOVfrJYjSxKKFBx5iiq8xHQnfrARcLypmCzY9nyQ+5SG11hlyWtt0LU WMEQOBOkmlDDsGqJSAiJ0K5BgwNz3QhpCMzIVFqMeeUbdI4BRmOZWy2THLVKzq/soTXK0uUBM2WR t+g0gzg5UbRf0tQYlLibOjB2UqjCcqWnz84J9HSQZY7k8yaVUZoh1tGxipFOZECwVyP3cygDbYEj IFD9wzMsSdpBnZTnWTMOm99kJ3RlaU/d1wFce5Q1i0xNAqKWRFpeU7TMgmTl0EBYBliCO9BEbZyE iu5MicYBMsICjTlzcvIgX/OtluUMNjafcRM5pVsmyMyiy1ZEzaGhJzNyeqID38TYyAqVX6mUrbYP smVqVJA0Z7yYgTcpi7WZY7PQRItDrBf9Y9zaFuHkNBMW6ct5AVeV4GXGI4OkODQOXvEoVTFIth3a wDwuIhpKiRRsgZIvTKkI4plZarpnA6FrHC4EQx7XCW5IOWqDAOUYDlDxo+pyA+I1k+yViESWKArp t6Cf6wDBgKCHFYfS6YWNgJMjCoQ8vcdhltooMujVXDKMeYQElGo5QpULcJhwuisyeh7pzy9KewfR 0lBKmx7oN4BNuxjUFgGdbAc6IJlShduhCz3Qm8gQ3f6FEgDGhlzHmMLyMzPSQx+A4RTGrNRlkxDM KIoP5ULJW9AHJ4kINjReg2+OTEatXSnA6HCUt3MAWgEdQgAFbPKGfow8ZbI42vRNwa5VO3Bce8r6 gXfxTWZeu8zdxamJ/afUHR8hKwyqyBZ4i4+xqLshys+RDIZTezxO6XubR6pBX0Q4j1K+hnvMfTof 8dIasUxHoEji0AgCD2mRMhBW+yiXWTZOvhI1Oj0MaXo+2oYOwmDvMd/rnvPP6ef0a8Z5w6k8Y7hJ sUMvoVeohPG5n6ben0r/AI8Z1nl/4152q2yeskAlOQuVrPR/yWoCB2vbQqfMMG7Q3HITklMcMMF8 TKE2QHdzi87HPgggYbkLNHfmBD+t4leR09UG/wD42pGAOS7GuYuBZ9lF0LZyiuQ5dCEcBzMgG0VC /KA+vguHqDu57pXjD/5VDKojY6wGAdO8wWu7MbANDj2gg/kVfV9CvWI8PYEF62vWRAa3klVZU6+j RaCKJhFQmeEsVvnXZQUBpKQ6wpEpSQTfLa4zQFKhTXDupaqcjSYBrkhhc26TGPtYSmmqzmle1I+j ifhzhITXJMuR+GOIsoMAiSVELFeOGfD8vXnMjLpf24JIAvXQagmsP9koC9TCxAKwDoV9VDutm8M+ 6KGj80QsQoLOEi0A36nvLDLBhr14IAUdLdH4qmBHA+SFGETy5MuRVRQhJF4bomCqmp9sy9bOAGob B5XDS2I3zRoD/VK9gqpA1jDSaa3HxQkBSMNFC0juBDjmRfq2iU1brI5ta0gJRSkzaYDVAb4ntkPr zMw0Qm6AMe0TliDHgavKc9WcRo2tu5F0UoWcRXKG+B7MrpdOQvcBhnLRSUsJUAzWlHTyGjMlgORI KDigJIxXTKwlwjoJB2S2Iq18OSAqbo7FgSmQyDnRxgPHndQENXKashUQkoxqXYZBUKrhUDUnbSfx 7xHJLlYtYoSEcDXQx45Zmh2dwWEJJnJ00jOFcgq3NG5rokLvDNTM4Nsym8KQJopRLiu/qTELaTBV u6G7UKxytpvBcqDXG6sw4RYqdiFqVAB+CjuhezfZF4NCwgF5CKhIbiKh943BEKcoMKLIfohzEvJA lEL9CQugOySslQ9PwQWCrflUKCtxolZgKhODzMdIQIRlk4CBskijSwK6oYza1ynnChVcK1EzL3D9 YmQQLB9UyWXlYIFmrmRCwPp2Ig4gf2i32YLyEwKLc0RsQPhHQBTWZuvqSQjXyzUhZ0vgTxcVBwC8 F6EVyCnRXwTDPH3VCwfMkN7A4gDoC2P7hrjULBdKYBHyflDA5WDaorbNDG1vX8eAmOkuU4u8KJvP uRVXKtzVOyKKEUeHAeCVqMj0YdDonWZRvh2vFFrRNn8al+08cGmPPjweMsqqLvf0LUdIe681gM4D SfCzMHxp8sBnxRFhfRjgLIMgrNeIEcc/ed4ty5N5bgDSSuCjGF0F85nyRD32w9BmClR2hEGz0w0V CDInLO8p+nf6Z39GB2gF5Iwqy1KVNgcH3SqNl/gCYQaDoIEjF08eYnDtb1sfR45mO/0+I8T4i3L5 l3u52qaZfa2XiIwNkUUq2a7wDjFR3vM7zN95i+095vwmdx3Lj5eUx3+md/8AikMMa1qZqR/4YMEE GJfWWPDsl2aEmgcsDav6SLLK8aB8jCFYP+IrSExk5bmDqxA1j/4mYN2W6uV4r5DMBg5IwI62y5Cs F4P6iXrZd7RsZRwh4RCsZDvt5xNDo1jR/wDNT/znZDiipXF6BUMDwiDljVX5hizYUY2lRs1srxsA kb6GyMspT8bmLwVBDABzozDmF6sK8kSqmLLVZQwVipQEGyDvNJx1CVhIa10a/lQ64epLCcGKCWay WWBBGT9LSm4pW+TFVUhU2HQsXD8H6GifmpUhVqEpwAQhzM7/AFnlfQRUV9VoHTGxjYltrDU3+g/m CFARisDSDiZlVU6WDPYGEYKUvgWzp/TLoGqCJ+ViZiCxKVMIFBWx6cZOFnfZNVicVMD0EPxLSNAM /uhspHKXUAlQwOBQpyJDBf8AUBFCKF2NsAuPiH2pTNpRCI0M5xtNA2MvCvYA8WEJEW0gY5m8ZNRL XEIV60acdLsSQiqtI0UFb1+fmI/p+YpnpfyIM1+1ZHyShADb7SrpWWqQVA1sAhItsiIFd0kzJNOR DbZ5jIO0xVvaJMDSgKs/ZHgCSapXNtA3Qb7DjZ2tj2haS3gm2AACAwrcd0MkVBSkZguNCd2lV7ZZ qz+GDeosi6fdKCjOayUABjg+EfT0WmCxIvqMwkDMaDCCFywIxqBQSSy/NEoDzTEUKwaVyeMFA2dr AgyixECHBYsczy38xEE1kL9CCUVy0zZBN6aIw528sgAFxAqCpCrH+0hVmr0itVbswIQTkKjbLszU O6YiyCtFmxt/pLrQaFSHa+lDkUcgyQ+8vQdDBSpxipUnKDOcgIVmVtTlQEKlcNUNzBwCG9mOUbDB Z+WouoAoPB2c60lj94GFRHDotuWFt8EzKNKzbzBmMOszc9xLasjQSA63jVcuioqxgAddBlFUArR6 ks9zcocL5qvaIjlZvdDEWGyH9iXAEA83cd0HiiHWj9HBYkvVnmxqAUoSOuAcx4Lr7kiIYtaxv3gW GTXo2odaBiKHUyguptiKJT0Ojn4RwjpWnFLa6cQbaFNPemITuENrnfgczK0Nk+kNYy3ziZxmPcji ECMl/uZEHe2IfcBFykVfwJGAOOTAQsa/LfmLBr6ZRuyPlQAagvpLcUTQiqFnIZXogqO1R6IlzRad 1ohPn/ZNEMzPf6O5b9HePhX06JzWPMt/nK1LWIW6hXNwHSsoFnYikpALpCl58WIFK8nowS2axPGb mO8p+m5pnnHOpu4YzCRVXL5UXUBwQDTviD3njNbJfd+me8tlYub/AOO8z3+nOf8At6QCDhZkgP8A w9JhIf6T+oM3FWBwGlAQgCxD4Tqql7ugStfaeCAQamgUdPqfQGMXFgQGS+iA/wDiBixQdWJrTKOa hS5Vg+hCBuxBgfrOgEGvUKuyoUCA9qLeFp+wMw6MhVdyaKxB/wDFqgYnyxBSsRT3RrUXYEaU+FsO 6YJTbLV0xRe9wQuWonrZcq4+FQLhbGFXUPHh+UDnoW9qgeRNPQo/QkeBeOAIZucfdlTFwY1GK4iW c5ySaoqualinVAZWp0xdUKPRIlgtCSouCjYAEPXuxYRR2YxLBTYY5yoNIyK10wkNW7KKNQCYVnDD kut0ptXgBELqBZAKNOAofEMeeQlc4+0H/KACsH13mEuG16JkrR2JAan0/hwVDNMzUXuQiIQwZYk0 5VIxdVhQx+XX1wYoszpZyszr8OkyHzujNCKKzWgIrSDqcGyotxEQXsOEwNmat1dBQKtqzJLyMJtY x/DEJnGxMYKgW1UtpXQZVRoGztKlMXgUoHD0es/YWEQqL9+cEvQoLZQAAObTDBZWv6XGTwTHrndG EuDZOGG1IwcQhSQl67ouqm0jcZKLpbYAjRytDSOFDEja2OYDAALlVHj9JVUqXMcMYLJzht0TlLEv q4hCYN/8DGeFEDqgk7wqAAEdXAOixNKDDDkjNBrADBNhKFM/aZo/+dyizhVVTwIBbCZYEBJTiyZA PVg0bQFbxktOdYfzXfBRMq91INKEc1KBWBLDWSKS9Hgt+yGdp3RFULc4IBdHUGM7EG7gv6y31MX4 WWxBLQDhaQUKvgCASOHbgrcvsZRbWlyfKJ3btL9EqldbPCKAWH0oyqE/6czoBHRjzEpJHkTyhZRM 9MYPhSwleHii7wVGAGOzzg2WJ4YZARV2eCFFJyiiJ62/uCVsVjyEFxk0mkQEFL6t6wYjTCkSgihR ZFoJLXYI3menqSjYTpL5JKORqU0GKSj+MYEYAq95LNEVMN6RYzaNK53JuRg2QRSx+ThDHDlTkKwW +S4S1hN/diQAi8eE6j94lBXsKDinXvJ6B4oyRDUAh3NDA+Z94DAyQ+GlecjIMRt6BIaLoHRy8SAY lfR6E6zM2/ItIXfmjlcXGwJvBeCD9rVx+0COaKRdRxwXFsqS8i8PWkpJW7ZjR2QUi106gPJDKIBc r9A9rfovW5UnYqkRjzm34DBqA/NPNMnyw5UNja1eqGBiqy7lQfTK5dsI4ilJEtLHMjltjtFhUYSF ezQ8IzgXUw7rLGnQjT5kJ4/TvuY8JT9PG/pmzoEFle6O0Gi7f6iOpDEG9sFKBjb84mgIUYeZB6Fk InCC2Zllq44DzfS9dvpnv9OczrLfoes2x6H04IBFsGNgB7nBneV1+h6TtMs86na8THf/AJu//Fiy zs/fBJ/yENmHV4mZQgS9FAIxp6qhx5qIQNBo6pSMaDHk+0penySpI9b4ZE4AWm6vtyoDQcbn5ny/ +K3Cov5OEHxhaQMvs4lI7ZXwIWPSOkhnSE2DY5+iREAuVxZxIRDZNXKxvwhr/h1/6sI5NTAxN/aA qBziH3RYxvDIcZTFtRFcN2aIciFCtEA8cvL3q6E9ibjDG3+8QDcWF2HujQwuUDTwpgdGHGMx4TS4 DZDhknZqyye6DExtqF/4CC0+iY1BZTpaBS3JNqyCwFRFFgDGKNBeCYs3LTFrAiwMQxB9YJaA4ZKO J2S6R3rILNOfYQi0WaY3n60yKUwmp4NKI1UtqJjD3IJ0HVlQihRBBNfPuEfQtiRq9g/pQVPj3v8A czhq/h9MNSo/NXaDcfRhMq/A99QgEPbpD/cBvkFxFz+Y8ygBGFTkU0JFWpMesnoQJQq2rQ70uc26 iMRcmM1eO/iXil53SUnYE0JhuTlFsC0LXZGGQM0kA3EZVFD5IhG5NRHbStTDkKhcl0FW+3OYy0dq chF+YMgxoKKLkUrk5Frgc5MUgfaiW+jGlXytLkCLsV+UgtrLioDDadLxEFYIwLiyQPr/AIZpF1Cy ELfcA4+s0BbTFt3DbpQE3QFpBEuSr/0Jm2CDGQtXbGxrwWDIL1aRbJhfCzYSNCr6CMsyfBCwolc4 AZTODiQrr1O5B2SdmL8RVLkBOyc9kPYHi+EOWYppf3YapxKaVhhULlA4EPlDMMOWD4J5LIpLlUhB egm6wb1CN8FxHcImIzpUIRbLFyERme2ukawOXlEKMsdhAQJ4IhSrY5boHW5TUiysCsFABkAbzxG3 EFSQTYqyo1RO4hDoWbTrHyHvCvBuUiw5/iR8vjkwKsrTEgKaeg2McgMzAhyZTzeRFYaAkY7iURRF UN0sbeXMoHIgkYtTVjE+ESN6tPLzFKwR4cCI0SozQGx6Qe7WGvoysWQAXit/MQW3YHF1FYrQg2Ld QZfMV6k+IR0ZmAS8wBkIlnkUfAQ+BZtQVTSZ4mDj54WV2R9Y+bog+EEQuwkD+04eugg6JEnK8WDP 6nFF6Hskr8tLPMBUgV+aC7/UaEA0CPcWvsWs5HCK1uukImUQTIf8LvN5hLzDrL0IQOKCgMCRgqVg bRjLXgMQfagnxEQOPolx1RBbsis2XlHtFJ4BgS66ZzQ5ILVGIsbaiySRcgAy9AJoRQX02D4Q8PVy rK6znrPG5WLls8Ivf7Q87lsVblizI8CnmX8Vg2mD3KB4DDED8Bkuvzb0WheR3S/Ut+dVVfFKD69/ pr6ebO8dznn7yvKb7zpHMyEFoygsFuxg3vMPeYc5l+k8Y/Q41NM7yrz/AOpluxllUR39j/nveok0 b4gY7WZTZG8KBIoy5NrLwIis0gqLvHnm9FyHuMEJm7JB5rb4QCNAwdEBdaVtlQWUAFD5yZ/8TwAg pgvuQOcwNh0EqAAFnhctQ0O4po5ImSlTFPki7KuL5BCHVguML4gBySCdlbX/AOGhtXAT3HRAINCc HwSkDFlJgKtmuCLUDo/+iHcm0jMEeJNIPIiwRJimDINhAWpFaQazDpgWJWGsh35rWLuBnpwAbzkf cRvUrNVgBbekdqL5E4DdR0W4rxMaW1hxkJS1d2femenn5FSiWCDfR7U52kNmmNa4hNZktMKGl3O8 WlyDwK8IkaeY2N2rNGwfBI3flYyOLClvdgQfenLvsrQ9vk2SWLAItKZl+oxfiiTeQuVX0We3HXBQ I673qMobUANvQEWqpfjAkZVriYuON64d4KUzwOt0W6kigoCk0B7XEUq9VsL92V4Cf4Ymh8fKUZtO JqyrcXtdRSB23EDK7KwEc9DDAh2BeCxBULet6COQeH+BljkmEMKZomQHBNqghbh2jFtQrEUosUyW UAaeSJ0No7VvcQN6NU13NUvSglzgFPBqKLIy6UIrGSk0DdYNkItFNmo1NeDEAEBknhMXuuZUGGBi HNFqgJGMejedRRqW3EDGYasKzQxxoGdxCC61kgSawQSoHXeiNUFYVwGC5rHKAJjXaB0rbSAW4jW0 KDRap0eabFuCZqG91yBOTM2oOyVum4BO/wDgQFSjK/KlNDtKM+LRdJXWYLyRGwV6f3mEoIZhOYZA 9YQKJ7tTFrqjykyzobf4xHQDeRWEvQvM4PS34EJgC2iFwFHfkijgENIm3luh/GYiGVzhBamTpeAT o55kEVKssAiFNCBwWYpgdWhZJOd7/wCLHE3QSQnJkKNLjGaVjUPEKW1ANplQmwCistHkAlEBem6Q iSo+fQ0hceb4IYjp0mwoFhoUHsTBLdKVGtnWDK7oBkC9bqPUGYmqBh9LmYxqNwG6kA2dYiwZC4xA W65w0N6qvkhQo002Uizg/wCHGFjWirF2B0EEs+VkEdxlRuH7SWLtjPrgRhMCUvyTPkyl07IBcTld yH9HSAYdFMHQmPV4TqlkmAHxLcoa2cvAFwrMA3qHE6ePe44tzm/mRaFJkYGvTqR8KhejVd5W8tqu VfpwhrwslHouN6yxOYc4kvgQewTxB34ZrXGZY7AgUsgo4FA54eEb9BTTGQ4AfTvN9Yl9YHm4quOT D6XY1eobBXwRIGH+j9paBViVhQZpfIgT8x+aguoU8ApiTPec4lespnaafqpMtCVP0BCXllG0Gwr0 JV7jN/TJ/wA3e/rVVM+c7s7fQVPL99hWEcuzwWRbnl5TcvXE6S5rIzx9vpjvKd/Xv/5mGfzbloy2 f8lg4sxFsdlI/NmGqEkTt9EZssSEe0pPeHV5dGZ94JN2CoWTT0wgQ6kgOeKi6wmm3XNl4HP/AMSc yiGfteBwbcd4Kc2fXcgx5Sw9FC2Yqn2xYejYat5pYFtbM5rt6kW6erAYv694f+hmIpABpR7F7zEI HJSl4HVGAKrl5goTRpgxEYjiTXEFZRdog8JK/lUMLBWBAKtzkyrhQIlKouh8yO0CUCEVADOI1ScB hs1IK07FbYDSM0IrUjihAhMDdJkZXoICtxmdlNi0uGeB3L/SqEhDSJxaPWLlLgGmHFjxVMV0yYBk OoSQh0fOwsbW3qIiQum+6wtYVM0dWbyG6AXrBHqRDRIcPN3ifPbiiVzyfK7L7wQmYHV4dS/uJY/z FZCDFKf2RNvyQXavJ90v2wrFfpVaHLCCWYVQ4jRBYiKiUx30Twj1XzQ4Y1VkryUnmDEKanko7j1x wLJMiy2bLXWNvRFpuPpwiOJFniQRT1v4e0MKHI/z0yruQyAKZZlSDlHS7m+gHJvQ6LBwwZGFhI1W FuIPMMMGiNzEhA6SHASDnQzlC+ZTqS38gsH3QSK/YYWINCdsBCGHFUBHLbSh905l5A0PO2tpOaH6 tAGCm2XK2HmlqNlNwahBKjugXWyJ5GLbEanYza8mIsQZrFcSARXTzmcMSrbcpYMD4/sTG7xYZCZA umAIQLoFoCrTiFLArNAsQaNDk5Fg7UwMlqMG9OECs1sv9EtmcIUFyAocGOgGZmQKmXV9luZ6lVuK Bgu4chZlkFUytyqBc3kFKhNiRcFg6doxCC2wFXXZQIpHcp1BAxjHMtSBwiIFCWYmbAYEAynqjr4o 3stugQQBdVftIBFuGAchbZIBAaUQy6Nm5rAu+NRcBYrWBNbar3TAtCciCEVJlBg3coOFxD+C5c1y lfuSIMHL/sSjFs5rFhWio8yGEP8A/NggLv3eROY6CvCQrIpEwPq35ie4gHQWRMYhVJTIyRv2OIUg 2xteIIEnC0kqGfwLriFZYNViLCvFIvXvupWIBRKnqEbsp/sIpMK6zl5hmDVhUqcl2it11Fra8H+c 72CygwEAcX3pggKNaME8jo7pUp8LQcW9kFU8RICnAGzVALYyQa2Ug/GHgfqc7+pVltH1/wB/8hjx QLkssngXxc3yRu81HWVaWemoJRHvLWOv1tGsqzZtcswCu2ehOldT0AzaLEp6wHWVWo+fnMs+Z3+u L7R3Kxf0XnH1fYV7wsekYD9ovhb5RgNi4B+R/wCHPWeGZ94+/wBM7+nWJnucy4M31UUdYFYhTpE5 cECO54T5j5wzPOY7xzOnM7v/AKHxDwsWHBdP+U5nMhAUmIVY46batCVfwEgkAa3HKTciAkDCiJAo cVoAJuW9BEFaMKkLyC8wtGVbX/wr0mU8cu/w5eUSLuS35xW/lNEcRTb0DsjdG34spAzFZYIBU7Zs eXKeZHnsujLAYPnqsDr/ANPr/wCYtOVhEACrAvOYNjoVEtiqZUhylyMKbUrMiA1MGMFNyWEkvC6f zEqEGMafCLYoTdSzKCcXCHQuTgj1kOmLo6GgUVbJMeLG6koGRzhCsimRWXKmMHFgmjMIKnY1Y0lB q8TCo8NkkVknqAD/ABtykMBenYlG4Ll7yBoyBtFCwT4mdBsVxBeX6NVtQ2EcwU7pB67Zxa7tDUAA FiUNUEsXOfSnKtavQ9MtaebLs+/iHYQQEIFnUuoVJmJyr0jtg9W6GJA/lfIMDF+SaXQjazMlkmds RdPrZChjcFII05ZaZDsVRNamGIzzKOCStOEB0JiuGeLaS58TrDsEXQgbkfhDMF2zQyEBIofbvb+A TgAeQVDtjZ6oGxHJKgGTFAyTxmjC8xDa2FkEFHFlxFToSVPOZm2ppz7wmfh00UI28EABdgOSEo+q SESSEcIYGmlx7DhfdQ6drt9kEvtrl8kYjMxEuIMpH5Qt2Q3SksaigEQTipv5RzGvni1FEMscudyB bNtRgKLRiFUVuovRKJEFLKEo5kNYICMAEexcHQRVZBtkhwYtUZesLPVcggFAEvo7xC3Q01DxJaLk ErecmSooqS1/ySolG2Yi48oSPDe33S0hWbINfYYE5oqtBWNOkgIFMxp0RWGAzXrQbMZsA7En4y7u 7c67CTEQSwmHiRrTNLyessDLTqQXOmzZBQdxwtq1pqPuhYLVtSgDYYtFjLcb4UPmRoVEBbphayDk qGMyegKcAvdQbcLav7aajW6gqYIqosGDZCEMnHRHx6wisUWm8m6jm5voFKN9iQNTGVKyK1O3aOpS 8nbtPU7Rult4QIKoIrZErOBuW1A11HG6AHdFyRIZt7PlCiiB+8wwcoVdaAfzZ7sD6xbXVRoeQ4gD 35LuAcEElZbdnv6wRaQpVsRC+WgLa4AnpXhFw9q14Yvze0JbMu1RXmpguP5XsuAX0XjiF6SvfHll 3CxFuk2KmwgCDP2AH2gF0oF3AAACNDfqP+lqEsoC6D5DAVjF8xHvFJEHPWjK/hEmNzfE3Hzst6uX xwMC0h/oMuQ2Y35hCRSuz+8ICjgAABUQDYSPSPjO+5fSVevpV/XeZv6JPVvULB4090L1aAHQfcdY 3VYmkB6w8fpT/wCXt9HcZkb8GLQW6l87Zc4DxB9fNA41KxczfeZ1PeW/Wrmv/bLMsv8AyIF4hVs5 5bACbYBbHU7s03c7wb5gclA/QYTZ+SnBEG5eKnIAF2exPd+pOOPiFrFgH/wrA/XQA8IBzZ06sq28 FwrGNQCC260MQFMEE8y6kIzuaN7salw9x+7uGMH/AJPhf07/APpZXZBuyoB6hKmLaYLkAOkucQow 44HI0QwNCiFigFAjpyesDkmYu5aEo6mCwIag8Iu7ylkB24dTgyzqRROSEdwIAiwwtJwxkOVE3gAL sSrtLMo41zBveGi0gKLqr+Ny4ghmQt4EDtel0EyQdgKS09BRxS6QRRSM0hw1SzTSSbP0AosvFCHI /wAFn9PeaAIUbGtoWzzfqQQmFA0BERoCvQyuI/vofKNMsxJ6hLD+QQgCFjQHBCX8NIKUxxpytRxO XDYbCCvJZ/JOb2LItQ2o+zyLYWXvdIRGo6QFGjjJHQMB6j2yrgElo+4rDUiyzB1jmF/MJi2bveQt UacqmlsfI4AwIOOFBDMxAM2TCCp5pr/QicjU6n5I0rrB28a0GTxlXFVOG3ziWMiTwSRsWBSsy2Nr xQrxVCu/0LDZUplMH13SXBBmK4XHLVwhghz7E4vOhE4GaWk+SLeql4MCBrTGt0Uqq8Ghq5qpAlul z/Fxyj1fmjqDYhwdThEoRlTDCu1r1rrCzSaqMWFZmrSQ2V4FwtVlu/ZG4cnSGBY4tIrb2YmkBREw pYu0kBsXh844pEooLbdjuvwXABIi3/2QllKQOvoYhaqxekxAqVwfUmGa1vg5gYwSwDe1HaeXlQqo oZVLFFkzQlJXbmekwEaN8RKVT0Ekh3ZQsQbNaiYPMIF1Sp+wgBS3MjLkSwMjm15GW8EXoFQ/pEGT BhKSvJNHggK2hVKYwerG2xQvLwNMl4RsY037gi+AGfmEW8xWEh/VJJgwhSbbXMPYTOAuWPW5MQE4 QUKgYWe8h8SCrCGCY7DcDyVKkXnIbSBAhv6KLKpeBa1jNwoQX5lor+hQbAFJiIOaMQCqtgmQQEvv rukq9RUqxw83w6CldAKLqw5UNbXDe0d0Dzw4ATrCDTarW68xBqc/6EMpe6DKxe14B9gIOw0ZO0Wk suFj+Co+RiKUKW3fFh95QDZh33FR8/8AYbfI9bSwMoAGAdisZVJiidjmPsngBeI3xGU3ABfZRpBA ZLSjb4kDtDS+SNDwxHCU/jWuPEQB87LdQY5X1608YNzgnHnK0x8Knf6dp2+jnP0u4UVuKPCALFEe qoJVxQMHVOv0OGX1+mO/0rnH/HeBf1u4bEYjiJgArMVBxga8g+oqBi/otzO/pf8A2+//AJ2jn1/G 3jpf/KGjT8w5A9AIzdTT7i4kFRyM2gHWUfRR/wDGzE8bsUIOY21ynUxqWhU0EBRWMB4MOECTigWw JdJxY+UMljSsepQhZVF2f9VzHy853/8AF1Dg73TDDW5B2UGgnG47uEFLBBDxlgWAHM+LLMpBOoHl YVJbbIVydYVebgFFkEmzaiIl5NaSGyOZX7Ra8sV3CWgp6xByCfUoXT9CYYwJXLKoypLlOAEpJvFj NNXgASqWCgn9uF0eMBAML1TLYKZCRwrTYyTp2InwFdudWU3AVPpcAOiuOQjCtC2mXR32aGEEjIDY /LDMMH1n4BDDAF4UBQWt/GRr6fXPmvBq4DEBwIoswDACoV0fkwTvvrWiNZQIglj2g0Ej8Z6CkppO JQNts5DD1WOV5STdJbU39cicPFcQCgB2tBN2ZEUxj82BBzau5AKLigk8Xw8CDivxAMKBQO3V0wZr ZWwmczUv5SZQuESXkjGagvpSTV9oaAnMjtyAXZomYmopjPUQw35oxNYHe4G7yBkjASjnLKFXB/iU oSxSlzwIFs035SJEhLt7iMrwXrcys98hkvoaOGEYGAMsuAMxHpPulVkDmWBi9XmHZ2BYAzHRw9BU GPN4JYAoZkibrSiQOKFhpS4FVhqAUKAyC/KVQUNs3BS3xgkng0tZFw0meCFmWDJHmgzxFD/rQpPG 2v1iC42oAoKeyC/Hr0ibOHuwYGoOkjqmcLYme9ZYFMHfDDApthSxx/Ib2YwZZempQ35BKlrsk9oE cDBbV7iXTDpFKLg6PR2xC0uK3mahOkhVaJaRQa5INJjayC+O4OeiPJ3TNC3NZ4xEolfj3XR8ysop y9AVs8huQzjpymG8WyokVDBZHx3dMl+o/wB5IVHtjz0Vz1I+2omU2B8JH443CdkAiLy5KG82iYRS vUzBq12RunIOahaLxlLvLm4Cz+oxKidO5VlyhfhQUagMwFZiM/HkaL4SzFiy4ILyiwdiDByOroa4 W5qXV5Q7YoV+GoyyDaLrBV1Rx9Qwc0yw1GqK0bBoPxRGSaYhN3AzGpCnQu8icnUg5UyHMtdcqB9g INZ/5XYYbfS6TBL3o5Iuultc1BsOn+aWzMli52e3EarNq2+i1i5oqsIQBAAu7RCzB0m6Fkg1YKWi Dsw/Bml7xE6lX8sM5OkGp5XHllS2XioVz9HpNeP0T1O6EcLOcQs893eBIg4va8Kb8EUbrjU6hOaP M/8AXxjv6NnJPc84nJUA/dG/odPpTH1lXK847n9n/wCEx6rHNR3K/wCC6+lX/wDMsBodP5OQ4mo+ 7YnkQmEJi5Tjfr/qiT6i2B5WwlcqTDW+JW/OPv0DEhuzs/wIRyJZrh2Ds/6fPyjfH07/APdkUrC6 VRoTVPrgZ8pfMBRwD60ECuapFUwiPiU0SsWypRDZSmScnwSMJvjjqNDzRRE5hbthlRQcagqvJxib da5i5N3vj8w7BDEEPQBD2pkA8RIWTFgKQXMw+7crhvKQOCFvmME3i7ZK6bav1RCB2Qw04dQySOXI 0THulYNjNILLEE9cS3tkJLAmpFDjQi+jCLFOMAUWXPdQB/usWB78jATFGi/peF+MgTcOxHkoLIdg 7kE8WTbgF5N6XTLxDqgiwmNrEEqLFG5MjFLVa0JtY2ezUSKCK424MuSFi5pBIL04OS12AhyMnMBc DIAG9Rf0gViSMUJVngPkso0MT1ExhFA48MWlVVYqAyBGnwyl3yHcJejDX3MjID5pRAb+93QQLBTM YMS8yYfKImXRyGQrwQNVMBfVOd4xWcZsr/BhPSBPbTMNEEgWzcCgK3Qj0PbFlihw/ZK2BVQV+hBi Nla/Yl0xcikbbdXIDHsBkEoZGkSXPUVYMI62zp2SUojgVypA8ITocSNxRaPjAiLQbgucRdvwIuQG sIAFSfPUiW9FuF84nRmVGElVlyb3Fp6a8kfrkjC0izZgCzjxrl2hbws2880FYSuxYKgmIagX6fl+ iRIKHakw+orwnQILCgqNEgyxbhjAP3FZEYV3kmCDQ4Q8HrMjN9EELSAqHGfBEYG2fcwLYR3/AHGE jHK/q7iCUirWaOkAODAqRmk8cCKw3NtiKzW31sgEpDDXzROdKqNwAQGiRN2hjgJWZdQm608nJLVT LZ5oB+MlMGFczfmaiocJYIKiDChFG7grP9gIWeB+eOYqkCxPTKmBqdoocNUzBC4HBr3mjAj+vimY Ee54wQ5Re/2pgQt39J3QiijwbpB6lw7Ihx6mBi8gbQ3l0LKhFJ9+odAwDIG52jghbe5DRA80qklC RzNCAW7j9gxNDshWftWqeIG4rRTLQWAvPEy+NZ1jvEWFIutuhxpvvMBhxb4xLXXKgfYCFWZVeanl 5xopssahv6J9K6x6VERLVPR2LNoIqHJkBUl+Jb8hP7lQ8/P6Yn27kInRE6MkOUQX+JUs3qN5gMgi v5LlRK7GNIZahh29A+84R2Fx3j6DUczvPvEqZrtCXBj3DauhdsKVsaFcQXhPyAYgm+AbCy4eDrBj 6L33nn9eLv8A745+312OgafjggG0X1I6kWTxudz6Z3Mv07sr/jHf6O//ABWoZTN8n0m+t4ijf/Bd 7jtdlNf4QtQUhmTzABsV36zt/wDM6lJI4APUPgQeBmDlobCotpLep9kLfnow8HEIpVIuhQ3gPABm 8wwNMbnCDzeJ7zfHuf8AWeInSV/3ealXKbaKffBhOMQy1yimwmL5I1Bc219yXJ4VRs1kXOmGVGzW 7qCq2aIwVG01qHiltDR99qGQFrGIiazmONwtrMCWG0VGoNLYNKbtsYNcs/3MwvBKKLXWzj1tZwPg kwszLRy20ous5+5TR+yB7oUwQ01n26UNKG0YtxQp542ktuIllmZYARVPkMG1j3WKlTKPV0ZAlDXm D5OSEfyRqJZ3btTXAzmLH/SZh+SrVfKCUptNFZGpxwgAOuWrwC6wEEXxBAwyMZFjtfiEFA7KgnNJ q85INSo7uA1GdJpTllg7Q2WyrG3qqD6Y0STgxyBMhrDXh4y6ox4hOEXKnb7hZQ3WMqnSPBjYvH+Z B5bYYIbsDKQFwghQLIHMyIpAW8+ecAo3LotDa4NKDCENAYVYkOtcwzJ5+OQhDF20+sfSYUgKyLZc DtoRbCBS3w7pmAJqvmFDcyObnNXnSUpRvLBlHMAMHWZhKjlmQQglF++joSjCMYjCtOaF2gCQzIHb hCAqwvwzkI8d0UwCqSHYql5ZFkky5gJLubtXYj3a291FXIFtVD3ynOckTZRxIQEOaIiE8bI/YJc0 tMkFNZzmzLYTwKEwBbhBqoAxWN8oG5cFkF0Jsr0CJBDxPuRehOagxpXVICgQecrbkXir5i5WiKYC 5aZiTQt9a/8ARFXOe4gdcFUvtMUsAuVBYQCgZFkCm4n0YXrBxqgUTc2J9gNiuyF27c6PchheBHMb oG7akCKkpKQEuHqml8FvKnoMrDDgPPkFB5XtAuwwaQF4BWkgoR1plFwTy4wcu6JZC4H9lQMDxZwg CGIYwTTzkAXsxyekRYQrayUQL1hHQXbMTPvHWKBGuFgdXjFy1bUZmgfggoVXDbozwLDshl7MRoAT zCzmJTnRmbOT2+6XNAMRQGIKNf8AspsKV1wfdFw0S8L7yAuClYlkinNuPxQOcwKFcBrxYGFR2fQh d3/XtbL6dS9BgYDPaNJiivDAW21nD6LeQDsS+n/Pz9Ped4sWKgWoOkV1ntF8ZpTJuWGnMVds/C2M 46Qi7yEg810nFAEcCg88htb65id25SA7sSHpHvqZNy+k95WajXjM4PpfWLGMrfyIhY5rAqAgt8Tu IiwMRJgZNiBnnP1yy/pnvO//ABr/AJvMmBQM5LQz6v8AhNVNxx/8RH9+YlOzgY4uRTxE+0Jyg19a GlOE5HZYfZHM8xVnlCv3iAr/AOZ1P1cYmALAcDUzCIx0ct2SFgsbaF5k/CHqhDuzpgUC007d1ERy oF8YMcP+3j/veo2ZcvRdnslQOrOK2cHqjANOxAxKrDZE4TxxGSgIX/Ad5f8AqUbBRWDgcIJnJxuW 5AOdgRqpuyVJCn/UUNWm29CYspWZ1wOsO6OhqTx77IC1HCqHoMoMl2Ig5NicEbeiuhgohbjV/wBE VUTcv473UBsWuUkDUQC+jGXvtwpLBg0SFKhVhdDIwOeI8ImE4ystP0i5iwU3WY3LOKXRp/fSMCgp Eih0JSAdUKE8C6PMiNolTgUpygjUFo8y9YAbKy6hBs/nccER0nEYONEpg1FaeCBZjLZzVDHlEs8r ialLya8Q3mK5GEhMgUBMz0xX1Q9ipbtxU2GMz7yxJu2bbCoNjqcFpHhUDNaZLvLskVRfbN+4iMN1 bhXzkQIE1WQHxV7YGXxAh1Jn3oACULZ/0hLKXh4psJgRgQUwJlApw1m0Twi6FVYIpNoFjP7PuGAl TWhOXmlfKtWYIEdE+rRID4KEaQH4AQEyOAkWaWsIZcLoEXPsCBt7TsIKK3Sp7oC9ub7yqJdAOTzi itOSvL17YCHq4YCAtiYoFC+QWnRMi4WEMVskKArOYIQAtkyIaJVOtLx2tTAUAnkV/pNNayL+4JhS p9gZhUHhR7LrMhXHK+IiHQiBeB8k85CAOELCgZVunI6hrFXhXZOI7QSrgohFdEZOUkIFyQYbXNua 0WLa6t9gTNSbqSXGW9xl5oKelY2isWgXOgdyIYrDYQNlXKDHIHZkilmjKtJtWnX2nylHsO7v6EV/ XqbyFCK/I1G9PsSF4At1TeCcIpWkS9Og9D5RVTLKLV7iXxZpYegggxcGkAqDvySMuU7DL4gUZGKF UwHi52cCRiVgwIDnlwjD0zgDfX+FoYjXcUMLTYr9BF1g7oMdRDKb4Mi/IS49tJ3gGF6Rxll3QFe6 zepAh5plN7CDDcu1WgExlGNBquOECBC/Z6zXRPB/JHU2Q+HBnyXGYcqhnIBB7PVmKMt84hyl3IUe w/RHuAP/AEcv0x6TF9/po+rqVvtE527u08gMBlKm/OXgb34kKzLwkYk3CYwTQlZkJcopO7FcrLSX 2ZxdzfnAueU9mb3LOn/BK7eOgenuQXI/JABBOMiZW1hQWcQB1nj/AO1X0naBlST94Afkf8eNzz+j fP8A8S6Qco0GvssvDjZ6dES/KC+q3b5k2bmOnQbeOjxTnJ/9H8yMZn8iCtzlxyGpsV3hX0FblJPg pl1oYL5wQ/E6VUhUPLKp0IBz/wCt8R26cHqK6R2MS/0BCLptRZKCUbgAwDxHKaoeRI1wJiCtPhn9 xKxIOrBa3EyH+0isItcw9fIKw7eTiQnOV7nwRQm6pR7i5xAzEiFh1aIHY5mIYKN2QVaDanVA5BMe L5TO0urvEeXN35zLCHxQ0sKkUyEcbQvFMyYWazqFsg1zPBooeTDUZ/05gJVTXlKRERoDWhSieABe ICUyNP0Q4T3Ug1zTS/VKV76Iv/OV0t/aFMEEcazKLgRLr2XsQpiIC74QP9gLQ/NKgq5fyKAvj5oS D4ej9irBjCXUpMKxGiILpt4dLR2pFyBVrZrypJiJA2rCAs532AUXBIyGhBpnrBJlMPJ0ir2coSI9 jnLghYJgX5ChTTVf7yDHYojIagnXuYEuVg9qJVrhwMB5CqKRCwiwGDM7Jg1GE2n6pkAeLhQzNglN AEbSJTuhkQ2EwUGAA0C2BtCaICwLtAo5pmkykY5YKKwM3jh0Z5ydSuPukvtIimkpKpBv5JgEGa/A WCbQHt8hK8UGLfMOlTkw9Ubj9xNJJXGQI3qK4LtHfVMNepURQaTpPvI5Erf9wVPDOA5WGVf3EDU+ pzQDmIYv4mXItNbrx8SqXOFZzhKgw1BhKMl2aBKOUBqBE08yupVwFPEiyRuuswwNh0cDg7UcTZoe 10wSoMiNmSUYjvRM7Iq90QFYhhhSiGQCUa3o7CKam/NyCtesqwneBdkGht8swLKMcarctqsHpDM6 miBLJGAlnTUJ/UjjckH+5ALNdG7hxDdyOBmHWO7Y8rcyyWDo6pQLXspeSVaAca6xRNCzxB5EOzZL 2UvMdBCfwIsv+TgTXZf7egsHL1I6kypnDbokaeXhwE25qao0RC2QVg9R4RyM7YsHriBIZ0atwltj ovwwlMP8e0o+rdWYVe4/w0m5v1icSYgbs5K+4LIYAyhkJiWN/wB+IzTwAYjpagywdwYidqQ1Uj2E BKejt6xNjwLA6AuWdHWPitkmnmN3F3PQ4fuJicI7qBZYXlkQN+X0xxYd3/jX08yVoXBo78BMypXn NA2T4O8xwPBHshbIKvf07Mur3rEJVlvIg6+W6WOh0lAP54v3EbG1g9cJ3/wYul3iG6SH7NHXMFbm uiQxj/g3z9Md55xjDoRZpHUVB4EdU9QCUgHe0AMYrzGBubY76fXtr/ga/wCLZ4/TYo29zIhQwg33 4/yEfgPoW/o7i3L19cX2/wCO/wD53oWYBvxRZ+5CAH7Ra2dTopV9CKELAMCraF0jCiQ3oFV5kw2P mmQGDxEC9ecEPC3m+VeFwb/+Z1O5DU15/pXeYuw/fBATjFjgi7QJsSLU+3+oEtfVa53G+04Y0jLg YG23YgLy/wDuQoqKYb2GY09n5AgOLLwQyur9TIyQMoeSEahmUFRNu9EobbAYKJETK8w9UZYMp6ak TcvM2Ch7JoANuQ6m3UYLZWG1KncWnvNbnuyZaNpt/aEIrybdGC6lBnQcN6nHcI0bI2BOmVxGvO+b lsS6YCLxHRor/cBkiiiOwhQv3DuoFYMY+8UMr2v6pQhXMMbgUuCWOtIiVNId3aPWxG2whRAX+Ner hQMDvpAHBcB6ANGwJd2JcD/XlH4Q0+XgIw4A8GFw3l/rxjsKIQZ20xNME1sAX75bjrkguxCAzvwF sdUEpIVi/wBJ1gfKCr6cIH8QYmfLGCCPXva0NqNMpnIConW0pl7ScDrERcWXUkr08mBukqmQ+V8c pGGaMuuAFwGNLEAZl/HKGZuQQFiMDmHcxBTpLgKF7oW2KEPNFE+ovNnIEAhBEyI4P8iIRAEN6XS0 7vAyJxWwZMT+YFFVjUALoXInCOcGB/pGOTySBEFDD8BAPs8zIhE42f8Ae47aL3NENSEtWQpjHAgL DWOTrCBv9QDIWLKeCACEedt8ppaYE0U8bWEoYNV2jAM+xEbnHZOaWRrWMApEaC5LOiOqLRvmdd6r WGDobLk3z7S/MnEziBkpBSU6nH9XnGqCuGkKWlm3MTAN2fiAWbMU4vvQHi04jhaA5rYhFWxnPqEC vVUlsPBLZgWh7QllCs1mBsLa/wBEKGawfyZkZ3E/7EK4FmGBIGsj2sGYxsLk37jI0K83A8gNrjAP gzwm3GzYgGyvBEkdMLZ6vIhQau1kMwjijze6VsWIaOg5oWUgeL1qycIcItVoFCBMJeQXtC1+cTGv nOh6hEynHea6y2c5y5kbu2U8XWbWDT/sJRWLRzM90vpj+ACQOo7a3Y1DpC79OiVAumkHVIX4BCls 99CCKiW+9hCENEW3KFKObjrl3BCkqCgO0dSvom4GjsCWir0IM/YJxoMKhXT+ivA2jHw8nZBkYHud IcvBHuyLqW40c/YTXeqLd7hLiDJ72+izw0U+jThxqU0vAxbyAdj/AIxouc+X07x1HQVMEqwcG0Jt jafsSo+kWrrwsADW6WD7eH1biQmoAx07E5cBJepWDbuLPeKJjs9/wNw9bFDitGHJfU+hOLCVmo14 zi+Z6M+/0x3mtzvdzeInisF7UHefNdSt1YzuoYvZBSdC0bE14f8ALXE0/wDF/wDD3juUclPfQKNi RFTocM4L1LSKV9OGa6Mw9p33/wCGe/1x3/7zGi1cPEFmpctA2nH5IJXDy9PBMhAUs08WEQ2xK3cP GZhTRAO5OHXcbhUZmPnYl3Gs5QPU/wDmvMwL+TobNJW0JyXW/wA3KCJZhJqNUfyYY7hozxhr1IvA /KMr/wDgZdz16x7kXOzk+QJ4FABFaAazSloqOOLVPhEDiG7VAICcoGWOxHV4tItlh3cN6S64zB9D sgZVC1C+7tFa9M6BKNnbCOgV0CIkM11+qvOO4FTzgwmXOXHbK0lGbp4FQLIDs9MFpAxlH0J7ENNj W/qoWmgzTLCIg8pzihzDU41Ky3icfshjLOA0QVSMrxiMV3DxFNEhphxUiz6dgw7YJalj9/sPyepa ggaKDBsW/bOPBLQmZpkmzV9AUEGFcT8oEwKONgIxtb88kCi6EdC+Itu+2CSe1kpoCK/jxs9ZwyTW YmxQxfOHdBo0zpI2tGCo9jKIzwHwIcI3tiUIFphkehdGy0Zb7q6GyhLmaVSlqyoAqy5CIdaGFLFg vkX/AKobRbP7o4GPExqIFqyEwjAKOH8XDYvxyaTTpvNCudbiBAy50ElYW/k0xoUMLC2MAaABymcU FTzRQkI0Ja6L/wBkuVLksD0hDWB1n7RZk1GGNs2uJh1dDY162UyXQmOEAuNvEw+kY6/BKY3G5CPS FE0wyjAgwbg5d/zFwbGC2gGngikbZQ5F0JApiPSH+pVSCOgQxUacukLtzhQ+SPPtCKvGkDBdaJVt N1gPJ1IpAYiBDQwjCQqTgIaDpXN4MKqpkg4B5zOkswDVEYVmzlWTpln0gB5OhyRRdyLdSEbNA3EH qssKIbCirHuTNc5KgegW6O5ATS/vYQCZS5dNGD7BAhXA/StRK1g4ZRz5jCKB4sIiOyrVkCgBM/qx Fwu9zRshg9cgQ31o7Q1Ghi1FxRp0AibNG9FdUdCRC+FCcqBKIJbvC4AZKWwC5j/TUEYihTtOEGHJ 5FTBb5xa5yi0m5/DoikcZ+aWSCQVFtgZaEqgxmuiUixeKQJoezq6I4hKv+pcDHlA+NRyh2P2blVW ih0DobjpiDUAB2dRUal8OcFPVn9hFvL2vvSzhk+6ClgDsNIIkezvBvcXgiDIuTI6Yl343MgAHEf4 f/Bqd5fK5IPVDweMpIG3qQAZZwCOuhSAgRAbXoQrz+qxy5ldpU1K8mYbtmWde031v6+Ofptm4ZZR lS7/ADY7nX6O/o7/AOPn/jv/AMmYCjMKPNvoc5/4q/rVfT5/48f+K/4dQdKjMyfREeLMp+h3R7pn 4IGkJ12C6Hd4xTil7+IWoCMIwOQbICi9ekgvg67CDox6F8w1/wDI+s7e7sNyg/K4ngBCxEqP0RF6 BXA/QEpgL0iwHj58xL/APxEbtbwg1/8ABcFjS+X3lxAyRe0EWUgJ/ugU3W9yHCAbWQTEYtQJWPiL 7aGIIaUUyVhWHet6POByqsGM86UkE1uWm/4IrcSn7wQnN0F2TzPMsN2E5IlVFPQl6nPWH0DPu+rq Vm/pmunj6IgOXblSoBp3So5t1xfjL0xe780LQY0OTMmiXT5NRmeFwgM3XHHrkkwIejgi8cUdAw9J OEkXPDbwqyStDRy1Rxo3Kho8df38BwDAN6DEx4MhQCqgTqCFyYZ+2ZSRj88jlmi+2zFw9lDgj3Et MgB2dHjfMhoopk0JXMpUJWsxv7VHulM2XZbnO0KaR8Lxz80qq2FMVLASCGOF9MkkmRY8Vlu2zaxU SW+iyCd7Tzb1LXT7CUv8Vt6MIviwgI0A7b3ZncUa37SQZrCyswCzHkIVxdeRjddUXKS6Qk8swA8a YsQi5WR85MsAwBMzmHHIIYhScjqgNQfL5sOXbo4XAthAIopPHqoYyZYbiXaS9wC2SsnlLEvIXny5 iy2NsgKKC1rjCzpNTJFigVsMhK1nIEUP+swmQ1OZX9cUZOHRCjbUItgINJgsUnJABUrsABWcIhNi UWHLzlrstQYrWgTaQAs0W0fVKnG3ZIOCz+xEBmoy7HIjAKnKnMw63IlCOIIqCVNXWpIILVMly6wL 3ATNZt31gBlcfAEkkyJOxFWCeVmGi02r7YhamSnoIcuEy8OECIV9LvDFWk2dKhwxuL6x7A9kYOHe UDD7Z5x42LTEXHPMJW+BCCOVFb7wzuxZ4ii3WdAthA7M5QILMQxGFADWQSVCafmczcBZNtGXl0GV gbXI17Er05KGwhCAx4O9xiKVUh0vQIoUWqr2Ex7c1ClmwM3F2yjfzowdAJ+XlDnLUlVFhqcFRCBp cEZOkSdAU4c4A3doQCVLckq+siUgZ2p8NARSZrYkIL2gmr5T4KH9BAQEU+pIMNXLr0cowD0+F3Rd vWIi9AczsTanzK0mGp0PRmLuEadBG3zHb/nX1wfRZqfhSrudPGdA3GnYllf85gBi+iAYp+j8FX2u vWMAk0xA/aFFh4DcUl6mXM3TKfKVPaePE4+i2b1Br6KZb9Ajr6eM8J5fTw/5fPz/AOrZuFEDIUHi Fj/nt9PeO5nvPP8A9WXDY2OxL2hU1SpWNRDYo6uM+5FxWyCPcN8m5nJvD7pTAJCFOi4gSIz+NBA0 WhTtCLP7AGMw1/8AGgZWgLE2b5jkAsC5ZgSMLHW/MraC77xA4i1oeqDTQ7pQ/McgosP0jFwJEnpz t6uuOn/wiBWy6KD0hV+OCGKL4Ql4YFLhfeVvfVAxuLu9kJaVsJW6XuRTjcnA2vcMDxQB4qPLjcLx 1Q67ha9vGFoNQfsz5+gKAUaCAUAFwiu0MwKPCgUKGiDWpX7DB9HUM8zPX2hrs2Sf7FysmDq9lmlv IHAD2kt5NlHwTOQCBB4zESUhswA14WUfRyoqUHtRHs5Z5jHtGuEa0hUBeHVla1ItRVNYUTX5D8TY 6odktP4gnViilH1HxBUZLBH+SnUQ4aBk6puC6qVulAJVaWZsZFowPW4gqjdaYD1ejbQsqkiTAImX KOjHMSwIwMbQjNTm9lxhJC2ZKeUbKFCWDZ8UlaUIEaa87KROJUBtYFyHPMaBILkSDlnkd45BzhOe Aays3+Uuioe+1AwEcpmTYCqExTEkKbjGeSgoLA6oYclwIEq9EAo8mgIQUe5PASkQ12PLUtmC7O4j zKyMSdA2ZCZ7UZmTBOpcKI2pulxOtJ8VU5ogRSmdr96kAwgLYuSbABoQ0Ks5wMoLjRIKFfen+cgd QGpTdRCyRCt2DqQqpMlEkzBuF7CAaAMIQCojatksL4GqyQ7UrchgAB5/3bMJYN8bxC2m0naAcUlY J/MExEbSZkS6wxgXXvELgovSfBRsbcKV6DK1TJnXxC3mNO2aXMUmuUj80FWE80/hmyU0nkRo7gbW OhMF5mUrnxyn/RHDXRjGEDYdvBKcOFSokhVUfSnMtmlT3kKypvDkjBjuTmFAhCGQ5kmWA3yTgall kAxpsbUz3DR4IpT07YuAxDlQojLawoGeL85FC2LgEwpcjZ16sR7zLRr2GIpaCvFexhbuoXCExDSe aBKkUIhsga7vTh4ltHUTR9tE7egkmHFlPvjUWhMgbhb4r0ZLwp0V5oqLQtKQcU5U7UNJQeoAjGVV X4wQZfdJCQQz9ijoUJrgxqRQ6H3IX1tFU2TX+DLrGOl8C+dPRuI/b9IK2n7LzHANWtcn+oUVaIGu P0JQFZ4QirVq02/4df8ADXrGmA5fHAJv3Ki97zLZoHMyDtQjixiHxBG1N0/JEs4ZDgtGpq+uvd3l h6NLlynSp/Yl6xU11nzLvE7/AE8JkH6d9xIt/RiDJg2Bk4GeUczw+tznP/nitfQcUN55QCCz07sz WWyYdj647v1W/wD4XpG8yNgFFO0WdOWUxmZNs8BqV2O0hLwHSC6rmsXRo5YDlg1SLvbQNsYSs9iE 5gvDoYNkvNUGkvMUAE9UV6gga/8AiWBuyD2Ax2+EqT/bq6eEEE7j6hG1XAX2Uc0h3ER/FCdNrBSK xRzVQKKFmw6f/DgDT+VA9zcDqY2/wIGWDlIX9jcakRtxa5ZzYCEGCF5ZkCpg2/6iXsFbis4PujeA /fHHc7r9TctXkQz/AABfaCJYsV0MufNh3IkyWdxuZOQDTMotBFMgKpFwEW4e0sgNDkNV5wgbMDky Vn7AwN4o5vVRWhvTJE13qlV69skENdIUe0vMXoZE04QwblPPRHQlRBKJWciy6AesepZrV2Aj0bwv veDTHi/90VDPDbcyWvTBIymw9RAJdle4y5HAUFLLMORhBpDW5BygNAEKydwRio+biN01J6cn6YeN FLTHExZwWj+ACYIlKMcCEhiTanNTbb+EkC8wn7F6JJCW2DcGslKrOrQKTZkJonqRBXHOEQ2jULBB Q5R/ydw4swrnitapyAS1tydYWC2kNveX8zBgzXbuUApDcUCuAgXXqU2gsoSAHNUypZCuieDwFbgD KxrL2IQURUsA8CqEPEUjOy2BEM7AbhXqk/ViX3NcsEYQTgHKOnqugfYSnilRzg+kjIY0qQMCcwgS sExUC91HMwPFGCI4sIoqys+RFuLeyj2ilITV+TCxsWaZIU6A5GIlENGMGJFPdJdkV5f+hKbTQxEy W0KOmNYHZ8nrE6E5M5ROh0LAvCmDvGY7qogYKgSUXCdVgh5RSUhenhkBRU9IChQqtaAiAditQFK7 zRhYtmJTG7AhnQPxI2wCog4YtxhfzNRW2GCSBVGWvtFC4Jh5IcuqKFtBEKyinOEGsseGJU1bI4UA xcGh+QYxwAwCEcJUagoBWoQEtgY0EHS2YMqfCD5V/kMUq2QGHA4TxMysNfYQRiBFeBFBVaL/AKER wD1LjKAAvAPDK2IEZDEekmB3CKAlftxAcIP6SMEyTJYMim0yC/hGrNdWJK3IkEh7jvasQEfat8I5 Ew7voALr2DlBO0VU0XwdwVAG21l5TEYEwPycT7tQRd/KWcJmoK1gK/3WPeXPRXHQUeJtBA8bGf5n eImOjYRFIINIn/U6mDRsPZTRXMsCXk2iCEkXMEewXoHpHGZ18XpKJFcq8ptAD3QeK2qEwgzcbwVz mHBqZnZm50MzGiVWX6Zrt9NTe5m85+oFQWGhk9BBVm4f8N2YCwKDvDrkPg+lvTUvr/67jXEvqeBZ Gx0/5etzt/8AE8MVdfHmgIoKZyrcx+DAZALfRFGQoZxBizmnxho7t7KmBjgyz5RneFThpWfF0Qfc 41b0XJDEHTsASxTpVh/8bxzBA3oegBhqD4Dm50zNzF+johkLNTeYusWdMi7GWQDWFSNTzYg0IzMD dGWR2v8A+ExIVrB/eceMlUAfyfzDQ2ES3rLhgHVqmU90jdRzEg/KsGz8kWLr9gIEbBIxo47H/Jr6 ZhjSra/ECKwRvDIDQux0xCLFxbMbFhCIRtrPNK85vwlEDwxnX7ZZsU5QXI0IDgQuhWzTp3EDGji0 sLit8yVCmV9KpJERgXruZqAT0BvQTDKqxgYjb6yjShTYTiq88alAOhthszMbdsnhmCQKyOeaRy4I pvKYHBi7I0JCeOGDAIfliHKPzg8+hmBbFY1fpOB2mXSoaiduQVPkQxhJHyoTa05QS1CmgdgKR49q HiZTAQR8kZd7NNRbT+XNaNl0oIZRyUJzWnCXG7XdLEspMdKAa5bf3mXgJ2XCqQSfKiEoMoZFjFuI pAsuSPIlQQVM4q7SVYFxegI0V3+8S5X9jtxMTgKC2MOF6wkFkLFy3ZmwYDNVbmYXVA1UijW5yaTR bH8XC3j2/kiM1SsiGGQeYvghHgx+aVQqMkgEXIxgpCYaCqMgSr2fugWEdYObC6lZnmKIeSqKxiC0 5IWpm2VBbFFCIAlA05iPYjp+YmsUNkCFp2mCxocX/BGztkPnvEMNk4ZMSGSUCMsEETpKFUcQCxC1 lIrKtSKbQLOSFLAxIc3VpKAaWwuEUFosSESYZhKuDqUyVgFjDk+U5Vs3l1EEa1uzRRn4wDhjXClw e8w2BpYhnEEfFAxKp+5gjDat/sI0FmfwKg0x5H2YrHFwuDi6jGC/Vdj3uwRQB5ZoJtCDZIQQZe3P sIlQHkrHcm5UA0PugasAUIVSufQPEgTWCxu9xEO3uWwFcC/ubhBtnVyBBDv5FzC65pGG7krZozBV CS4U3QY4QkshEHI738p0RSrYx9kJgA2UMBrIAbQlWo1dkWXCOBdIYqg46hCy8LYy9a/mhKQI2Tbi Is0xxFvTG7bLxJsWNSchPMzlHjsyc+0v2INTRt0D5vqjKAtCswgRsQIY4Itatej6fP8Ay+/0Xif7 GHPAhRKBV/oEQuJ0MgwZZGS7AF1mG6AnPI8tOBBKq72Q2uw3EAuBLcMyfYTwnTc2Ylzyjv634+sx 1+hueevpjbhQ604PGdN0o0kccDp9KfH6c9Zv6V/4t8zJFnM9xUBZ60g1BlzHeO5x5yvOfM1f/wAC TpU3wC10bfLUCqHjQC1lukRqESRWfgRuAwcwEW8cuoUtrt67jjPA2ABtOEYEG7o6l0yOKIDn/wCN hmkZrVH3SjloEBFCK9sWt4QkE7w08INzhFqdcpn2TWrwIuR3Pw9w9JMCWcf9yKx/6sMxurSMSFwJ bbgAgafvF5NV/wAggJQ2BsdZUjfdoYeaOVzztJqpvW0eCrjUlRlPiv3QEFNiv6mcZ/6Nf8ZvtHUt h4XK8Y+5wdB9sKmLYTh5b5gEBIJxuIIPbOIQBwWySFJsUSKWzNcnjE1Cq4RvTAAlDDckTp5y9uLt 7Jl71mAQdci2dLv0OkZrPH2PTmYGMTd96S4d6EqTHj4JARvsISWIvRkwkt785JL6o1EvSt4D5OHF or/AKmCkylcvCERgL5XSYk5hnSGpAkdbIehG3fDdCmVuSauwEvnAILnBA0dACR7cCk1gxggmepUE puWQimjUEAFNg9SItaMMUhAmyOV8t8LrBUmBxkBfBuFWNxvZiNDeOcfuiulZf8CNhUmHhFlB1hyf YhtIia2SZ7GJdAS+ZOXymfYTNCWyckXiBdKg8KbsSqawUgIGBBB3EF1lsX9iCZw+IC1wicNNYwYZ iQZyNwBgUwAbD6s9ZgZFhiecaCI5DCFO7Hoh33lf2uLS5RhUBGmZzAGtyAckA1dpPuI0aUDh+4iO 757RAIqS7pQks1fC95mVKclp/rEjkwxAQ4bwEF20wByYDzzmLoJ+lNwqKXpkbUCpBSBRxlxEtW6O SGdz1fvjwgMb1DOnYixBuUYVi0YzAaBhkOTwRQZ7/oZYWwWa9AYCYAHA7jGq47BliZmzeRYlioK9 XySyNqpIp7u2QSbRpufdH+Q3fyJoir9WnGPrxtvdGC8ls5+CZsM+vpEDUQlCSW8Tk2NjHmUuQWqV OqwIwa1oXzVjtBxURCpbc6d8kZHLUTywgNSyqvrzEK2ELOiq4WQSxp4w4A6MhsJkKCU/KCBR0zak KmN+YaQlVJAkaGsD5AMeH+txcALaBEcdSoHA8huUm1b/AHeMH86fKxpOVT4voOuMDtLOiAeRWmg2 pnhw3m228txb9OsrFFU7Tp3f9mcz5jMjEwBXRmGkuAJgZDexPyCDCr4omTwLoII+kIQAWtrsO4gw AdapgcqHSnRMK29q3gBfubg6yuSefjHxufP045+30u5TM9/pbKzUAzFv/jr9d/8Al5y2fAomPFbJ BBWV5zS9yzi2D6Pr/wBeP/wOowu6o2RWQShRoi1omj0uQJVOYhPAELw3HBloFzH4og0nIFO5Cfpz bepzqTRiWz8S8tXwaACg/wDk3a4EdDCsBrAwQ1vMaPzMfdeN5oMFQQHKFbEguQTY7OkqEX+qhUce BuisPSv/AFzeIRU9WkFueYLQv/MCZemsIAzfp8bKGdbXurzFZiV/53rf013+q+MxXeeNyoPDwGWQ cvAqA6LMCBV6YEEFkabQLRrGUm7tJI7++5SUx8gZrqtYVMK7UjqsCJHoZpk9VGzSNmMFRy+czYXK sh6qN6TJ3goRagskq8leEi8ue8Oo27KWl/ikz/HWHj7YcyOT8RkBIgUzYMsRkhpkBN3vItWUlMtB UWOTlzq9lQLCO1CxAoFh+jZZjdl5Uk4NiVn7QigKe1LCJYEfgzBq6zU6Qpwl80aD97+GIwu8x7DL uo3JFstsCa8kpgBSobSdaLkq9Q3MAQFPzyl6QcDZCrFgr3QSi2Wt+7MkWUX80mlZxdwnZJPTpHfA bmCF06fSlLkBg4KHBXJ8oED8CDBY0EBS2hZw08g/Q7olLLxEWss4WjpKltOhExmo45UXYYPS70ZD hTag6rF0FEafMIpKqbTFsOBVlQoucEXq9hkwOtW3GAesuu2BZT1F2Qkgut1pS4UojJrDCgYXAyd2 DYruJIwQriYECx4H7oVr411nCLFsuJKpM1yLhdofnMWWRjTAjNcVKUMP2IujBplGARpBtgBTsDAG cU1VvnGKXNN8BJk744KhV0RYC21h0onmyJnVOCCTBNoMDj0BlkHJC6DA6X9gkZLvJIU43X0E3BdV nXkihrbcLiCa7qh9UcArYCVdoRAUKNrIRwC/wVwIariuQGcyiNoQTVkRan5YBIOSIEb7yr14MS/Q xZlerDY3A75K6N7nbHnlYR0acZwAwLlBGRlfwMMdvGZzouHAuMchWDgyJC7EoQ/EqdAHZ7E+Ql0I AhquG86AMBGb6YgocH8uLWqt655hiCujdU1fpKCKmFVvCGyxqXxjHb/ls3539Nx4m+soSf1IwYSS NNyRmqHaEKwN2mD5BAUKbVcyBUACIhruXUhhrnKZRYgUHxkEJViKCDknZkqKHCo7kuspntH657zT Df0t+pMWbzep3ncm+YFz7fS3/wA9M0/CDhUIycjiCHG9RUomX3bjPH/5e8FM9S4fwh9SUW+VTHQN wBXy1FHkLiZaqdO4bwHifESEx6li3eDFSwRO/fE+KTziIpwaN3/8xOkHNDjy5HqHlzKD8occ2Yhc VcB04cBQ7uTVQNN9R7EoLYsocJtyV58Gw5/9FilMVwDkd/klyBDL7xBNhHzARu9X+giRM5LIJ68N aAd/+eTGoa+l+cz1JthRB+i5zSmUa5WzACl5hbCCIdtgJITW0mHxgyoDyrhLiRKBF0HrpoO4RB7B sJSswrSQgZrRPVMpB6rWUvniU+BM4oBMm7zwBO+DWLLWsrSFtgdTwwTmQ2AqwGLkh6i2mErOV3l0 NQuepd5o1XNfUVHX1DEWodVIIAUJuibFWahFcdis/LJ5Tk0Ri5XfTpxu3lMMGQK6o2dzN2IUdRwP 8CViEMiSK3IU6pQ0thjDAaUKGOB/FFvlNMspWOCkg6MLusta0IfyR3RxoNjPMRX7dGDB7TpDfKZb /VCpcXErIqLG/AXL2RpFRrW2CAbppShtk8rihjwvBUQEnIFlDPh+fQHmXspqGVbCji/UICrN9P8A ejslLaQa1kVgUquaL9yA2CRpVDcyQzoHYJRXV1gs2acSIpUJMobhAVkCoBptWvJFwl1sytJhiSKe GlL9hM2nyPsQGkw6ogqHBzp4CURcbSAHmBIAwCqWgDjEYrDATVxMI9VJBlh+GDhCGAYVYAIBS2YI FYtLgDY317XhFjoYjA7ID9rXjKy2ro+8l9BLDMP0GvHIsqiqfIZQcphbXWcsomGBiGbhjZNrKSQh k2GhkVaM17ku1Sx18Iwr3R5WDlsfJ/MTvH6VDaOcSl+SFTQH+0ELDXH6ZNmjpJ4EFo3IWfgtEJAD bTZAUNjGgKJ1QixmiKUZwhG1QSE6ATwFAue8F9Dknc0epUG+XyOlIzCluP4oEHueMoF/1grhnmXe QOx9A7jvMWsKew6NzXFhJq/nNwQN31FbllsDmX0WX04YZ6voJgjgSOR2Haywr+zALB5NIP8AQily vIMAdX3i1bgb/wAJRUqUdgB0c8SndNdZ3/4rf3+ma7yu86zwRDOf2eguI5eFVggGjEKEOv4EMEGq mLLbgcyTDqw5SEG9dWSGPBZ2XchqA+T/AER7OQmaDyIhyBXK1PKB1i3/AM3m/wDsReP/AG8/+WKK 2uf4hwdn0W//AD+f/MB6SbawOTmPJVqz6AwIU+d7yCFb5pcjzhP7XN8PxjRChoHDqiby7BMJ4vQ/ +jmZvAPslj4xN7CRXIYXAOlCb4UvvAjAXC/uQDqQ0P8AUJmACz5xaOT3ILWAgis2VVVf/Q6ggwSW xWDulChb/pFCocTLIrVbFO381H6bkBpB/qFGElutPB7CC6v/AKX1z9fGX/seKjj6X4LXMLIqVbl4 jA2OFw+kTEBRVjaZwIV2up6MhRLlELO3+0ADDvEmhyASrXKppiPkBKCjmtVRxxH6JhO8mQYHINFy ZEwpwsZZtOWKISdUMMknFiaQxDgTaZox1E/7EV/CrGRkkWpKhCBMa1C1pL3dKR5jTAGL3/qwWG4P 8f7y1WAkh/Rzr2kryhLVmIb2sTzcJrRk9xLQRNXfAFnLIAFvWpHIl/hi4OayEkmCeiisdKgdgBIE FGh2Q4XE6uyrKxMpGmzfCxM8j95H+1mUSEvr128oEKnHulwWn2CWopLlZJ+nlKJjZaAmanHnRamO IZADIpd7COEjey8c6HT63CZx4YnuIFr0HyeRkRv5ZOJVQ2LtOSIbiu7YXINQa1r5ogoalHdElyrZ 0mo1ejSK1s4ZIIiy3BALZIukNEBgs6cqClI3OjuUNtEEoHIwFDRFPKFXJcpshwWWrM7jGd/wwuAe biAIpfLZSI1dNyOhk1EjLkaiL0req/YiDWQxMtIsGKxDMy/FUprMpVkKgAvQIBcWopWw/ERRTiUl NFlUHeCZAWwoF1BaOV6YK1C26Jiz1s7MUuxEIYONuLLd9kMMFkLvUsqgtiu0AYg2wk2Ttr7jmEqw lnKgQ1nlrIs77NGhfgIAKpadv4cQm8a9JyTKH2LZ7CMKuJoS/b2J7feAQVFY2hsZKssg3pAvhSEz XNYxxQhdZmQHuxYoJ4xhBhLOcFwDxO9uuwx2aLCr8V1Qw5+DOP0lXA1Bd7EM7QjMgFwHfDAHPo8Y NCIG6V3bP3ho/NwEKzVh/PAWNQRyS8A6vdAq8rfIgr9EyILDlsLLa6q9IDrHC8y0+KCLqMkP2JuK vhNkC0LC+saFWQfqfGvpz5fS+8dShjPYvQjNwAURSWzOK8T7weSEIK6UA2hdglTki5oXJO5KFoVD B0xLktDEot8vNkPUpHF39LY7+nB/4eOYt/8AGe//AL3NXkDFm8v5x/4b/wDgvkTMo+6MgCbD8wXB m2d4VkjcrhyWxu2bV6RG7o137gQH5w2/xAj1qTGR5j8oa/8AoYIVosSrj4JS1ZXpt7JzGlsdcsoO 0Tb57stpPhmaXov/ANQ+8wbRZsAd0rN5AzdwIDcqAML6w5KsmEEvVQLUchWCGfcU5kGSjqRrI3el S7/9K+nX4mekOn/DHFyhAVoUkxY0v0LaiQEEXaDwUFWovZuwgLxS54KhAcGFDhXSaen/AEuGEe7z Varrxn/TYN06Nd2EWqGG+VC00ZaF6mCG4UYkKT4Hw5jIMhYFF6IMf4qeIgvLHA4FCZvPQxsL4R4f TCrRgCqSmoIHJRZb0xDWFs8GFebVMuvi5JQlBxsPniSth2EwcAatgB4MJwrOMxg3aDDhJyBlj7Jy JYTeKnVWiUorAloUDXhSqvAKC8z4RUBV4cTlHJeZkxUr4O8GIuZlmQHEtrjrwS2W5HohQ0Aof5Sh ACPIotjDhoWAoa240MeluysdRRw3mGE6oBUC4I/+iYI9JVxZAAcX2+0IUojg+U6zFAOcwFoE9S+Z HUxzLDYh2UZIgsQOkbJtybgisUbyUGjnRgME8nJAhgsSFwkRZf6YDdVwH/WUM4KIqDXqXGCA2EQt cymD06w13gtPXTVdqgGACpK+1SkQLct8TAmBEmAFqXyd2BElOxEALKFn1QKFm8N5PJN6a6csEbb1 f7mY0MYz+gmUglk8yMEc7AFvFXJLaAqoHSCr9lrBUrtJ4kCIwL18a8INoLcCBlPUZoGOAmv5LCQi z7MxmD7zL9oqbBrEA6LC9GKMsZOHCZdlGM1sChKPkuXOEZV90RB16bbncmAQFffZYXcnKo/sj3iS 1sdlu9yCePYiOBlNOZcLqAEy0OxrBRrYW5AN0aKj1HxmXvyokRU3RnAmw6HvIy2sLPagYnwhcSVb SFljXuriKnTRcrpLRV+1h3gOF+MAsRqfck3AWQ8WGy8YYjSEeSZIO0KnkoA4bRzrCfPUQ6ppb3sC 3mlc/eKBWrfwAelf926xVzBOMfRqgg5lNlaICZeikCDslF65hSj9GSswNIQ6aEyZruWnB3NrDYC5 QHB4Kg2LrbiDm/8AjHeO/p3z/wBECWIj1fXxv6fP/GK7/wDkcK4JacJZwGcXDQ35+X/C6/8AjZaK jzBb3w+aZCYqLvrQaWUE5r9kV9JdeQqAE18B4K8SJh8otFWAPSds47QyXBr/AOVkT4kAatFsHiO/ FCbtwwtsHDzQWmrYJ8S6eUGFN+igBF6/YrEUf+y1N32Ps4MQ4y304BEMoF6J28Y1DXgOZ6mLi5dL xFizFP8ASQAmylMuOQ/swzv/AMzMCv8Anl+l+v0vAHDpQ9JYaaaeMFKvmlZg2CyOmGdK4ZpMuobY u4t7qXBfIhlSL6bNCTepGiUd+DlEyPN0s8+Qh5j9+igyMs5Tbgis4TJqo46UnHTDAjVMu0z0KExQ uoxcxGjwBcQCw/4PMIQn+BKl6ZtmMABZMv7SAhlsSeztTq3kM/0lnLB6r43qRqJCG3zZMVNCdD+P LWlon2ZiBqT2CPYgsidrhtEwTKPqalrX9RmsKCa2cAq1FP5GDKj0MwSFyNcz39spW1nf8IV2wzt5 o/xOakBSlFgIB5ttHBjFcDqc6gR+wwt3RfcQ16DgQAiyJnMAU8VTKG0NiuAi+8f1GEhSsJ9kpTto PiYdhZKZqAHEtkLD8x2JkH5RKhrt9shUVQYDpfdBGQbnaoqYJmWA2Oxt+cSOjQvXB6yuPFshDzST oFq6OyYQIaskZcw1BEyW7cDkmdp3CSZoYlkGatRl0/eOwh2OfYgQDRo/CjK4dgfwxjXlEM0NfoIo KiEborh1YyYOg9lDEm9qT9pYBec4KiFulF1AC7NCVEO2rliux9jPUhfV5Ri5Q4c9L2WCzSBsAv8A 3xNrAW4nkim1GMqgsVeWzA121Y/3DN+BqwJIz64AtfiNtnSACx21k6Q3dyIwMlXX8qCzPfg8Jc1M ViCnCxMw8TUtjdQ5i4OvCUC5SZNaBb8B6qpVmPUWQDUAnYzIMTuAMrS5ryQCFaq4OTmDgOvJU66l oT/iacKzfmjgm9oEOSPUhFtrwQO8UOcY+jHHlwDQHB62X1gcjFl2jGwssZvADAvUCgCDwnJENFWD a4/l/MMKMLBQ6vR8yVdxR9JT/gESbNKnDmyOxKNwe2m0W3gbYNhK6UvkXNPgt4Bhs/ipg7JOKaEH nHc7xXiIlBW75HQ/9PebJpnRdx1L8Y56RhTinl3LldeyxIRA6uow7wlb7wKl5q2yGxaqlU2QzVcI XDVqHH9AXBXILEeuV+wnP13/AOFMOv0NReP/AI6U/UcyXPDvEuOqscCnSj/rNdp5/wDwk409VyeV x1V3QeYAkqMQBdgxzr7hSiJNndYCb6GEX/FCjeKEAJuuCsFBzXK5D/5abeZ96ePQ5gyUYGu0PbjU oPJ8PRUYKdPKgZgZahsSB8AzpT5ZikJ6BeztC/KV7P8A13DL2rOOvLhAJ1FrQsPaB9IAtbHzBhVC x8xgWxjiGXwuVT8StihPRgOgnHj/APGr/hm+AlFaxyK/GwhmlT/Jj6hyxs9gChDUHVF0iNNQhHLJ GrlsAjPApVOKGwTBZMsnkqLV2R2QNWFDQF5Kci6ZCusvjbPlvjIaiQysY68Ie0mkDFLjG+bMuIdp t602oh1yeuUJEWWCC8MOq33MX8QZ+glJRDalopqetpHnnGGmCQoLqtrNfFFAvQdCqZ7yK7C3drf5 Rhq2bhixKjlETNcPnMYWIRqKugqWGi2nZUEDn46oKLs37YzAsETtATbshfaMFPwkHgPFsiCmhoIK gWlggMJR1aefMZgjFkAgg3Y4Q9EU8hGjOSbq+Yr47yN8Q8gYwS2b/mwY2XNTJ1Iy9xFQb2z8wgoX kftErHCDA5cDV1cqsQg19aGlwJXhzzlzFDBYQoXKjns6DMXAbiODqgbygBIe5odchwnhJgUVyUzA NskyPdQXbgaEi9x5XTjoTmwxVqRhl4eZUVyHaYEJMtYcojBZpURjKSpnnWUjAVEDqIUQqMhEhZJF PPcmEuyoywKW9PL7oICpKHI9o8WQGX8GMNSTLAoFZ0H24SuNCzfJCVkVENZmaQyuCJsM9ICBe3RC oNAgPV8aX0L1SvbSAZ3Q0cLGW+zjUattw4RXabbmD1VOa/hgCOrCcVNR17qLwJFOsRv1/s+jABQu 0d8y7oG9oEBuMoS5eJBS2f38igko5YkIVMEA2zEMBtCYYg7yWKeXuifZg3kLmZyIHrNporgjkbKh HB4HEo02PtAw+u4hcMBvwmJdpHjjOo435EYEKRWC3iKC0amJOofaIDZo5mtl+GGggdFDtrp4GLbL Unx1owFPVi5eMAYJwsBHPAmCLjB1wHiarMldhzFiYEb7xC/+HhEuF/S5vUeGteiRbBvVlHH1+Edb 2dPfQsfV4wwQVtvYAgukPY862ygRr2Sg9UdKW7uPGW1pu5AzClAn4MbIHFmItba1l3lN1aWMyqlv /relKs/7qu30zXb/AM6f+zN3qWH8A9P+E/8AlTFyyEjj3yOq0GHsujHao9WBSqKB8SV21+BiNF9B AaxBFneAGdl2ooFf/IZg7gIeY8TKCZocghuMOJh9KXeYtjGXkgFQoNVM3mOVRC2zPxWgNP8A6j+7 nh0wMS4d/GCIQOGEMIpqUZkgM+SGQpmmAbGDuhiwXkmjWaILwH8F/wDqXMSUIAocBqHSvS4rA6KP E0lhEeFqHDTv/p0Nht/0QVlgccFHA5ZVFHAhkrKkZtmh16xFyDn32V6tk6bhUMp51OW7ZbOdpSXC LdSX/NK1Et7zHFkolphkTbNFs/jG4HVcmcE/6gZl4QUWdNRxFS6iyOTZyq1zExQY2NYKdiIpQNZJ LQeUXRsFUaIuXHEXJqdApkAsQUD3NUrwDJcRs3tJhAEa4YWfrTZCwzlcAFHbAiVHyyDjKXgUoiIB WqhAExZ44leBjapswAMU3IOKM5sCoMuByDbOQoQFwSXdSEzr3TYytLHH4Zyx3SKNgIElu6IKhwMA UxSeTmu0uF+7mZUg1C9lcu5ho4Gl8hzDAfyjKVQdWxs1LZLYR/a8IgIzoOEecQUKBBrDice4gmut rIB4wUAP99JE20e37JHrmbBG0O3B0styZQ0RXGMgi4ZsAMtN/wCpfUEYPCUCyssIosLt3YUwFGML hF1VAqgpgpgRcvFbAyCjamXx0KBBAhqpxwMpfMf6EFwgy99kulO+i5PmVIQaJK7m5sCtfFBb5iII Yp0X3EUQaVB4SI5nSbkB0iwLQDskTBkACkuLEiwas7z9yJuhwUILkDrOFyAfEIR8eaLyEKJUg4Wz ohDRL/h2BaLQk4AL28TQtGNovMCWhgAJ1RJFhKkFlLNHOxL9sQXIcOweJAshsj9G5awcAYCULKTo 9ziABFuDXcxdNaRS8Q44X3uzk1FVai/1GLQu7ruZgqKcLiiN8beR5CGwWHQIIgRr7FpM8Fgd8Cng rKQrJ/pFIJOyZek8S8iB/JDmECBpogohgRbkhVlgPtAMwE0xnbOp6LRlCCvgk+ehHUXe/nFnecv2 QarDpwKxxpHDrbmKC6we8kUhZk9wjXveCb5+vTP06z3naXsEouEDv+nLQ4Cmm4CV+xmlU+S5ST4I v7ulCCLHgsw5x8WQbNIC0upR9Q8U/N7shrylXbu2TxNb4h9Hl/69UWslpwf/ACFSiJZRu3HSvl/9 C9wFY5RraO7ifGRAJC8kNz9lU80zGxKrxZSwK/8AlewVJvDE47wOFFWGSov2jVgBJUOAjfwrDl82 oUWk1efaWmKUbAe3BYXtGBCHDg/B/wCYFaNysZaknzAghoptyjtNKDhuFGqmgyOU+oQEGB7sK9m8 206RmtNhBAz2mosjLjWuVh0OAa/9G4pPkq8fiZJijb+A5lgvaGTqWTvGKoYFMdRxdxxYVyw/QGv+ CB1tsJo2up1LsSITgHqIkJRmvkIJl041ZrSMdWQna1VmaWljIJ1rSQFOFcGSVOdcKiQeo4sGKkBc ukWiyK/eqxSTMqVPVxfgqXIVYWUiLoYbTCzJ0ZjgMpSaTMEtCy1FbKrmnEM2CN6BdQjJyymdZESq 3VQ+luwy5VhsvGrdXLj46eMF6uFMrnMsiEIzshkJQQGwRXUIbT/Zk8NeB2c1Uq+W2JdeQNU9gg7Y QAIDlgJk+UuedW1ydbXO6wNDiMP525icGvx5YYVMEpukJtCebBvTfjeRcZltJnCuYiBnajXyiJHm maBM1m1glEtCQTgdUkQdrJ73qQltcEhq63Vs6WiPUowAsM8EeCWIXTVIWjnYqK5UHmr+CUGAOGAK xbvNRaNnJcIKEoaVA0xVAD0THNv7MStei0kLRQox71Ru03LBeWaTOUKHGKFN7qNeEywR0Viiyz2Y 3ZMnzIt+wgWqI57H3SixTY4h+KgozfuBxHAdFtoXCLA0jsc6sKmSrldwoq4gPyTMSfh3qETEGWUB JWuipB4wWONqfcDFbA5e/mgCzDMiprHgiF7BcrYUHJ9/rL1jZsmNomqiFjsNCQFhCGZQPIsHEhBb bQ2vUeEDQhm8i57bllwxLtqqGRR7ARkwCzCpFWBY/iPhKluejIipWbGdBOGqptoKa04kwSOPwDhO FQRA4qIUs3njVDShi5IdCZLnuYTdMqCRGqWciQi3C/CSXOtk0tg2fkigPetMBwfuQ039lYLXW7qm hp68KJk3ejTrHJc+AgCrLzQvsZwEW3MNixiYpYQDSC4ToRjovzBPVAidHsiFZhsbgQKmuHCQS8cL MkHhhm6AKpp+pXEdTdGo7gxgIUFGC7svDvOl38T7oByiffI6BbgMkyxQKbgJZJ2rbscRasPBwBiY OnKPCWyudX/4gNXWOsW//krU6WFsHFvY/wC6f/hByxM7815K3dyCFfrycRC1gw9ZvL8oHB6VjsbT uKDT6H7cwZFs8lYfBLf/ACnUNlzhvXeL1hJOiy9ABYNWUwx6qwcIACX3QkZej3YIvAFFOH3hN17C NuoweecQ/wDllTB80oexAWSZHw8W0uYEZBGGxPhoCPBeSCyINMw0I3EmRwUGjmBYXS2qUjl4dPki q5bY0QZIIbH/AMgOZ/k6VEQyWdxE4fwZ/MUlBhJiyHYwdRpj4D01zf8A0USA4UBbDtJ5TozOs75I pku7Qun4ZLZb7OIFYwGflojbmV03IOerZFbmDBuIfSrRWXCcWOxai4mVmCklTTvLmi05FX6DcmFQ CDOGb5RpJBawbSOK/GshYwG1No0pRpVQ7+fqKyn4Zxbeo5JogyzCnAObHJ3qspWBcCGKqQbkalUP TwFqZ9FYJeJh5onShKmQBSe6P5tgTRBi/rEHYdEiaHv2X1YRDLQZJs0XYVlQjyOCvQuBouWckVAH WJS0SkbnZaQPhvDAUAG7UVYNxgKN2E5LlGJaitHXeWJspY3iwVv7kcrBmKLZjEmdByrtFY9dnWiN yXuCW9iqH9hLhZqdz0lugaWFbSw/mkSbAaRBuWja/wCyFoQBQor90gImiBeJbBp4CASCLcqKirPA zRQ0RBLsJd6tsSJQJyYpYsUQOLwSit2B/wBiUArqlAQ8T+XM16TjEFH7miYrsrmLFqFhoAnezMlk vsIEg299iDTGr2U6YJXx8os0DSGQUSGQAq47yuDxcQto0TQMmhLAex+ZiFUUe4EFiUMuBAAc0BgP QXVaB85KBTA4YQpTJ05x745kIWF346A3F7wU+SOqo5fniFbNwGbGshxeUS90aX4KAqEuKRDWbRS3 IVvVM0dlzIzFuD/IJSkuH9LmFKc3/IIDqrSIl1RWJ+IxaPO3SCsFX8khnMGKWbhJPqQDAp2Kr54g GdTcRoUB5IQ1NUK39ZTeJCWkwqqel29yX6E58EuD1CBVH5NW/H7QQNzK7Al1zy+qHWSZ5i/CIsV9 iaZtUEAsGrA4OGCFUqV/IiC3QxvAgRr12hiescFy6DtwCSWXodfECJD4D2e9ILIYX4+sUxzMX3j3 1HqRSzGgUKsDyQKkTy/LEdgVUcbxQf8AuarpeFKWF+xEFx5wNJbplXZAOfH/AOEpy3Qei5paol3H YfJAjavB/wDIo4I/hUXBv/nYSsogekYMFYPIT9gwjQJRxJdy9vBlKBS/BM49tiHumcgKehI3kPBD /wCR1BdVjORQW6x3jtMFMZzGquxZhbIzSGS4ENYUoArZGwPiYZcVUQJCiblyXMQZtX/xC2txU97g HoFIpR69GKI18akLrE2JCpi9aIG5ZFIDOx7WEVUK98p0qZV/DM1navuBi+cVHnI4jEKTFkZ8nf8A 8nvsA/FO0sRtsa/8EaGyj6+wy9CxDBIgyFuxjBIdK2FoiHiQN8f8vYgDDQsseX8Qjxo8gUKe9vOn ght6sKwyCkBYg+IybbDjkBGV5D2HATFY6WpZtzfjh3BFFAe/I69F4Syy4bao5gP8QRoBdEFF/OBN fpgHerlnOW9SagCfAKVZSGny5mX5SjKW0mhEm6VZk5GBS1C4taYw32Ti3cuQ2hlUngtsR0EYIIwE jLzunVVN/E0oKWW74ibDDTGiDjx98jCgXCP2xB1+jygROoo9UEpnFqk1IEnVm7BduUtYAID+CCAj zA/Yl1AK3BBZmDtKpDim1WGQMEVdWxyrAvaSAFQ1YU1E4GKL+qqphELXP8GN3LBkoCS3r3n8xQ8I ehQNO6x8xi8VA0kxtbPtBCoPmHhIuArM18EegEsLIUNcqwrbx0TSdsO4Q4qbR/zcO+AMctBN4q6B AguBnElcC9ZttDtGcrlOzaj/AB8TIoX3GlQobiKRWAUoQhjDktINSrgkH5IW/EQncTaQ5VAayvqw tMyMDiTBEHBvEbXWxJxECfOJqlbOXxOpdlLEgZhg/wBDiDdIWEfxhoNcowQMNHaQUwo1hksJs2dj ct76nuxA3GgbxMlSmXCwqlU4n5giSRDC/i4lwxocK4KqxoeG+qITls/3EddQt+qI1C5ECgzBCfkL hEDYG8RNy9BkNLS0HroG/kS7f4YxZdNiCoz9zuvVNvSj5/JLBVfeWTgHqugYHze5I6sFdEi19/eE SlI2M2QQlU8UQDik+jIBioAHqEm4X8em6pcwAj1RLx3B5IGTJklPIBfO+ZhQkT0ZPRMUoTyIEjrt LN7K7lGX3kt1REe4cWaIDpCOVr0cwyy0uGzqP4eMFuqzieIQUbAZz1DSKywdl7kCEEGuyk05S/xF AjlESp2vaOvBQiEWwzGn4lPymZJItHY6n0e/0cyrtDXmBPdGWBMuqdJQ6IA9irm31KWd8JfUgV28 DulsLN7XEtDl/wDhrOslfIK6dI0wxAHiJpf/ACMlUId4knunT/6ERBN8jZgaLYSivaM1N8BUAhwA 2OoOvBkqoybMDqDkR5kUZZotXmEzyct/QgQ1/wDI3xKaa2Oy2lvMDKZA8miOrXhMjEKPGpggXUA4 I1I3JkGaotJoc/2WlcOHJvoQP/GyWagVhFb+NBFklpIKKiv9BL1z+WTVjMS1KHJEcbvlz+4hUeA9 MEkEOI4KZsIg5fct8aEH5t1ATF/+QQnzKV4h9oalSRaEGPeTxijB/C4zIfArPlKvIRxQXSpyS2Q1 w1/1TINWHYbwMUgOqcshArYol0wveaT9n9zLCra06tjm/LEQlnTBAz26pDoszKAnLDma4GAkYKg1 BGQkxKyXSlKn9OJPaWBTxoSZHWTbjnaxEfiyOoIedLKLuOnswxjGDndOUwIujaBN7ejyziAzsy5S 38ZTgeTuyDGeRGtIq0P567icjT5KniMwTAA3MF0Nh9+4p3ZgnF6qogtOKMf6mANCWH8hLwiO2lSw eIgrBDsmIS+RN/3Cs00F4doYgTjZU5LZFDwR2IFKwAFyWKdoH2C3LtyRNSWtZlfc2JutltSXiHNl 2feCDy+HjN0qxpV4oZlDCwrQJVZUUPSmUFuoDAJ3L7mVYCGxGCvikUQLo/ZuJgGzRh0mMgI7IhiB Atl8yWgNtiobADbUYxCrcyAIKkJ+YgayTb+idkbtwKqWOz/vK6MNpCm5iZLcxLcH4AZVIywJbCQ0 XJisFK28f0hcHDK+6BBVG09iPVvbtaHykVrEFoU1TBi2GqkQWJdR6kp2wyi+CIFyeR7k3x1HaErt Adcc/UIx6tS4BijYeJCZ19sRuDAw70Myw4IRRjggAsNlrMhEiWjIBMDc70Lz0jgs+ASwcLBypl6Q gWKjlOxLjjYPaFh1uyQWnEuPsGYKOrTNAhbYFlMV9Y/CogdyhsMgdJuRUZJBy8lRQisV5OkntmIT dAKiu1+CQoQose2RFT1qtIEsGtPGyIMAeEq8hKrpgs4MoCbHsfJAB4nvKSiDvnJl/QYkr9RhvIO0 eMyBGa+exikXYpUNq9WvvFTccHbr4wgrybJasrG4WFBS0odAwC4BWAO4fFBRgUrvdeKNViJ2kH4Z jarVSYY4rxFR3kHDIr7aPDnRANpj3C36x2p5cY4GXmjtKO55gah2jg5Ixfs14gG4DB0Hgev0qDWC hE2kHQUjllPMhdCGEUoHnBglB2f/ABRayCNEYIiKWyv/AMgPBdWF9wKuv/0MERswRC8xljBWPXzi fjYAYEFymRuhbSc3ZcHKAXhvwuYg33lHvwjJRP8A4r6WzDKU9q4DeOYNuAzSdOyC8zKm8xQHplNg wBAm3mIAVt1IERVauMk5qsIyxfB0AsZdUPES95aNwF5f/KpaOD2KItGhtqaIeKKOU6RMAA5IcaMq ElQrtMCKwdf+pETcR5fshR3RYEEGsVSZxima6GbzMoXJrEGv/H2rUXhi+v7lBkFj8UhCQzba84yj xlv2EK3icG9o6GD+Mi6pjI/6CjO5EACKDn7uShWj1eKFZkFIkNgjI5lG5fKW5icKBRk8FFR7Tg7h aREbB2TdgUwPvVrgM0aaTNPK8AogQNqSpDx1DUklJuB+bEfmbTAGGZnGjp1RFMbBoJeYgdpWwUOi U7oIdBL4XQdam2gzzUcvnJSvkWI7xNpCnGXvfEQ3UXErUwIyDQa2RgU1S94LZxPpbCXwGebkj2Dr /ohA+m0jQ73PgS1DVWTKEG7l85kCHIHDhi8JDA7TJdYcwYRzfOZBw7PZUIE3rXELm7V1CCK06EBk tKxk2xG0QjoV4EdyAgusAqXIaE0W1QBWW5LCidUEJ1VEQagTPpEfGhzXWh/6g0ANyFBjSpzIWJBo uPN9oRJuh6gK84RQ8KnxjdlL1wLGqN39xFHfHMrgHZfkIrpo7ohyTtcLWiSoEzBoCsiBmnSoQeg1 ZjGkOlcIIZU2TmDioNUjRQJQhWe7Mu3xBodXMnWHhw/elE6x15mOhTN4FS9C0wWhsy2wWszi8JcB u556eMBy8QLpDxix16oDNlxGUCQMos3iQC5pVKATmDSyKYBvd71hVGswf9kVjSQuHuQEZzlIKMdi JFUN2geZNyr9+xKU2USn/ZDgLbFYiphrAgElClns6dENBWjeSKe31f7CLlulsRrdCC25EYYjn7hA dxNtqsuyIcDAwPI+wckLmUk8lASKoHIXTN/N/glFUSMYDDR/pWSqOVLeyJeOLQNaSkjDEU0q7jLQ GV0Zo+mFKQX1Bx5wg11w8mCVqBum56LAZfMQq6PAeg/aYzVGNxHV3iRyC8IAnFXIAWc2jy4d0bZk KpvJ9CppjfmJllGSSYARJXAWiKJgZ40cDZs4N8O0QQkDmgKxMRGPgR5n8OPUIc6o/aqHrNoZn44Q MAg7MQczYmTNCW3BT5WgrhTeNoHYZ91omwxp/BLnD6wS552kvVd2KFrVhqT/AOA3Fr/5AnpQvawV E3AeOO4Pf/6DLCpcRzQoJ4BaQJ4mGhA1G/L1FVbOrL+BBtHBNlJqy+6uMp4G4R9UH/4xJDcgm1eP Bvwl2FVT9MZ8JWNvwlrwhqgTT6wgtS9DgihJ2x+UgV3I5ogB9IuHZJHxNgU74hYDR9Q04QWjRDSs PtIdorl/6MyxOlAHqV41cNIXDZdW6G4Q08fhgm+8Ns3Re+pBWTX8yEBMFATKginG4pbw+hALOUED 23IfjcivSDUAWeVJuJcqbZEIWpgdtIoP4ogJAYH1Q8U/8ShkBZHqK3UWVpLx6Ai3arZ700+ZXSPr qQBWLojJ1He/mEp5vDeIVsXhd+O/+kqlDBWEbKvyIUAogoMm+YfKTPgM1nYcYAzhQYBKpTlkUydU YQlKacyfL4FNGk5QyWEyyFWGTJ9FvksnSDRpNfCIVUwmoqQDKRRv2WdrQSVC91TE+Qvy1TNr4e/d UOSG9WbZ3XmJ3FJbGNZyewalhBQXznlFCozTMj1ZGICp1ESxRgxMRpW/ibhv4YiEu910sk350qAQ liyhIuMNj7w2eFu3qjGIncsChwqPPFwyOLvBCymPo035jzo1kJwIQraBERDFmycZ6xK9hZ0EvCJt PdOkSVUMciNMwf4NyohrY+dDwZ4cgKCC4dwCDN75FBWLIsSF5r1nWECqqOHhzLCt/YSsAYcyARM2 8iBzysO6Duxd+1BFG4gwTHYavMlngURg+6GGoJpixG+3YOQ2aiC+NFMsLMzOUh4MjAuykuLO0geb QSS2umYZC8K6bkdbrxE+olgrTAQwOnA7/dCAr3CCuZDNIZAAUkx2ODTqhy1HcQo5tqXLzSlS/KVJ WzVkN6hsICwVCGRL467IXERS26gvVOL0zLUKxfAx8CVpKedoWG1VYoQubsQq/BMscV0hgPsNpQvE vL/FKuNGEdIXlXRf4EsyiIMLSzlFipxN0ah8g2nim9ih6Zxej06CbQgNCtjYCAh9scHdFQMRwE3R NbvoHeU2k6LK8iXQVQbbqGceSLiJC6El+EhQXhXYLuWDF5l9y4I1AR1rC5pAhp88AyFZEsHOBfn5 BOS6k3QU4EMDY04GkVP4w1Qjps1W5RhFud3VDsYwYlruYzu3piLhNLrMgxvWf+V4IgdwzpD50jMU /N4QSOUbrw8UMjh2oMw9IP2xC1Ft9v0nBqQvkd0sQC5GCHSLjq8SeCZmJKLctwCrNnm2CFpAYoex kkHhceYsaXFa2qBGwFbKypI1KTtJt4sDbRUcfSZzrnmIQwXPsGgVyPyGiA5f/hYzWp4bEf8A5EY9 szQBioRxGjk6OzP/AM61Fw1593m4qXqh0Rw0fg6DiBG2eEniH7owkMHJ5JgV7+ahpiBLFtpFB8// AI3luhZv0Db2jSIQHL7qoGMlQwfFwWh6SYIBbNzUFOBbx/WIgN/WocQF9fTNGYsIOLOg9pWFnh33 jB1Dc0L0TB6C3Blk/wCQgR4WFr5j+czQ8tbL4Q+kHpEgcQrRIcgJFzwJYTwFHRLB0qDe0FXyj6hl 9o3UXuLaYVSMAJLm+zqitAJvA9xHLc9yPtvP2AZq5XatXv8A+AMeHDgvL0tFOuYrvYMqkBljq9RD cev9ZDGlY1VgeBDbdbaQn+Ju1gjWXVb7qfQAXVvKLf1ySIhBeuvIHfI4fQQGgMgKO0sAMTKMdX7B YuhjLLd/p89G8rgvM0IqOyEPlk+gpG+M0GxW50vxwX1ehRC4frUuFaGOSZ62RmpEBLGx06khe/fs xiXWD4YAAFXqlA9JsvzUMgtIVZGZFiiSBXG8oShMjAdAQW+FJ3XG16K1CacqGSTgQ65szSd0AUQP GmPJwHmQ3Aq5TUy1mB3ggtrUEDJeL2ZSdu4cOnCeBp85VaqcFtuCub9J2pYWuFZk5PrpxZeZSPIO YlYK8kgIYSqSoRQe6isW8FEP5owIdwGavo8ZUJ41SAmV0etEL2W6t3gQ5LZTXE0nAdmDiBAgTqhF fGFKC1RxUlXLaB9cFharYvyRJ4GwMl+/rDbFgAPuIMlVhnPZSxLrsygGJHTt5ogw4a9ENncx+dAp gC0ZTiEbY0BF2SLNzaTAxUyGYy34eSKrbMsbRlImW3cU1JMWF0aOW8CwuFplg4LCRWYuShDcFksR QoBsiybVZOrRjVeIIC25jDL2Lb9BDMeImrAtjBLNS2kg7AMLhsr+1cYVFqqgNNxpbDMIGslGlGDJ ix8nU9pkNxbfxlkuChJbjnUJAhNLloHgl/Afo1JZAFEspINz80OY5uBPX9UVYgxZA30Q/aOiAYUK FN+AnZo2wxLZd1C35IewAJ+YxpCS+OgS0Hm8FfSjQfyuKVV2P5EAsslKp6yQw1M1IKYkLutDze4h /aJIES14NQU88tQKrOjMeuNjz7aOa7I1Sy0uZqjlzHJl8twjz9RQEtw6xQxn+GAA3D+8aW4u3hE5 4mK5yjqfXmWJBv04CBKljbIymACVGBWcUKwDlYCBAKWDlAynLP8ARLWOxAqLgbhBG2yvkgqcrsLX QC3tcqkFju0TXKiAqdbe2XsiLlVeYqtG1mfORROOmo47dRgaKTvS1eX1gV/8WRoabDo//KHGQA8w RV+B7/8A0AUoAAsRhPYgDkRXiQHbGoYrdQdwGYXpUGlQ+6J2qlwIb0sPtFAf/Gwau4AY12l40e9M 6qokgkMDGKA2xzU9RC39D84EKIbVom5DyDyvCAUnWmQBChekAxgY0wGB0mGQwHYIiR7Szon/AACn yoI+XpBeoeF+RF+0YJFBshSmQY5ViKVAbao8UqTGAvSOZapRsmAPRYbyCNJpwzCGsy7lntCZuuID 4LQYKfJbqZgKux7o0BUfR1RfW7oNcEt0/KoFf+BL7/ePY4D2Jo5OAgLqO7IAiXTPOyAjFn5JCBNm oV4aNTgQgm7oOCKAtP1Prjv9KhVIgYBsrzyloSZdkvwjmfIFjVHFkJfKU+ZKSKor5WEjgdSSLBNr pTgoYzCUDq45ha+xl6S0D0spYFMvWMcjmrI0f77BgcecWcOyohx7co/dKyKO3Q9oNwue8OJaaf0x IY+ksQaU6XumVKktMyYGUeIVpKX79EEjjmrptbGNMkPIDko2h124qxk8hjcsHqeziOjM4VCoZ3Y/ 7UCyC7r7kxxpy1RbUWk1hnTiSMVyRAoeWYQbvCuvADAYebpuwfrEVMp2OC2vn3EAxZmuZ90AI2eJ CfBI4MAQ5CFeQfyYwSrZwk1hq1K4DV7Sr7yCvE0pC5rsDuSKDF8AGg6KDF19ZdkqY2DVhvhnAyy8 frAKB2CwdeiFcmNJUMIwDDtKAo7AKdJMn30oFpZFgINYJ4TBCjUD3URagUSXjjW/7Jj6uDAJCFoY xfOKsJqOIRyXx9fEXKFj3oHmia7CxGDQIcB6EpIh6GLFt0RCDVE0agRajYfuGkowECg7LTZF/ZiA 3PUjLuXE0NJfWb8BAcPO0yFsGkHrVsgKgNH5E0WagkZ/IscNHRlNYKK1YvhYvXIq0Xq8ANTE8P8A JFd6UT4gqKLuHVCdaFfLRdH8AnmLhNbLteSKqw9GL0uOrjaWbWos1e9ClIpXVEOY27zZBZM1m9Y2 TpKF69DIlcr7tMr9o6TI7UReghjd91XeYSzUTUqKFigQYQUc6TQHy8YKwZTxbAfzQtIKd8BPESCG mS3Ucu/5G5dDQ70H0EadLfELr9F9CNpe40fUEoFcaRfQMnbxi3b1/wCM13iFpnHUNOYMOC9QfJL8 LpgrsgAa31eENv2DlCZPRBuDEKx0MAY86puuUHxxLmvqRSQsdLxQH4uzSRz0bBsQRYOGR8EGHP3n dAe0i2q89Ziu86f/ACf0uFiGvOO06NJGGnr/APIsY6XK1Q9ieKg4r/5wXDKN8UvMKg4UgjAJyCuB AI31LG8ufEGl1uG8tL30JiBYEfZVEZ35x1I0Br/4WWoVEcrVBtX9MWjZjM3BjPKULbQJkJJ8Vbgk QtgKf30bAG2whHRDVPlBrAgwFCjbC8EC+LyHx3jW9bugDXU5+pqWRPWAtqG4RZ6MwWvDBHjzSV4T MMBtHPLtNRmoHzEfIlQ7EBFxusIvzJM8n8rDteAgGkFd4fGbwkCKjDJCuiV/UtcAv7uCXPCwRekf t6QOf/GrGB86NTj+Os360LRDOlkhhEW29DuRsiE+SwcRASd1WlAXzbIH7QQ5caS99G0F5hqXisV9 REAcN5I00NdIRzTjQu7HjECwiQi8GPXy8HHJG6UOrY84xUSjGpOOd5RAHh4OjiFJ1fLuVQcD/SQm 6lomaVy46iC5pb2kVl4ZAXcZ5UygbSTe4aUSoDozEkDN7E5AFst9IEO8IwK2ZDV6XY9kPLJYvlzK HM4drUIFvE41OHEK/hEKxAAx5blA3C7HGWDbDvzzSC5q7tec1EAhHuC7ew6x2vEEfdKkhkQJVuXA ydaJpEVjaVIA17ou0V1mTpgjQWF4rEakTa79iRuuXUS3kIllZAURBoer8QzLZc5L8cbb/MuhRk/L gwVC/wC6EW4c0yYJqKrDYDsdKARzVEhkEA7NGQcR5XIO6R+YBGiygPOL8vOCrmnEEvTgH+sbhfZI WMR48ExdlWwQKGmlYCpvvrIByPuYGUuxbmyqGpjrpIQ3K4YfkjVMTpOq03FcXkZoSBZn+bB+hbmI UJqUWAYexWIjWWm4GjSbMMVa2QUgBGEV2KH7QeETZlDEMrktcHJCHlW2BmoXQ/ATAAZz9i3GCkDW JI1a2G0UCka1kUCq5xAiwUtYEByYpgpMFaqh+UcEIrXt+UEmzUHJAVVizmSTyPyBgrlWr9aggGbL 1Et2O0dzwBEbkLQ545C26igcIhwIUtcSPqEBoVkgC6uzFzgILZZqbPulMZkhcoyMuj/c8h3kyGWk CDyiw8T0SdxBMKCIOkUhaIBalAD0AKh3VFlmqom9oQWTClelC8kNiOyXQp0zhl8JVRBZeiHVe8SK sBZ4jrvEQTGgNIF8v+LgKKpsItPTCTPb60FTNelXHBtq0a1w5B3Yfg9YQr6mZiFqMtBmKaelQgVa HPErjeBkmirsj9EzygkJobY+bP73D+3PlzJt3O8u/wD42Fg4kLrzBUuq8sISA1/8ZBHLcQBYYqWt Zl6VJwIO+0HhRA7O41zbuaX/APPyEv8A0BOb/QZPRjAmTQcCMyIXrwi08YSloEZ3AhbwVmeGphmL PtIzHQnC7B/+E/p1jlo5DGKk0KLkMD2pmWuffw5IptB4EdRMRJhKcQWxM3ClotoMtQCxIYKMpIY1 ZW7QlHQ6HyiB2szAIAWi23chIr23VRcDz9DrGpugeeaectIRoTNAUOnGIfRalHklj6LQECX1uTUO 9jB23zMCCLkIBsur26xaFIxECvhFAAFNmAgmHdHs6IAhwiaTjETqFHoGO20K5uyK89/tsw8iBX/O Dv8A8olUTHQ9l8oAaD20MVBlUjgcjwQKhVhEIgC3GkMRisIM45bTeyDmKK8AgX08Ya+nzOr6kSU3 7aDyG8YFgH0IIFKdXXrKyFWswSKhQmtJzrVJzoQDr4kCduDGS4o7AQISjxODyrKU/OOGyAqslWii FbApPAOxFqqVYRxAzd+bIitkjcmitPYQtRoA5iK3DscbExakM0WALykj3Pw0i2xGTDRGooo5rxnM SoHrmeIHtd22BNHMYnn24GMgucciq9CSAIKfBgw4SJ9Coomt5h/uQgQHK+V6oRyKUqfvCMAMBlfz CMFBurH8KTYRHC7wARbK51kIlOjIqHhafohcSOj8TcFyiLDAtsfRIbufqSyaBp6QkLctOKxJC7sk VKHBIKrFFVFlxQaEEsXeVWrUUGWMKPiC+7JQLC24GRK6rOOF5dCCKG1P+9KJLZOx3IhJXFvAwLrl j54kAuQND6kORoMWh2c80bC8wwCSlxIFKvqsIFC5diRoFny+1DcGg35eaG2DCgH5RcczAM0Vy7/z OYQJSthXPOjyQlm6z4hTH9D+5Dh6x+QgOTWA6R1zEsEEqb1uFYVtsiCJgl2KeoBDkdbRRl93ojpa IWw+QiJIoBKxBGN7tx2IJzlycSppb9yi6Fbth9EazKPNkgManYIGJFkHKHVFooP4uPFk9qD3TGn1 scuUxCFkUFG1xNEXWCU8CQ/G3L8kmSYeXIQi0nV9oSNdD+GIsuqmH5pzGCV5D7sZTfhM+YIfvGW+ 8UZXVdszZ0ZiSNkW2QhYpqwrcMYvj60B1OA5T6nmLK2L1TCkcNwt/CVL7CENMou4C3bGxLZCQHag 6Ri0A3mJBN3l/wAmPizFUbwHaIig0kCqUUbVf+oeAR3I2ekcvk24bUdwYh+ImDiFC7tMhvPID7G4 rCrNAspCIB2QxLUBUFlHBcyyF+si6CnSYV7l/wBYTxsi14Nbh4BHZQvyT/8AGy6AwvmDORABF6dh xdh1C3P/AMjNLeiDqIyZaDdLFgATq9DQtDIiHP8A87udX2yDGLqyeIu4SA9wQ2KiDKOvUlMaRw0I H4hHLyJrgOBncDn/AODbUL7HEzsMOUDcn4R0zmAbZ3r0hQSl1ZOrEOyOcPuS+triRKQpp+58wwlL elwcRczQLBVVSMQ7F1RuXGgqMs6TbmTMVJxiMgxDufcvQdYesBlj6heg7+0p4OtW7HH91j+lTb/h CwAOFhS6xC3t+YAbisIEVX/EGO/btJdxyC0IUPRcGl4JVTD89xK/zUCjLlWCg4lvFX/VQAuqaf3t mUOr/v5naV5fSsXNQVvZQLwMeKVoFqVS+SK0a/shvgr4hFO3dpfiPzY8D4N9aibVtuUpJ1l9n63l 0bFdEhRWjKSNx02msFulWFKZWAGb4+eAaV4+UDdBahBQidFUrEcgsUp2RTRMif0y2joOtDPGA6kK OPFhBMIpD6LENQx5EsaIqMU5JkhAjKb/AEJxTLNgCkKEfnWUrj1KG2PcxE8qXExRr61EZJxyhE7N y6Ssu1SlwvQ0krxYhEEUgL8tSyzrHA1XFNLQAGtfw5LQy4ca16VJtWrEg5dgLASzDKcERos8YAE4 /qQBVSf5AuOSJcZKbN2Jr7s64nP4QCQpQR5xBkW9THzdT8plABZfgUg1WBR8yLcbWgKSFioOiNcQ w0tNkZDlLcMUA1oSuFjRI7Ny3QSQdtyUPakpiA2ZezmhyKrCyVvjOcfINwPwGFXPFErMNaj8R2h1 iV9yUKaDl7CU0CuUQMrDNYid+5bjQ/6OI0tEHHYhQtrGUxSWgYOxA5oAqcEAq9BMoXIRlVgCoHzI Joqz78NAU1vHCVQStE2Aal8iKADNWGAfU8YUqJq/OKVjEXKboxILARihsGB++DBN6EFWO5xLNgmF +UzDDbPC6QM9w9O4gozPsEuhpSGrU4AwUodj7xrFiTMHfIU0Wwxo/UNwQs4njhKpSItp/EcTxUzB U3hZYDJvZX24jMmkZCBaXj90EWyQO5T7GBYVnU/gIQ0tzz/DGcU04XyRSouBRBNolBBk7ZYBAgrU pffBFG6Y9aLcCaRwMQZrUsOX+WIKIVR1kKWEGbnwEO02jrT7jrE1Fh53YY1pAEMsGw7WiMYAx1kD ceICBRHqghkVBa6YJfH/ADnt9BfEFcD8yoKeHdMAFIlic/TCZyPEMIS0oBqcD6JeprqpoyRTudor y5t/lL4auh50LCRK/wAhKdoIgOxUlEwlsch1Ki577DeqxR3jqP8A8QWhjzYnFw/+MwiL4UQIEtDm IcyFw8bv4Mf/AEOtrel5keQCdIOaMsy7UzLPz3MwIL9RCq1C1S882XcFYSrINlLpA/8Ah3rNW2Qq eMdPPESxZCfxAjA4WWWfZL2GZCeP8YZOPb0Jv9s1iKFrfciVeZKrZcOxQS088OVI1FowAXC4CYzE 6Ev+HMPFQVcSCpV6mHRfGPcWUu7l05ccs4ivMIfAgHs1In4GZflFwSAJEC2mUBOk1uPNiLUdVEOH IVyosHnb7CN1BG7oGS1TVsaiAh/rGh8B1UtAMem0jIuev/i8fQ39PiJXWbZTPzupgIOGrteHOWvW AYYTo7LEW9Ua73V4ze5rxly9dpb0mz6W12xEZglDhENuEBYGM4RciWHERZq1+8UYyssnmYEgDXZu QUGo6Ei0grYFRDm3aXqqIwIgRR7oOJm7lhZL3uEhRWIpsneKSnLVH/SFa0b4qeIrbrI5pZhlLts5 KzLlOUPVh3iTVVdA3rrAzQJmMLIxSSuQHo6NGFLp/i4pADHInumBbyhlWRUP4o3eIqsXH49J6/IH 6xtDylzxHYQyI6blvulChNWahaFRrAByc6UKwHkb+5BltXOAvJiYxgGnJQbOljgS+XtMIas2FPRl Fk5YbErhKpzQc4Q2ytQuQoCtNOkrQy6yyTQrVL6lBmJVhnDFAvUow5M05gm6syC67auDUWqrHmgs KCxhekAwP0CNOEKl9oRvuSin3IGa7T8aZARYFBd1AoAopK1kNhA5UMFCNTHmSWw1DsEA0qXiI5ZN v3CEtrtv8oY1rKRRzgz1Sks2xGwGgSKUBuCmBRVKUmcDjSCytu7zIF2XjEPG2uDAJrK2iG3tUYGD G1UhcWDlB1hTYVY0RSpAg+6kStfnVSiznVmLHsXl7JbO3CI4FY+A/KJAwNPNGYOsreDMA5rB+YiY S/afdE7EWi8pAbcrPxhcXNCtIuLXOtUifL03Xm8xECVP2cSB3TxZe4gaxUrgieMBCFDzAQkCsmSd MWq+SHha2poSQKZsY8C/GB2iwdCGD7MEEsK/yjy40g5ZnX3XqnyM1GgX/hcxxNNwTwfE66ikS9xw P1F7zuFAoWySoVdxaZtxY2Zma6RHZFsx7Hs+gYcKERf0BfIeP04z9K9IlxDDl27C5LHvsGAFYxjy ZevY0ROZpi6lOf8ABmWHHLcNZg6sGM42EAkDQ5oiF4wyTc4mgLOa1+SFdyoSU4cAc3yTFrkEHswt wm6eTXiv/iuC6yjqckC3/wDIxkz7/USlYNPIaMlEzWWTKpu//oIynWDQ9ZhOZbFUpt3WLJxC5A5G QeAUID/4nUqm2EXkd7guqcS+QIKFwhwVppEBDaHxJIIYMC+hLopJEGPQir8IwwXkWyeEAf6GYf0+ d72IKtnvTrFFq2B8mYMa4UDBF4sbXuo9QheolKpTqa3ivecdVgn90tSpY0QIZ6EflBHx24mzVNRY akVgHiELXacv+hCYpOAPURhyAoX8MtQN80hksMvkj00di2QCAYh5ghmjC6nUI25PCF90Rdt6+WH/ AItM8I8M7Me005lXm51lX1lYuUyvo8J3Zvpc8c/Wo6WLzF7mJoaYqmQiLM7P7VEUwgg9p8B0Er/W jNmgyPucOpH4qkSdyi5P3mGg6boLnFQ+4lNA3kyViShcNH1ogh8LAbwSyszSlLVmUJe6QhdJJ7Ws wZVE/lJagNotLM7i8GfOhl/AwTEcIZ5RJ5mOzG2g/TlpWBlQcZdMXIlEE60VZBjU6CNyK4ruaoUB Ow9kFg6rDIIFtcpkPU4EgFIGjYi5FYSBmgChZIQhoMOQ1LcH7st2qIMsAZNX3lZO4VrrGybGyyes SxYAjNDXUnqEv/k4ISnQBu+EkOwGcXqqC3AwNBogErU5yXboKVpe6UodXjy1R7xQiADhLrHRgoBH 5PkfKEySULPDpkdSn30kEtUz7mn2TElI9YkoBOF+6WaKwacC4b4igZMR2DASgraMkpQm1SWsGcSK wQVmN4CllmZIGJmiOTNoKTksEklrW0ghCDneKRARoZCy0eTC24LOIDSQaLaA2B3YrZph8wiA8zui 0HddcgnokbCHNmYJjywJAWWiFf7AILaRqv8ATMFJVGlxWSZygAw995kSAw0VEUUtSmwtw7KbdZev VK+YS42xVN0wgItFi2K8r6U6bEF9xE8GocV5YhUqoa8LIZWN97QGQAbf45UOihU98MRcAqR/UecN xRlxLKvPbVISgCeAIkKwFgfKJl/gcviO8brru/AOvrFhsRZdicRZaPM0XwHL1KYVgDG0EqstOcQF XyXJ5CvOWYCvz7QrxI9xJ9MJoqeIMDn/ALOZnpHM3F2f8oTvhwii/HXwvkJTPE0+qK6CyD3BKp/4 fnjQCELY8cJaqoeqIJ+KEwoAFtihoavY+UmEL+mSnUgwxIqc29YnuI4ACpOPEINf/C6/+UnUO9so iQLLO3cdB/8ARLqWx2Dk1RaN77wIzlC11pMQ1/8AG6nCfKYnukB8nGsLBvNhhUJ35ECKMYQVguuB BkAGCRM73MWmc9DkUd2jp54YAdTFUhClADhR94cui9BOnEVeJ1Q0MOdhiE1o0O8oRa6SBRrbpkOb o1ciCQCtzG7IJbNQLfON9yEtARCgFCLNF1eVJ7RAm5Oj6yYTJGbObQJlyeXDxHSGyIHzRQuKMZBg arnwIsuBfo8lhX/i95uvo5cTm+JZNV0i5j4szwSsUw6dJWqnSa8ZfPlNfTHRlydLIIBYwGgwVcNJ s7y8KOa0cFSE4wSsT+lLmBA8CkCNZasm2xqmOCECm9oDA4wxV8JiYB2MD/VRVDmATDKoIf4qHNsq BC8RlpQFDceCxpjNLXFs4k8I0qEIwRvKBhuFV/tGAilLhhaeu59ApkPIY3KWIuM1m3Bn5i3IABG8 cVB19rUlAifasIiVwAMxL0splL87/wAEWdMZOvcmjUhEozZj5/8AsokG4IpnDcglZRyhcc+ypcrQ JHV6QJStzAgU2G3mj/VPQpcFPCIUULOUwVvWilfyg12KuSwGOwdljorcBBnS2f4olDEp0f2ESsOq Rtjmr+IMbGA2MW1ZocadJmvzEoImGIXeIF/+GQKerpoClDdOD4Ig4rENn3gOlv4EZkJzWYy4l2H7 RBtAKkbbGipGRjJKvMdmQ2bTCQV/K2bgFlOtmJhAWkwhJMyoICKNmBSINC2/ohgLFyuL4Nrr4ILZ RkoA85prAKvHh0oBCDBL8glReZGvO8rCACpym8jQCNLtAbbNhkvBvZDT7pqMUDBD00wFFWkkRFWj tAYiYzJJ0Atiolx4QWvlGz8MnAW5Ga4DcuUOf5IURGQfcCXn7OJ0Jl+yaJt8Fs8U2UdiAYITFHe8 psV1u9hEaS5Q30zCrVVGz3CLKvex66EzYOgqpeIgjKNhCuwziEreqPJ/u0NuQUyRWUaHtjDJ4U+W DOmZHDYs+iBvpUccdwwovgq84WzE2C/H0EFbCHp0Q5F6Q9U0mdRtrQWc7oyCGKkWcYm2vN9EcE4H /hKPr4z2i+MY71p39o+VEvPYMEEr3ja9qsx1Tu+ogJ0CWp0RhGgC/g0+ky10ZmWgOVoB10AECyiw 3WAJ3I8knDHDh/Zl634L1xbKdSVAKOlyyh2zSAh4De+pYOoGl2HHcyVkColNi/GAX/8ABjrF7/8A ygM5tMlJ43QQw9BO0s/+e6i3MY0UgWAQ+QcxUJ4Y2B4QA9f/AJFSBpWDZ6jSM7ouvQF2sPch0/Yx mADWzBTXvcPQT04MTZIvg3UPr0XCl3qArr4o4GIdTqUjxRKtAZkdf3KUS5Nr6lyWlMo6yP8AowVV Y+VkFS2FEKQLZP7Ait1V/uCMeJORwd/UhKGIhMiPWdQ7upwpsIAM0y18aseU24mwi8ND7wq2d0MV 3aU0L9wiDd8iwQQZSoZJ28UOehqK+5iD/oS4na57zA/8HOYNd5Wpx0mCbrdRD6a85RONFxLyfR46 Tpcx4z1nb6eXtCm8o+4xC4Nx+zjKGCMtZVBlNpBn7Vqb2b+ZrNif+rWR2HYCFKoIuxu6S25OBMvu ehqKyRgXHD4Nwi++L5EBVcDo/ooiRDCqGRLiMOOXe/MoKiDHxiDMKsJsnW3cIRd5QvJ5IyGs0oBy 7sWUOJAM4xzFyqoXu7TvAzOeOUtDEGpCzUKhtP0mlNrKJDIaFwexYZlpE0aQP6sQYr1goJtLfsjC b4hYQJ1VHrBSFkveEOHUtv3Y5ZmwsQy8/IcJQlpi2FuQ/puYICTCfoERFBorV+dALlQX+ouXDwpt j7vKCEg2MLViRHZqeafBHIUTshtSQUWlErlydMisFLVDJHhy3IQFcSuRZ4u5Sx4ei/cSiB0oxLIA 3xjeXfiBTBVvnQfkeT+yQpjbbX2tQYlsPiRRKtaOAsbGlf2YhaOqCQNZaik9itx5IHOBwDwMKEWF cuEDYCN3JRrawSuzviaRFSm6hwRLQpxliyAB1QJpUL5hphkYYtg6GsiC1RbaQ1hwSRTzFRTKFLRi SCxYdP6QcsvK5atCIPDwQNhRMO3ueEbmbFy8WUaOmpF1qPmXWLIk6NCl4S0z1KhTwQKgDYOCWA6X zm4VALWAHBOqmKg4jooQaclOyCcNJ0CUbS0kB8BNPbEHvOkRjIN5SXtmKwC+O96hqFAC8Wx2AnKR OHHimcP/ABeRRV3ner0QPTJH7sQ4Qll3gcXM/SUKDD5x+u4TBPBCVxcvFhL30x7RZuHR+YRWXNqh wjR0IZ4nV5S2ziKPgSp9wOX0MNOPY/6KI95g4hp4g21wdTFRFw6QOqC9FbH+BBLxEwAxLIGwhkvE p/jfzYJVZF35naoQWgdhHPlCdurrg6vCWsOn0Qm4DVmDwStH1DZBsyJ+AXEFXb2As+yBYp/9UDsU lAQ/IJFdS+6GBrB7eRh/UuMwDf2JiI7GD1x/6OoN2SXIDaKUwJj3Cn/yIMC1GzwSdxmDX/zLU8+/ 1pyLe9b4ZjNAcbrsIjoEE9qDJeglsBvK1ARtFDH4aoJ7in1RgYUnVB/8aShDzb3Ib/UuBbpyk4bR gKXNR7ag1NdiU8Q+QSRHoL6oWspg15SXYPPasNkKn6eCycQSHJlfkEHhfakFrnOa4ARaCMDwY3K/ 6IHlV/QY1eXpGCs8NQgPAWPJCW9X7FggRiGVbshzf0EuUSiKBhMEOyO6F9y4Op3TNDRsGSGydqTs gzKineAau/0Wj+KFMoY8b/8ADO/qrMfWN7jipfX641HUxqU85mXH0XmfmXnWJZG4AQNbRxtAckiS rCwyGGzKwTx+BMOMCVAnBQ7oOEgrULRy8v8AwEd5bDDMkWhhK8NhZlBMAoJsW4ozqSNMb0ApLp0v vEL+GhjiISvifVU3kwZk6wMCpR9qP31lpmwBUUVCAKqvWoAc08EQQa6N/wAkVsgtx0d6VEum7UCS 46WOJ3tyo5yGJLChRXInm1CixGwGwMYEBdc9hLtX3u6CmXLltAiuH3XEVcZpSFNMFUGd6zWe3Eg6 Mu46UjIQlTYHSkoCNZUFG6tHlEIT6hO0fi6d6h6ul39e8xs3XyxHS1Wp+JZzJGprH9Z0Xme8yDpZ REpWy5hIvQfGwHY2lyH9iNJp4OAK1qURVKCUYYHE/hABYrKh8mWCQxv95FohAKTuDi+JT4yy+sPn CJGYEAskTdUgebgaa+TBtnF/vRzwT5AsEMUpsRRl4oqF9GodYm7q5rDE6Kn6kTeDWIsecKmWtklS gDdUCp9akFtbynqTxK1IgrSFKk3tW0f4CZbdGhBiM9ysCsGKitoBOxXXqGZouNXxEMYWq1Bws8ck q5Vys/qwGJHb8oI5O+vzGJdKnRUM4EZRhGoNlRI4U5+IlNGOxlhG3pMAtueSoKbD5365uCkE4g5L g0wa4M1ckMfDYM7qouWN/C5Yvanw6ApZVgx1G/CNrNvt6nulCc0O6m5d7n3ZAJXQ5VKYC8AOHVCi sJja5QmsaivnIlLXEB74jMKUI+vVB3ILk2xFelaMVxE1lqBoSuT2iYiq81lmWWZrhbrBrywm5R0Q 1gGAvTERLER2+iESrabOz0oi8BQZ39Ge31sx1mmLjrL0RS6+BNYBt0RH9j1RwjvPtfMcoTKzy3GE Ku35AJQJFsQPUSkFfCagOwuNAjbmhcxB8/KHSbuaOUICXjtDyjawLUQDEFqIuHIHMAAFAoDiK2KS EFkZhHFlUvFHZG1t9+7TcHwnwQESEjwqDAB5iPl7PZC26f8AyWo7YFBOmDjvA6oWasqLS+uhS/5x 8ifNX/yLUt1Mq4m8AR/+d8FGnJpDsEdo8UkUrBFgLiLwxICGI/Pcs4b/AOYnCS3BC3Ts+Sw3Xu9h B/8AZIUGgCxANVJO8bZ4b7QawzbUJrjTGC/jEYA4ah0MS44qvT3GZq+S+bUVKI2ZF52U+MyHO0EK Li/Y2vWFh6XZWmt6y+hRgxKY8ii3yxB7KMLR5BGBzQSDDWvGBymUUgVBbYgilaAsiYw/FOYBQlY0 O5qNUTnsXyD/AJWpPGJQmYAMa6bubvCarBDFeqyvlDXnW/AdEtmSB3kMXQuHf/etSlnjcvyJVxm+ 0zXf6dpm+30om7+vOZTvmG/CN+M85ZElMUQlA3Ap/u4KB3Ent8Y3MLirKhEHJjAQrGWYRUS71wVO 2K+D4QtQW6yQtKyEZoaAx0SVNJT7lkwuESRes6h+1NIEicPwQGL/ABIGvAfBwPANvgFJmaoWgBoL okH2bzICFsDlxzXdGVj2g0LcBIQKy0qcE6GqZSMaQyuBSYSTEslwAlGq88UBHo/g0hK3Y+zk8/Ky gWoqxJMNgnEBRQHx5kZRe2TavBGEFB+IUi4JVtYhCXdtHEq4AF39GWs0HB4TMsDZCg2uFyHQG7S+ cIAqJwPJrtGui24uiGCGS/pEPYxq/AjIDrZAXoOU+Mu7W9ZFwauXvh1lXL5ZNDEAgWlsC2Zu1JKb SAU3EKFdyk/BLl7kB/KgaDSF+5EqT7ZX5TJZ3c/YhYmzvnuSu+7jN90wLVLsi12BE08IqhrQIlEf 6QKKrhukOLQo/IQWRjlAslDFLe0w5U5Zgq52IxXsYQWorMm+BMwBbXJ1i0qMje0BiDz3fqyGDtV4 M3mKrtkbRLbah22iN6xTFQawbYztHFBoznNaLUt2zuogyRfKPhFaTAfxcAAhU39KaFBsajpCQwZT 7yWZTvw3jNZBWoIDGX0qjtlNipS2q9DSu4h8KqhwQBQyINsRn0DCRvOKHyIEkuQ773hWxv8Am+OE ozLCMLfLwuORdmKJ3ILE5ggK2S1ObIh1SDWxDbBJAkTYUpaX/wDLBO5d/KTcPPW7rnWCL0Mwa5Dl AgI2Uw/Q5tpWtv8Al5/TN9pg6zfM7RGQavaxFZirhIHWiHZXjHpeUZXyEKyEyU08CXKvsbeTEeMj LazvQxE6pbKUJh0m0RynI7YvoqApVgwt3fIoGMN0oc1mFH0JYu/dkY5h1GCI14nOBoH5hZgdN515 IO5tooeRMKxTKtvNL76UajUGb88nvR7nn0lyx/8AB957VTB50eIhqsPM6OYx1OFmfkftD/5FKHGw 4HOruHEdkVwdGBip/wDmYgm5qlyHd/hcypRLI+0wil/NIhMaO3pYkG11QB5iEfvSiIKXHIbdFejv c/8AUSZQU9h/Y5QorY+h9jtHKef2ES7c2Da9UjAkGn2hBfvDVh8Qdo4D2NnUH6rUbALsPJQCr0cw vbmXwdRafNM2CV4n83A5QKD4FqD7c0sk1KZYYMaKYROJVtqvZLp4N/MStcCJQrqL4/3BlKq/7GJh MhcLhmlaYAA4lL/CAf8AIdytVZlp8IX8fakQUDSmAh1ADPWIbq5nGRmlC0w/hfujv/rNdvpXvNSo 2Z+mCGv+PmXW435RviUS8/RxuGPobAg2dhHLhbgNQljKttOx0FzMqxkrfUxqGMv05x8EF5uXX/R9 B1k9oBjZExfKJmihJS0xZ3BwYb6MgYvChhywUkAXfH+LMWhOJ/yl2gckcIUWKUFAabaJV3lgjzjQ YmopTc6SyD0zUg/awlrRwkpaAHJc73SvCf8AMmjTw6dplV63kJTlR/hWPDQV9czpW7MJIYkpBq/R niYkS4KySkgz9rCMl13IeT7TKvNeGqVsWRVCq1QAKxHGzJLKp/I/iGGSa4yJrk0XA7AlSLEapPYQ fwyCSDZzi2iyY+CT5IRXiF/tSCEp0wGLjQBgShKkMDd3D6xBrYiqfyZYhNBWeAYNCL3kTATecA0s vKBLRZEAM2/PYUCEqkDLV8fPg1E6q3uD2IgLP1Ele66nJ8kQNK4GoYhnNo1HWGLJLdQaP9GJqL4l faEy0XKy8HMRIrSkKJrepCoXDKkIlS3Vnh9GNmvgxVes8ogB2A2BBHVjPsFyiGzb+lwI2eiIWeU+ RCVd4BAMi6wx+YnM0J2AuTFpAQTbRooparwhYdyOWC9jLILqvJrEA0BsfOIVhQwSDlb20gE3LJyY 58Effwa8JQqRQw1bZEfWDviV1C4QiuVLwDyH1llOzwxQJoJ4oUXA6U7kUCRNiBI4MA68EItik14T LMFJ9IZp6ud2eoQ4YeIirBaDjsOImh1QdvODKVEe7o5GIIhXdi6Aag3VpeCAIT0FvXJcNrD0jvrs NsbVa0Xl4XcubEdkwQMYVd+cRCroSx0iJY4ej/w6j6zN9p44m53nRMCiptIQ3AqgqEUtAvBA3TVy aXIo1WBO20MUYVqYpHHALTI1ViGRWbjJNRlXUei/MIrUNibqjf00KhzTBfP0oqDhbpXcyvBZSDLY nEq1e0AZbJhEgNlcHAgIHv5rCMyoqSkSvXlS9ARXWjF65B/jvL9BplB4ssG+Wq90a1h3i81/06ls 5um5AJl9OPIGecR7oWJqlb/8oF2kXiEUE6oSleXWl5v/AOcU4Uquyj1hebnaFsDSnNZnKPnm6mbj kNdN4BjgzyEe1A7LSH7D8xZbWeoF/wCha1DiQhjPYe4oLlhl6SMvQQIft1cbSDZ0L7g7Uqr+0CGU rjPq4A662IIOSNI3v7khFNuH8fcGGAmtYPKOaI6N+sLoW4nJmQAoz7wgelBK1JtYQ3AQKlZMiMK1 0lgDqnAmiSsAZfWP6B5oDQJJ3q2vGI2WuLm8lgLx6/8ANCFmLCzxbjKOmNVPAIJRuxKICo1C/EYj Q80rPxBLpaFlLsCrdf8AqmXxHrNsrpDlmt5+iwyyyZefq+s6SujUYalvhPEuJf0KVL3VBwTGW9Cx JeKhqFAGTgbdQwfaSzAVDUMhJ7f3oANTLyHMerJnnhKA2ulIBqaFemiOnKCvOQtWMvo8gcHAxIWS hpq3n9NE9WkYrUdnWStPiY2YsFODAjRwo9r/ANNxhDc+7Y/h+j85gysnIP8ALG1cu6z9CL8skwKv 0sP7B9EngctVUek4BrTNCqzyMyQDoMNkw7oeBMll3RZIew0B29Gj7oochj/RpVLFT5ESNsO8TwTs 0X+gjWT2XzMHWzuZlw6kfl3wBgZQjg/MmUIslXvcg6K4UwIituTBZsnYZS+T9olIAJ8JArGaWMS7 HAzYGsWJ8kwU1QwvvCq98gpDsBHowSg/I8wQ5iVADBn8Tkysb9RKS0B4wmGiwuH4jYLxdMBjzSN/ FEcf6rMItm4Lh36IIgEu/eEDRnViNamD+AjBkddtCz4EBRVx1xdQ0u0yID6/o/zGQCGmMDt8zgwC 2wp0QDFCtKnUMOxiUIPDMmSyOC7AnCkChK6P9DBYFgzfGIoIgtWV+wB/ZJe5DgoBGVoYCMc9KIVk PToIKwF0ivciuAMMnibgjd7ZX3RsU0q98gSsEAJAGTw38Esi4alKC4kuRBKcGDe4QuQhrAXVOj8t KmYjbv6jQ6/66UWl5w24LgZXmnCDqmmULHzaJX8GkFqRHNA6Job5dcyA558hNmkaM5YFzrsMouZL cyhW/F98hLgVI47qIjejZre5mom+6PkQGt8mkWdg5g4VK1BMUYeq0c/8+Op5zviMxwzPrOcyqovy jiM+IlIACPeSDUyIUxdnRFARS9pATY1LWGJ5tUPCSPUBAZy2r9L9ZoszYes66EUglvELKBNiw3H0 2zlYHd/xNwTx4Z3zV2qVUfeI80scuQp2RD33Q1tnHQwMENM2byCvQ+i5d4GC15+9AHroqgOcZZF7 hycy+etsYQx/0AlzuWzA39lJifCVEKWkeIz4ksLfoizPYwMA/wDLqeoAnOtFHdhuVQRYA4Em0CgU glO5a0WMjog1/wDGsqkDuP0hrAf/ADMVXN/uQX3kZrACJECFj+KUnflK9iLwcmhcaOsuh6B0ghlR g6pbnQMXQV8LFe5/5mOM80FHnaMPsw5EBVjdP1FvBtavwBHNmdYfYg4ngSgADpgCJsLmMgWS5m6X l1FW+loYWKy8Hb2Q0zZcoBdxf7SEWq5CBztDf4icwGq+kJbLOX4iCFYmD5o02QG9HxGAeFpWn8YD dX3mQBXlz7RRHC8wImcyzjZCA18Ts2HL/wBhltn/AHnmgeCQkP4B/tzJgn79f90zcvWJ5xnGqmf4 nlFSesV28DHLejxjqchHQgXdQIadxHwGmFjuaflcnSIFUjjj6ebNW/Txj5+UcTPaKN1YvyYlLBjh EiU8dDzQSXxkxBjRXC8LVhmmzxQ3P+lA+0G7JSYIbQ/1UoorReYX2ZkGIWWMMCrU4NZGhUB/TEQs lTmM1cWFIZVXmnT7Er7dhD1gDZkA6sOyNUp7tCa+QsV+9iCrc5HeUDhds8Shf5bgxytIEUxgLMlM 0n+RmamMT/pKF4TSQNvX7VCO1225YSe+GoiskYL/AISgUV0hWYeU8mJKZxXyQGWpdZBVA3ejolCQ oswpjVTEZ2KoAiYKAZayD1hrQUVmW2VSzuRWwOA3xqf72ZR18nykeBaoqI0DT03fKDjTnwNDdGxC 8g/8pLwHoTxQVOk63mgtM0TZ3JmGSZMwYg+JTDgEt7POOGAtogmmAUxSM0bi/ujLLFUcXYoCx1aJ AKSp+5amyAkFff2QLsCif1GOj5ry1BJE+4Eg+xqFJI4lIYXoOAQeb1lRd8AHyTFd3PNgmhncXKpN ta4A0De4EAA0Y0YWFjXYNZiyP6SKbtauHH3MPdCWNHcF/wAEqmRhclAoVAeC+TmPhm0pD5JlXGYS QCpB3J7ETCAuMRYrG8gjoD8MCpR+0coA2LzMZ0EZWwSIYWgc1YXN4EAIFF92EFtbjJ1IKSx83UpS 7wIH92nw1LbDJcw1AnySBMLWxqELhGYEbBtioG9xGkAMu4Dehl1K7arpDsS4Uxl7TPMEk1jVnuIJ njTTzQxRgJ1hDKnVuXh0NSgqkI6ZZZ6vVL2UNwIXgbiId2f1WTwj3mzMwcVGprm5lv3+nzE4hiLd 5qGGu9huqmmB+BNLejBHwyGBZzvAKUYF+LAw5UrSeL2BoUH/AAh92XUL1RtolnhX4naKJUrrGHRB K1mRyE+ltwA9ehfJAAVkrLIFXHAdc30hIVqCnczMId2+Opgi5lyMR4mWFFadce6N1azFxWrLLhuC jLBsf+r6KVM+CXlFBsR1d7AqBX/yLxBVKocyIzo9Kk/+ZhUXCOf4HZ8HSVjzAYPW+jWC0MbpYbIZ NMFB8PRBaMIK12CorZHkaB5YdLRA/wDm6hlr/eIAYT3LB0+6NHhLMmdoNvQJb47oOmdsABPIfYgh LDlUgHsWJ4VA0KUFur7do0IkOxYS+yqjgBEZhThPPEKC00cDQiaDAKxbL5E5iB0pk/d8IdIr/uBF gdKnPeaN6jVEurriFQ0HOHUe1cNvRDDeBdwbD8LPFtt4RMA1fjixXZGpOrFY4b11QK/+Ch8Zmcc/ ec7ncnumufpvmbxuFcvPSUQG6CMBpqXApbLDyUQIvKg5Xce6oj40l340bmYGcUFsfpCQ6mcESZmG F8xesuXKBY0ywUdSAfc8EmhTwsQqWvowOJ+AehMEAInL8wyhhmeEqDbwv3M/RDk4HAw7Pwo9fZLt shh/rxlg5ijAbP6ujcdPIRkVSbNlmjwdhKxPXH2UeAGdEK4qf9x7yNflC7gf7NkNsq/0GFEQcGfe EzK6GO17C3OSViJ0T+BG5G1eWkIVdOYw98OJ9kFUeiBdoKmfIgs9RTlGuaVn3RvN1ZhltRfFh1+a khpNjkOmBnxM4qutkIYGmgjjligdN30hiJE8gBsCyVBy5/62IaxuIN3Ai3jzQk8q/wA5UpGvlmIJ 2h8mCVSRNMhSirAAN9DUg9B99JBVW3qz3lthr9UYjaA7sYhzKTKJ5m7MgNP62MAqUWdyFawGAZAg MXWoUpquSumtWNHKEQy4FPgjcAe5rAPPZCFjSH4pa9ItahALWhdMgEsYr7kQsKtGDrKmjwwdUVw6 kAYdTcMFzG79iVobNDgd+dYBtAtdJb4BWrmYl1BZaDogT9q7EhOZHOcc+K0IJFxs94OZYvWoegHc FanG+vDhCGtNfEImgCz/ALEyzVgtt4kswOQHDxNxJJ6hBtI3i5WqtJGGkRbVIU0sWn9IimAKu5MH GJmd0OQ9xdPZuX4gSsF+xMKPIORGoAVo7HMUVaZe4UIeqqYIl7UMLygRS0b80gifMvykzMIyl+0M 3YlI0XluUPQ8sD1DT4QcaRKSOlbVkOqB6EQPHDt3spXjqhSLoVzZB/ouAbfqUCwb9+H2+tQzLpyf Q48p4Zm+rA8Zi+0NzyleE+YX4Tuyj6KP+X0h3CgAoUKONyMUOuVIszUYOz/hWJCh33hErtqz1Vd1 4Fvn9FJW2cQoRQBjlip2too0mGOnS/rbEnVqs3zFV3UcokMZG4zhdMeyUAenUv4KmPSSnrKteGGw rfzEfRUZZH4iOxwwb+q6aEhM31HX/wAwZ1WF6FOSFAlOYVtzx8JK39bFVp/8vZM0qxNOtN+TAvzn Hejfgx6m9t8N8EcN0BrCJO+48PegMZpa/eVbl1ITLfYgm3OIKA7OGWy9oDn/ANGaHuPA5GG+g5jh x9L3JQGOm3wQD+SohBm5hX0g9Uq5eBqUakbUvRCAttIZW+S0Ds49yCtfariVVBXRi+tASRCnYE/I JRM8RwKQ69r/AEIrWqhlfM5Noe0LSiIOU06xTE8ZX/xYx7yqz9TqeNTZ9M32nlUVqR/BF7TA6uK4 6gejAo5y+FTddwq18byA4Xlrp7sMStHq67RzGjSBTJDgeMqG/rb0ld/ea4+mfGWQEeenAp4w2mqI xQZl05Qf3UVNDzNycA0sa0/cYAUAgTjBIgM4r96wholhFvdlZ/aOglD+zUgLZG/FSCBh+B8RqNlA jAs8dRWtGZIDFKvKhfPO+RrAvUCM29bj9iB7REFkBhAd58RBXuqg0SoZYyqMcDltnDSaatP3kogD P0mzbitXkRSy7ApAx9yZD0FUigKCqAWWYlAQDReMBpFc2WBNJimmfdMzLtyAu5Fi0i2SVeiQ9zq0 IKsh15ErGAwrTl7yvVLJQ/28iZ3tqjpgqDQRtJCUatyChKmt+5Li2RUti7B/KG8R/LNKI48D1I5W XZckuKitPl7xICbMhglRMC12MS0pK09CKqAPGJY5lraXQJdUZnllFQqHJFvrDcFqWtXJuWUHPwTc QBTnBepUpyqfc3KCEmHIDaqFZcg50AyBF4tMzyf3DfwLWPchpabBBRnJgfbF0ealudcm2oYNQlKk LCUbnlC5wRYqSqKvJ7PBAwNNFZkDZ2lV0NFCkgoIxgWq6JgXBTjuYiscPCXSNZuXCgApntcBt+dP HgSw4Mlt1hJIvUxQpWuowK8p2gQfrn7W4ylgxSrzgaNkg0moC6boqPNCeoBCgj2yhxLI8A+SCqWp q1Yzl84yqcSZ7SbHt2y2dRFMMbHe5CwTOAXv6FVYbQdKCB4APxYU3EBEQvkoHKN/l5GADjUK65iz i+A+AK6JZ7z5XB4wlTPuYcS8NmgFN8Z6QILrK2sB9BiHYyCh8o1bVvTE7b+i8zfeG5faMrp/5uoL LuKl4g8CFoUhJpy7F4fxjj/l4ATe0DZYuweRmGbTlnQqWiz3RkLNObxt7GCOlQ3UxYwNVgqg7GNp l3p4Bz0QE/Gv4oEoHHR1D9pWMad2ie0Me+pv5CX8nAXe4hJwj4ACaDvku3ME6HvZ9DMrmmJQ6Hu/ +YVmGYiPOAOf/lW9S4qodpWBXeYeAEKDbtlnETiLX9QjZN2sQL2yHcsDi33O4uHQm0ZK19wceCLS yv8AyoyERX2E7ZY+fEP9R/kYdUVQOlFiDMFt2vEj5Sx7ia6ujj/g4A5Wq1c6AhbzbSNLIrWVB5Ho bNFq/wBdfbf3IEaGVZV/gYiDpo5JFFtgUFmwkZ33jdGMFyxZFl36hGU548SENpdZy6SFozBDZybH KLCBoH38BX/ygdcync5JfOyd4VxG+JfG2e0VgLuXbqY7UgegTJUP4WED6pJzBQYeqFkwUiegKFOY ibiUJt3tliWeF9cBjjr6mpvHIGOnWW1NmVnXc3LdfRo/Ec7Irl/DvGCYimKRSmwXMwU4spWba6pT GvdU9xdHvCMqwx/bEt4sM2gFy6RSsBqCshVA4qQGXPwP8OPKjbeMaArejIWeqQVH2hGeGixCUBs/ BLBz2yEgF/4TEG2t5tJW7e/zlyyqrl9KbbpKV76kzqFadAjBgBNpYtzPtE9fjcPRDqyz6dVf/CFW MNvNsp9vuIroV9AoyF5ayIUBKG2Pi1DlbIAE258n3mSyblhrNoxCmdjh9sirP/YjMpkq9HuMZ7G9 peva9kWwpyvA82IY2VhS9sEu2ZJBBfuKkayMQ0xm9Uru41NoCIBa4FEW0N6KKaquZ16IiSzx7oVG R0JAIAVaoyC6GVaIQCq4HMjSejLXWC15gAYBhQhCQqsxnmBGYSMn5m2Ozz9T20NlnT3RdBmo+5B+ UOXWGtHQpLHwcPJAbPOoRrgzS5bRQo83KHzantDdkGDKSmYAzahhQaMGOIWiJ1kypqk8AXoYC161 eHSFqH9iS2BAyhHSaKmQo3aMwekoDSbP+GYK3yek4g9E3Ib3UwYYKlAkDff+KVFBsZhhM0oesJ/N lsZkCOJZMqDvliZGnDt+EhEyC2QWReOHh6orudP24IXISvwNcQZUSBdCUf3CZqU5Il6usI9l0S/0 0jHcdTKY64f/AI4iqUSqFSQZCvrDu+graqNtoAPKkqavOMMmiAJP4g6Uh2GyyJALVQCv7AhMux+N GHo3K+eoKYIeJ0HXKOfL6d+Zgju48E1qbnJmLcrn/wA14jGnd0ujTxBttHza+pF49sX2V6/9UMTp Ct8mAR2v3EggUQkc4AbHrBKNiu3WZY9w90WrhrBV15QclhHiinHdGoOAczkZiU1WNqd4QFu2GVA/ dcKnxAJBten5SC3yixM6Y3USSaGoKaI8wb/+R1LnOm1r+BZhr/5GEnLTBeBvl83WER7GEQajCKgW 9UvUSk9eRfTOQ/wS+sfdlNDZ5hUHj/y6wIKN/FsQ0N8EgNQTmcUQFRA2ZFPRFzHAMwTcxQ/nHdZ4 MNcxiqpC9Qdw1vuwOn049XWVKEU/KdUsxlVMGe7fzB4SyerA+YI9ANA9XfEFh6rmgTOV2CCfzrhV 3MKt4j6xUU0Z7L+5lhWuUJgOofVA17VHY4uxj7maDENZ+rrz3FyWCfkWXg34kf8A4uPOUwHlnPlD M3v6+ErxO8cZjNLzQ4DBc7M9Ah7I9Oe9oBg+KA+UabGCg2GKe9ALEMIBopy4eyO307R6bYDOd+U6 kzEytOBYCCwf5EZb1UNfyuVWg0THOB8sIOlVSJbWhCRNmSDJ/K/bpYqho9AIV3GM+CwAa82oCL7R IyrtcQHHK6akRNVY4qF6nUJslA6rf7EKveHMV7xfLIlfFanG4uzGIVG5bA/+YNEU8XfR3pOYgQoi rmmnwgsxKZqo43gjEc+EtQZvc48Z0R7vX4R21NLKqjGpZLMXhHsiSjY0jYDM2KfyNysk4FjR3Ryu l/D5VlsLPsESryy+QgKlUY3xTGlPD4tFKXi+6BBrOkoa+DmUKpRwXKRa88Y4tCLTO6RBbRfCrhI6 r2YSt0rIUAt64bzFesbaTkwAWT7Bt0lgoeyF2WVO4IiLQcZ6OBkPOeK/MlyAKlMVINNusJMnQ2QO Idf9LgGKtH6QmGlvoH8HSAmNqn+yKbkDneUZPePwgRPKE9E3Mro7FgElS3YPvHTROIrnGL/khpLT lwjlN2q/aJmSjI/wRAk2LQuGZ67pqpMLtmSHkNomC2ySumEM0aPKUjbx7FgqvG5iDZCQEgmgzioS rkt/aGblp9RTBAN0p0zFht4HtJnEEW9hTUNzorpAZmhKp4mdSNKACZgo08fMEdbgtpYcK5QehESr kvsEZB6zYGZIvugkLowT8JTzpOkBnjAJMHbDfdZQvn2s9YUMMW4C4QFhdctyz/qxBcDNe0FMW9UQ iwH3hi+SBQobfHUMG1ctWp+SZjBFd1WHUQUtb7N/DmV4t0mGG1Gw/CMcjEuP07ocffMINdMa0ElO NIjhRp0/RrM6MvrN1Hcvznh/xXj6f+A5rcH1AO4gyIp4QA/ZcaCU0awEioe7xIf8eqCi2o2xvpK5 js7afJLLxVMBQRVKNQnGRv4WSrrGcOSa7Uz6GVItODICrAIYaA6OkKHd6acq1wqmfFH/AN4vWQra UZaREBMNtzYMLAwu4/DBzM+fipICGyscO5GK9syV6LFvgPyN/wDxvSGTFjqoYy+Ib/8AmeIWQTR2 E1HHSBnFnfB3QVg9vxFG8osqmSVlBuodyHigSpxSeUTA0uQPBD/xGVjaJ8ijkgvVXF6oD2Biv8DU FKgONQZ/0jgkVGgBxxrp4GEePGvwTwdWow9SM9ICWZ9Rf7qKaWzLRDs20J92YRA762gx74YQHZpm kgoqWK5CZbgBwLCtcnfuUdTzEeG0f6iqODn7iPIUtO37o8zBWWCi0DlkFo08LTQ2qG1U2zReMefc VceXiGndRt2YdJdNZwW4c1FIV0IpGf6gpMKAPDfLb/4b+nv5SGRH7SogCZHgzRJI0Toyewbeojax eCydP+Tc3c7O5T5/8Ncy+zNk7fV9TYkmwl+OYzmzgZZLJBhjmymewi3HEToh3OhEPsssrrmOeZWb +nnPn6vOS2zVbLx/dODgz8G4rtsXCgwLzQmpKlk2O2NJXrt8gka1t2TC2igk6CREeC8bDBrX8mpc /sor3CBJ3tPBG6qzZk4yVZnn9C0wkprvNPOM4v8ALsQuQ/jnwhIN8L05tSu0h0ENuQjaMLeUEvVA 395KlBYpcGDLy3xhBOS/OlirmG4FLZtj8I5GL/1RLQ6tulHWjJUZbmw8Q9ydQfh4DoJwQwU+LiK+ ttBx8Ioa5o4RCwApZA3C+FEB04HhBxHnpJHEu1DqITOMpLGGCfrQVtze5pqXkjPVyHBVKQJ2qCAq XKhiVIeMz1l4pDtiS2lvVSD5YyZoetclgo97w20Quj7UNBWFGICUJT+Zj5kAX3o7FQ6MQgbDJp0A rTCCrdlSBxYNj9yXDxhgLA6yAVpFlKhxHaMyxr+VZkVlQ+AYEp7wMZ51aoFIAamECRuaH3QF5SU5 vOV6A15y7odkLT4QaBZs4gVYnMoLlVhSIIJXI+giMSHORl5YvDH4ZfmNxL1m5Yesq9M/QPoJRlld X9Es5JwPMnxzL5nyHJ3MSo7YgbsbblgYy/eURaqoq2IXBxDgfM4QkD2LklW6xtkG4Vs8myCK69rC 9ctAxPBuEHwKyCwHUwjlFtZb7PjCmvHslFYgLtbp1usaG5D+8EBXZXqHLgjEzYCYvG3KzxZi0C/r OSzGMqfbnnkloeXAb5HtObcIHI13qALY0Y8OHccPdDHS4EYUeZBGR9Y/NIeQmdfVjWYld/o7leUr p9SHym15omvnetu1TFe0B3gLWtC84Lh/31YBwojmAEQpMEVAOE9PkMdAcMnIusB4+q1AsIqnqXr+ um+MML8QQL8bnHWMMfdDc5CnS8F2lmeJREqfmHsnAg6wiABSJZHtqC+Ak35BupiUAXhIINcjf9A+ +KT94fSPxYlgpHISj3a7rV+Ea4/o9S5hzX6gshlN26r/AOMKanupAPVB2/4w/wDlHcq+mMIC8xiG YBsBbL/lxGSQhOA24rMc5gaDJpy8HshaUbuKBFP1yDAgCkNtoJv/AMcuoNoSTn4U5g7oAvggDAKT TvBEB3qQKQsLL1gHURf++GqXv4FggAhCFPzVIBRgpMvm88h9kf5tpxZLLYIKZlThExZlsWaC4wIn +ycC/wCWIU8iALBHrFQhFKNNi/Fm9xeGlDQeCzntKFi8254Gwk/s/aZGL8HmjO5zpyqF1lQYIK8Y tcDWQ6dkxaz+VELgQ0Mp64A78Usqqq8/9qi03tF055hoSSuxJCzKSDAgOcGN8jugTenJnchM7TRk OuFrkcp76HiKiV9e885vNy+ZvJ9N4v6ZzCMNf81m/pZKGalcsCp8/S+/vGUUgM0NQGHK80pEoQMW NDmJB2NaoV/WXrBpSKPsobG7MzANp2KJd45ZIe2laOmCTHfiijtXCCkiS18EldEqIoHiDnBdkPs9 iUI5Xg4f8NBVbc2MpSl3H5kRhxkkEH4Z4HjoCK1DltIS3JUjSAdI1x4DcL2zYOPNo/fcSnghjUSp CjbMmjolorbsw+6WZLMWoQyELWck3oqhAroeCkOuSzbcIV5LmBjWkA2F3BJKM4C9wSmHOlxmHkM1 ILrltfiY0bAtBUKNl9upQYJjJFoKvYQOBrnF+ynOf2IFCeDXQAL7zFHg2zkkSIuRy4iWdY78ZHQA h7Mjg1GBoSwc5RQloStgEquQaXNUDzCCOiP4UZiwr+/ClEGuH924rJv0LBVJbRfjuaTZGBlb7HIf FnLGXLcn4koA+eHBELEBsLiF9GLixJicFKnoIBkSa3DxhCiIvooKhzm8nnEfcOEsht/yhLES6DsR SIOD6ItZuwtiAzGxVAj12DS6d0VTdVQA0180BDBZmqEEy5KiIjL22/bkgIyPUOxcJvLTaRoWHNJY 0eS25WTleUvKwyZBHsmBUX3jv/mgvNUTSUPk4mMu2hu06onJKQHCgiLfA8gUpBUc+h6HdAxJDL+R BRUlVZ7CUmiJxQLhlFLIrLEQaqYRqL/cmmaknjXX3REWI3mYEEDVIZA0ZM6XWXUS6WQCHuSrpdJx Djmkcn3TzGqiCs6WPuhg7dEoQw+SbI6lJxO8854n0fJ+hGq8DOQIPJut4QXIzSNT3QgbE6ELszqv +QRQFscvIt8orQP+BQ7RxImCncm9VdPyEoYACQdHUXuw8FOup09Ov1CCrZAG+dvEFK0Fx3IMS5GE T7gSrKtjci56VN8DcwsdyW0+pLwSoSj4kPRdlLnXELIYvZmEAMkVxpzzPeLhMxHDqCVPFuM+sLoP MlwSyOTsbJ3ywk6jaBYU9hgMpheA2EKxUxtb4g/+Jc+iqRI28T+C1VbXb/8AI4Llt1wuhzR7xJ0p QCyOwicxWFQqFkj5D+FcOqJhos/SKQLyVshFAIA+bgkBO4lRsf8AdkDyhTNPJDMuxZ2UoBrySoN2 R2ecLBg6RAFdLi8UsAdd1CzH0ulaGTQMmo/nvIW90qtyHYdIJWpoAgcUk5ED1Mig/lEy6iiQLmE2 vSGMawjIgV3po5Im4KIAIL87YggLFRrMERRKJR9Tcp3TXX6d4qUrKn/oZtB9Jee6DclOBVmGGH+a 0fmDFcXa09hmLOCHKH2YU4DQ9UZjjo6X8hBoxdXyxF9LvPyq6Z/48LmsfMrVZ+naGLjM9p8zc8f+ /KVz9HUvp9aJQhskaDLqMeAmkONwNUtRVMaVRRJv3c+CNscN9e5TAaCy/KpliMFUI7cm5egNTNXM YgTTKE4QwO73MXDZhd0IIVzKQIMKtLy3UTFHiggNpztTGAchs66ho5MipO1RwXC6CkZTDgl1CAQ2 gtPQLAlpgVmJrm6QaHLK7R2oFuWFp8cjxPhBmXppC6CnaDSD92ASBLLAMKT3VWruRpwfieWDAH5V gUwNUfMENQ+AczqYEG2ZYSKCpeD4TXmhhoh7jb/oiUNjTx6EVT+3hMl4cIYN3hIJNDPnn7MN7bEY N4Qaft28NrEz3pBCHJOK9QIEAURw/oTk9StQBGqcMBKGF8stwQsmJ49BC6rLZXDrVHIeROH9wiOM agHCG9gx+2UydeNQOcaohRALy3zbmtUNlWebEfliVYQOnkbvyl9AdGAzQ/EgIsftbINIOQkyFspG blVsiXvJjdPCN0V3NMEA000ADZe6PWIYpSzc4DPKc1DPA7Bz7hd0R5kRhrdiLBC9ZDE7tCoLzpZK teog2qlEgmydzjvggg3WP3CNPJCEAihW2kBOyKH7UKua1MQwJjrBVHEXcAMKFCQCg7YU8yNWGRIa pyOCQq6mT/qQDUYDFoSPrQkJ5cw5bW8Y7DAk0gXxt0d7wOyGky1c/SKhhP8Aai4hqCx+WCDPwJae HrKSnFgXDqxicAQ9CldnD920SjAlOIOb+v20Ya+wLqpN+0r/AM5PHkPHeNb85xJ4QEBVamSAItbq GYKLVo+6XVN0uiB9C3a0LPiPfU8pmPfP1IquU5lXAhTFXJBmfwc6FzgH9EAuGrR6yCh/wYIIYzxL /hyhBBVYQeUVvmDyBk3GTIGQRUXJCiE1zGQajqP0Ch+woA4aS06vGEI30joA+IQKHSeNkEKeBpAq YYTpcH1S4FYg07FoeInaVJ2Ap6L/ABeZFgyslUBxcBU5fXRA0yvqEecUKrKjuymASvqXA5F0YtXZ jepl5gAvASkm3OU6H7Ewq4Hoac5PGUmIpZWLa4L7p1f/ABIHUTWIHOEoDX/x3UW5TBpTvgSZH3QW 4AnueUps87T6nPaVm54y/WDF5BaPqicgg3cKVWsF5+wG7B/wtRfReRSGWd60ECGDfwEvpgDzgHxA 0hIEsx3iAUiSUFaVy6eUQz/Jy6t+k+5YWMR+Pcr3YLPM7QWBXtXUOnF+9FqlOoQ8jlF6g28beXAx SdVl91Ta5IsENH7gSz6JtvBBi2VoBaymnr90EA8FIAMFZSMPfGoXQgiu4ja2C+Mn/Y1LIA1Sh7hW 3u/99fhtuu16n5JSUriAQhw29dKgrVjGyCteRh1pWxC0qXA9SM8h0ZfujqKA43eBh+h4Ttx9HhPe eOIlO77/APJ/18T3+lfQvt9LKCWwmg+ge4EQqU7iYBc4ozBr6VAf0x8Jy4Estk+Jg1uFF62uYM1R t78mlOVt5wjE0S+5SsjAPvgVoM7lCvsroTT7OkGSJc70BqnpZiX5jMqpkflh8VTkd5Rlt8kRnH7Y AiCbGZ7MsimTxoCzftmA7A8EWR7lHhLW78RFhSroDmWjwFijpBhisrj50eVjesLWSVJ5mKDaIN04 Apf00zL8oMOB+YAcH/jZdwYxJEyKcfysWDbFqxJbF8GULlkXlg5vpyATnGofJA2+zJgnl6bBYNih yzkAWMClGCkd0MPy0eShUs4HTl3TI3KLAJbqhsNw4wTzVG4Rhl+2VsWvEDn2TCCVR8sW/wDTGhVu s85EKLpsCQpKlUVe3YhYS1oMiaxxhkO2BQ/sILUDGjusKCa5rs7nMfBHtxAlmTxowvR78alpCyWw dhEdrWazfteh94iGgXl6wjqylraU4rFB0XCSUyBk73WACSDgQO1UJkRSKvZ3PWWVDmtNKJGiUNR/ g/k4jcCtaX7oRHhsAYuirx0ESpTdd3oIL4ZYd4TEBFHdCBB0f2JUWrQiBTIzB9+nMDOQmHHKiQVE Ol+ccqrWnH7EsODkaYwmDY7oVe5Y4ED5ZUVsjamgDqESq5GHLzkY8ZcgHRQB0TZAWDa7K4Rnuc2v VjIY5fJ5tcUh1h+h3R6tdeQKRAWD+sAxW+aHegnoWX4Ipo/gXQba4iCm5fCtu8D9kv6XW2vURecX jBnM2Iq02gZGUR8emi7IfR6y74jjUyZv6nE750p3V8oEcYDwhEfBzUlEsjy/IiIwdWCGoBAuoVPZ 4fv/AIdRQR4rQ+FZuUwUjeFhQIyn+qUQXNBzQXwJM4GEv1QajqPRHUStldmjx/QB/gWIaMOzHrSY R+zykWVgMggU7YPYD/luzOgHmCytO3F3Rw9DDmjzGsBorXH3QMU0GR+4ha+s4oaeDJFsF4AwwqoC /wB0YYFRsPsjXRUO9iHiI4zFKxY7BnAkeBmiLJ0Oz4TASQzcEOvjcRFEp2H/AN+a5jLN/oIfu/8A jWWH24nwTwC9pXCnC7trD7ooaft2qGIZEcIURjcklou0ScqSF9ZFo51aGGlShpy37wn/ACN3ZGHQ 7L5QyN5WhXOeyanB0NqB1/5K0C1J2Ocq5e8oCdr+sN3APKfSuBXA3tMayWW80ejjYuKEspuAHEWq k6H0AKI6i8RFhYA7toIGyaPqq/eE+Iiz/CCiFDyLiIRWsfOoOlf05iJWwZ2z5IEeeUXIRsx4512N nT/x7/8AWI6PQ2DtKLoXdR0QqDPJxgLYAfsRuUCmE7JgyFCEoNFfRAeqegEPiKVsMDZ1zCrIsuC/ EQjbhvmeNzG2Z8p3uOpU8v8Ajynf/wAO3/IL4Xl+qObUkMSDmAfAPVCF1I0EkSavQjcwgONFLToY rDlnNFEXtQ1UKNJLQLsMw6+CcBQBTJM7gpc8FN7RGnNK22MmE4K2rJoLpEfroWiNJPtZzvGQnLpx FTRw7+iUKPO9V6Jdm2/VLUbCnwQuV4WRyzKGIjQZ7SdRi0bZUKgMpEuoP+B1GumujLAKL9yKBCHk v1qF7Zev3EuBCBpLMlqNb4LlqNF52OdmPqnzR2drl8hVGsfMGbixsvAiltdkoalel/wTBMp3GEFR JnTJ41douYdEoikpyZVsKtNtF8C7FA2eiAwa3/wLgmByMO2AMAK0pn7iGYaaNiCZoo6UcCHWSspF o91EDwtVkM+c7JbLD/URsXbPvEQrOHU80yBjLR7xEcua3yblA1Fkqo3QchY+EHDuTmH8nE84JLjt /QYokBwVrA9EMdAigXzVJE2r9ILZnEgF/jnjwuHl+AllRysQ7m5flKyn+qURiNH9+YThNcKAcuHE GaFg6Jr92/CIjNEMFI7xagwQKlZFJgS2R4GkFXczHN8n3gNeFyXmjlvZ6cItK4mKxeaH1RKiisC5 H+GNj5gkBLL2HAg9KTDrAWXDGVdWqP8AYRJBwYQmUoWYk7qrbjcu0EUsl9lVZtKn2garWTlukBsA caA+uTNSAHBiHKllWat0vISAXCf7gzJv3d98CdENtkohOHZFgQDXbpXy0mYP0FARQK/gzKpbat1B giPrErdAAyjdqSUx2L66IYMtEbQDGadC49VSesb+m6mts8MMeISLLsIBnWIQVQywQVMz3BCrFvJb Q/OHiPcYJvAtvvKEyNYFexP5U5r/AIxgx4vWW6+bcFiCBpSOc9PEvKX9QdJAP6D4UFWEivPSXLY5 Z5L5JvqLn62sZgxueqIB18yF0V+4Oc3hX5AOM6ucQKDoesJ9Ai2+EKNwSsZeKc4A/wCTNQ2LLg7X AuR3qFIqP5ZXYpFHYMUoq3wF9kLTUUAomIVcNuII0dXX1Lg9hLm43Feys8B9wyrE6ufV2uLQAbzN AAvZIMXN2H0GuXpEmv6AoBeIY1Nlauuf/Z7UDebfiXC2lYDq+Bf/ABMHgKhX1BunqEre2PbC2vWK 6ZgX4027iOEIIJ6JyA7zQ2e6IPEC5VYzCX9vXmGHK4O56sLzAd3Vjr/0ANgCx9nNwsGSQaE4gH3E 6cQgSA0P7Mai50wt2qvliQIfSC3I9ufxNGbBj/AHzfVzOnyC2AB2BXD9S6qp0Ry+OXfBB2YFzhDw lSO5i17Es6hZp7iPzhqT5IbKpt2BwnPYLxz/AOHHP2nSX/0L7TNOiMCkTXCLC7RMcF6UKJZbQ0IG 8tDhzFNH/tDzWvLsjbeAyZ0wwSsOxQsKBE4h7ze2E8f+vON/9Hew+jn/AKtLy539QQ/NA7YGC9Nr JANX9QDaZ6+UBb5InkyUhAD5ciqGmpSoXzQJpBFK8tYO9oisIjiuCnefiQonnROlVmATKpWyODft 7rCYLGuVeqs4IDYACXnXIolLYSWOXtafmLDeRgJDLLph5mVcUwwsO3r+ZMim8TsMAvuEOm6/7pEt 99/S46CoXu8FRR1cgvILT8way51OyBYc/wCPcwtgMsBoFr/hCqFdDxgib74bnBkdjYBCFsLlTO0v HDuwqKGjgmiuKLMKusMz+zdWlzIzN8ETjHEflcvpPA/9sovDQJIg0NRwEWbyPTOEJY03nCaOhCri hXIvIhBYGZD/AA84d7ApiqWcivyjawKmBgrRmigRklQoLR4oYyDYoNJC4YbB9lIZqpth0pCiVOns uOmoR2dIbC4448xzGtV6P2BKKjQa/bKux5hhQHnp3JttVAf1EIujpLbSiBRyfO4XLRdYIqA5aEoM LO/lcuiBLFjEpHKlFE2Hh0vDTaYBEo18omt4bHB1iuqmLVAYZHeAWhWwDRA5dqMcgbihsXdgRFA7 ko217rWBRUIp8tMhb8awdY3TumBs1KawAAIyzrAHUQnFMgqcw/MKJXMAg3z1IX3J8YuLIueniIC0 oIf0CdrXD0CCoGl+GiG7ARATMEw+CYlUcCV2h0Yf8k/QBNALd37YYb+4t3gcBrPVeImsSLVvlIm6 /e6oStj31+6LO6AAFLFeppN1ANvECqW7ddcIudXXfIoK+xFpj+LeYQSjMcu8CG7kYDBAiNOxWvpi y46nL1i9ZskAMfMRFnki0kUBsT02WIPea/OEDKOL5kLb4aOAB8ygUgTo5GkqdDT9VqCqg++AtPgY ta1R3FmWoE96B/jDmIvQXLQMsC0111V2cYw6t1SGvoyqkgTqTpsClyrxYs19+Tscy+O2HX4LQbPV iD95DWGsn/SQixTOIJ5XPsa+llpzhcMlOeqA0CQ9lhMPAMGGZgQK0oIKxOS2ZQFUn5JdjFmzrcxx GjSQuVprkWXL328wNBwVeBa/4LXfAnitJrpzlmNu1S/iEhADYF/6CIF9/I0On8x/8bAAsoA4tltF +ZvCevhBCPCdQgWXabaIMb6VNXmEN6iy3ZA7xCJY2uR+pcSqAWJuzzn9wWd9SyUAu2ZWGCU6e+En 2QoZVBLkMysS2vDzDU07fABl4RDSoI9EWCUqDsr34ZTTNLSCZd5Zi5JTkfJKJ71eEidot2X1Yo9f qCrK0TsN3+XX6drQUO/+Hkwt2L4S72VX/YYWxgIe0FZh0TXmIRbfx+4DzDr/AOF/R/6aUVuV4Jt/ 0RjAMKwglLNtSHltOTj5W7KXAlwh4xXIrT0kAWy2cv3IicFu6nAZSzVMnVkcMHrK6w/2Pn5TR1+l dZ4/Tx+t/wDliu/1Veb+l1x7ZgEHxZB16rBBkTq5PuQp5RYCkuU8hxM/6BBZA8RiPZXI2Ivdwbxo KRQN/WklQWebEeaGbI/2hFnsCK/2hjM8EoNQRUlngmbqghqTA43zEtm+nbRVS3DvIfKkWQUHF/lS gEKcWCsk/k1FtzHhR0QcnrFdyWLuoFoYFoN47cM8OBIuNe35cQrrbBrQFHvKFhQlcpxXDQV5GsXh CrDCv1iYa2lkrAFqQkDvlPZkq0O0y9pFudoSWFooKXDEOwSVCN+mlkRuuCItJRo4PBLJxkNVJJ0H xFwyCWwT8wzI6KMgNtO38szEMsM4FFY5lbXylbGxcvmRpkjBgOpEGLulJUFs4ijIjTG6AsN3AzXF Z3/3R6yptQBFCbZHGW0N5hKWylUhQUbat33hbEboXXglg3bVc7+MC7JgHciivzB2Lc7qr3SMCEK3 y+6BXiw8RBsRySkTUdiUgEBy10gDerEEC1Hy2HuJ1JbWKgk3Q/YS1peTAAhW4LJQwhySAVIw1YGK CuAeAVcg7y9yK0f4sJtMCgfaTG1M3lOglfu1DhGGLRzlu8SFavDCsBikK2/cJmB0l+9yHJy048TL GmluTZ8icgJyMGNKVMQqVCAaQgX9+hAjBtPue5lFfAUj86I3M2sK7xIVbh/s5zL5QKOaleU3GJxZ oOKK4DOBiUsgWPNAcS4VRsxw7ANDJ5HFZfsDjuib5uGM6gZCkaaBQ19mOnURTweaL+TENqTLoC1e 0xYrrDTKwHzJWUdBdCgQGKBhzRy/DKKMAYRy3zDMs19WszlLflL8HuiCbfaIffakrU9INa6+xQ3i Ab8/NkD7wcLCN1W5T5Xxo7HeFQfriZOIZpfklCRsooAsiQ5xdu/uE4c5ip0gLEAKo9Q9zrDX1Pkq ENFO4UhQWjlHmLIS6D8qIiGn7kMHuht/7GsKAYEyoIMjMWWj0BHREickC2EKtNmt23DHx1PpJs6/ S3EfimgPtyEw5yidiJlzN51BBX/N+JhwHYYTtG63ARXIWnhBt3NayEU9HWD1/wDLI6rEvSfMl/8A xMIUHDbhvVxBqim1+CHWPqdzzMzANGK9QoYqoiurkaTaLVRoEpSzn3gnIkdtB88ZAIurILF47FQh lI9nPAGIApwRRR7kdcFWgtBXW0MDrAWjmF3UodHYSyxYBm+ov9iXK4UqggZoFSYJcALbHga1Bv8A +lALrCZLIzgyWH3UqljxWLMkYJaK0Yf4AfVLlj3Mwf4X4OLhv2C+Vwtn0NUToQ4AWzSC8J+MyImV gF1G4JNurcAXKdg4GcA5f+76wJUp+t3MfQk6YvLFMehXfJAY66UfeIJOpdEhAGOhgSKCDhQ6jV/z cY13oo+ogAzWSwe4lZTAuc8r+Ac95Z3jvHoSuY6/6+f/ACz5fSmnCh5f8qWysgtHApfMNLN50ILK 8h6BGx1RawODozZXSwMaFd6cDFF9cKf2acWWk5R28IyFa9DlgrLqqv00kAeojVspZYczR999oERp GQOoq9r4xti0bkBiqLVFvqYPfzhRFnBSWOQvBAN6xOL5ovpqWqQU30TCzsm1J0BkhKaLf20tTUak XPrgfyuBAa8mLskKZ2QjGX/GwSRmi+gzhsupDCYMcEC+w/ySp0MVJ8yEEZmqHcVP9qZV7BRrCzkb y51SA0G8lqYEqxRZFeXg42OCRhCWRYqV8tkTgNMdj3KgjeBZ6DouZdWVG/LwmRL7OAwoZwRVWTAy SKIrr7Y3uIoZ+XdZiBiisGmjbjARFpDAASsqRixJt/GAKiWzXxOkERViLBjblp8tNy2JLKD/AIQH VPSGipL3gcIDWrXiPFCakMTUeCJReWP8xEfqW3AKtbeeyznW2hAAAWyFL7KMtuDuhiA74owkqCMG RkAnkznpERPywmgH3ZSck62kJQrEQyh2aliha3C5gqlyVv8ASZVBODZ8AeEJFLbOQHXqCD2JiOoz AjeUcieZLkmTseYE2VZ/cSOpXvH9iMaLsYji7Bz4gwxlp4SNQPAge9zPhCQNL0alNiaqZq5BVGG8 pc9bOmOuvASqO8biX8McsuGLc7kG2tlfygRK1aP5gMrgTqJHZbonFW8wqjMDjgB7M+BBBVsNxfYG pElqkaw7D9BcWstHA80cXiUgKDLKDIiYcaa7igOA/LVPRIA0RMLlhckEORfFTNcnmV5iX1+lk8Zl PJkGoqOg8fquoKyR8kXQ7gy+UNV6brCPYSb3iSzQYvpRv6x8DwiDbH4HC4RYRVXywmBBZSkdzfdx CxgDMQkQOuvpyEH0Za+tuqXdAGcHSRFj6CHYkZhVO/pwQz6LIjodHoHMOv8A4J2Cq6CXeVKfcABw A5MTHclUdyz3sxzI05uRRdgJS7lV/wBl0PlfYK0U5pqM1QrC1D/EJ4buU/uNM8UQbsVrjOwfvDOt 3uNyo4EaQOn6LP8Aq4E5M9AHq8T/AOEszqWH8AAG1jiyE2+6dwTk7iDM3CmwDnzI9QBGBYNidYaD avsYDTGGA/CkJfaw/MDqPwAgexjdIOy4tRKz4VLaMjtDll2KW9NReAhaAGsfxJZqFdDaMDvjaB1E XGCYyRseKJqEaoeUcam8OYaDwOlwivT08WjTCbhfkZoEPOUtL6CP68S+ZDZX5VEDtM1i+OP4zI73 /wAV0hAjKKO5cY4hTja+qYHPkGFRmxmXmyQLe7D8EJj1YPpSIMAHXAMNm0NQvmZ1Dpfla00uBz/4 HqzOiZ6+0T6O5TMeUW8TcXkp6m/4IX0MEy4Dm8Qx6yTPZlLQkNLYL9QIgdgX+jAHD9zUisxYHxhp XifcesPFmGN11hr6cdP/AI1Uoo2q/wDEVFN4NUNlqwlBYJGPude8E2FktiGeaGUNMb5ul85vvaIK NUSm47rSeWsskQRXGvsIXIOa1IosfaUTtc6dkDSb0GK5zKJ2r/cMpZUYdReSoSeusHU1CpK+MyIv PmGUVyp5viMWx8I+WBYtPf8AShbLvsy0hoDq4w5c8aP4Ino8K/QjVGEMZwVgkJV3tBJF9bCaxKVG XQ6qjLyErcdYTCK7RWAilBkRqLiJLBCLG78oGrr8hQpFq8HUYCBWGWLEBXmhaWKXhiMKszKWtoFc 0KLKxJabJVvAAhJZYyi4lY4jQW2VSiQLyQyfeC0hWKx5yodqpNS5jFg3wWQpdYCp1CFbCwFQC4uB I63QMVxTNIKROJklTLDH9rhCnBiUXPrqyARtVn36GADYL/SHQoqwoBaN1wwqXM9FgEIeXKwahLeQ QWFWAvIFTIHBs8kItDUVQl3knDxRUdLd+YahLAJZ6zm4grc6Y4GLgPuUoBOraekLVBd3SQqxQrKI uzNrDPBzAaa0x+4INZ72ogy1PMIryClz6QPIGVwAIOhZAOqTB9QQ0Q1zTBy3LJu+XY8yB+ZK/gZl VsWl95zCl+oEDNkD4OnUdoloujS+ECnDtrl0xOCA48QBqmAHqJE2oRZ+IEQSzH5OVgYoMCIS2nG8 Uu1n1eQhqt/ZSgStpSkKrbKwQqJx/LwHyik6tXXKElHxeojbwigBeg6dXCV4KgVAlOKb+aADfVDN 3SMXQOsqrikFlDlvt1iHErhg4eBRijDPq/uI9Zm2EQscr136oNszFbPILvP0XiNAbK57qaO7OXuD fgxYLsZTMVBavqVrhvkjNqCHtZpYv69XAwHZ5y/ZCB8QeEL4D4gLUDrz9c1RXNfjVMhLxTWRr3si 6gHW3EPQCgI/h1g26fYd5Rm2S1khTN8yH1LM01uAu+OGWrS6kYANjuMtxTyXHtpPhOnk4xOE1tHs NLLyr/4v/m5NCy1GyqtBAbLwagoGNPmukN8kXnkWyUKlEwX8olw9ffC4AGfgnVx2hQjn7u7jA9u8 8w3xlYuTnMmeIsPNH4zKfxZS7/aO8a0v7r629b3qGFFodRB3JnGELkFG+Wf/AHslxbnamYJoAb9f BCw2gDeVeM3bnJaEoYXbNzVB5MALdSuRLDbd9qUgS+W3FQH8YHuVkOuFUhlgvuAwEglXURVQid0Z AA979w9sHflAmZuVEikdrWf2hFEkIWHiCDrYP8NIPM7IUFi5aySB1Bg26M7Hon4R7kwRp0NoeAId skI9Ag0t1K3RiLTMCzN051+4f81cViWGcYbw0jCA29IGTzS1JYGdc30VX/jXSc82zvOt3POb6Etj fMcx3KYTuQzFa4GE1lZRV4+fOPtCs+9PvCtU4+dR+Uu4q7sDQHzfFCwCYfRDA96ldZ4fTznnKjqY 1/1vf1LllA1cndiNgVE3eHDNjBSorHc0RmUhU0pV4It2S90f9Im4q0teAi5welmGbagWfeHWvp4S 7hUC5bpC43zpmICUqv8A0jnFJjU7SkeVJ6B4ZXUwp7MBLHvwY9e8BDNnUk4FVeQPxpYBj/FZjban kmybwTQgS74YhyFyiwhef4IkAJT+1FzrEqMpt4nFCBpBV2S+8uAjdOD7shI9ClZbwiH+kVghCSGt YUyQGC8H40SBXWSLWirWFlOeTbzQqglFfzqDEa/y3Gw5+xeRAitdg+RFQYJSQGfEjk0WKYCvjdZl 7GVIB22p06GAA67LCk1UkK4nccQ87imuSsyD7kuZ3dwgfixUGUSArg3MDY2grqiwL4aOavuoEoI0 1gISCxHLggCNiABY+0ZqWYwR6QWmRjUJVldZRmKrwdbxWBr6rgiaUVccOUvASG5EfwrKIahvIoNc UcK5sq/pmUgBsMqK6x3sgrIrHnOvdAo3A8wrVeBrIXeUgjGLuf4YWLX5Ebm//KuAXOSH/BFzhf8A QCPRDovAfWqmB1hcJTQAQHcCYa/2RAC2YwC6bYqyQFLWIw38Gn5cgVFZClGVfHf9yVKtVnNQQmhx CxfzLiK6Ug0+3yhqBRFbpgqGydPgjFaTLCGi39Q+aLYHSA4Dl4dSLNjcpAQZLYIyBBSeJa4PQFCB azXqA8TdqeKoJeOtYpVMvtw/CIqSVDxzUbbspBs7udRXaU4Z+gqCSqLLlt7KOqDAQzWC4bX7ogRy 43hsjAbrTj/RH7QAh7Zx96i0z8axF+T0luxLQnShb3OEX1thSXDOvUR2rfFJEfMMKLO5GUW+bggw QxcXt6ygp/BRGPGDhIZfeqynjEJ3YUfFKsLB+YEcmnBspoj7hnRV6tgbKe8YA/BkuOyvcAXFEKe/ K5pRgFr0cmYvBUqqy5Uo7P8AhJUfUQ8zejyfIVpiay4wYroxTPOMvVBYbgnMFgHc0mkZGafNl/4x AAcqOqw+cD/LxOJSFWq/+KFlUHKHIIh7HD/yeiAdnRMqgAbuDLrrVkmRoboyCxXCHVX6veEWd0Pu EC9a9DesRxAdugJD4sGchpmtGcQ+SItYlwZTSeumOGlWJ7Wb1C1WFkLvK9pyxeuxlhEtlzZbTyes 1Emz3NpT6ec6+oK3BgyZFaRTTU1RyTm7l/8AJeal/Wz6lwnG6Om06Du9ZbnmMvgoGrh4yoCs9fzj tvmZFTIKvqezUZg9hjDxLK740L0taS1hZNe+srehb3/UdkJaqaALeKgtAgs+IEAC4jecHR7FjlfK OuTyfnkzk0Z43izA6Ix1wa7PpetVflBBKFSgxXq+ecCCQ3LI/hm5Bnu7G4pKpBgFIk0w6FNjU846 oa9tpcAzkDNBAqJ3II81MBwNktVfkMD/AJ8o1x/495l+vSOMzv1nzH3lVuLDrxK85e+8OPvBgg64 +MBKfObkLToDgOfvBlWFunAKdyIDCD1gPvBobTahW5T/AJLmes85qb+oVKzf/aMRp7IjBieoht9C FpA4CPFmgJhdyuEU6jml5y4GVad9X1Ch9Hg811MOZ9xDqC994yA5aPqaO2qjhiresYMEqYjo5hEs Cd30tElFiAyFwF+wmnQXzCqlDtwQMD23vrAgRUZH+WLE7N45p+4oxySpchm4Gkq9H4ZSAKA1+YRj 9Na6KBdf5RYM3g/kjcEp6YaJfT4n6AtgHFiQiQ1qMo1OZC4b7wi4jvMhXVXQkNoYabccgoD4mZe2 3+7X0uAeiisCw5WOLkkeDUFS05xQf8srI1jSRC8DXD9Vr5iBJY3foO6Fmg0Q3FXfz+UeG9UYFEay pSHZRBzQ1a0mnzaKDpIJ0gjoF4saRGE0NQYxgZr9xQIEvAnvMSbm+wjDDMzh2xuGYn3FM+rIR8FR qCN1BhoQDstABe/VUxMHDpICL6GkU4i0ibApMnROUiJHnkpDQvbnKiUVnNkneYLQWwg3CHWUF1rq QfPTQwuKLaNodmDFYLYS25fag9blDE6wd8yW/knOhhX5ASuweHyjDGAJmZ6LQv4Vgi0PRlGExaly /Eoed3D5IUF4umQKqEdSlWHdFT4My5NxIAGqO3+hCNcoq8glYM1HHjpJfywXYITwxpGQNEYkwKv0 EQUQJ2KPciCFGyGomy/shCICYMATgiCKiCQFYTV4IHCleHEBXNdX+h7RArUsfaSGbgmbD6hGjPt8 EpUSxj9jGLNU2IDJ0+TCmQoVjpCIwcFmUVz9Q8RhfkFm6CUCaGbaeIGo5c6Yko711lBBwGYkypck V6YQN0hCoDjMPylQiLH/AEXhBXyVDXUUuPAl9H2SmVVb7TNhv/STNFZnUww4ZgPPfuBi1iE4QCK5 QAb1EXWCGoaeGA5unVAzUXcQ8l35CQXFXTmPlLvyawgNQupTFB+oo/5q47Rav2unYyu86/Y8Ewrh gSzn1kyqtV/5puAS1QIkIQCgo6H/AMghKUDcGLbe/wDxWNlso05XVWXrkZTWHsyccADK6jhkRgAS seXoVBynsH5VB1jnSDedaY5MIVEIlNwtZ9Z8rYTw3MWm62ICvg9RuMhQzcUhkVxFqWJaoFKLLOFL oTELxUC2AFNxWB3IfRezADKU2uoS6DMvER2xdfQgPynI5/eRKRtUBaybDizNa2WTRJIqk6js0yj4 SkPeCbN6+8fOrQe4aPYGkBThdVeZzuUqZnf35lRwL8hbBHmwWPQcIPjQSy6mk3kZ9iKnfg6EIOIn ooedCfBUXtbjP5Mrq5DFV3MDAGDphMFORRi5KYS/NLhCVmuQ7OkeMcM2IA4qRqvXLW8HnFIEFMx8 8nBAcbDp2IcMECQEVKDfy/oglII7HmBAXh3H8AzDDgwKe8qW42gOXRKT2tHADL+Q8INkeI1MOb15 i40x9Im0ylYy4NTnQemGkSuTt5oVK4nRkd12C1wutJK1Z5Kqyt9p7/XfX5n9md7zKdzf/HnLuJU7 /TzZWLntNeMG55yurNy0xL6zPpH41h0d+yIgPD29zZGKbSz5AS6pyvxgj7WvZMANbEj1I9kcVhL7 IBiKC+8Hl1OvnhC+ZV5h43O//lm8SiFaAFbO4zMYNZ1ApDyhBzlaBZcsOZAlTfUu8Tibm6DXoMS6 gWhkAqnIDvBzCINp0yCA5P0wy5NdAgPhEBsTi6xgYGCVwJKEYvWgbPV/dIqlVa6H0NwPaQapg7DB LRSEHnBuk4qQSOjIAYepbAlqiYiPQYyv/Sw76inMUBgUncIcorX98QBTZFD78SumdihJ0EsqVnhw FqCsP4I9o24MUqRDseUVuUZkVQJ7HpFIsyqaCDoLtEgkQr/IcRJwU/NgPAAgoU0KW/cmY6OJw+Ee yyRQ1X2Jl4IaOBIIxaUQKHgErxFENFnI8OKMFgItMNYgCSXOrI9IPgCpyKyaaBcLTIFzr+CFzlXL 1ZSv41XxmamusWt1ynFQwSedsRXFC6s9bMAEYKZgHKKLwfEYGIC9px/zkGy1wYxmspdw7xrovhf6 kBRJA21xfekV4RbF9Cywbq3ilchL0VyiucVj9lDW14TG0VsKVIgmul/xJbhWfBsBcltkgKkzdg/M KQV/oCxXVQTJaEWtkZfn5CbSiBAgxF5F0QhVZTndUxWCWAU662nEEa8skQxPO5/MtQWQfBDHlcJs wnEZzbn1RDYWkS0hKgCTWyi+iQt2GYn5RVRaV0QsNnTyomYgzC0N/IJiR1nLocl00Cl4uIxKsjAA uEGaJ8raxLQD0O6hvTgIb1hGHzgMQ1ll3weqcxrd/iCCbprR+QEdurE6eaXQH5RBLFiU1kNs1h77 RQMDSlTmFbccJQkTJpsAOWnUwQuYW5q7kRyydyAjANz+XAz45Ay5NSoA8Y/gF8LDOa0yIT5Kh6Ap sEJCjK0/u0QCbyfyC7XBufr2UWD1Ito4LGwW5+qCgFC+ewdPzAc8LO0/m5y4M73KqR9CUgE8aMYI NIm7zYOm+GBSpcPbhzuMZFbDugWeiN1VJ8GDfJN9Upw9xiSbeLACu9if5wQIAlM12nPX/k3NR3/0 nwzTKy+GYPuSGPQFRl5WCgbUfQLWQHy0kcOifRUCPayt8DTq8q5bf8eP0484ZajO521rcsRrXS2n Utz3gyhj/Yheov8A8VEVcUZLxYmZSnAVtWnNTvNH3lKQy0+JRW0Q9Sw+7BBJUXQEC+A3ggZEbMK6 HLFo0J0NghBGbcvFm7gTdllsbJxGBiPK8D80zlMyCr1+ilzhSb2Uw1LRF7Ej7XdRhhUzPlUbmDe4 f1EAHgRh/tC66mvCAt2b0IhJranFCccrQEw/8bPUwPeBhfqJc7RTkQgAXpXQhecZ/EMCKk/0oheq 8Jyd4xscv38Erjm8pin4L/ISzkrhuYf2Ihwb5J5h4N4jk0Qd4bmFu7ogF0GdyjnU82R5wFegLbAV ohRjfuRRAx6hDudYCfeaHuMyhyAVT4QGhlrJtbmWAjY6YcK1g+xL+z4dchxUMdfKUAm1ac9i0/sw lQAErpue8jzJBruuDSqvv4Hu8pWgzlD4pDRs/iTpv4zvjGstlj6ckHL6V9fCa6QwfQ7nrX0+ZTOv 1HNx3O83xAuaJXOZT4ytLDN/RqGpTjyQ2DfHdyA15sHcSw6UaO5dOaAnt6T9CPAjJaNEqsuF9bsZ l9U6nmCiAzKA6vgx0JHK7AGXjhK7s7/8d5nt9PH/AJLTIp8SMWdlsqXUQJgqlgQAHHtcMzqNRIAO H8LpCqH2i5LwHT3EE2BwIQGXIo/KINALzVQkMcZDgYnuEe1dAOGzo6xRkUa0giytWn+HWJeuoGTh aG7MmRzfD4gmB8UhKkf6T6EajBaKwmhCq0yDJrdJLALAdfumZ4CRw7sO/wCZuXPLk92y8hvVnkaG nH81y3sw8GKGDuEsyYbkimXNZIrPaMA6Bk2Zlj0cwwX63ZMUSrBin2mhMmBNtn5IiBRhH1CVHQ5M m0rNIiOGYfKAUxVGqgWCBwC0xn96xq+tbEwz9FEL4wuIQH2R7HR/pVKlcrThRNf7CMHIAfKcS8J2 TsdyWKpwFPlKzfZcBA8Yv7oaMoOTFFdELunZE5JmAs92NJzDRSkr3JIzYB/vEDBh2QeyijqBFqKF 5qt3+fJ4FdfYlK0SdR4iNtJpV+xChuWINNqkDi8oZ6iC3uGXUNHdr5A1LwivDMyJWxkEnmjgKy0V avcncfTkIog3WMKFCuaOSZIyUSZ7MOw0PcS4SgSndjUJMDCi3nf4S43SxgWEWAv0jR3IO0CMHMdr olUPJwBUgTomqemhzBB/WL+QR3zMwrxidWAGixbBVdfmRMxIWye0BAiQmaRnTrOKMNyYMK+tNmc9 iG5m3ncjB6X3YlIMvrv4QUGmzBBQErpf+yIglWyu/QhHWW3geKkJEsK4eQqY6mC+5EvEraC95Kjj ZfAQ5IbR/IEceUBZnrvK32EQa8j0chg72DOPoHG1IGjeqCmFPtAUSTnaKLubmFa09A7Jd4fR2+WB AH8xmZgrMCK17oBrREeQB+KaIhVsEbLlVv3LQ90SBhYX8EMuAqGeKCI1Bp/sMy7o7Xts4Ln8pWFf wvxFwY8hto7gG0FAdMnvmf7cIKyPpByYOfHpIeKIJdLD1EGYD3jzAZWwglQ1sGEaGTV6M6MthoUM nRIc5vcLSWVsOz9HzHxv6+tzUslu6l8f9LxKAsdFxISnAIOmcwVARl7VqDCCatII2AAI9sMqxkef +XUHKi2P772hvMqeXRai5ejzl0y/Lu0p3BfeH/feVR87GFdlpUvK8thZaeF1NFmdhBK48HynYmjF 8hF0LndSBfAEdIZ+Ojbql6pSGYC0YHRFkkNtodCFdsIaXVbxyMF/c3UwhIKjPkB8VAg1zwSyoG+D 5inHFBEARzmXk8oHFTlcoyQrbuBdycDgzY+B2QrsEOJ9hCwm4yzviCs9Y2iXfSFlg8fR19GFVXQN A4r3RlKrxDKXqGOUFmhHuTYwqLTThIKuWzH8MaN25hQKwCON4mYbQB0YFqVwQ4iDy6cbgvewX2Iw Y3Rn8DoDP0AAFhehn6/MPrwuF4LJ/jr35GSI64HQhezuGYf6GoaIE0yEteiRZHnLjyjL1DhJfIco w2UK9UsEWgFvcPPaUXAgRskviGCO64yTWh2r9KiSiUSj6G57zN9/p5fW5c3mbmL7S9c/XvPOaZzd zDKZT1m6fpx0lw1icZnyShcMoH+gQAYG9AUDRcilXvBg9NSsnSh8nIPoQQoiLgrubR9puLO1dzl5 yufUJylX1/73/wBMIbi1Hi5gW40KABDUyqK6akMR91Jg2ghymSUbuuKDvjqtdbbImxWIBjWytcXm 1Bsad1dBqPRC2LQHIk2q4qB0U56ZjwAOyIJZhDpDeFVBOvpG0WYG4EIWKUAfMEXDQZbDgUfW6QMs sh7IiYtc/wCImFyq5EN/ZCUS6ekQAxUwjt+MaKBUiND5GJFtVg64g9hMU3qAxr0hUzN6FUaxzNrK g+1EJAlMmryiQ0l/mB2hdHJVBiNYlQdhcWSUcA0vDDpSsYv+waBH+kuVCs+OSldAZZtBfhahRqK1 jAQke3nTxgqzYCiJDR01OUlgTKiG8KLVkyNEtzpSqo/wdAKJVb46iEPz4CQp2Gj5QXmTSah0+LB0 LAyJbUr2l7SWUwlpBFIAUbCcklaHlFc7k041VAEMXT+wIouYTnQvD55/YQXrEhuS2vxENithjC0E 4CFjFR+N1HggCmNt/i4N1UT8cluZbrzDcpjfegoHAlGxCBYF1I4dh6235I8m3YbgKRTlFeZDOqKZ EJYR8kS1oGEoxMq3KFNkCqcgx8G2os9RC70SmyC2EpeV90PRZVItmFX9n3Qird2ngR7ktupQ23LA LRWBK2BsjQ8RreEGGh0YPvKATuhokKxozDzRqlOJGKiqOQYlYQ2IoE8qrt11GzLli9Mjeimw065l EqH87c0y5Xk84lKx043YZZSqPgJDVVdVmFrqo841GmryMdjfDyKAoHFu2usKmO6Rse6bghAgCywQ hI0xi456SHQJeHsoBTWXlaFNL2DERALTfdOhLHdFF0eZJhRFOnJXcrb1tToIfhDVK+6WKFKe6IRr MihDNSofp6EbPdjC+wt9Y3IhRFHQxX2GpZvMGAEp+wVPNDsAiWrsyCGcEB+8QgyPdkqCgWWNpevI OcQBQgLn4xFb7zLv4AEBBy146n7BAgvMMwoGB9Aon0A/QUTgqraDS8Y/JHhAQ9OFjS8kNXPHFzT/ AMk/jcPoOTOUhE+dTXQHXkOaHJweIcwW62u1dDfvHL+AXPLqeogf+BfzKgAbfez9Nsxni9wCkgHX 4Sv2AYBiX/tkELTYtcHgEYL/AJZzCAUTpghaYDUDDFQfYWZ18vNw6YACQ0NI3GVUn/XhGEAFHZEA VCYKZVjI5QFd9VfDIqeNwCyzIxYBsdEKTLpPArV9WPFS+8j1Nh3FnYVIEFgbbukTmQYRPK9DmvUL 14TfAdfoAAwLgpsvP1JC0CuST2DEumux3wlCFwdx0mZK5YZDeETFBT+CwhtEo9Uhq/GEKzqnQcVu UuhGmM2gV2ywtoWS5GLuOpohujRur+OsDdjtFCPGdJhS2At+Ag0UJ9hUHi7ui2Sli2jgeZK2THL7 nqSs2AvM0QFUAF6RNxpkMzBJJa26EBvhc4hDrdPAfUdMoz90Rc8r9zRPSKE4v30bfbxlaGRhoRb6 hfiUKniQHMoldvb/AKdy2Y5mdwmO83niVzU3HcDdE/nZ+ZhEEB9EAp7xmW6mpWoPtEUs6zLoGHxm 9E8o85mb7zvLla5mpiVWsTpn6Ua+vpO1y98zO4FZaGFeYgKyIUgFW2OCR55gy9qZQGOyAgeokL1x Z+4e04QnHJC8M801r3R12RYXydUO8zfb6+f/AIIUwjALLa52uwQ9e28h/kqhUdWDhFHSV1dDDzQj DOzAVo4t9zSOYLqyLxWOfyUsRv8ABIamXUPkZtmasYaj3ccAtLN1lbhc3LLM/oY7fEuaJYQkG+6s OU0/oUf0k7KlXgjPz5VLRAQQKcZ2NIopZKVjRkWIQewpEwJwJLfdEiolKc1FLPJ1OV0b5hBEDTAb Ejv9gnKoDaPOahB2t+1AzJQqgwtz4shDWFfoY/YBgBNalJ93hgwTQFqNoWQFOD/hIIFq6YEZNvVc 1o5LdseiVb7DbxSZBWlaxE6D9JImM2GKIZIt+TUxCZmdQHzyZul56hJLax2eWzctjkrGwIRWIipP H94mQl4/mnQQK+rE0TdGRwVo9x+gQ6izXwgRrNRiNNcfguM6FoBZ7wcE1QMSAEEWU+aSzAThkhwt 51yCipd3IMoiABfBWQSJ8Byc4NrUkABhBcskD2bJbNUJA/MYC0DpPzEYfQQSAKzcG+KitqIL2Edq ngPgIVGQFP3IoVfSXwpu+q9dG0YWOyPBeMulNtPN/jiKqva88SVzUhqhBiq1jAfpF+zkL6hhej7z HuGoB0WxmtXWM3NuaLoYAgCbD508gRaCl3gyBlREQWjBtksmEVBhi56i1gH3PMaHnlfzCPkW2Jwd 3WJIN9M9Qi2AItfIJonMGzscwA0b1tQDMSplkULfJhm+rbPxRGCNu2+SCikXbaIGW4JQYxp9SgsG BsQZw0pX3gQSLktOXWQh9EH4CWDQ31kWkMplAtoDZxQkb1q7DCKjW/UiLBiD4SGYF3cQEvQQhHI8 NuyGdCu2n4JRNFmx8gRv9Pd5mxgA1rxGJ5hSIoRoUF8pXiQGM8wrcVVobCxFr7fVpMQbrh4Kwf1m O0/0MQMHCGfKmzrOGvJCygxPtgDzuW10RbaOp4VCA5QzGLxP4YVkWe2GD44cZzAXuPnENxdt7YhD MB5RlNzqNBcroB8hhxCuI76TT1nu/wDF8c7OvTvY8ehAA8RqUABcbkPkhAA1CNUNSykTVaDEnZED 25y/4YMNPYSePmH0N0jouSzfqEdUIEKLsAXLt0ODcP4jbg0WojQl69SvLKVgIHqhae3/AAHeKTxh f1lALqr2SgZaet5g6WkgP/BltAm/D7xHappq5cD17BoEqcDUDRg460Mp93nCpAG7+yo6mM4M2rmV mkFYHL1yRzUNzBZFtNvhBL1qiAXGoYf4q6+0A+FpoEO/UhtKo0wCibAeiKB1zIqB2hfx9pEJzAGG aw9iMllcMPQPlmZGxLJNmseRESKQBs6jiLSLsnyCOlBbQIHs5Jpo26ksg689mcHZxQ1K7TbI0Hhd QKuiKuk7NMhhXsHPVv8AAwN6EbuL3tvHy+hXrSzsoZRv20HTEAEo0lgdE0dXjUPH7UUqyLhfCUa2 E4gJh/8APAm2nS1IU8C61cL4siDG4fOryYJwC3/BYsDQ5RaWwvjBFU5LBZ1h8KtbQcND/gU/Rb+m K7/R8KmO88Jz0nGN/S+J4XEIQrJgpxQ2E8Ca2QGjqLE4DKD6VQ/miMGcRfiDvGYZxGW+MTmcOIeF y7u4ZJe5Wf8Ai8YKumIPaPU+hwSnXNAegcckVaIJ4oZYrEsOrcVhwYmUzWV2/Z9OgkwFwotGzxlE ir68goObn2gdn/d3On/HGY0BgCayP4MwzEgVBUgvmRcpm5ftEqjxlaRESGXwiRxuwWu+CDGQ05A4 BcD8BLCNzb+RgJJcxgeCOHOgbgNu5s0DZDBnTPvFGEUDeXQ2slYgH5iqk8bWAgsaxVXP3ICGpyZ6 TITNiBbUfy86j8hy/FfmE8bivgEqOmAUKsQ/DtMCIi8UPVhWLn8Y+Plf7hsikLBU90Q4OpBtAb7B Mt/im6DCG4XE/eYAww1DSszgQKLpGTRVqI2qOcMbgQUWFTZNdTJbMq4oC6TGoxe8qOLo1sbBOlhQ 81yNyLKEwHI9WK/doZ+IWOhDttcCzTBwYJFAJQmljRDTAN9/d/wZeIYdCCqPlr55KDbVoVMKAPPY keZrEnGQ3W4USruTELEh3Sou9jFmG+xJIiEi6vvUXRtMCgl9uo0walUWMBPEFyI12wzLj5RCtywg 9YcyILAsA2KAbT1tTZBBk4VUfB1Dixw6QLr2hM3ItBJVNt2ZZQvamvDx0EGoeqvtMxgNoBmN3Zgt QB08hGYXygfyIhcjoP5CFDq8j/RENEKVQqFyhiekbskYsEuPG4kW7fNgnC6qGQsgF1mESoaB9+FG kpeSCecKPBTHr2jxtRHEHk/YmVi1JSS0lTCl16kXET2ri+8LYLcUkTZEs37IX0duiwlNudoLEpKE Zv2hLzJI8eIJYMtdGNmsrYzGo754o7G2OSHuGz+4nF2g/wCZOCo5YwwHWnvINRMl1Np2MvBHdoqA TyJ8ReAMT8wIRT3xY8YgD0Yn9Cck9k/oESltrXksNNrbB9wkLlIaVQoAFyhoAC0YHBsi3tpZgQR1 4W1rhkJDeRAYy/Nad7CWzo4ju6RBffd0WOIvgiyNX8MChBXyrfITquCJ0bWcGS/OAKp1CgEf7mHV III1Audp4qA0AsCz+EBQzgwGw5ihQ5ew7MLJ2KXKIpugvblgyOpdL5NY12Ns60vQr7pXWZ7RI9pq p37zO4wr4vmSQYFxwgg0Ki9hm5MmoCWPU8iBsVmuB4oqDqsF1BAneeM7FIwJJFtRLyXLdoLAQbwF 0AbLMzh1XHcIm36UIGoCYwnPTQVMHRssUBukHV3RUViosev/ACGIASK5UZTuPKrlzrp3Z1TXsxAi u5zk/ARUVnaigORXD/4cXBk+LjtA4n0O6m0YY/w5YG0oS+roIAd6eYMEWl6wwRbQDnqLb0pcyixn iaMEQJNM/NnrEPXih1wQAToPiKKCfL2l7r5UWBokAjCazhFZuaAHkLoLGZBB0vuT8goS56CneYEA rEBgzLCQtJ7oOXUgzxH5chMw9PtsZg1QuBJBQfU9UrpCNuxCgU85AV4Qa+tPEPcNOgVTFFZ9VtNY DXsCBUWxQLE+j4TEP1gQPtRXZEI0LFgoFYWmRN4CRobBkPecuQ/T5JjxgEMLlFJlvHH7HdMGhsdY XBe6xZEYZvztpU0QSICN1ti5oZHwDKBHZo+8CnqXKsQK/wCfOpfh9KnTUw5zNdfiNcTp955RzMvc hncOuJRa0D4XiERhXseOQ6oYVNQd0yv9EfmGI+wJa+itwBzMd5WdVPOJzPH1nzNEG4e3/Fec8fo3 uAwbPSICofspds/LEM0Ed/wuDRjWHeGQJ4bgfgZZcWzbtfvAWeQsq69mDvKTAfPjOJTbeYam/ott 0Hh/xvr9OMfTyjeP8Ion5EWuJEgIoPHARNtwKtUK0MiNaeezAB7K8+MnWVk2xOqcabvtE4pzMKs2 Tzz4RZdzeYRirizbe8EAzm/GegtDoKt+3YLysPQb5GdP9R4QeYbuoBz80N05c3mNsVAqKAXUAcs6 XGayaeSmIHWnX7voIRNhpp6A6RqQYyjZk6/fiMGAZ+xOE/2ZuZxABCK3/DEWOHC/nS1m6o1y4l+B MIOEMEmN5G2mEBdjDnTNQ4AIEwMP5ElQ6pjl2oOgyRFKjliVMaq8ebBWoK43XChkv5DGSLaEF3YT Kv64Dorz/wA4CAzy59kNCRkeTyyvlZvJ4ENPosIuVEkzYpwoJKj5UlyFWD1PSPER+KJ1SjFIeZoo zUlos4UYNgoOhE5NI0JCygjOanVQkUYeCms84rSQ0w2xjMEYAqiPqkSylaOQ8SKTJ2fgMx7mon7J C3OBkjBRVQLEdekDZKtT9wnMVhoQGKKjBS8WxrwS4KDDYByLUAJABKLApxlf9bTGKG1aQBKu6l+R Npl7nRiwKrYNfqzFaT7B1CSA2y32ocHaK/kDKdztzAJMe1MoxlpVbpeDZVUmEjzvzDB8SrPJTXgp liuZgqEnhjAMZ14reoQxA7r8hXLrCzS/eCD5L4+sSu7hzPMg4qpCDUhYbXK0Qv5mz7pVqkHI+SA5 MyJFMaOOV4KhxXsOMEG1xMvctOxzgG5GmMUmpNIBEGq+OSy3Ct/2lxhTOeLCyC3IeZZkIdEMUiiv Qv0sv3k3EtESjBVq2T58cxyrxLJlAtkTxTxEti4RuQ5rWafNIlu0KH5wIhJzA63yyw6MbIIHZnbB MTjdK9DdXzhcoTxbwD1BGbS3u7zKNAYrI8hflNQiEfV0K/JG/KD54DPuS4KHAe0W8Ig6IWruZsPN AzZmmudYOGAqrJzvBQHH7g4gCnyNIRGCy4MOT0x9Hxr6dbl4+neePlNpZ2sL89kQP4bQ4Rl61A8s uRwFj1yhOgXGjsXK4MqPkBFsQDW2KPUhr6Vi45mRQFM4F072jrpUZ8DRtJrUy8QVxbflMLb5TLXf 7gID2UUXniKHEAlg1umIlVX4lfUDBbT+Q2rxRA3QF5lN0FcB8Qoch2wR6nY9ssxtCgdfIR8PEG8Q 3Mv/ADVwjT3XhUkPeIhawFmpcKJkc/otbcWaqOCuBT0+gWQEe0epUDx8OmUJ5LJ4GHagffyQ3EEo VQIAq+wMLuc71Z8WSsFwuSkhdAVQAtlNZYUuowy2R2ueVxikwdhbyFqbc3P8m4Xu+gBQyQCPWW6s up2iAPfeki1wUbSldbXyOYc29rNWg4hLntGHqIsjPEyty+DxOCeWYYQJgkF17ipBoQDH/NDzMDHV gij2zD1jLZk7g+osYqk9YPjuI7BV09Q4ekAAAoNBLkKhvLjYDay5JN5upo9jWpYYKh3NBNIfKKaG BV+CKA1HE4I1dRXv8kuL53guryf9jrX0vFTLKfppzMkzuN6uOus8bjK6S+4SVwgbO3dGveijEbr8 aiynWBu2PrHX07yibnXrLld2PrK+l67/AESzTUzgu5RKqOpmH6H4gHLv1iLFCENc1RktGDd9zUMG RoH7h20DAfmlClBIZpqiRqoA9RTKeMHPyhM2O1i7C0/4zj6cc/f/ALGgs7eATvcMtp9cgTFFBySA C1MYRVmbS0xamBPkmYqu4zxsQKObSEAFbTGhmzB7xAsssl064RXLK+6QMIWKX3DAFgBCHuQGvo9Q yDyCTUXGfFAvNsku6cw12QC7b56vfRG3ZxxEXBXULoN8155/WJoXMj+w6grvOS0nOj3qiuEKcH0L RUrugZJTnVOH5/KBlw5fhkatnJmtFZb3n27jVEJq9WdEaDcCcgpcdEQLayrD/FzVzZv2IUfyH1Dn qjzKd5XQRC5EWOR/pcZswGI2yJs+YbiUL2SitaVzlUaTRwvNAFXvWJLObgHyQhm7HBcIRsTgrDl5 WrvPGVrsXWGupLm6nFVUurY20/zjbXKeURBhzOvDKwwhTO0LeGJnCD9KGii2l42txgtfkyqBm4H8 DCWtbh/BKVkl7P6xiQwDir5mpbdlu1/tIg3RLRgFgFdaHygxXTbCIA7jH9UZg7CyyT4RnZpBUUWK E43Ex0vHG/t8wiapKcdDxMKIF8W95hN+UMxQQWglYdyJ8kr1WQR+xLFc8MxCFwLpCpJa8f0M5zUv Kibu1qRdcpqJEIRUcbS3/u9YAsZJoQ9hGzFuBVwBf4yOg7zyiI4as2SQABjHn8IzTwxCKZzBgC1D zKoQEIpon+xKrZQgAq5hZvIJRaCxYEbY95ZggXNb/MJbmxRcjEYKn9BN8Mul85TQSVPzCBW0cqPJ CtnYYgXtRXlf0CKb2vvtEom5p5RfYC2oA22ZkZAucLaeyCG3tvecVBWjJtrPKvqIckgvWt+YqMWk pf1AjS1B+YURcZVS5JOWvBWKLi9QX2kDdEA57EbKZqBuBSBzn7yx6rQd90dnrf0IkHXJxSNFAzSO 8kzKGxuYdEPRVgwfgXDQgaO7I6MciOvHYkA2qQVsWUUICAG6XqWPIRmeZdQTtb6c+8HXd2bPPMMU pZcwBoPleMIviz8uQcwQCakq7mn6ukev0QmeIE13el4svjqWhcaPHiqfQIUFUIJPUryl8kt8CzOA JYJgdoMnhUOEQ+jb9N+nckANQGXMyf8A9UNnl5IrNfQfRbO/0esvglTPgHX2DA0N8vBK2F6HaEAg ZXVAA5KFcuIaI1RFNIN8gQsOSAPMGHgjud5039NTPT1l1jmJiecN6w5AtXXDkgcuObo2EFgblXud JVmFyZ5QICybcjqJrwaYRQWjONolph9SUq0oTc5zh3E7ox+dBdyTRFs46EuAhbzT2FFinPIHgRt+ L6FbLL4pXiEcBwPogZ7rETx7sFAcIR0WuGbBp7QNFzbvAbq/M4hQbSCUYU1AD9llVyEGm8Cm74IO LgAIjLG7lTqYoqO7TL+QA/8AZefJmZeZjKw8wVFhVrDltvd9jUtyHffiHUQs8/ixWRQX3ZygCD4D Owq7fBymX0hpMl1F4QsIFfR4g15J6oHkcngI6UdV/UmKcQb0vEhdUe4w5Ycr6fP/ABt+nWdvpds6 5/cG8MrFfQ8amenvPmZ3Otsq+sHwdLs8Ku/Ca6walXmd6zK6zlZud/pR9PmdoPgB2TRKKiNsPsIQ qGa2CA2VyJZfMQOI8U3ZbLw5GVm/qJxbCpUThlO0x6fyH8cGFH4oSisu2snTEoUKUBgDbGEoACza B4EGIyDFp5jhwYLwjEIRgeLdKX8SiblV9boJUND688fePr9fnvKDTeA0HylAIQ9lQdjvRIKFk4Rm YF4Xn8RKwQ4CCNKArM2VdfIzoftKOAKEFIdqulFEPPBQKSag+Y7weM4p/sgy1E1vwBLoqL3VaCtc Errr3krRhZeIFq2h4GokUXk9ulx4QCrnvMvfXKayp7n4mW4K1JqiPOO9IDPttIEGLMszry0xAXN/ jGLVivwjHB1CwZNomfKgegaPFhw+pvkLL7SPKQlFovHi4ryHRwTfpcfwGIKm3eZBSv8AYjmFLSfV KXzswyVaouEktX7ywVlo7itqwdmo8EfR0CiplM4YMlcxoLDRUQTReEiJq1QUuUFiz5seCsraQlS2 nJBrRUZc6KDLmAkgfnA64AVaCmDyiCYGWGC1yACJvEywtus9sjBZhJWqBNMYlUVeKdBa3r50N5oL SpGHOQJaG5nrWdRDa9sygkJZcRctFwJ3hmMHwQOWyoRFija9yNzBC9N3QCahVlhsvYN+i5R7bkAw putlDg+uNAgxbYcvRK2VoJehkYvsEQQnpcjrBmALwlCThw/6GUclVSShjMxVT7QNXvwiKKueKfmE DljBeBFgUFFwtkHUYIUuqjolsQ1SMKIYPNGdjV6Qj7hiUwAzgIYDhgBAWr8j/ZKGSgUjYFcc0yOg CrHArsZLN5cx9/phKJUlAvliDeq0mGMlNf6ohAz1XQgh6NmyBu5NnLQDsXyviIKEidO96VELZ5U9 UKnkGEx2hlgvuwENmYipyLnuI8MhVwQNVgvQOYIMw+AwOJxwSlmDNsRdqUpqkT7ZHYUR4hL0b0Ma wvG3bBEZdcz/AAhaZCx+KDMUr2F+fRHr8SYI6dUomxSibOzajyn8+kAoJPwGwgzagEbzTJskjuoB YMcgfDqWo2aJAnHCdLkPX+GFxX3oOILhYHbUES9W2BZY5A11F+iEAAU6PUcwV0jZl900eSXLOa+l dp01HvMfgoHxQHm+8w8fdpFoPTmIIebq6VrYZY9VfUkCjAbmAN7VLII1cUDp+CCg5fosYPJDhpF+ PkM3QTO6nogEDYr/AAFYYWf1FM7j5wecoJQkDSJhL6f8sRYItREclLsnd5iuDQLrLUY8yDCaUTVb AngRBtA7OEgptDclabsFtQGinUwzOOftMv07E1L6yuk7XHaDs2dnDqzhW6pFkgY1NNMb5P8AQh4K r2rkFfAi3ZpVbMG8+pNW8Jpwh/OKEzIv003YDLwjMGTUAgma2VoY1RytQPOMxkstMHgjoP0PK7Wh B6Mzi1hQIMQSTJbVkeLBfkx0IEaAd15d5VCm03Xkc/uMbHD0QBzApoim8QtQGHOAac5OoAXlnh/x b9E8olw8BsCy2WlIS9lCLGys6BqFhls9EIu6VX0ZtQgGjnjB/Wzca69obk80FoOb7QImbttEfwgd LW6o0DeOjzfS2U/8WnM0/TZieM739G3vKdzBKHiZO87mZ4u4NoZ08dbZfcAJUKwG5UOHCbhZUch/ vFUPv7j6UTPaPDN6l+n1q52nu/Sot6Jz/H/YEJtWQNoa1whS0ZRxQAySWzQM3GFauGDNd/rWblXx 6OHDYe8Wd1rLSxCVT9MF7eSIEF05fU311LKzQPwBfZjrPML8Uxl/9H62FTGEX5IfmO5b/tBejRmH xkWQ/AS5dVdYNw6UDt0qgStpxcGzoG1grFDtPuQ48vn+AJcdiOPyioqr+KkTubYR6CMoCXivCiQr m8xXmXnQqLifG9UINTqjqD5lwIfAaesZv96Bxa9CSzCtgSAqmF+Fmm032FCiMZ08zrFx+DFwnkQc n6yJWWybkIVlRcIANghHSqI0P3UiCkFt+DPAjM5IoSCj41ljD5VMrGesAmEINf3ElYNHYYSadyWF CUoamGKwdak/nrPKHhoV+UQCGtkhcKlOggXU5I1eX0xZQDw3O18cTuHTCbl3s2Nfvpr9nFJ05P8A egQa1XNOEMZEml3a0qCvdAlCXADaUF4d2I/FAf5F6EEYoQVJnILAnoYK4gSFgQ5wTXyuuKg6U76h RSsWjtB4Ki57lk2SwJbHgAaKzcECUd07oCCF6L+xMtFhYQAg6WGiOlYXljpkghiJXHMguW2ztHQJ bt5zJTUcB0Kw4BqkIaYgwd5L6ibMGzv0Eqd/YyEEaABg+6PKQyX3QhtkapIbIZsBILLdhc5IreDp RddyaiR2CyJxQMnN+ENZk2vwIHR3XH4EQRg9E5YZoX+xKvk8gkIviU55VDRr7QgIruVsi1iptd4l ohNkE5EANaqE+eELLQo7dO8tLRjZECKyt3l4NwQiyfPNQ2XTh/DHMpy/YIGw0y3+kRFo4z/mjBI9 GzCSQ5pi17HuMioxwA+QQxSuyfayNdl5cBr7vdPIjoAMfsRl1a0wQiCZrTvclxG4xBzK5JOol+w1 hvI1qp8QBUsaL1EQBO5dCovxKRFW78xndBAbHt4h/EBYyXiSSRjzMNwYWpvsI4rwV5anLvt1kdg8 RTbuF3iCD7U+FqH90hQDNecgGhsPgkcn+oh350oag8KyMuq6xgbfJWdwP5hrd6aQWd22CqAM4+hP s1gNo3FvLzw7ooj8WnzQZXJLYvvAq3SEYhbCmjCpGoUFBiRSPzwicWBu6DiO/k69td0glzwfUWCw ba0A6ymjwK1ICAFVpFsKAF2sXMvqbieIdRA/MdQmIlcCfUZ3Er6LwStAjlFym2AHBZcs8aRuFY3J e11CTtU5cAb+kCFRGFfAvwlXPLunUfwmMi2IVzMk1m5vPP07bnF5m9MrrNwesr7gp42Z15HLJs8O k86YbAlbyLhjn9vpNnthLo7V+AGO8nIyW0cVf/e5d5sVrRL+a/BDhKAB/t1PET9tiEzbTGU5A/T5 6rDhFjiD4r5hZALRlrPfzRHiBYyx3wAWTqFEIInEolUPHJ2xM1XT0SnhsG1ZYzVe5rhJUSc0akO0 748P+GZ8pb9K7/Xf1SXU8DwdFouSgIiCovuDAQ+tFmPQunEQz1LVpuDiz6l16zHf6c5h0v8Af02z cqdts8o+E3O0dfQq9Yx9VpwLsc9qVrqQUWluYeZvuPFDfE2l3IL5Qsz9M9p7zv8A8d/pRfUb1HDo hDZo495KDlVSJQiiAdUASAUTefcjezSH40ZmNutx7gOgr0mA5v8A5FQBXoSpR/4dS7Jl8D6lsiY1 ZPX/AIxRAJs8hmEFvhtFCrAh70yaAF1HWDCDah5obGo034iNyshUi+FhaeMS8Dddv3IZeq1H3CFU TALyRzk6j9qWStrZF4NsMhsWJ4uqGFqhOrwXGslbRCtq6DMgiauzLyMRdHNYFwofcg2+fN+SYDdK UKF5hKvdC4CRXwKFiWIJI5TuZx5JMiKqDcnrSi4pMF82WThAc77TSKxDBPck60I3f7WI88Il79yM 50eE9BDbVQ2A8by/R2BqkHi8ZYglRwDMqMKBQswcwcuTFYIuTIQEOrSqQYp4vLRRbkHAJNHZeCHA DDQ8EPUFGflXCq6JB5ozVwiQenyTDUBUfOhAi6LAUY3TzwxiTP6IWmugyMyNys+2uMVITHAmY3lE xFeAoyWsLbwoKtwrnmn9x/CXKsoTTWAUAWPwUwrJkgP22jxk3Cp2+rB7BNzyrRjQ6Gp4HMU5Bx6g ylbBu3jql5aBfsEGJBwu/PFMEF1kpMxuYinHJkdTBZ64ZPBlYq0WnagsVTzf9IJG5gZN3Bf2SxkC LF03iysMfIn/ADSM1KsbT03KgQH8qmLhlvZAqKlj/lyh1kgFQQM0emIdvVq72Q5RmEaJeaM279EI 7tqJV+YV1bQJimvLW4BXRLWuqM0QboVlrtIQpUxkybyN++QQaz9on9yCalUUz3JZeoEkHsrl2+0D oCo7kuM6+EoCzDcPa3D3tHdVGFLQMtA9FWBAWaCvKYAYUi9l4JbkopX93Fi7TDI9ZdaRGjrUKoFK +S+jExIENFhs4EeTxQQnHsvcRRjYxkrbYI0gtANho0i6y4Hi7wBT2JFMPfSRBFH34C0EK2P3gwez PgEEy+KVBniFj46WOUC3hsBdzE3ssfgCDiUxDR1oG7tT1wwr0ScBuC/iv2DP1lC1Tby6qPKba/Dz 2GnaDi98HAg+BCQQHhyowBpb2BqUptB7QJFS0zW46snJKJ4fxq4Vl2B/FeYGa82xf6j/ADpAmmx2 2lDD9UCwZ9owDkehcp71x2i1cE6k+b2uY4BDDEF30XiQn4mqi80ZsZyERs8vcix3sPotmK7wgxCn b2gZWWMehPYI40o82G5/kEAFA0sQ2a2PQetw7kgf53G7pTEB5TnrKfocEdjCTY0AVuSprc0BlWiI 9IMoMtmU68ujKm958Y4nMl/Ei2p3A93gVNcTHea3U43iNY3NMp39GeWV5xzLrpG4fEQ3714fX6Jg jjvN85nQl2BHCukdnm7rZgoOvwkBKH0YqTs5ZBzF25PgkAfMWKuXx/TIvpI6hgV4Ny4IuG31wuW1 6coOUeCPTUa8fH6HjDKXqAtfEi5DKADQZdqHB5M+D6+f0Txv6XE9Hgwh2WNEfsjAiQxsvcIMKKKq PQmFuTqPNEQs4CSA0uC8Q0+qVKmO8I9mOO8qyU19By6l955y+I9aizvcuWalVpjZ0xmAeJybRLhT d0QDoGiERjwcyOagsZ5x6S5dzxjfE4z/AMkxHcl+KBpZITAY0Rzf6hLFVeL2q8iBhhG8BXTGvy0f 8A4BeipSb39Larv9MZ/6sy0f+KAzucnTrRvkgcB2H9gzqU5j1n8RPLKLQMV2nMVvaA76tOFe9mN1 nX3iM3FpH9sAwAG75F0yQqQBQ4CB1fmnHO7tCtBWvmTvAP5lyltGy+gDpCPzt+rBhdR0IBRCcM7h hj+Qnjg9HYjsgBjAwIcCUQVmroO6DDJUWYg2cFeFRqP4SpGqeNRe51/OgjRQ5lRXHqTmBg4ObDbO 4MjYJag4r3ZICCWZAHw4LMQEtQ1MVzE5EJRcdIB1H3+8+lrFJPb3v5sjyv8AiwhT3nRiZE5mggVA i5X557I7JuDzCQcdnKQDOIxo5XsDCoqkEoI1GlKiTIuva5mIdbYZmnUcAXLznKU8oq9OjxNHQO8I SALnaLFAcJGNy8aSQ3esImLbCHsTBIUUWBWMxwrRbcNlr1RkaOJwwcExZlUksBzKOhAYeKHWOY3N RhUtIHHiTv6kRVRnx59yS2kLEBEYhrIZWkVefIi2QeVIFat/jswBQanKkgtT+4EzwHGvM2VgXcJo hLvb0Dg6ywh3N7QFmwYXFDdIYgAoBKCAUqRwvhEGSvwhAZcgiuvulH2NaHnKulGiEZMQygISfFgh PdTjGwWbUTAFmjFQJUJi0IBOFV8zUAKY8Kj43Fj7IGm83cE+7JYgMROxIB2yruoQFJwD8wghcytF nCsZilgTR/mluWDVfARuJExEqWLlSjxblPWeCw9YGk3GYARoohaGG67EEUCNmdipsotQDMUNcFWa VkkRGyhBbVwYfCBDKZT8wLQO9UOCDa6bNa+KRQmR8oJi77o8kNsw8tHnyBKAKw+8JnjSm9g50QQO N387BQPjeGIZdBpsS9V2WpB50n6/cgCo5Y8+gwB0mjVyDBraONfQGFSzkWEb3IO1MKZ8+d2whc7v CegP8OJiCYmiBFkpCKi8EYaNQvZ8kBgZcsgFbvZz4IApaWQYDVW4NfuVxTl8f/UQqNtDfcSzjKXz DW+X7m/PY6O5SA2E+1NgLexKhetToF2eRQ5+g0ReIzcyyPIlsnzmNSje9tC1otEJpOwtVq1oF4Ca zO/0bZBMUAL7hihzcnORFURD2gJGmEIvnMmOI8zSo5itsEnjZXBDkyd5WZTN5upXTj6GCMl4JhAC uhgSRjuefYVOUrU6pOcW2S5Rj22uolBCUcjZRRIMwhY6FtiEtnHT6PHhNd5XnPGY4LniuJ7+3012 QQQ+9PYnZ95jcub+jJmdWV19oJ2SIIOrWYSu+25k+tG4g++hqodRhirGsgOwwjghTx0afzI6VnBz yqvOziaOzS7INyEEccs6s9b+irnxKxcDMu4TgLr1jMCOjKusuDq7v+fP6K9OE5WZ5wEwqj6FULUF /QbgclZV/unEyAjZo7E3z/2CO4JHqmb7zLfvBc/TGfaV4Txls9pUzWfp5z4iMr1i+cEncR2VNvaZ OCTruZCBqv8AKmeAWZ5XJ5KmfmftXooKPLk4Oqw97hqGv+HiJSlImQ/Ra+ndgrAsr7CghOs11eAj QshkQ5VzC2Oo2ixIqvVHKwjiXjh0ouaTJ934nXDVVyC4aQql8TuN3AoI+x4DcSKIMhwyahpze5aw p5syzYI9X/R6XZ9Htb/1d/RipDcnAGvSmoiF6PInElRWdwIEGrxcYwxElVuqugYDVmuKBFhyde0s wAGZdh1BhmMIOm1Xv3gKJLG7zfQAAWTp0OajC8Qnn3Hmirn2OEhiXRS2XoDCwVzFgO8IVEhOW4N2 19pQvzhtWWw+aah0Pi+UYOObxBLek0qFXQ0Ss8ibhCQMbCQ4GfV+XM6D6GtiitwqfVZlqBViGTIg NNjUDr3KIUoCoftI2dy0yIy+LlPUWxhdFBAgN39yC4FHRAOeHacn2YRg3/QzFuDmZGLihSDcPm4Y GCdxUiAorgP5c1wyJzsNhDJnM720dVJ+1Cn2RGkimhImQZrNQ5WT+oSGoe5Y33zMpJNdHeKWi9UY I2jG2i0so4IinInYCMuTqrIO77eMI44I5+yCgloHCF7KMUHaNSoC3o1yPyMycpERrQWqWAcBVDcm DDcmzojRDLkbolDVrX0cMS9DgSs/nSXLbPKOkFSmNmXFFNJYZQU5z0jYAqzIHOP8SgBUXinSA3IS IEyhMTVnvYZAD0ck8X2QClGoiiGyqOUgFQFYyoFWFRyCOVjyQFoC+oQlan66EbGVynrESNedeADS U8jzIpahhMj0ijq+ZEnBe0hgMG3LIgnewdEUTfmoQT4W+HwSnDP6tRKCnHEVaTj8ZHsIrAflC8Eb YsOcoDmRSUYVf5csoFzb7swZQpxsisaUn5Mz3JUPcJdcRK3YitigLWR5RGyvTzwSlDWlA+AS1xHB AojlwdsMII0FjpMli9ljxf8ATFxJF+x2Q4lunAUkUFaAIlNQ8RRtquHlDceFjiAF6Mol9y6RRNDL suHqEZeRyDEapVf2iEIICB9+EAdBm08WcMPRYfGBCAjYd10SW2RByR5KZ6ehSXNLhqTN2Y2hgOXy bPQT+CewBgFoxXIaEUx3hB/sFNs2LVtMeHnA7hRedGDw1+qOAA3XmSt95PJ1iYGLkpGHa6YSVwuk 3pt9A5cjDAEjrp8oMng6iUYALm/YtniVldlO1SiwUfzEW1lRTsT5HCKNjCFyqe69x2vfNQ0PaoBy GGH1nB35A8WPDs8iGOQ13PDUCVuFeMb1GyhYjAGBhfVzDdHxPkSFXZeQdAlXy9xMB1imZJuerAcK gSWzeuMWiAVG8Op3h43O2+sS5e+CF3FFYGTeNANk7Bh4R0RlX1xBUgSJRpuMBR1AtZWrZ5pJYBeH 04jostNF5UXKl0S3EroxznH0VjWZXPMPGpRvL9G12XaDqcAVhjKzc+0IF3jp5z3mL7RSMz5Q65ni squ8pYXWkQp9R4pl9PgngmCo+FzvPC5p5mo1Md4VzGuJiu8vHWXWGelTw+rR5Atw0XpSnxg4XR7D IOqD6ENOTm5/ZrEEY+NtT2oxB2leWwll8EEYVPG7me/0sxiZ3cev0Oc8zfUnjiZvt9MX3neWSyGp sHdbXvDwHj4EGWBwDk/wCAA99yutIPRtNkkSChKSAfF+GmQHUIw2Vk9Ab/4atrJwv/gmBssjLkbh 96YLL0BMFM2LrxQhDdasq9wRJJo8mDfLmIvqHVMBeCwL3EWGHR+opGJah2aIXRNuTG5QV1OxRAAr cif8CZda2ds5ISmql3dIOB0oym1Z9/q252wbBSmcP9ImwssKy34I1hM9X/d5W2wXjncEj6g8SAfE I9d1n+Qibe/gt3MoyIowVHnFcJjT8B1S0eoedjUUAy2TYCojTJXSNYqHcJXiG+V/RAUUVI2PHmVq TakvIK2pwwDPI9w0L5IbOdTq6E+8oDDJX+YMCmhAeFg5+CGUpB73YFnlL4tzPTACM1BSdg5IESkU q1274+Ec3nNI6MNek8XQtmyXzai3JMIORsJnyUhpgidWxXUShRAaAbPujjaOcygkxghmnAMcQ2zP tOEv5oQEC2iEIKjwC8XMApqfwBgigKWiRoPhhCq88b80wqezX96bg0GOY7neIGBtb7E3MxUgp5sZ qgj14VBdVzN8cbgirQfmFJpUYSLm2/YlPT0H7CPa9MJOoNhucyuOMyWNzgcNmxklllbn+VwkXHgO hORiuX+rlkYKPpzBocUPaIAb+OSRDlfsNZ17YmgUVrFsiF6OD50VqMekYXiHeFjW8vOi+Utbs6Rd 44x+yRLBBgrIDsrsgNS1eBlaCW8hJ6q2hAi7liQCLAwcBi0LMkHmjv7gTF1XQYHTJcLkEODIWdKO 5BykHMH7pjJzq2uvBBndcnzDvEwsCz9UQUS9IIKwzdBA9lEr9RFwi5ixKwZFlUKC7saxdfrlgCI1 TcfBAYu96JG4WeKMJosykQMNlX7SiuKIz5SR+JmGNqfLKEahUesCRA6wqADpUl2y6YlzSB6JMwwb uJLVFXOBxptCBRc1iLYJ8IB4R2BAvFS7LBdQlwQVSHOKdKBwoPFBTyyZnmJhTbqoZhq5VwVuTVUY od77o+aZs1tb541HvItkkMrQZ3kgw94H/aWI44AVgr0ffMW9hmPChbgEVD0CIXQwICQVATN8DMVm YWVBCbMr+ZKCRHD1hJa7NIjLobKjWWdMhuwzACCdnhoXy2nQRAE5oTt58ov4I8xdL00Dhg+PiEry feQ9nCHUICrmvC8ELVTJSBo7MDQDrjhuBdHCjVnTbICLeU/jc+8MhGYZue4kFZ13qh/jSUrLrpvo 8/S7jlqVKIUTz+i9YlTRHCPnIqMVYoIcEtHMih1ZeEZgakT8wJ9GgmO0eIiszqY7fRU+vyapW0kU 2xaoLMpgGr2cc0p/q3u4/wAQ7TOwcN15Q+c3gK4+je5XXE8vWeHMrr6xbjUy9PGZzzHiVjdXikbH l+tCAwokomAkFPiEDqXmOe83vMHONTVzcsxGwUpdoQAqXw6M8vaW4i9pqbu4+E9p3nvG9kt84tXD EmVmBwVXsrk8Y1Css28VqvmohMfmy0y+ZQ/RQdjYTrNzjzlMqZzE4ltqrAmrJD+ACBn3jWNn8owL rbIYYKzj/BBbB1zQLxyaNUrjD0+qLblRHZB4mCNtczXEucdI1ieNTzma7xLl/TPaALeK7fNianEI +QF+OAQJ2OycPomEJxP1S9GzB+SFPoU2rpLqV1sg09bz5NASkm8/QdCD68Z+u+Y5zVf+DAE6k57p fm5iUaD2mhuOU3WSBgMwrI69ERUqcUPvK+Xj5y8YeuQWMjk781p/MKyZ8VfQa+rMNBv3P+7laDZh lsgjE1h4hfH0sRGgEATpAKxlayNsd/pXN5ZH2APuQ4YVkkguZRFiQOCloeGbF5rpVspglUWAvECD BIaHoRUCzQLYv4NooDCnWSCsAvDScl+MzOq754MeVxPUi294PNEPdaPwjAwqgX5JxkRIXeHTWDK3 mjFlHvMwpl3YO4LVFqN9rAbcgfGyQCGOFVT6wyZb/nWALnFkDTCZTF01WoF205USfZKg897jXWMQ vRIpYNghpwCdaBEB1+hhs3osIioGPz4lFF9h/gI+S8UjGyRiL4sExyrZCY6okZRw6tSCJghAlaO4 OTZ6GUpEwORAKHc7GN+B2Hnxr89L6vsiKUtpgPOLysQVm3Rbaz6iEZI3AcRpxiOkUs0Za+DNgccB +xTMkDREgEQnkELqzGkGhxu0jANsZ6AVMujzR8JbUffMGup/9CNErZ8/Cc+B+s6FEaylIXaa6aRd BFUyWeJQjlUj7tJLhdcz8jD6bCBGUqJVkIVxdbPtERsw0CBgNQahFJNss2HnHBJAuZrxhUpsfRBZ p2FQNWNHD+5jeAIi2PTKWds1XAhpONhDGRfCbvklWvgZy2wBl+NCLFsI4QLUnbyARYA38ZXG98FQ lNPwHzSKrCD4ryQNQ4ZTX0iwMrdQJc4XGIpQZ64EsRSODsIKhcf2EjAwbFhlB0P0JlKVgJsoAW6r xZWfNIQb4KgaNd7G09YgzfrjVVFt8E1ZmSv2Joa7KSXpVWKF6BdmIaNkUJ+hDR4MCADeHaAkxpS/ QXA7rKHHpbDqQd7oqh94hCPLPrpljcttCY+ktZyPF6ofaveJY7acmkY9C6uHsjT7HVkBLxy5vQOP I6nhQla5KnN7kyBB/YAh3AjP+STFD4uAJgQgNGK6bflKAgtEADOn/wCO3E8OgBlQx0i0HFyDUFQA XmYHnp0NsDYwJAP2cVFu503rmO/JhG7ZDsBaZADYB8WoQTEgEfnEG/RtcYYeXkvyOYHAgoJ4oIRE 2f6xkAEL5OaiBSAYOueyABHM5o6DFVnh9y2H6DG5pz7SjLGK+0KagS4K+x33eWDq2HymJH5e0JkI JBcZK6XZHmkLKXlD8gOADBNeE35Sj3nlqc7lH0N2HMSFrg7vPVyhm0ZSbsMt0jT8gqjtJ8y6SxvK xlfeNI2YhNVOOk8fqWpRGzU7/UesyVrWvVCcFlYNx5Ka2FGek5IXRO8dwj456/Rhz9FfuLrXKhBj 9aq6/wA39HpxNw6E395XrKSe8rl32leX0Wp8G+yORgq7in3AEAZnK2IJ1TSZGNZbvpDdAsLlnM4q meE7zGAwsG0jl9rIg9/6WR4JcrZwFwRbrAoPyAwASq7y+lQ944ldo56zD3lTPT3leMNT5/4MWsdT nM2t3ItrHEFdFhtMFOUqheRFwKkqhQr9FMWs5Dw+h8gaY6l4bvAY8yGv+vb6a+nf6bA2YUqfQYLE M6fgjF+yFW8TPjzKqq1viPaNQp+CRxedkSFSg4NQQ7jVCRXFpaAPOd78wxBhfyrN8kG0vykgKoib 2BrLmU7prr9EFerfmB9E1kb4hLsEWrDrYw9W5jG+/wBVwQSROBlAHYbPsePpeU2irMyys4Xg5L9b olbkXKmkASan9JPjFCBMycZBxbFxbF7lTYgQibBAHB6xSXrrFtNhhVgYdor3OL5YB+YFt2SuZNEc tK/MsY22euiCRqhWM0PT0IaVPg675A8UQWdCPmwBohh1AG4beh5KDoOdpmGzUToS8h0lklXZBl0p ECq7e9EF6ig4TqyyLni3LiJYp8DOPiyNc6hrfKE46ZJHJvAiuGLBkEWQsr8J9Wut+lPtRvRki8vF Kq4mMIq6krQgpsqOFVFobb8RMh0ZJmDLUX4LJBFCYKlGJqm0Qhly4yEVvYoT3GZL96JoCDS39RzA C2fJd3ZqGCTEBX7U2L9udSVDF0miaGiYMCuSrdFHCO362zI3Ai/o8ShOO7hYsXtz4AccGYHaYgGs AhbFAePaJYpbTyISpc1xKaKZwOKLFcWNRgpWN5U1lJT9kEeWyBNs/wA4ZTysGQWf/imCSpeF5vch 2RqNxxPqtPGm+UA8Igj2VYyTp5Wa1HRUxU50fKyLRioAio7/ALsKIyASB2w5MZDVmv8ApqXXxiAQ L+oW8vgi33oJBLAoFzW16kAYb9Cw+UQUte0kUk0ZO0JLtnXZFgStRpHgjBa6SQIlldGDntMwVqoB EFUMFOR5xkQH9TE2HIBZ/uhM1fYdIVyOkT5txJrduTJ7MgE8onpz8I84EXebuXFDLWvOXojvPCsh ahEMtQM4tU7h5zQFUY0xqYirbRz2NPIoEsM2i9oAGinByIo2F/kGXm0yD6QlcLc7nDARF8n/AFJX OVFMQldp/qCIYxwr5mjMDsBTMF6JeIJm16XyIooyME4m3nCwA4sCsIqyrFoQokGE8anMZT5pYnlL nOD0gP8A2LPEQOiR6ipOaQD1RZ8IdX0h50vqhjSILFVjXIRdDTv10MajFP14hgMF2BYSDAJlo9mE WAQoxO5AmmVKXPFGZs34eqx2fQGTImgRwMGI1SWMUfDHIsFpxiK+VLkQCW7ba8CbuTtwCqNbkNFL aQOox2AKHgQEcF0zJ2CE3rFaQt8C0Axbx3lZx9Cdha3FrtjF9RL+xFuRYZlT80WkBlIHiHeGho4H ZcM9HIr9YR6uSubl4ntHiszjpKjgnPN5skdtBmToDpJWFUp1MounCGjqO5TeE6+irc15oHFkOFuF YFid8zp9PDErxmp6fRy7+jpzHOYrbXYjoKyxGnnKY2RDc7uCcfUnMTmFctYxiazPCbyR8bngQuV1 mtStwvmN8R8WEDFw1IXI8n5gNorS5D/kq+FCgctKdoWWyR9uV4wgD7CJZ9/o92Od4hM46c1BmCrD q2h1BHsuWxBLDKP5UM/KPLqQD+uZ1Kx3ma73PG5fb6a4l61HxZ4V9PP6dPpZ9ViQR6HY5kICXLY8 kZFVdjJuspgOUQrtniK8irY/7uVso3PlRSv+O6Qw1/7jNp26egxkgrXqLu8W4to7iiATK6nAGn0o x+4pUC6fziKzFF4glFnoJCUg7T+VL6ZL7ENA9SkI7VRJYeHn1fR7WzM2JTVckUow/pUZLL7qYDbB Suk8bhNRlKAtlRdCnrd78vOcjth3+hWbs6S3QrsIjKiNpzBFdxQ9UppXWmo/IEPTt0KXY9uAGBGY Fnb/ACECoLr61cDrCMwrLeQF+Qg4A5X7svvEVAWT3NqmBzK7yjMbc35JEDXZl4Q3HG7VXQ93MqbA FFyseAqVxcFWGSfGFsz45GErqo8pmCYwEEgwZVSwaGDBW5jybrC94zACbeJF45N0yhMc5cAmB4VZ gAH0lvr6SkunxMp1JoiygTleiigFATPKmoJgA+12S92UhK/YXEdhDR7FfBjekolBynBMyHVknIV2 FNrC2IzP54lzZ/8AQmVnUYPv3KmlUCow9XCfsQwg35ouaigpzxuKQD797z8eAAESYrNt0kC2RsVP Gb7IgbrKBUGD0Y6JezfAihTA/wDNTBxtJ8lGMjiV3mLrAGVBwwCrGkqimGkdYMWuZ6Siq4hs8sBP EaU26TMQYVd0VuFxCKYNjzkaELmqVHzDxjEBcgAR46OTAsQwepyBkEMWDACkTLcHxo2KQxUOLvoZ yhthkFtuCxKxgFP7MFVI51tC7gMJyQat2APuh1l3H5Ex9CbH2SMhvOMn39Iq1+I8BiAlYjKUWuIc FSCr7REMiFUt8vuIoJJYn2CFQivu3wgNUAEjNyKRXTSP5XiDc8Aye5LijJFze4lPRBgSCo2dkRFB yMA6EzgMaACvlRFi4RqoiwmDlwQKR1FcEbF0VYzJVc3LebC6RgXWt7YiAXBffBKVAW3f4TBguecN Zb1aoKAXGutBlEMQQNWV0Z1G0CqyK/oDFywzwc7pQc6WQi5qkH8kVShYqoXf+WClEQFbDJWx0u6b qmewLSJbNHyStdbJYIsycT+QMTTK8IAzRXgS9QC3OYGG+Uygt66gdU53QUtfdKUbCkQhQFM9UQ3K Uqh7ISoUTCZHLikggY6AP5Q8I+2VGUbfbAisWHpTFdfYoGzqtM50R1ofRuwWfVuPBB/Wd1WAGUfU hs5VzmBA0/uAHuBKiB2pCHVZn5lE6RnbxBMoYX0mxec/yPCFi+VSAMtkc0A+ISzgRpcgl5wdhxAY dqRuAaLj+UAfY7O4SlfkaFm/aIGGZtouMl35Q2O7TCzPVC38mHB9AAimMUQiOTcoLsveiNXXissd UEmCy5EDu1Z34gX98Hie56x6Sj6Ou0R3rLqw/jcyrxIUBCdQVFkIUFS3LoXV9Dqt6ZFI5WDTA83A t9a3iQGaTrLnb6ecs+lX9K7seu40X3jwjFh6L0Dw28n0UZuJzsnW5dcS+01VxgYgNI4Iy3LGccfa fMPG46nfMrpDO/ossLpuF9zfrTlQ6VSKKeINclMTpBjloVS/IvT3jkUPvELmJrCUcCJ9hMOv0xmZ rH0KPpU8j/WzKxIWv2BFJPMU80LLXeO5HhOKmBGCLLE8Bo5eXeG4ZzN+Een0cw1n6dp41O085r6Y 7fVIdN3oyXoHP3Q1oFclABoRGOXqTnvIuErMcG1YbP0iENBoA6kp2FacxVCl2x2/7O8am6qL/wAA KDQB3PvADgFbL4d/oiB2RQs7rhcqPAQMVbcUIUr6szUYCoPChuoYxFLiQvmBg4E916NIErea2Qgb VPYWbg5raY/Uf4DcAFIub/Ytg6u1qro9mBd61sy4JUKG5tkANrTyi4bsMGtg4Eq7UOhuIKAUaAJL s29LOc9mI1yarkindNdZlxzNIG2pBIhImeCmB2QQCjSEGV07W1ee0KryBa0FC5Uh4gh1VC3qLwah ymNj2jDuhot5CJbqNJzNnzhAuZFN9jw4iR9TJIDiGwwhCUuznLo6Fxo1Sz7gZd0XnkpeckhZ3gH4 gTlAJ3ReDHuECukKr1CpsTBBqpyQWLdJzls2ysBVlnaLiHSctmIZAOk0nGg22Wg2lqrW3gmUOTub PpCSUahSRpXJIpMV3TjQo1qiyyfod6Dy27HRLizGqgR/iYelVbGFmxQ36yzoWDvo5amsHPISGrfG zRtoMEE6PArIc+oCYKGY7fEyjYjttKI2Z0nKGyI8W/dMoAwtskFE0/rJiqPx342GS3HXp4lltD7H rFgkUqHoRzqF7QkywnC9GFhrqlbFubztKMM0oqGpCjUU8JgfuozChrZqBpLyyQmaFCWuWKKqrDSg B9HXrFcl9iQbJXcSB4tfi/YS6JeZygJqHCbJq6JwP0kVkmUQYgFpyvFVS6TAdMIucEj70jp3NwBa q2ggrFfFBYaGAPFYgwSXSic5Ytt/lJshNT5glkDLoEedAQ8FFBAJwaJygMkJTHwfDIliTB/YNQuF Ka4AtutfVC0KTKs4WcmwP5RUorbfyMy7Bm42Fg3Ii+ZLW3wTgE+wQ93SIF90EV1ZmU2gLN8/ojAb C5UpqnyhcgKaR8ebi6jer+SFvLCv1YgCjy5vi7OHgIrLjG+yZgqltZCKzzUiubgzN9khSNy1AbKI V/EQAZDV+4jqscH+iKyELOvB9JFQgF7BHuwIhss/7kORoyDF3RRmQOTsbQD8cqmLRAAC6fuGEfPM GZtqpU/HEMm3BR3nEoc6B+cgWbdDtUGG1zBveTEWxg6ePNx0jN34JZTRleOvc6BBaU9g7wPpawUE 9nCyhMK6xkgh2BeAJFxPowIZtZc4ZjlqxlPAGBko9B07GMCB45eWhCqB3Ki4ugPwQiCXkjkGSupU AAUqqMOkN3whKqFasFsGu7qAj5xjwCWp2AYvJ8w9+Z7JZ7C8iuqWshA3CDZZVhEEBTtmUjkOdot4 Y+fnKe3jBuH6D3/PiKCW/eow/cw4FddArOo4GgV9tOoV1n28CHoiGC43xLJWZ8+MdSgaZzKTgY2O AS4UJXyshckcMbk0ehSSHIOurGj5CaABfVue0uWh/L8Kukgw5aNCj6Z7fTPP0+IlzRHz8voQ8ihS 0A2rxORe/nSSgsYjcMXcgC1yDbyPJu0p/TGgiKfnHhmewEApykgLgcrKo6xKfPrM31Y3zCGV2I4W tynALRv6xWPJlmDUGt94t7hqS52bf0ijkIkZAihygd560wvj6d+ZXWdZ53HMYZOK0rwDTyeNwMH+ w8EJZ8j3g1P9ZwgEBrg/nIq6p5XUA8HAh8mkvMk9BoAGIeUomXM7x9YG05SwgoSffJhZ1gUw43MI C6osYZn1pSohPlY3kHZA3MnV+nHlOn/AaZi/+K/4pNMZ7AOwdxb7/sziaFnXUesSiGUWS50GoqwT vHwAu3C84klgWY0s4OEV/wCvlcVhaBD3ohs0uTADt9i8k1YbFcxkjssOh4xAYsVr2kb7ei6fiPw9 ooQboVUZe30QV4hMwYSOroNxE8DbpVnL2ygZThp8RhnzQkzlRL9Eb1evp3X55Q5Ab3cdnVtUeglY OqNOMy6dKOPoESdC3wBNMPN9au3p6w8xdvB4TLmbUnRbkNkczIa1vBpFGoFt/uLgyGdRmQEqv4kZ hoUo4AqG7isBgxNmJQfCFK5nVvwhrcZpWdjSl2ReZZdUOwXaUTqRn9gW8SNXqnLwDnaC9IrtoDO3 yI7Y7+60I0QPfsUw4yh7a5dbHGUQkFlDucRZhIj7blm89s/djS6AzCNAFqYZYpfaCz2ILQ5EXo43 VKSmXPRustDq4/oGehAU4lOakCaFuIr5DDF8E2Ru30RuzGEgCaKjeG0oTI/k6zV3cZ0KBi34JqKJ CMvNN8XJLXqMXBT+jIUkRxD0Pr/QhFgVSewBMxS5eLRYghPkiHMXYFz9oRSHqUCPTAyQvUoYiCUv REg5Y9Dw0qhTJ4kdSVQ0OrUIwJiwhCgAfx9I5BdjTOdZ0CU3Et4AuEkM41WG23kOALfZIhKzg+El GTAVCjbjRZLWzvV4LjTFILJ4GH+EmAvQSi0fSic046d/KDwNwXCuiipqCVBQA6esqBaIoUHZaoZe o9IzU1xsK94VJzk/lJdXOywcIuDku/7hKGloeXsSt4Ai9oNUJIwBg/iJmE0DJlDMLt/lCZS5DMgP EBUfzJi3JkkHdjdpv7EzPTKiwQVVVh1RegaUAyrK21qDUJ2iQMu88OUCm+HFF2sX5BKrazhEQq5a oki7vcCnghsYs0mAQcEUAlf2CwjDDnJI8o2AtTYV5yFpcq5ZBUAqRVUK3sGEEM6ckErTFtzLLz1J TUt2f9kyMTlB4Eq89IPgiGrsCW/18D0BfdJt7Z4QNiMK1nwUyQ9NxUIBiKk9pP01rg5QWRS6BQuy bfBqAtBfUyFJw14dRBwbjmUDghzcAQXMULkMcYeo6S9xeXG81lY29kKAryJaqeCVg23Q4RzT+seA WoHqSkhKHcTxneW0QXne4g7m5qfQ+i3M0YCnho6EyBKUyF6h8jHqwmRozcSK9ows+nxlyTBXyzKx 0KfNQ8zhCKwdcKqCa6kBMzOoNwFqt+iG6TwCMEo+0eKBBlSu+Y9JUdDGMUU0oIw/dNhQibeRTKGK ZzqT1SuCMgluWlb4iwq+vHbw2dv0AhyNzwjqc+UyTkm5YBoahNqAdnbF+UcUk7bLMdO49UYxsOtY ChHiCzjCVK1FkyqzbNajxLzX0dSj6b+rAUXyIPQVS+vQlX1PQwV/CA7OeJJEWxBye6DCHV08RCHL DyRCUkYEli4rjc+J43F3i2vnvVHiHHSCQ6+yROszPfDMphspAJnGracARq3IxHFT0fpm+0y2TNd5 5Rc5lwQqWF1XMq0jVvl2MQKu36DUl0bAgDCQ4GjwNRLVdqyAHJ0h2nWOpfHlKr7y+BQt1ZuLXNMb 8Er7TYxV1Cuv4BFvqsH3E45NMzG4lNlahbjbrIROh9MbmenvKJ0nL9HrmeU7yz6a6v08p7fVgXbD SwHeKyx7BgGtoeECh9wfR8/9oQhVL+oagRVsbU/Qx7W/RCoaF25NbnTHnN3mt+IiyRcdleGC4ONZ fqkE0G2pFjEW3Wg8qC2XHodAjHZAWuP90sBn8GS+No5GxA2lxlE8ECmNaC9pt9FNafGWWW99RQwo T5al8PWBNi9EdfoQTVoZgKdIOri7Tg6fdBI0knPcIKBgVb6A2ZSVYOsoQTsDX1ZK5IXRwawLXeoE J3tvHxYDZT9ZMoaDbqFMrBuTMQ8FvHEBCVAFgdviLyzUb1DJ8kI+84JFFN88s73k8rGkrt0Wvbs8 EEC0oUj0h1R90HUvuPSvJGlEsZFbk/wh4RiDXIXVYCft6JIwf9ZlgT27wAEF0HPNBQY9jBfDJxod 4etFv0Ifil3klD+NnoYPVxRqE9cEyXsuJXSSEI7gBjzvpIZYaNp1Sxk3G2JS9c0Tg9crqIU5aqyB RKUiObYmg8kFfgnd8MYpRK7QAr/bMEaXgI4bygzT3V5fuoEoHr6uNw8m9CHdKW0qqVtLqeriKN7X wIBRoXYuDo932Q0YT2a6jmNJrc+ukSpUvcT3mYMm7uIW1dfKBA4krUQLwDIwsNaq/mhY3xkfy4Vn iIoUem/8BAqH2sI5HZP34iijrlJ/CoO+shOOmej5BLeW0vyyw0Ac0yAmk26Q+6rQfkIDUVA/cZh7 lrONDa1O/C4WjpfYRVsNglek4jCopByeCEQCoyAGzDk9ZohVBHSo6LZrh8yZ7pjMdZh9PHki1WFC b0XYKqFo66nJIy7nnKZGuVT5JkL9jAVH8tQBi9m8G/NLRKAflIWyIwSAZo3OAFOcA+rvMxaZH/oh AzFOyMyQ+7feNz2eaE2HRNSjAJDczKutLb2PNLPa68BLDiriGEZGv3YRyYsH5tjfUNr1Hqgd+NJ2 GCA1k8sLJ+IdERGfu5DLtoWc2NoA66UOaLLn29VmHWwuHQgLI4DhChbQJHSfxBBgltxBrbBBu+UR KhtDIhYC6KrAZws9f0MujTifOyXNGVYXinGBW0oFMYhi4XNk2e1LEhKgPX1orqXhh2OIEQ9I+mBV rUUvMWj1cE5SRFEB8GBbEDDYOiyPHLC23bQlxKVC8PgixVhb6ckuVD89reVIvnSoYBhfMjcQN8F8 IzJlL7zujw9/hlw4imviOH9tKRcqARrrQxBO2cY9D6smuzY54GZvOu0EcxtEPyOWqWE9OuyYPow9 dlL794ohxKzsQtAWNuE9dnnGSWe1G8Wjn6Wiw0gVDOQgcyyOvoRe7GFTpcNnrizH/lsGBUIurhf0 3ief1b4ZJx/ENHeKMrKx9MV2/wCPmeNfX7/X7f2H6ghFKgQokZC08peb0rxs7ck2l75ROJNjAGX8 CGqIt+QsGSIoF4e0nZ8xgXO8MR3Uo8jFzPQAdWYQLg/gzNAc7YOhOUEJa6/CAO5B2wFfiqmBTM5D Cn6S7rM1zHj6OoqscHJ0PVhnIBxKyHOIE3ZOLoyL6tggPshTd8/OQe5Fq3cmh6iZUUB/yRqbSWDc dJ1+nbEdRDNXSsv0QyQXP6BFV23IiXSdunIXiAAzemIw9UrW3CLqX5PsEfRyfXri5eL+jqNqWtaH 0Uf9Xx9GegxV+5EAZWLYhysxno+SZc2Q/ODn1Q2nK1gXANWa/wCCHZyB7J6/XpioKvN1/wBMLwXf dSsTsXTYaRtcyytsdrk8yNu28Tbx3aIZercO3cYjbJYOZA2kNpAIaJVuiV0GIuARgpWOC4uyFwFk BAfsmYc4oeIIThUqilo5OH5E+/SnTuiFuTovyN+kUeq1Cb9XdhTnCnXJ+Saacst6RoRRUv5mBQWz k52rUSCJk3Y79SVuF8DA65faJ0ORKp2NM/Q1gpBuGeKDcuDHPiI7MxhWUGOyDRhfZIICVtBtBznl mg7PaJVnBe7wAEAhEy9i0twRAzzHgDmtwu7NW3xHziB2cXS7gSC3gapt8lGLoOFpVk4T/HKckb+H I8dftGqwALHhaWwfyRceIcCqDa+Mgx4IMrC4cfUZSLKLWKexk6FIKSN0A6YcIuZ5wG72nuO+5x4w PLu/BAGMAptVL6gCuLRah2kthTKvRAZ7eDYn4zMJzkasxaSQfzDLSx1XeN6f8GdkxqAaOcFlz/XG ZQyIHNgB6M2qqaSIVVeGBgxCgEEYd6QFU7dTMeuZjS3d8VFHbikJasQf7x0lzkCH2JgITQu3lHuu CytALBvSYeWQd9iETKTN0GkQ3bhLpPwgxFxW2RnA9sjivzmnEezHFvuXBilMfswUOi8icwpj3Aiu QBEP3Jyfgz6DSpHWnorRyTgyDKbjrqcVsryt1D+QwgjG0ML5YaTjH3gY3AGP9iApMRAzNCZkBq4K nAx21bfnyUswxyukUrMJanc5K8GxSOSDMgCH+3ENSwUHlGlwjfKJaS+T3CbyqD74RJPjDgRUQyYQ bimSuXylwlqe5A3KJYUnR5te77yhLNhl5JS3sJLyy2YjBh09oZlGlvJ1hNzZmy40ve8VPQJjjgCP YRiZgnEghFmReXwSxY+3pIMgyDYgDkjwK9ZL0c6vMQK7i1B1pEyXmKEQOwu5IUgEKszJMyVWqpdM ZZnQQsvFpuGJrF8BTN7BaSlUvDtkDYSl7Dl6BgORGEOfUPSVaBauxuLIom6mUBko54NWAc39iAWB GuB7EWDFAYikcgmA84jNFa0IKVuwQIkozWCbmOuSmoXUVDlyBpelIeBKF2qfWzDGEupPBKqDcsuU IqbqyPUjPpDYjEALFAPiwxMZr/vRkiGCFCKBF+EdkVHQcVUAwbeoZhCCHFNlJ3DQqynMQPXj6uyY OOiFwC8Rc0ksTZbLYDK/CDeIYUck28AXc1XrB9i9xAq81WN2H/nEwtA33GWCII2OROZ89nylwy/9 nLnph9GAJZtVlz2RF5XVl9h9IFurLKCDYTJ9HeZnjM9Lmdy54ZmfH6Csk31v/ioLFr7AY5i5lmpw GCDPX2/54x/3Wb+gsl8y50NxhyAtMcVjzRgUYuVCw03xMEWlrsjFsba+b1k3Yziy3UL/AKHDcArV A2qQl6+SZGsXDOcEc7lpNsk0Th4KQaDBh0L1UaB2cTYsjnriOyWm6Kz1ExhjVc7E69zqOM8fdFua hMm/p2+t9Z1ZSf0zFu84wXtIP2PpiqZYEy9mD6bTkctuAF6eCm+RYBUQ2oySyoAzK65+mGUPeJuF VYtfuDbns1B4LBOwYoGgd2EUU0bvONj7ba9ghnNLHzBXgt6Qc5+nuzx+vIAp22+hvj6b+nvDU3lz 9X1iZkaAsdINRIh4oi5gFdelKLsGuiZhS+6oQfQ2gyI6H/ZIhf7C/Rbb14f8PxSH3bgK33BOOTtF SYzxxaTX8XA14s0nHUDGZcttrHdAZGttoveCCPtBQRd7V64C2QX2AeXXvL5esmMvFov8aiYuzoQE DjxThuCXpU99kPNHWZAdfQMMairhkda1HT1Q6lQvGrl7kGIlzqpNjZwvvuVK/HgMzHe4RmxeX3JR Y4rsCEARxAlPqgF0pLsPxJ8xEkYaB7U79Uv06W9l8DllS4EDB4W55qXzPJb3xbhg4vCRkZ10whgm PbCRgwekQFN7iKpJ6Wdz2QZF4e2DLoYoAbuald1NnHgD7Iqd5FLkjIANgcXmQobmK373J0EZWTJL gU06KuMsBHjoAx0Q0y3/ADg7YL77IhFBKisjaqWtxJN1cf8A1gIJXsSkk+lYaobGfcZjnj1sKW2g DLX6pAMWgDj3n2RjfZrZltcgnxVnyn0WKtnN4ryhZUaFhOOG8SRMvXPEg9jA8XzQgC7KDFo9GPln JlvLkTSCpU2uze8xeY7ZSHC6DMYip3pMBWQXDudDylsr+PlwEagxMVse4hulK445vEXZjCnus0yx wJxpY7n1QMPD7PcYoT4i1OtSD2xzGggFs38JzIPiLVRTa96iipae0o5n+P6sU5Yt76HVPy9pmcUF OfIyS+F3UlL3jEnyCF1NOHwhMMyWWZbReBiV0q2f4IkBZiSjVAm/Xibg6eRpeUI4jhzDYiJnCyJR WDEClj3gi3BDvfyJRAV40So9yeFZXKv9FEYqXbgqrMwH9mENMgP7ggRDmiwQAvDw+SJvwcMwmtlY XwHdDe7G6m84pQGq4Xg3ERRc8lsVKzM6nTrtmBZrqaa4Dai248Yrg1mXwcBNGcJQ0VZmHLnO31SB wDwaukMgms5P46woUAVSRhMtZgfeNSLtHqRQc7lYrptWnkg6aizvwlnXTEYDCm759yZigbf9hHEn JAy3SyoH/BG6779oQEBgDuewgyojcgMqqIDT3IYcIDFngG2nX5iFdmnCgOTYuB6QAbRS2ZodXw3y 0LTHpmBf3ZgeqGgRqqbtfxIudZhwltaBH2TiBAI5WUEELGnXCKUGTsdLcxraNmMgAkAWCswQiFqx s/7CP7lvltwhWYx0kJ+Ug7UDbGAa6lG9B2q+ah0Q959LlJrmUEFUDYRAfO/j84QV2Cr04Q01t5oP iZCGhuj+zuJtnyVuL14MFUITkwxYdkvi6/x33B94GcT6hw0EruzEvgEl7ruJHfxHuCWX5EjOBhP5 6iKCvKWV9zx9Hvy9h/cIvRDxnrWOo0+EtcgZ20Zw4mH6E04wMroT7IMMg37VC9ozXUKOppfvF8V9 WTS2gN+0yhqlZ9kCFfKK2rQhwDX1a2S3cTpK7ssljK7v13oDGcxRTbN6gEQxPMYGKXnwij/jHn3f 8Vjt9U5c1Weqa+qXLY36VfhmnI3OBNzUZSzbqJWRQ34fBirk3h3lzTbm4BCteZ5dZSzbXimznY2R AqZzPO5xx9oI8+zonCTb4UQJV0LC8HxuV0atSNNin3sxtzEMx7rS2u0y5HgeQc3F0tsCqme0r3+r qX3qJF1jmFFkPIeVIRiVYPK+gtgO8Nz5fOUtENVjD4izlsroJgMEb1DvM9YVxHv7RVMiO54gtwBf dz/QSA8gDnef7pX0KF+2sFfjmGBYnwUhk1dssWjFurlVkyq5VlE+30zj/jN9v+e8rfH/ACGLxSq8 Q5i2xxyX+YrIBYdQdEGheFKrqgdsCwbdMm+x9aqtZ+iUl2lTTZ4voETDWtGH1+ouxR7fQC0SrvgD t4wYleWw7jvwxEvxuXMln2IGCa5OB+8fESq5b644WdfSi4gIMLobrqgI4Wi4FKnw+dMveLzU9yrN vlD3R8eM0cO0vUk58qRfWLmRaf8Aqz8doqKEbKwlkDY5Jp+nm3Dulsbi9zZJc3Gp/BDBCapllcDh ghjlED3CbMDyB7Gp2ECy7LukxgNlYNcw2yzwjaq0rjAHgQGHpAtro9QdiYKdobOQG8eBgCAoHmAE 7LtaAIY1r25B6w+/zZqhPKLH9QeOAiC1aZBurmDWPQnGEPtkLqB2sGmyKMptF2g8gBhuBsPLeRb1 UzTngRyWWNHnLYTlBjzSyvMwyf3OgrPyJYgUYrm38qr2QNm/yecg7vnLztNLpTQkr9cIVsqPxEM2 ANpECQMAU/0RXsw5tGjGxiybdRHaGzvfXrF76XihA4CzifQhNKGHVuU5+Jltpt+nuoLwaXv+Dgpd JCi8eXCZfHCenUCYa3sIAmc6YwWDkYc7JvUBR90icoI28HaJQcG7xMBoaSeNGAKOuNqj+eU6hngE nhjSF/3KlRMGjx90vnQTPsrjPyLGpeC0LAZyNLhOERWwXIVwVs/AiKnOUTa5pMFvzQrX7pFhHcBU OhRDLbsDTONvoDScE4SphjOToj5kMOLia08x2yhVUF85C3NJDpAZ9qj7exHL8KafyJnhdrhYWZXv NMTHC2EeAXhcCqzJ4NOVxb7hFVlc26Xi3DNVrzW+E5rTX+yIOU3IhU48NHnuYO+8BEYHjgKWL9m/ lQ20WGQ1A/WyxBPIy1P3QRVTj7eZjoGbqpDQnGVdQaJ2CA49gVQqV0MiwbJG25fWADJayMCBDHos PsDMbI2DYQiobu6GcSWWZaHAVmxNARuHC+UgqLc1lQWLMRAUDIsLK5AoX3Znoe4PnAEVIVbemXVE JXCivvhKMoHqJ8mOlgKqeIKg1kVLKhE+YjmLpqTsO4wGx3ISvLRJO+pRIXYgklSRSnLfVDBR78uA vYhmeqBgQKHkUGVctsTL4It9RskC2wpClnrALVZyhNKghsQS2w9yXB5k0ZTqI5WLDxO4htr9ahZL DmZYLrNTYopvWQ/pgC1GURDxC5NyRJn1cWMggR6SC9H3iyGa7V5EZjMpSPIIEXoTf60bihsP8KLD Z1kUHjR9hgIFiAg/EZhdbChlKiXCxLWAt1Xmuk/I4AvDZZ0cvmLSW2C9yPAOAIukGcR2plvcRmUg GuhWYGD4M18BfjUvpbJ4JCQHqgJzt8EVBQAWkAHmwaHpKJTs+iUeWZiKN7fYCBnyLdj89fB1g3HU 9/8AiuuvpR9dE7YnjoipjJZ1OEzAHH/a4VyKeP1u+lx8/KaPpfWLXhE5rkE9CHjgDtwPl4/QgjHS 4YgVvEs7yr6x9UUHGwdgCatjuIRHvFhqzHkJfQJPuAp8Fg5hBqZvt/y6xlevaOPpbQwJ0wafiBqV VBTExXw57Qg2oe0wyiOK4yYssXbgI44+0+/0vFzN9prw65huDoSXyVFwYfuAvYQsXxluIcL8D7gf o4x/4e30Tbz9PPL/AMNCFMN/VxiF2J0DXyl9MEZ7QEq3qmnz5VDBELIuXhaYQTzp+wv+zXDf1wNL CJrJA3RuuItqgBdEAsYeHWOICupu+7DMB21ZO9ggB1nQwgOWAYpZAlU8jUIFA5Nx/BEE3H/mwgRR DNDoV0Qhh47wSIaXLP7IFhd0Xy13TXeFWZVeajENUl0BAwsKP4BHaPjkf8vvFXatOWZVhsH1cjj3 gVb9fMBkgIQLLafmCCiyGltnyQg6/wBGKYqSOUHzN+NQ1cU9VL4F/wCIaE7PAql2gnV7g+9r+mc7 y/ryHJfoQ1bG1CPQHeKWBFpwZ5Ss+dF+dKzk8PuoI4svHa9QUAykYvt4ZYLAWqdaVHMAAIdjDxMP R49Ioliq/PBCYFVQye0xmJHY/MMQQTlnXISnRogDklvNyF01rhpgdhKozg3blvbD9touIB8odcQB IA9WwM8cQO6AhIaDHk6oiECnQgHXR5EeclFddx3I2D1K/iD3S3JWys6dxlZXawiLUDyabqIeNFJM VajOlkdJjlnllOtFp07XYwLVFryaqgQ0EWh96YZPYnloW305uNvsycsmb4BBA5/nDlMuplvU9cMn V8k8SKq3D+9IuqHDmRL4W0RNmI5plCRzVJVhDPvrSWoLKQgLZh9g89R3U9J6MCu/99IFk76EaOu1 EjQV2wCxfE94c+rWwf1V44KSQO2ehJYsXQ5UhtgUimISzkeUUgKm96Is2U1v+dBLQKEChX6JJtQT syGyLcd485Q3xU2Kiko/ngleSDGcEi4E7NAKCq94L7QsuCwEFFMhKREXW2lCGvVTcPeEpINEijMK MjqhQqcCsiWw0P2RIQ6qzIXEEQwvMmURl2w4TdTkoLjGsHKWtGK/1UwlJ2jBZTIyh7iNX2pfdFNR qyQgYbCheSAA0BdjCygnEwsARUfwqJufsZULdkaPkJWvtj6LCAJyXLIFQpu1QiLCYJIEhbDRqL7o JlYfwgiAt1Sn+UFoQwYKYRpQ95LykzexCI/YgysJrMi6J9tEIO7LnkAgFYvkBO/duPshwjLEhpob Cg69UaJdauvmzEYqAJMDuxdiAjZNOQiChR9sjWI6fOqS7JOxkJDLUKGlCilXQCLcmG0Bq9dtGA8V DxnB4uLaQ4IpHb+jAS9ESNpABse4iQ1ASl0isS7jCgjdw9oK5YXMiWhyFggJY1vs8ywHVqdPAYY2 VsmNRRUsXoot5oYrBkdtVLL2MooubZLqIAyJU2ICJMnv6lUwmqSpAt/RBWMt5gY0VFaS6/4iPW5S srK341HMgcCSINryzWBmb8RFuEV2ZnoQv4P2WihzFrhW2x2NMsIivqcU+VosIuIUdiOUYSpyqFnI x8BoWQy7/BcXxKcJt48XqJ9U1rqZ0tb3XCCsf8kJQrXVcw6zxTHb/nz3/wALDAen1QpGlTa04E5u kdtQjYj0C3bn/nLtv69X1iBpMNn11Zd9/otRfZC3cHTIDZbqoscXw1wJJCFConWvqKbztDiA70WD QG4BcTzfoZVNbIblH185vP0rmY0xh5C+RzK8pq/p4/R6zyl34R8ajqGPYgQwHJuG694HTgy94gQk WHPsRezKJ4JRr6VUvX0z2naJHYNlkNMhjXFFoU1l8i6jSA1um5KI6swfX2+tH/p5fR1FyyMODhDw OZfch94KGvKkcoCsCpzvQKhGLyQxxwlMIitB0h9Snea5+tXeLiLeRz0HY/n6d/NuZ1jxm5pYIw5Q ye2bxOxYQoApl3LY4hWiHQj1CDkaQALhmj8RGEEA6sHyYMz8YGZ93lAlex8OZLunK4WC9GDf7RK/ 2GCoKtjFs2woJW9ro45ViNZq3uIWCZUtRynHZAQJzls8CuVGKIXAvBCu5KMGJdn6gqV2dZ9PxLuc IWypT4oqdaALN1wSjS5OwD1QF0t42hFJHBjlC0Ar5JQhKoKB9DuneBk91kOBV/CCPctwdhgNs7YM uopfJAqVwn/KRGIB/rR5kSHWADeVRBTOCKl2Ka85zwluDkIgullrPWAe9E7wzFF6FHNgRkIGnoXq 3JXHml8uNg3IMddzuWi9D5woB6drP8BAq5gJTOSRXNnCU8xA9GYamZRj5Fb8YSCrHGiVDT9lAEFJ HqFyqBwjV33lwMq6F3ukoMhgzTCVDS1X3WYtcOiYtE0+FzipCwkoOOur49J6T3UmP4ojuIgS9CSb yIZM1pk6+bRr221UkBLHvwbwB2y8joMkgigAuymcA2r7CLw5cYCBhGt3CvQARJf1MJJyZ2z7ZkcB RJ+dKZrkZDUY8XAQqfySrcDPrJNj+w1QoQLfUlhCgc6S0GhwgSCiwTqIs8M3u/wElKfNqfw247rk CQWpovEiUKZATgjBCsETA5EV5xQhgF/Z7sELCakVKQCKuwqFnPgAHGVdGdFVRElJmZLjFQKU0yK8 2h07wSq+Uh/pDNvGSojQuxoFoBlbPvQgZMFLVUAqE3RIVUN4wsHTCoa2g2qI8GSgQvAwqmjUa0F8 jWn/AFIdFsAVmlCAYHnBvXMGypARIDgGCe8QVJXPJ7koW8sYVd97U64gzF9fL4EOWpJJMhfzmCEB cAhrQ4n+JHSXc0RhMQQqwIicNmf2KVhnWj8kGBSrp8gjOztfFCvUFlInZYgPdCLYWUIBW+pkwkYB iIdD5Q6qK0PmCKEQEV+GTALCJsFDXMXELyOWC2NpP3hN3yxr8SFFW20Sy0pO/LkodKZDcIpCuKDL ZBnwAuyALqVUxAVFqWKaGUakALBOx5hkx5rtCAocUQJXutVQcAQgJtKBzRhLxb86L2doIBWXNSJG zKH8PCNkROTAr1iPAhLfn5lfdEZ54MBspWZEBcjV2ak2wfLO6sMKugqeNO6MVAKAnMk6R/0hAUUo kDdgXdQg06FaizufvR7AnM6wGtDqIHiaF2N/8Xb0AHylZSgG6qaJR4N87CYrTIMMWQQF45HHHAA4 ihuE5XPuDmaiGyMfzi6lNoTZ/WPnGkWqH3zZyNdKW4cwCrOgciF4/jMpof4JANozS7luWHLz80tX gL9ejZ7+sG//AADs43KwE7me93XmVu6DErVABi8YWxxQK/4Sq1mB1JjTZ9bwH0atstsKQBAFwg+p MGS1qSBc0kOTtGrAuhoRW8Sxn3flLAsd8sLqlKcoivKLpBk2zUNTHePl5zvWYXavBCabG27mDx9M +EqeGfGec46zFdpz5Rbm0UC/kBmgxrqRUd0ybwRVdXL1BhhAeiQNeyOOv/GGX1nhNymL15tmdhpL iHGSdjxGCCoSxsrB19PL639M9v8AvHT6ueJdfW123NpO5ARBOBSAARfA6uy9D6qLIglLjt9EElFa +EHpGRswy8V/yLp9eNwA+DiYzAQW5bBBsoN6fvETa93MC6STUDMYa9h9pMDBL1mJjrMBC07m4IYj arE7GCXt7WodjuCsEeIG6hCYFe+n0WzjN58o1eFTsgAlq2jl1RADND3WcQ4hIAcGiO1jcYh6i94R 66/qTEoJA3jdDXhKHXBA5NC8OOSbyEXRyl8ygtTgBNMrSXtVr6oiUpuAgKQo9gKJVAWaPclP5Oxm +YgtzewH2XXhFOQRWVAEKLq7e5AvCiwNHBAyNYgLWV3AfA90NhbLZeKSAYV2CTD1jEi7S0rDmwKK oAXUGVGq25ygmlyLaQoy0d05OnjAUACWQDmRy7oBlxyOnMQL0fdivlDakZMYtRwOj5QkxtmygM69 zxCWR30JV5ThxFC7eonYQT5EC4tcmFyfAC5W86Hkzrx4TDlcc4shEsDLS8UFfDpKtvA0W0DCCBSW ObQNprYnxKqMvm+EooTEsGO1VSYtPDaL2X6HuDbioDytCgOQbZVRmRaX+UmOgtynV8QVDMIOch6/ VlBmfL+6BaCYHi9ERnBc7rsEJAvkL5B5/aOQEmoQugEBMUi/ogzPH4XhAKxA+Y3KhqWz7Y3FEl1u boV6iSCdJFiBuFNZlEZ/GlzN16KKql625MJrKWJ+6dwuSxfnYEAal+aRVdXACFgnKzIgO7AAIjFE kuvEqRIqyM51hwFCxG6oyeyHoza/KZmgcoqCbzhJ9hLmAOhtmqRlT9hLDK7aBBoz3yw95mNAsqwU AAuJDEgYgDIYL/sJjBkoq0eCAk2SoOnjEAvBsIs4U8UUReAHCIEmyy/sEFDZzK85rqQh5EAQr3vx QuFvOKhiWKnm3Eogm9bww6A1MmxSvKBCGu25NjlMKzUdCDIiuNR1gDOEoWAoF24ZFQ6evyIBc+XQ gkctDnqX2idpQFtNNjidYANAlqQBYez40CBSq+wIuHGWIbNmocPSbORpevqhcZ914FY6MpAAmKjs ith1hIO47FrECULc57xgAFfwC40uHd/ApYWtdYMzXSxcjwNtMS9PHKqYzTPQr/Y2iJ32Q5L8iCTV kRjJQ99Dit2kMhnUuFvkW/0IJMuL84QSo/tyGtfdgWZ/fXqb3u/3Ang4cX5+EyoWlM+CUhU5qYiy 4UxM5QhRaxRKL8GIuLtSPsNHKe8hCu51QfASogdWvEmV8Cc0Q+Dnul6MLR4UuniXqhKc7iBcdX8S sJhZweAuYQNq0TskVtUqHuAyXzE3Fb96zXhELnI0C8uVyupvyMD6sBmYItBoV4nKEkrdsu0cjhAY uc1Okd1XlE+9hv0KOrwHM5IYXdA1FZKKeHpluMuwq9kBudugk+5ecVw6HR3yDUstdnrwEVP/AGLU /KX1TDycWgolRhwQSq/7UoUhyYBVCjQP/ARSNALF5gPHFRd6jwLBVDa8C6E2YXWQWSzVcMqO4ekV gM42LDjgH3Y3wEcWKaR3pjmMz28523KAiWum4dkZxz95fOZ/YmNyib25ldfoyp11XIPVnJLLGYXz I2wYw+SGVzVRnIyPdQBqbPp4/TqSieMHjwqoO/hAgO7NeaQAJcblbBVzUYAN4Q2Ss3HX1936OJ3z 9fHMu+K/585u57/QSxXn1Ga+ha3Nrbdfodv+UtZrXwQtn0P+GymDIkeQr3iIFW9X3GHcmvsiqQe3 Y4ZlAyLP3SNUNOaQMQ9YCde6KIz0fOICYV2ySAFqAe0jCNdBWIQimHC8oyxZUn4xF4x0dnyBFt0y v1oZycwlVkYxb9UdqNvnX0KCAO6N1j2H5CUI20Jv0WwJjotBsbNvkgOgJWuGFWdOoizYRABl4n55 mFOLhsp5y8y7ADZ1EZeJVsd7rAaVUFH2BnucsTkDAYSHbnxDQVp3DBdL2jsbVkgt4AJOZSBB3AW0 KijKBCCeaAYLiVhqXXoh4h4yeAGxDEgVIeJ7R3gTgr1e4X9A7cRJ0IrfCIbAZo5Z4IACxRbcFsoh rejg+GZdaMiK6LJ6IwEUQOiga7qgVVkLMBgf2d4oPzyoebEGDXY+Fe5N62zWsE35ksMx61Qm3hBN xg5Mqsd0TRcjMbT7o3trahGAKFFOD+RfiKGWxHw43NUfrseyVvTwUoJDT0bGFwwCzh9nIbA1yvsk yUbg8RwIGwJcrBDXFhgg/hSZOoNu/wCkggaycOZK/m7RhWgEoSLShqfniDNtzJ4oltQ82QxojpGj VE4qhxDbVf6AxU3l/H/A3HHNrE4+J8Hp3L0cgSoIiUmRyi2U4re7EoB9mMlTcRRRgHUShgSQW+kq wGUMuwSGhmxgOlXPTWTKcsrxKgLdqs1gzeJZoQg0qO+JMRQsZEktTDZoymSxteikFDfy4B1V5wmg 5KH55iF3Mv8A2jtiOJPIPcrBZT4CgNiTdB54thEGAq9TJNq4t33wQtCKj/YRMG14IOmlG1BrBHN9 dxaVLeN3+2lchK6ZFtKqh/hD4o4EDFmscj8yrBm/JQg9ltL+citjBurjliBabbpQBrypX+QicoY0 SAMH6X6Ax57PPJGbA0+o6oqyyzT5JAGEc18EDg25G0W1gZPOl52RgIU3EFvEbLppkNQSOaS1IELY RzDY/bISVZpcyNoIRVYHTW0/Q8JVtkklhAqDrAUfCPGZ7f8AOQK+2mEcSy5Ecx7BL3Bvv4p3rkfB pKqC0gzY4W29aIVYVsjCEaqvDAwj51SHuOs5ooLPDA+SV1Icn+gitgUfkoTgG0wcApDDApKWofIE 4KNEFrAFD3pUMhlQCq3xYlzYA+LPYWYiozRxIUK4xDS7hgRB7VNFHKSmCSstz3EXlvsZ8L5JkbFY aSgzYKB0hSOQLneyAz2KATog2SA8s5atBi/AfEySh5DAYl0unblyj6kG+GKWPYHVBRqhyOgYRjhc Hwll/ohy3bCuwyHmQfnKv2GBqKnaeQBbxpzzCl4volrF7T1jCzPnKECnDcC2xA65jM1GyVGTuYFd codidIPQIqnXKdELqCulf2J7qGAiCYO6BY2aLf0P+cUtLHUMfARbF7iCo+LWjRLBR/6tYpVrNn0V mvbxjhAbl24hujIL0jlxjThYMpaYv1BEDvY0kDyP9MimZNzFBrplVqUYCvkOFJXq8FvMMR8anSZb xL6xbitkty5Dqbl5uW1N5nHWU1G/pS9pqdc/qV5zBEoK76jfkc9wn6THqP5hw3WKhYp59V3iaX3P VweU/t/Tu/Ty+mO0bMGXDlGGwb5EEAoaLcKO6Boi59lM32+vj/x16f8AAY+vCVZv+BX84/5wLhKF Mn/kBoWA0t0/5YBbyHDJkfeJaqzyn0FUKjh8IFWjTeU/x4zWHcGmlEB+zkgch+4Bq4japykXgHTY EJRtmXh2aQQxxNbxBSyIw14jxgyvGawrAsW/ijUylY3GvKHADA+MQNR3S6pwQHA0aP6DFqy2iuaK dzYOzh6VCIoiPRgymOsN6PSVl5jTk8LebjLCIZ15g52kCgE+hCYie1+ARyFp/JbIcNqZpEY8ChuA pSq5GCsTljH0gU0i0bgopQYMtd+sXUoVzHb+nlL+VgHUnRCeBmlhII8RXyGQPeFyowHFwAreUWA+ IlSrfxohqDYFI2zvz1y/8OVVYpDqzFdqr3lrnLNi0S+5zHNFTSj3IWq7qGWC2+0JKwRMbCD3QKfT cYhiBOc+vQNvhGfnd+2o3Add5F20MG5hcovNhguGsROsuIb0giQoVDHwLw/poB7HizMuGQzCkMTp MsAhc7WvIZXVIxtbibzNDhQhyDnEqwiuBR5g0ZpZfoslUrc2v5KIWhHkHn90wPOqdTBl+CE0hTqV 4IIogkxmW5Dt1YulhpL4UB2vdmu/DNCM3HbImkTaogqfXMCkojgIjXXJdRGpcmXPJquWqlIYUVi6 VoEM8XyFWL2ONkCOgpxPUUqdGkoLsFUBUrMh95Snw7YCMqx5kKYDlRwA6AAe0RcnrcCMsE2uQJZb qSxBohRlCovdnmhfmCrzhbaY6SD2I7PVeZA3ybXJDbOr6EIiTCgBd233DcJ7d27cILIHSUgqUjxk NA0jj2wlGjzLkYWhSGXm7yqbJUkHRv8Ag8MVAU7U+EIBQRcjHiiRIU8WRlBDbknJO8ueaGxiyv3C VQjrD7k20cFcDsnuXSBUF2VgF00dtk5eBlIARw3CuQvhMDO3MGH+4RGI3vVD1QiVXYPkYS8a/wBw QISBLsf4zsQERqV+QIL6HDffMwYoCAWGoKXUuUrG4nIdA6lYF1Li1EbIToFLWgwW4R0sd8hiKIJq i9E3DQlWqQvJVS0dIysV4W8gm0JkEUEYVR4RXMrF6QbGyR7jmZvjjujR5yhRgCxA5QLgkh2ihqDL vC9NmeaeIg/3ClEAw4gUknNeII+zuwbhZfJ4w55FagUlWMnUCBOQ9CCOKCvL/dEuDlmBpDbY/wA0 AQ80qoFOcnsyCbLQ9RDngErTx75jI3HNbsQKA/zDAIJTIR5PvAn6agIjQfjmHcbMA5M+rwIAnpf3 HXRAFnlaHuRwXFhO6ShUkVds6kDCmiwOMH7s51HsqXCbqmb6ELFRwMACgydg2FP7pFgjR7HSZa5j wSR2OOZIGbXCzstEz4nPWg946P7hrE2iBcDiDIOCGaBaHaRzcwP3DwvceI8wI1/6TXt0l7isnEKu 78PkB0OP+BckjWj9A8/S/pxXEzp/7csNQERzC1wh1GIoBUCyaJWucB9yXB4VagFYyHFJvP1LOwqq 5wZWXBpBo8TztYutQxeEzdypFPEg2ecuE0C+vQ31CEdWePM7x8yc9foxXb6M32iXETFpKbmqt+j9 O2fpZH+zHBBYd0AXEx1TM1fYl7JWfsKvHugDn/vv/wA9IVm1OmPqtq9en/WAcNtA/YhODqXR6Pft BRsq+5CvSj/hAVVW1dv/AB2+u61ipwucA36Bbf4lm2xnIOV33iSy8AwsKwp+weEBJC9NZTggvKyD d3hpCgBbwRdILZfyCHP2cX7Ca0gCPSARqyiVh1kLx5TIxiN5b3qjyeUX35WkegjtbpceYNsYuqs6 DA/gQNNodyEGuaqnD8JjKSr3UBsNhIpgJluRki0Xy32qYrm5SzAUZOzWYougbBg4dkFneZmhM09o 2YrR/huNBAZpoQtfM+zg8UHpr11GOSkPiqcKqvimM0A9xiAoEFfSIB4rsRgXqvswGsEx9XXgNFhD Pho9ZyPs/cspxm/+WdkLrc+vdFGRakAyN9Yh5FGdVvx4gZqmum1wvaYKoz+PYRRH7L/UIwOIWcgJ qojJ+wcxjK7ewvIwG4GtuMWcIbemUF5E5D3BEBDS+uh1+IgoFkY4VvUpi1ykzRGLNoLb2QLF6wBB V6buHPT9VxESTl4AjaV1Ypa1BP5TKJihyf6ote8KLJTDkEPcohlZZtUQ4p0gcsfy4huRk/x2KCpU lIAgNUM5xlbMNQWxjKJBrZZvX4zoNxI6QMgpplAjVOL/AKkwSbDDHLOMlVFX30CPhBXWjQV0EwLs SmhBpD1N37oA0LxYBarLsz2hauZOAxJZkZXRbt98j7ySTJFpv0QhSzN6j1iNjE/325WVTcb9iYLT RkFAHMyJcdm+EIw5gf8ATkSC4CbZm1SsRmdcj3ES8ZfHINvHKPO8YVSqsV9wJX0GLhQAvL84EvD0 EZaxLIN0USnrUeCWtpD/AGS8xuB2QDMqdKwUTesQ6oUil+45C27pb3suEGjC5DQInbAKuVtSLBO9 wSCgdMRm1YAn2Bczw8aoZcCYZDpb62EOGsI2FuZWBeAQ0LBX8jMOFluyGHr0/MgSp9UKqat3+ZL/ AL3q/alpKfH+3HQMWB3itNdeSvqxT7wncGTBkjfP1dUFaVbghkxDSTBKYilfdAwJCgo1KWo5wCcl PTzGYjZZ6tFwNGSYDoCTgf6IsH174oBV0QuDrEYDgSLKKn7IPos5gGDYl47dShfxD0hn3wB2DMlR sU69jmGW2FzKBbkqgQ7IdQcQp9nFa9zEVRJdjYEYGLDLyrpaSpHrj/egdvqBKIhCe4PXIMrEShR0 ZJBexU2I8oaxAiPxcxypME2YYRuV8iuRwYgAuR+3QA0V5lzvSXHLN/ggdlzHvklFI6rxgx6d7JQd ZUx3cChauvwy7ioQ74WDXcgJ/wBkyK8C9y2EDpg/dA77hKna842jVrVoGGmOYc3+bY8AxksKW6T2 zJtDi/EEZn2n7QDgMPUr1+S7yJbaDHmiXvfVtq1w0YinsB4oIRavrOo606xKYHL/AMDWYD/Nyug5 MQiOLeFHdXkdIWZxZ2i3b1/93FiU95BmrrbhBDDcx4uDpYQjT5UyCrqoYY6wi3q0+ctbVBsv/iu0 E9Rg0oAyqyo/Q+NC0dXiagEVCmCGAmlZgICgRVQfeDmoeQO8G+ZhmXeI+8zupv8A36MzuM9Zzz9o +s3M4h1PP6mYuYLUMAgI2Hgit0imj1DSUqVfAg6oDUv/ANO30sjAb2fujfLf/NH0wN2Vmtv+7QTF O7P0IIgDhwOsV/XMVkvuMLCtHFW30OpzTk+RUKgjk+R5EKHDoYmyy1IKwpd3RAJVsp9BE0RdZRDg R+jBYJS0kHMgVI5G3Tgr7pVbAqfgIrcpv7BzCLp2FXuPaWCZ6a8he0EU/nxXuItibNhghqA6A0G4 7EaVYlmdvJiq2qq7YGWV2VXy8uYk0wj8J5esUNBSvME8OYVm1GsY3HG6VofgBAVXmBr4DvN5luWg I+aYuXoTIXth3QMHXNt8ELZjpeej7U4bNGoBz6iV8FG7QgmV5MIVIU9VTjA3ty0s9ClASQePocTf VGopC/jYjujVtltiz/gRwCNbH0W1VtQLTFvVkGGBVu7GwEZA+QVocQxTjwQXuhyRusVBuIGUJceI GGlV8AuSM9/M6HYXRYXcCVZqeT1OSxWuzRMW5yMVfYFUhGpV6XRDY20FAAG5EhbBpk/2EM2pYYzV LBK+A5g7RyEQrjM/pKirSIlI8t7AUm4/3FiNVQ3n2UrFJf6mZevZHJEO/DKoD1VGSH98TAediYaE sB0NyKzkhfK9bOOjOUPjkFiUpPw7mKQcoekwTgUs+puAehWGIFI/pwYqVlT/AAZ0UwGJBAnvJ77F NqOjoM40m8wCwxAwFEYAzJQAD97iIrKiUwoxCHCJyqIUteQZAMgjueHylHpbZ7UzzCEIMGIU0rX9 koj66BEVhp/YxAl83GEyuodzuoz/AKQQytXLSXjm84hBhYmA7RV3/I3OC0ZghjnqdD1g61SFnLLb d8NkOJ1aLFwY5X7bmMvRw4wVGfINRrljWy8lzcOmPnsVAmGWCVUFOkxTBB1YEoAEQDM8G2DEApwi gt6QwcyCKiczjMysrC2IAjvgXnx0gBSqIY3OSdwhTVBhKDve6q8ghr8TT+CBxWLMyH464p8icywg QWuSBsEyE/7S7af/AI1wCbdjWUCnSq2uAXWBrQSGsaFFG/2TEigR+Ykp8C0ffgxALXHuhHK6N1b3 MBPCgD1FuINg3gA133tJIkqZfcRYxjG7ImVAO61A2ZHSRRJFXMXaJhIIZyhHb6ZTrGU9E4P3P1N1 L6qAd7lC3Lj2DXScj8o5QRHhR3RgqqI3mEBWJvrwvWhvdyF/WQalwShuEjmiWy+lS4sKbWbqIHOb D+4YXO/XWsGuLXbkcmS0Lu3lA3L8zwoHUbivudAYC8/KdkkAekoNB26pHQIHqAmeqLq2f89AOtpS bhHr+BBOKaorpb6utvEQ2NHoBW6C4x/q5J5x2t+F4gcwyv4DQLLZwC1AwHCBKfMCkFhsNwWcvyqT JZSc+E+/AeQ9FYGH6bXdyXCcnNyI1LOLbzRg8qQxPTkT5wLjZgQCD92Lzb1cjLo733HiQVO5dTu7 KrRrKw3z4J6TiGxeiC9Lg39ADQD1JnOmvTsjkYbi5wO9hizogaKNbf8A4RSmDDy/+ATdQdO8jFC6 zu7Qo3n2RGNLzn7xIQ10DvkBtY8ICl4zZWtt9Q4m4LI1Y6P0MJpKDkyQ/YIulwsfUiFTI58V8GiT l6SxYYMug6vUz4oBk8R9HHWOOWd6l7n3mucTEsj2nj9O0zfhM9pdx1KJfWXyaiT8o34iBog5uEC+ 4twjOllnhcMIcWPsB0xmD3QAhUjFoAIvUDOTz0gx6/TnF13+nPl9Kzf/ABx1lWLoUVpnb0lef0Ez ZeMZ/wDBRS0u9f8AJnrucX7fQzQtFwNh7gGFiFLYFoRzD/oeUMKunfQXRwZIQJXcjMBesUtSviCV LNsdD4goKWMpUG0iQXV7k4GcmskAfySHUTVr1QR2tBeaWWARpqgF2Mpi6ByWW9oZC7dp/iekLOCK tQ6iMA47I7mXj8V+JOTwnR+t3BsWCUL6wflb/EEGKiSK9H1HrGFSuvEUT+ajY4q9SDchThLfKVcU QvQM3Blg31mETLhek3wZ+lsi32YQmCAMDg7bPM5GDcjH7Y7CfQZE4hKcSHU5J8dHwhVQR+Om1PFM PFLJuVvWnKBEvpAWhjzYUKCDYdn/AATwZpQmOSMGHJN+7BvqIAqr4qTQvnDl7wjcFzAjalo68Bio ABgz45sDSFilWP8AvBUKxsKpciQLSwdrmyuDwhTSGGCVdxTsSGpLproeXcx+kQ05pNibOIb0LDth ElICPJ0UypFmQFEzUCmcrG/XEd4rCkgkpTGihDaSUa1yR9DdMzkYdMJPG9i9XpSqFFNAWsv2mRk7 ywqRmAfZZQMl+VLAHLCkYnO+PV4SxQDRTB2FJhAW+NICOc2r8yMF1MqVQ0kxrMSMhOcJwojaxBXF oJFSFlsiEx5CiX2XK7g1AhbDEudmSTZBDtt0xA0OlPk1DQUv0GGxKAB9hhWyaP8ADBIQsq+PxJZ2 mg9F5DChih0tyAWKWCLIRTJqcBDqHNvwIUQhWYyRISNgAv5lZ9lcQbW3lBApiOyyICsF3TqsK4Ig clMxeBzQ22YKOzpcglRlHNZfTJu4BMRBW5iN5JYaKVEfUF20PvA4zNpPdh5cQg4KmAyoUMFmi/uC UJVtPvCVI6ftEcd6aEgUqHishKfFQLsUqjNAF8Z7x5phSCo3A0wBSLqRxwyDdMsPz0NkYMN0uP3Z eCxAAJkf7SZS7O1YmURWdF2s3DADeqaT5+phHKxGTSAJVXi9aBXOXiUNAD6XijpV5lPcjaGxgkUM ZxIYjLVDGILlrCMptQ0JIrkOQnLuhhQKraTrBmgtBRhXIUTh5hCgvZASu802OUIGvWjZCpKdIU/N D8qml2BsqMLsHEO2heYw6pplYPEUV1SHKgRgWh2j2zK7kVcAo3ewx2dtLyRyWen9ojaB4bJFQe2A ga8qZgFk2HiYeZLoNp+HUA6IMMTTNELfvYBJi1MthV0oIGOQR2FB7HTqUogUcLuofk6Xy0ZLwdTu RDF7YlaFvEXxaBbTeI51IFY3AsUIcrAuVDPn1IDQ0gEEkAAJlSAyMGbRxpCFPUqvgtjkS8GrJ9mK ZLXl6+MtbTJWAFgC4pl51YWeErhxVgDcLhp74jsXSipusTK8EqnJIQ2S6aLOVwRL9JeG1G3kWW8C dt3Br6qKsppTTr/5Z7f8aZyLRPmxLLQOwcLLC3jFbPn4nV6fwlLVq8BUa4gNMIC2tNkAZYgMhFzx e5hr6uSO9dqOqvogWeTrogxu5LTdQmcIEAu8eoFfUZIXhnlUAeFSLCOh2fQwVu8zv9GOlyvSdoGW 89wI6/hUKQ6gE8w11naX5zx5+t9mOaj3ntHEXjrLIViDpAwdnjCihwkDIIE7wBtETrE1BReoAyDZ BBPkBAZg3onyBP8AuliFLyL6vf688/b69/8Ammh4fo51j/uq3YyOrzfaCmRr6M65EOxDuA8WvzHy luAam/wQhoy4/wBMwUBlxz9Tot6u8Jphd2HVCQsu8orWLT8wfeVkSqbwWU5WQ6RvzWn7EA2oozQ6 sjDLQOF5zy3FYAUpcEMti0wBtm3j5gZ/CV8h8S1qGWvyywJShKQxd6qCUo56gWKt1z7g7xEdIdnu G4QPFknBuWJVlV7DyPVClK6KawUVQovBFxnSDdQ2duUdHB9x6IkqAzk7IBBRR+nAHoUL4cMicCE6 AjBinRr7I7l+MxrPaknqz7fTeDL/AN2x6+ZAH1CKJSqRrbb+EO0Y6KwLz2uOwqhfIUQKnh7c7Ecg qvAUSidZ9022OBr7xDDEZWtRG1kf7cPkjaQvjDVQHFH8fzKBbJpFUDj/AEruUlAvCw2Wtq/pR05O 35fi/LqEe5lAWhg6Qu7tJ8aZ/qYDyQiH79tUBFWBA9JConiOJFmBHolerYVYVq3NAGBEu/P8Tg8l /KxEUsJxZ4EsaMGQcr9DF2stUkxiuS9olAqFw8LrrMxW4crfAh5wOCP4RxKrEVQjxmjI3GpAcEpK 0By4pSTXsMUBZAbfiII6JJhFAz9QAiaexyJtUc9eZtJGICPa9KifGeW+icGAlnEsVMpmkGisO8jE BFwkgYw80gQEyzosMCf6JeTC5H7xFwOS/ZzDpVkQuK7JXykupbZb/wAoTTd1oBwLWpZDhFDT7Y3D 2yNmmKukTVXZAFVjrB6zAyq69oQybXZuBzqmz+wjyZlFgTgS6ZLWFM2doTIEsJRW2b9wyxRIiptH ijDS4YUgv7QAisWg3PuhUWc/sRaAbw/ejABzSYTQlpD/AEjDSClGQm2cEiw0Ibe0RanqwGqauLgS RkzAdWVsowGrKfcmzlhnaNXPowA7wYRKARcjpCLojl+mRkhfCPVXT2sd5AllOHIh1AmowDo7zLpg CF2s75IzCRBM6slTcV9AVy5GHONNT1jL5RyyLswUMyDkEkhIPQlb8KL3hrYqoBzLjcOnRDyRox5x 6L2zbkfBAeI6EYFTAibzQnc3DZCVBYeDFQgoEEU/CNZHux9oQg5YRAk1gqTnNFPzC9RC9j+y2d0Q Qx1B6BMaqxCQhEZmXcgAWkub5IRsnVju9ZQO6i3u4CFlyS9xFWqZn2hmQVcLiDZotKF3KIWPZIWS yXrzuojoxiNSk+uyLrrcMwCWPA7jMSkbkkAlEIXAK18isRS1oyAgPyGzugygVPvIEZXlTS9RF4w7 dStMoNPnIwIHClfBVh84WMqTLmWikCa09rY8QcoATkgX0jwIUMWL3UQNxqee1lwCBmOOhGQhV3WW SIEv/ejkDWUB0Qo9BeCow7Y7Xv2CAIZrctYAwKaKuBCSAXMmQ8GUUsKu36h3lO6a6/V7TFGXLJX/ AICVu4SGB9lKEeSiHLRpA+8bd5fFUuOpANiPUMz0Ar1ksvwREqjbyCs8nj0jFgGarki1Fy8wa/4L yuwsE+LXQEsOpM4zYQGAjn4QAlmMy14Bi4IxdCA277DU6PKMVGs9Ra4GcJ7ptzM5r6bzK8yAuXCf IdWYe785NMzBeZVc7qnJKPpzvyi19L8Wa2y8LKDdEckeqFfFQPkmkr8D+ZioXgLNiC3mBFNww/uI 6X4VZy4GCPPV4orIOPqPJv8A8DMxLPpv/jYtprIfFr3jgcSVfkp/FS4fG4U9BzzHwqWuW3x/43ly wqyi2yDAi6Cab+Qf8H7WqukDjvD6hQSUgMXEP+GLU7XQVRHCdIxBbjBifeU45uD/AIYB3qpYFiIj /EceUof8MAGocLchjalbt4xrcG/eRfWCbFEyro/lzt9KyWz1XEHSy5WZJl1Uys2/aUDiQeodwjEd Cz4UXAlYugHcC+YSQReenqswUeWxeIZihmwj0hdYamTkWUMWlBkCVCeWMgzBDifeIEg9mK+JQBJy BHRtJ0eg2XFN6wmouwU7CXIiqv4Knpt/8FIBYfykQPUQ4sHe5dxpClCGmvcNf8uO1QySO4IF3skJ uALSAR26fMAwECt14ZnQf5EYa35EFuZoPUyKuYgQNcvtbCEiO5uD8tAfiKIBuKRk33KGxbIDAuWK oeTHRE4OJfTEbUIOR2G6LNA3YMb3UOMxkar5wUoXTiMbebYaC5QxggSYkmCn8Qx7BKfomGIzv8hU wCtg+FGJYnfhgJwmvchnLPeMy/M7qZQVoqR1kcIwijI/oaFlaH2xN+eF+SIXPUPygfLEX+iPdddj Z5ajSiplIFEGzBRSqdGdYVbVdC5d4dFGOATMC6AmH9gafyKTAuJpTtjLhEV3ZY0gQqi65CEMlFO1 EGABQPvJTOY1DNe5glejBJatoYxNEG5OUpTf93EsBQUjBbSfZgKwWSw4xmx5XdQhRhk/EgqbdnP7 QgTGVgFZLRv7kStzxYgyFwNn+gmBRCcKtC+inqhF/SCFthuf6GN+Cm+4S/EbStExo25epn2nasL1 OaasQTQKQxFwTN1+kTAiXm4CsBVYvnrMBQzT7o5S5rgoUDBP8IYzb67CAWxbCF0MjQUIwpSZiDE4 c3yUE+28qRAs1H5wgd9bsgfdKDF92qC7JOTAeF5m+cvMrvddZkAfBgVaANfwEpLcAiyYzZcINoaM rNOugPAJA9mtBQGwBfjBEQnJ0uFczriHJako5kU9PkhtagJgrnwL5YSmHe3ZGRxayvulhQhtCgLH 2r78O/LE04sbxFZ8Uaf4D3INswhbfsZ3cMzPM9juvwHhBqxLoQuAbyCuGQpejoEKFuwZL+MwZXZz R79NPy0BiyB4BiI55yN5BibqoDui2bhSyahPOm8BK8kYSeHY3IBLZv0wQ5Stq2HnM46AgUJ4UBO/ XhSDEXvMB0woyQg1KYs6A3cxKhv02AyNl8rlVtIBx0WHlB1qI1k3dHPAkEdOnSzxGqLi0qX70D3j naCocQX5FW0MZG1SqCOdbXnKBxjJZBcojPlGibnfhmBjMlejfjB2SRcTly9hPKQw5ORreHmSZXzJ jZVpsrgtSwMWNxC0F8z4n0JmWXK1nsI981c5wTUwC5W6cmikAMySBgHsxVlvJWVz/wAjWfpXOM9/ /CznfEuIQJ1DtPFkjKfQ+8o6ht7yQKM7qPotDkRmRQ78BF7sQRRCobcNBNLTsxp+jaJtIuv/AAoj GoLA3Gm+BdXGEBQq6r/iWOfjjSRaP3Eb160mB5BGMdUyLL0EFDkuRfoeV/R4XFxufErvGj3v3Es8 UHWGtqyFt44waudZ16yql9NTnMxtm85v6HUZmN83tvrCgKGHBHSTAwtrF1I8EyhIt25DG5gpGeiE XgHZ/Vxv1AHkAagPp1/523r2/wCDX139Pj6GWu/WMMiYXTyD0EbS4KDvkQZnSOChgRs6+qOxS0Rb wSwJRkP/AIEnSvPuWmO3uy/COs4AewBGAqUXN0QmospT6of8JGGoM9i4gyLu5AOrJr4DcYgl3Ooj LC0KyAOImpVoW2oMgsCYTRTaoVCY5LUHIYEqoMZtzekosR3eI+grNMYJDtz1uI24spAQKm28R1Os ubDnLDxKywfmr/m4iWTz3/pCy65LYht4XxEZMe8AnooSx7o9vGLVUcH5E7Toi149RGBkHL790qH+ zRKASlniwArjncpuHaQHBwV70FeYJbzAswpLG75uZ3qquvdAWQDfGP8AloiutrOghTEE1TYf53mg 50vCAFL8gnbBxogePKRtGh6ngZSggCdWAF/wczUQbugB6DiFwVWtf8DyiIlJkL/Egbpp5lCb06dR IK7u3K9SIbaWwvhGsTKVjaVHMSXONkJiU3PGGFTtGAZB9QDY8mZx9WKT3J/9UFUoXIFAKGoYgJKW BlSu4qieGl2VKrIZWUGuIEIAldHSyYnALuRIP3kBGHuyvwaGIUlranFJIUDOhdGLEJrcl8vcWLjn QvujDMHH7yVHJaDAHj2SQlr1nKBhWTSGENayPMxCYNvK8QDjhC4GLam1BeGO18yA6F1jcLMlAYXd IVS3keTrCVbKLD/qZZC2EgWz1xHqUqUYpb+x6w/1TXMDia5B4ImAuOFwJgmdrAbdZmBcKD8lKh13 7vz9MnWBQ4ra/wB0XoWub+bhplNQgACnArbAITJAQFFdNFIJzMSXLMYsgW57tiAlZrakiw0LDBzB 7OGg12yAQ5ZotpWqRu+Y9ZtBrW5IedbRiQ2AsBIOqBdii4h3EgQZnc1lNVxWAiJd1X3EARpdfU3D UhDL7FxqMp0dZ07pfAeFKUNJUHJgPxyz7mUfYVyCDAQDTAEBWW2CGum0WggqJKaTzQFJAp83gR0W LZf3DBzzD4xnCIfwG4Smgpold6KlFTKMvAvZor7mBA66NfIEtu5HMZUGPUkgvQ7ZhQOuy6zNAVTE 3ADemhWYflyElQuGsg7CAYZaZwFsmhjhs2uEuDmJGUGWICETXA0mqTIoTmXtCz4Qd8EE/dj8qBXM HWjHB62QDNUukjIomVItRJuSL2ESBZ6UyIahI2L2kLLkdwe4EPmVw5K9AhPOUH+xDs2wORJ2skOU ny3jRfCRH8oTJCiEDfqcAV2Cf4ta28TyIrTkxvMEBdGoiiBBBFPOioN+ggL4bUlAX+ExOWBluAYP H1ShM2tlVoZPOLJVz0YRjGULUcS8cgZgsuW5WXIvPmdYVEmUrrhsXrAcq98yR5WoGZSg844j/E71 pbN20wP5Xa+PL7wU6ikq9ybU8kAKoFEDFTZ8YY6pY7wGVuMFyYy2nigALjp3/DvAW0FDKv8AkC8X 9ejeen0pxd51NEYg+OiC5IAysEJFNoScz2u9pmBm53i/gIu98QhpenHpItvW9doYlY0wdS48kNOE w8SEhX1cYpuLUXzgFiVp3kPiEqIq7t+PVer9BHaO5wS1xUGuJg8ZaysDmOcyrnW/oqYzOl/WukxS I5YbjPeFeFk6TfzlDoL07n0KUtoQ0ZCvkwayxBzKgvUQ2lUn5Qgj2uXNOwNr6wHMrn/jz+vWCoCj bUuMznn7fXN9pf0sjJQtyvKK1WqFddKhhTdF3jsWYXSwiNX7DA0YepAbfeMTgCi7xViE4DlRAAAC llgf+GsO4mDgt9CpWtHgHU81BItKMQYM4BB2EA8qunMC4KGesvsy8XEBah3ZssNgiXyIgSLPkaKU HDyN4L2S+AZSO5PC8ggqgdiCgpahYEm6grs4iMatf3jUCoG0bHU2e0VHEvNpoeCCmwVGVQgsYguz b1ncThe0N6uDSApIheVvxS1Kmhsn8GJblTbPQ8SOm/2pL2qi2zM1eC0AaKst8WQCishbDEVYU9so QOo0b0LjwwQDyD7oKBsJ+IjrDhTR9Gi1mFJAW1x4NkMKK4/4W/8Aiml4GNzVEoPA9tmpQ1Ab0xnE SooHigWzGHaIMIoMAxcVarKnBF7JOptnml3ll2q+8yknv2J1URMyvGrpUO3dCes1Kz5I5qRRSAwh lQGRQluP9tDAKQFS/lpHD74y6p22CUHTo7EIy86apywh0/p0BtqCYl1Ck/CUpA/kakIB1k9ENOs3 k27GGqJFVcD0JMwV00MMUjdosDmzd1pgmii6+2I8qHLelwoCSZ0wvAgIo4RkCoHwWyvexBUGOSG7 htT+PCNrbxyAiQHtCkiqRchUZgIhTC2KyUMN/Jkobur/AEEBMfxOZfMIT+4RB4urMZqlWphdCjWU VOhUx0+UVE08wGzJI+LqKYCsP4EcNhcj5BzHj8uoAxS7nYh5apMKJutpaEPLh0OezhxipdRr+0Ha B5ca+CZRvOjAFCEaP6DaJUVBqfdChWFaJNwrlm2feAyoGU1Qi1V2O0y3gwMAFgZdDBD2y+t1lLla bqCrBdMwag4n7kBsL3H+krU6WF7dYq193BFoB1aYRpF1gpINaV2uCbTpnyIxXU4SVxOsMAsDY4bI 2MFwZK67gEBamC8ITJNmSDmVp/aCBggPhkEJ3q8d8IsYBuE+xLUm7c+RhX76eRJMF68nWGPQkPMt HFGTKWW8PPcyQYO0+q4SYZ5Vyg/AO8DFjBiu5b92pCssKZVB0TUKwZ68NwJficRC1TQWbxQpAe4N tDlRFU8ntHnCJy105wYdYRALyEZ1AZZIbsg56EiHCrr9MIyKLEIaTDaQmo2T7gQ/PGw/0lSXjpeQ sV7QkxIEC5DE+wgBbywYARXcGIAiUFS65susJOxFCR1JcKSJ7ECZ8wJTNI+s7855R0degyBCyJFe DNhuXIsAeKSBXQ4uA0OajAFDNZEDaJYUIFbT2hCARU2gbRwbSD43rIgMnrtKDl9pBn+5lVul474B cDzkPNg7cnmZhl7yIBKTnzIRAYQ9SfOr6BVJgVEr3ALV8oM47nAsF0goDLzBHUIeB2ykiJ1LvmIV Fsbw6FsKgILzXCwE0RLsSVFTgRB9U5nMPt/13/6UpKj/AGIDCyTOnVYGF277gOCFFmYLYBu0XzqN KPqzNOUYRTNxMs/8a6sWoLrDpBn53i6tsdbXdXAXhBXUUA81MXvcyvdXC4SvWPnm5E/QeIPWZ7/T tKSF8TPeLcvWcS7xmOoe8rrOvjN+E7XObuZZsmeG5rnMJ1atRwXf7X8oOpZysViEtxdn1SQZbWFC 8+ZQTBHWIQMjpAvYgHlcCgHE48pes/Tnn7TB9c9v/JZgADB3izig+xAgPEGKwOB0kBewlANV7tEQ rhZJCgDV1r3GoSeVDt4QVYyOCodHAy8f+jflEjMQfstCF9W8ukUrOUwLV1KILOyb/wAiWJAUsYoK 4GG0C+mAtjeggu4nr6y1ibEApkL+wjEuTdiZuXAR66Rck+DQcEcdYgJ76CRHHIgNsteZCXtHzI8h 2mnOfBlowym88Dxa/lyzKA/kg5jsK+LKMB7ug5X1hpNJ/JIktDtHUP4ZQcpUb+g4BaTNIVyiOXSN B2S0yBG8iMRsA7KueAa8ksmlapHiiCdy612BigAeX3XeYwBc1keo8eYzNyiheARpPW3Luep/5BVN GXQhAKw0p6huWmpcAZDwdiF2qfAX8kPf6IzwbGR9kO88SDR+khhgcCUfMH38ol543sjr05TgkKIC qa8G1hSaMJrjA5cu6RmBJE1RRj3YVdiFHl2cpl2zZ2g1sumlkrmYvks0COmOL/UQywZf3IInLhop rscMgscwPPMJM95/eSV1n811Ng4nWMBGFafxCGB9NfIxjAYUx4glj0mDUiFovV0DkVZuv2RAla2m NbNrFyPKC7+Ye6RfJ95mvqSBbGSAKTc0QXb2pZw0AbGeuo7wSU8RHBOAABScLZG0JgJwtvvEokZJ RJX08ZkFN9/NmEnEMveEJVa6jOIRNkUgtE3+kIJJ0TbwAtcAUydvBapoRRVEs8JDrja83COhUINS JDIOzJMmKyD8iZVpgSGV2LtFAXCvyBBY95Mb5dVhAGkt0IWCYiLoUFppzAOQVTB5S+9HdUXcNibo gVrlAnKLk7usAUUls8Gke61ACRXcsXlG7FinJ06oKOgyYUY3V0MSjbAZrcKhLxVlCRX0djD1ca4I wtjZkI5o1D4JYOdetLYKWn4Mx3fM2SqrIW/o2K2bkZMUrOwA4i1vFuRsvdWnKHeha7zQVsLtZGA8 sIxdYLKfQgqbVlBBdIVyIKD5Eil0YWzqZSbCWQLyy6AAdGiQmzMm+4E2bGC4+5LyywHlFsAZ2hgj lf8AZhZAi4tBwQwflrogNG3Yto6vECb0ZdC54H7iEVZ4KhyQKoDmsfmLXBruuUVUFpUXaRBQWiA/ SSl0c127ELNu2uERObPZQJdV8GqHVSnngEAECbBEZReAuUiZg2BMV+XdA0DOFEAN4lvHoxRh748y PAHObgNwH+gCysDSoT0MFuyckSV4UqoXUG65QwhcdNoJD0iVkJ1seCXsUR38HPg6ygIn5BluBL4I J44BA6p5cATj7iAD+36ES5Y94tnw8o7AApmJLT0xRPXpXMg8T1Xy0ZVTgcofExuygWgGTR4nPgv0 MAAst2nIxuWRJqk8u2oDcZZcfPBLeDrkJUweody8GHvATQqbf0G+/wBHABhiH1DWTcamgtyN/eYF VbMvUO5eKxV8P+FFMammUQzUDe67UKqvuExe7aP6g/ACCUVBbjYYo7vRoB6snn/zdTnoeJToHS3k bnj5BU07btAdZAU4S6wVW0ImrIccgcfJDi/JO4d4HjmW/Tv1/wCOk84+ce8L4lXzK1MOtz4+g8R8 ahltYGyNtPogQa4gRkjYENr1lwAtCu1g5DuoitDywChjpgbwJavRUX7gnCcB1+3cA+mL7/8Ahg+r gES+n1e0EAIoCKqGi6Xoge6Jmh7IM0f6lWVIgE1WfbcRbpZ2yE78cbJYuR2PaIhsG4wBLygEACUp EbBdDZAsBVrs/wDBaLlApADCVtjOvZBtvtp+IRlAVujANK4h/kReVgyjts+MQU0j2f3JePdPOJs7 10PBMuu8Ecuj0j1dhnIJAToUHnAVR0eYi0N0pi5bKzNpcts7nRBUCx4hZOrjkEXCRPuQUERGicps 4vFItHfz/wAbj+MR90ZBDRHjn8vpgEO59DESy3FsDDRanE9rcudQGkq8gQLcMeldIkKD5JUOSFUw 98IggZCo0UTgD0PIMqF9Z4oNQaUcfR7iPBlP+ESxEdvoanv9C3Qv/VE1Zf8A6E8ao4dBsv7+liTS FWTh0P4HEKuW08mv6ZEAXHalSQ9octAx/wAvE1fwBukqKNIdXTukyKxuI+g54pmFeqYUFmKjx5m0 +7TUYSB5I3htQlSKPNbIWFiQJArQ0l7aEI4Os7EZw3AAslOd7TSpkNBkYkfw5fQgc28BBMIcWBBf P5RdVtkkTyUhdKB9EFiX+CUaqbJ96KUoQYlWSx9gjE09pXWFFTolCiC6MeCwxUAkitdtuRxUFoOx 3GEQ8u0BYA7wQBwBO0kRsZZU3etxIAVA6oq5Et8EUCwYvlu6E1da9UDKW6fNwVD32kXm47goDOcl ySuFSGCF3k+C2RB/kkRAramiFg6ivwDAb0Uf4zETIxt/CCbAnJ/BCCUt1IEwWG3J5QvgJ1JBBSlO P9iOiNPfJtIrDMOYVEwECNWDk64lYNDPuo4LSQmNzlC/mCUrKsL+SBoW89CCfRq+6iDyOMSBSqrI gVhJMRAWqFNNQGPA2ViBdrCZ6F9IWF0gXySdEX8HRIVuGCv2jcFoTkGOGWOJClcJ1Gl07lBms2OZ 3TAWRy+MES2I0pWQWWV5pYTPPoUKamrHkeKCqoii64+ZgKMBxxIJnRsO9CXC5jveQPmhM3qRLKdn MkLI4OCCgjAnVFkVIg0m6g6do7x/K0lglH1WI4tzpcINGmdZL415TOAOsKFnD2UlmQeR9CfCxpNP FGipS/dkNYOpq7wCZtXL4DLP7CVZCkD2ITIdC1CjYqlALXuRqBUBguoyH6h+UpZTR3ijXyDhB2eC fJRbdLwmn6b4uFtPjGyGQw+RTL5DarlliMuLANVdXisxQu84CNQnHO0rESG3xHlwZcpVUyewhocO AKy14wdt9G6gsxwZlWYzubDHkgpYQEzcDRnDZvm4+UAA6yOXAFR0se8hfeJVuUdaer5ecyYCyAhM ilXYScImYusxu0d0bWmxnYic0s9LJGWxC6Rkm0jsANDW++I9X1W9yJQbYuFYOmQ8XC4WRZtfb+bK 8NsXfoZ22qZj4IPeH/QhK255IWWga/WI0LEvBi0sxnt9F3gpZjv9FAKQZGn5F9doN5FopdFqUMB8 PPbB4C6BqiHbHKEZMeBmvkVSwlJPIiFYPAZ42D18xP1D6nf6OAYVxCL5UOEMR91gcpEZegCAIHj3 Q/Mo2fvB1SZB7GsSHLJf9u14jNs3Pn6WxlO5crt7zJLN8ZJctw5QoWbf0csxHootBqkzbxggjrKM DwMvc5jHNWBp0thBb32HeLNDDtAdZqPX6YrtBv8A43v/AJut/Tv9D00pnahuGc5gn5CbHNSACpSm 3znMGOQO3+EUvIqUKALngJBQUHZAmUsU/pBEYQckDMHcO/x1/wCSIYWDHY290DloAPgAlbNGJRBt 5JAIizz9aHyLRyM4cDaoVn9SoVNjf44Q1myvn0Zq6GvXz5wwxSlXPD60t4cb+r2uu8DBRKa9SzEV l2myZjqgZEBAQmgIkSxEdo0kC/Zg3M5wN9T8n1d/ohIG7s+Q1M/Fg7wL8+coEgnz8TmLcUS9AlMw yzofDoF4RzL/AHbPkImNYcbcpmoVurC1rSF5vNrNWn0c7iJsqeG/Dopbwz/6HUIPPG474cEX65aC X+nwC/xXWUaGNImNae/TsAmUBlllPS+UHibDivFIEDQSKhBmeoeFBpTIh7YyxDw6ZOJjzPKC0MrZ x6Smy2d8aX5PJzBZYsv4EMVKxcZdT74HDEVKxS9dru8UBbOYXLKi/wBE+knFYYimH7Yk6Z5WYMsy PHo1JQZSiJG3pVC3fyn+ojGlZBfUpeFAQUnKJNfrIaIGQ5dBM0PkuQ4dNY9V4QuVZ+yK4PKoh+X/ AEPWGlV2iQFwREfVCZVditoVRYjouPqQnDSi+ZjZtwdEDCjkQC+SOlEeAjaQFDY4ORGQiv7AShiU 7NCBWEcPsom8AXIssjtEAvbQN3Hy7oBUOET90DxC4krCguoPvBLmnB7Qgma7yC+VlIFWU8yhk3Qw DRIVxdB5QVhBp8ofuLFdydxBH0u8qtwuPTHYBRQNASq59SEWjFTAEr9t4ESCpZAX0hceX7wE+Nu8 DYZZuuvVE1DMqRDEHHEEhhNJ3gKDY0hUEWrMHyhQkyGGoSxB2uORSKx0bHKAyrus2jKU2QxacAoI UMRQWogsCqy2QSVzmayRQUtfBCIaocRXCPhaEp2mshEqz7GYIzNWHcuQmFBhICKUwS50jDbRdioE Akwz7gdGijh6uvHKNKxxLseIxSIvQvXdPQEZgGSAxQb5Ip2YvQtEFLFibkAFgrAHwM3FgRfVsuos subYtje5pyErGhqCCzUCF6y3san4Awux3b2g9YghIfMJP4Ok4xWjnyhenplkPEK8ruw0dMY0zR57 DBh029LzCYG/MgWXbsjMprQVX1buAUJ2dcoBb3Q4Cgzj5fol51dIwJZaGYYvArViQE3CPoHR9mI8 Vore43X2EId2Q0BHOzOIMpTRAAW2g6GC7juDglAzvuAjSJFJnyQ5jIXyIaDtxVd0bDLpxDNoHswW dEteMKing7F1qLL1k4Uc3fIp1BQYFhRLUxSuI7IOkmYU0zfEbHjrdXQbN7/P6IZsCOS66VgdJ5yt l46hA0UXFcp6YEQ7BgFxA5OdnCM+lpr4NH8uK0rqnXpVZ36oEAWWlG0sQbZlCFu709YlStpb7qYN bZP5uXK39C8vZ9GLzGLJTlRWDjfQXHitm7BKhjjXRF8/gO7kRw+J4y9//OlguLxshGX8pe774Sks U1ZmYFw6DPKz/wAFf1zSPIal4AdxT6GMlE9wESPyGOJQBF3PuBMAn4L87g4gDp8qYIlgy6VFeK/E X/1vMa4+lv094NfS+88phzM4nujviIz4GKgPyBzTmLgLu4PaSdQAOQgx0IpoXEdhvn2ln9W0HcjV ZQOztI1THX/DXP09/pd/8MQEn70nf6b5nhGogkX+QIEwpN0wRXbrv20IQshnDMtwKIMMkgvJAs60 kjGzQKWuQEBQFpofVkTDeLAkOONTehf1IfXz8ZdclezAIOwjgqRZVFbS1S3EiABAW74y5Oy0ocN5 YOGEcyQUl3VSGsVqqL7rmEu1C+hBiMkiLAUpFE5iRT8vATANNqfYbnaLdFCDJWGF/QInFQBxd1Xz gZnDq5gBG28lTeZdBTTwXAq8r3V9F4TH1qhRveliK3tN3nG3tA4AKXK6UiyNKqZT5B6oYMVOl4GY GgEmd2zBT7xfZtj90MzEQqbPsPYYrQjVZoxRAmsjfEKOgw4+oLgzj/p4zG/oNzPf1gh2qoJM1Vwo rifsCmvqI6pGuVdKJKK6tfMACmN0CDNbnyslGjDkBCD3E1oHYmJYkIIxNXghmhdRwOeONoB3WavG CBVFu7UBq0UnbiIuzK8IVYrJZEUKGPIxMF+9jOvBA7VjFArqp50Ja2bjV+iDFYrYBGDqUSAkHKee SqYPj8EEs3+GOZyv+7IGIdFjk8BhdVl5/ulUOPsINV392O2Z9ZhgViLKYOMihvuF50sP7iMFUdAg q1rNHgQF5kpiV7dlr9hH194IKrje8FgTDtf9U4weod3GcTMRz4ExVhdBuE0tsGBFDgDajZFpFsAe nY2/dIC8gN7IiuPTSSJlBDlz7kSbe+/tS+eyZQcTjYJVG6n64iMiKjkAgsyXAVh8qZoV225UA2xc XJGJqxEIFHIl/RhKEjw4dZV+mTaAvYrsSA1F8tKBsvj+4m0txyAqd3gAhYL2AwLhBg+6LfZwEgJ6 cgPcjhouCXCNHMy4X2gkOKXHZYQkohBdIMKrodh0n4sponklHUQlxjUWFZeIBilUyXOGHRDiMwAq Gqi/wl82zdm5C0KWKXwVh+oQP3QQ0gAjFUYjMoJwLeKzJ9kMG2XgdGOLzqlX0Qccs3Je8lxH9S/2 IgxNTA+Aiep8QMEAAkYaNX4MfRyOilAeyXcsxUPQs1Ygx3rA4rQkWDu74IzFxUJozitwIU7BHzlC Xp2h9e7Fek61XySu2nqOJKmaaK91F0WHCemdpFtyPwAwGDGF6XqmUqUdkjUqMuO2COgrBOBIM6uf 6QSNmHlh3gT25guQ7d4+lIDJCeqlGnXYCHCyb+wF7kQRRdE2IhDBSECCd5dPJIIKZwSFDpEPBpxM U7K2HUKLpxEtN8pl3APZfSI6FFoh70DSQY8anxQXsbCiaENfWx7oTMezr8QpThGLSs8TK7MDA014 eGDFrYMzJA5drinRPfOVRaNBgG/vgRsPdCIzE2hEuFmG8NIfpn2EX0JsXEAkCKBVNt53LCL40jcN CI/Qiz3mvAwsZmWUIzkVUHhUQyYIlsCcMoA9pogB5Jf2Q3s43V0g0xF2ITvhc+YUPDugi77SoaA+ BxfWLh6XUhOYtWHKDyz94JkGeujdDc8JjFQD+E4YLVkBguIQAAUoMGKVB2N3p8HEC1YtdSYyfQHv Fzhsc1kEF8MEKV/y5GPtUURegF1r2HMFMFg2HWdqKt0EG9PkeJWCKz0rIXXFHc0MniB74gJBeIIh bfgYlYa1+4ghxz9v+ev0e/8Ax7x3N9pTDXWX4+sfCoBGuW7t5YgcAYHL6HTqATgWp9zJdqHJQHc8 w4johGTceyPHqk1M7mGeE3/4eX14zNTTm4oauz8RQXBBYXSOjbCWesosrpg+DXaZc8gNl7CGypI9 3YlbjQ/YA8YYiXMg2LR+IwQBTcftAwRRDcSOODv6D6NKoUd01UEJrt7uEwBVqp6yL4G1cGwqFWcA sgIZBC+UAZ3EUhYkrh4H4iwAMeROiJssDSh9Q7TpstvMOSXr7Hgig2vbBkZEL6nLK53m8wgG1mYo LGFAwtf9ARtWUVX7n07RADpn4O6veAt/StxqgU/OY+irzcJwMoclXkzXggEJC0t3R4IYaDCPUD5m RoaDkyOXLaC45UnSYZDv5jF7FKJ1t3hVef0azV13jitN/wDO5XdiXN950rX07yvCY2t5GiM1237A oMqBALZeLmgtJJuir4f8ZA03sO+CBZUFq1kxHbg9B1LJbX40pEE4Ly004gjc2dYziIhBlzfAwmgm R56pBb0JrWAYWzT5eo8ln6mz2wKET+hCJFvbD8GTtI/XpZQO2FUS5a5cJHEPklRdA/fkipWi4kLw WS/kRs2F/kMyBxmcgIVnKkxgDQpcWyk4ZIRJwk0XA1PKZ9zbBdRBgCeQJlcR/ISEa0IXPnEJHGzA qAGE77DRUjqZBUB/buammwkPw7YXi74FvA5aVD1CVqALVUhIUMTx9oX1qVRz3Ly0G6OICzCSCpJv zR8O2CQ2Ep18iyXx8T3J2jMOIEctt0SEfgUUixqcrIwDLpYSwcLoB90XLF6K0YA9oq8kVCBRga4W cyQSK04jUV3F8kLYHup+YlAykqfaKMK2KQercWrhbf8AsRNzK0kURW9VphKCeg+/aKEKIVisKQbf kCPcIbARjfJyf4zGNNAtdhls8GII5jPmZlAIMDp6yxVmwoog1EJ6syofukB2VhePWb1+X78BVJtg KTWWucpm0CkwL1jpQPclu2Ob8CYlfISkOMG/t4gRLSbhO8NyrtX+GMWWT0267jMiDSQ2Y6l04Qbe mokZoXhyFSN9FRejZdTxaPLK6QgLKgbr+O/0AW/Vhql6Ae64Bi7R9dDDY67DkIVLcc1yeKEWYxwe xDXOZqrzlC5KJYGnIL4QiD9s0sG4C+gJv4TK6lTkMDUCVUAEcBGZdhL21mLRFDvyHVP9CIgQypM8 xKDAOsSj3PQHaFTsdlMWpiTIIgIOUrk4Un8zrsGCcVswTpJt8clgbA9cJcMG4rZgKuL2hokRQPAN lAygm5KHT8/Y5lbi7PuAIGXacHvNPVKVODBLrs/FBPSQuWQOYKZPkcoYjSEvLCzTHzf3iJFFnLke cWOSjoM1YOCofrJ5DrffFLdPPBnCzlDAtFGoUNmm115PKhkOtzYEJymVFt5Pcy3kVSYfpK4q8jrB 2v1gIqDtXCmVrsgeBU4CgcvThXViQuh6OHmcMNTVcCzJ5S3q2WELFwYbeIq0oJtyFMAy04lkGF/r qmIPQWdkGKIMU5y0KhNeSAdXq6X4yg9MfOCXs+8RokU/cylEo+vn/wAEDOSti5U08nWVffR8BGz5 i+CV4AqHxU8yJ3Rots695jDBp8pYRgJHx709rm8Ewcv/AALf+6Z3nPn9WYeiT1PAkC2RVpmS5+fO XzxFWyT0lOQZDBR3JR41ocExviD5aMrs86oBHuys3Hr9Qr647fQ/7KXLAdtuC8hbQaqSlQlAAdvp ZssXLG8wSsgCAUqOvYQcjYEcivIhgBljafiLSLuEFZHwoeoieK0Ejry1XH1+YjX0v7ge5CRrd1i0 CHNgp0AoRTARwLAoUrqwD1fRbuA+D0HqQprZf0HjC+4Ymo9yXp+rV9Q7Ff8AbXH1tXW8hB2doW1r BxO/0Nma7y3ITa+H/RTGiqt/QTYjTh0OvL8/RC7eLqYJiusWoUOQI2HeFZT9PZAzFyS/AQVA7R3h EBn+YwnQQl4W3yIyrBq/QV8oUonCKcnk/wCM9fpojqZrvL7z1m5mCsJM3jWoFHXERoui64TmV+0e YhRCJWghOGD0Jf1KEBUUYpDkeleqBFOaFkZoJmv2zbVRzwbPIDKHgDLIqD6WxLLhZuRRuUpKnjm6 rUxtp1PmhVe+w8YEcnZ28FA7jDaEKkhzVFjL4nkCbnF4FtfzfKEtjz7Hwxb+ELD8wmf/ANrBELG2 CIYWKRC3OI2SLzlKkGwz0UWjpapGW/GkQEtbNRZvvmJkfuyUfyLQo2Vzwz8IJTWnLaTz0oIyQRgK ir8kt/pf8UJYyxTkLUhY26+/jDhgeHbzjIIKBAKFGikFirFIKQb0HKi+AvHchlZC5J7iLBgqzgL7 F2RLMPD8RuAUBdpGjj+f94jBvafuIi314f6p0yD9U4mZ71hf4w4zVD+wIFarBIJmQ0Nh8kaXt7qB 6CUEdON3dKTwFsC2FDiQk391UA0Ezdc3rFXB5mWqBAuUEWJqoLFSAbX+8ljlFpEVTXbMA3YYSShr CIeBUGKjMgN/BsSVB8PvTPDDsCFjr4LwbjVUFAKhfoEiv3UaWzqv4TkE41R6LxuVWGvBUKOSh4XK 1HMZaBqvJkth1ZwkajARkQBZP8xLoBIAqVMMg6W2xgCuM2ZH5AmKXe2Ilp943qEP6FLaekN8Rb74 CHbnJTx3dMS7H23GXGyoXA2nF6oiotC7l2ekNrhSzXuglvxYHXsllAqa4PUwWtRPYN4nbENj+5GB VOwyPtAB4wgIG8Da9jCUBtYP9EwB0zUIKw7hl5N6AMIYdlp+/anyKYVcIsAqczAVzDJjUO8hB4h0 NZHtlVieJcwwcOpCMFPVzGOWksLACZd5jg3FdAzH3BhT44PwgwZiIfMgOtuK9tK8QEAGHJ7X5Cw4 K/O6QUWHC0qN2wTL0ZcMQ/0HoGAqVJmb5dNNuxZBsqNoGEWIqq+2SAPaV4TtgaALC6B1hLUWEhoh xT/QUVEB6FwBG2sYtoU43mM1TbMdQqHEuuB2GkfVRNYrHEaURJqvQmSEBVZA6uAFdwExIQl5l8zp /JGmCOYtRwHzatwEwtZZDXFllVIKilJAV1U1Q0QpeB2dITK8k39WlPlABKJcVo8yYjqcQiF+8UBo dURYFLWjlwwwU51Fgn4IgILc5KJqGzX/ABgjr6LBOWvoiNOsVdnYXAlfKbd6y5nDBjlJt+t/8U5w FaO66bSocX1N6znmpi5k+qOR/wCMd/8Ah4zN5nGLj0+i503RQ0H1FqSLxsDqF7fbQj1fKowgCmZR wE1LaLM4a0eMXu4SH2zpWo7XrNTO7j4znGZ419LP+anPl9E2owYB/wACsy1t89xAuAMCGX/EFqmj 6JozecekUJGeeibxoVqIbS5VSAnnltAGB+//AAhfSjPUINziHX2fQURgBGByij7oGq7N8UtzvCEb bsSZTAMiDBM0DIhtGc/YT/DCAwhemNZqC2+H0DIopqcndj6eVf8AKrzf0KvNzyuHCg9mKvf6omGt aP0BEAbQgUGEUvSuGHbCUayuZd4NxqCOD7Dn9wHCXLCq6m76JbeYizoSRnYQ9MSqL5U3OqNs/g6p LkuBvhW4uqkioWACtOF4Bl5uKFPAMIKcDpDIpnjniLAqjds5e7/hvibJvhnGJl5ZXh6RMDS71O0r uwaM+ScWnbBUNY04/uINBGLz5JpC7Yi487Gi0A3/AJ0hUkXR+aaC1J7klggyhxktq2MA8SlDikwT Qcy0jE0QmhcEvTEqVXEGVOKp1pxuOS4aYHP+nzcvHgQVipPB3uo3Z4eGkAQBv3fCUVk33UOCENdC 6ypIK7Hqf8mWGV92e7cYhHYECJChiALOd5FTLMmYilQ2Eh2PPec0KV21DtXaGIrzLNx2ue1NRqGz ++b3yzlugTzTlm0gboZcwV6MKtIFQb2chjL8D9xDYlNZJ7sSkhm2xHowTMVWXCkKYC216/dAOs04 T8w3EZaM1HFlQACum+EjcA8uX5QXpSYGBpEACNqKAIWu3BXR47lGmVCPqMxBNwVWQ7sXU4ZNFCkG 1MnNI6DUBTPEueqKQBofeMwGRnP2AxGLjOH6CZ+koQClpxIAB+ecQWSlyKAswtyyMbibdqB7Q31P xRFMdSgvQqtYxBeFU1pi2OZpIXcVmz/oxVLeIGO/7bSwgtywBJiIpDKhtShuXKEtNw8UVNBTjSeC X95rJWTl1TMXi/hmVAFgNCLtY42TFJxgZz54IBW/mke+wlzQQa/eGUKGwb5xBZw1G6wbFUMuutIp R5QZeNqE0Mmalmdt31DEBliFSA2kQvkaXQUy4tWILsBS/IqUJ9N8ndXFxYwqPWC3FeR8LC1ZYH+s SOeNxs0BIIWvSkGrihFjucxEKM3tAJw3lkqzgVFqO8xIhPHYZ2+6BRsBiiBYAIdk61sy5fJY/A6Q 5RehjhyeEvySVnW2nwmNkpbeuOHvAHVqc1rYXthcCbWTY49AOs0lRhM/yS2Q8qCIHcPZp0GIcWPy cjxTppydnJ7CfB0kMIdpZ5cjreeonFGR6iCItR0Z4SDPHlM77it1JrFeDKG2yIqA4rgU3WpyVBlv gMOmAJPCt9QZVXg1FnBUZ6A8SP3sRl82lwF0KSlQZK6HEHvzsQ8LBGL67Z6AEHQZ7UPZxplO+YMW gDUW+iP7Vlde5SYZ/D98wPrPe6t0iuMajwEgTkTdMGYpqwCsdmDBnfPkgILme3WIrX3w1gMvE1Wk yoMHSyLSwc41dBDMtCmSvJcGM8EyCHFC8+uU2HfBY0j5zt5gBTq8MJFNEz88CBDbo0ocwHVjJiUC NHgWFM/857RamYCHts7wM6xhmE04w8Cn5w5AJNoa7Apjjr9HHE45+039Xv8AU+eS9QKojiyrA7iB cKtd+6PGs+T/AMfL6XRo2YVdg80u2pfbLmC0HTguW0SnOR7yz8yph9NV0nrHidM3GjicdJ7zwnzK JuGpV/TNd/o3xKzf0S5dK9DWvwAwfZo/lwh9Uto1Sm5RtgVLhIKYHfQKuI9SJVNs/nA3gNfQ0U3q 0WEqHKIC7eqZLmeFLpBask+wQIZ5Wq84Q3ellKoi3tYC1Gftw80tNY5PUGZdYidfID0nJVilAAr3 IdVL2mcB99v18VYZ1/3jvfjFytBbolJsr6qlJLQeXw+m8/TvGtd4VspeBnF7h1vu1WENFHsOIcQh 27ZZp6NIWToMANKCJ4Bg1NEow8wI01SVZ0AOHfiUbmNxiixvGLPNGSrNxwvmcwqW3CliELPMNITW kaeUPWE7+sFOrrv/AItzDX084lyu+Pr6yu85WOpJQVitamo5sWpxJdSO/wDslUcX7GUwqZZBApBa zqBVJqd0RBEBRsQIR1armJAxDhTKkLdpQmIS6VMw6BGrM2XsJ2scpXrlaM0pNxaYiTtQSggG20V8 0nP5QlQu3ELxMsYMXgTJQ0QZoMtEAS1M9yFFJwnP6LRyKnO7PVKA5U/qRhrsUFg/hb40OkTpKtW6 FhRYn5HETPi2fnEaQdvBTPI+sZSgsE1CEqpoOsZ/HHCLTeOIHU2RcCWcgoFtQWN/EQJd94JZrT/j AgYmbQFzBWGRHLkA/cITXhZiFle9ZCyGFRmqpdC/YoCDHM/IlCCgogrSGjc+6ABpvOh1jS40tBjB Y33RCYiACEmgvsCCLKd2TQohlWGqiNj0IdaJfP1lSV6+4QFUtlSjeGLaxrrrtJ4pCGzGjydUIGYk mOFXcWcIyZcPiDmVGxN94INgbWoJAYFhEANmirLAHGbcVAEUa808onaMlvxJ202RHVsWII6qSuQq nKCVjIFVnOAdQokaCEPLaHIQ03CUl77Qeo3C0XflBzLbgde10gzCx0xX3cuQHouiyAhOkzIOSlxW V5xubExzEphurdvkS/1AubrCvrvLrsQCZ3KwQWDtIdLHbFB41RaCgUWBql1AVFQG+MJVoBmRwcoE N0crpBIQA0BKAIjBthLtGWZDLwsboQmrkKB55QY8Qt5w7dSvDvulcAwLJALANyD1mJUJT+4jFaAK 5oByL/guYUo4t3Nh8IhPqAdtAJvfxQxvmm3QfjS3aSCMhKdAF+5NOABRCpR0F+M6pYDlCC6opUn5 UTMBLD0nqRm6xRzdrZ9AIW7ttdG7AIAat81g3kEBOQIbl4wkAOEQD6TbTZwNVLhaiuvg0y+4NxFi GR5hA26iiPSBi6h2Zsxm1xEtBYdXKqFiXa8Y8BOnqSJDCupZC7W2NTGbMXgc84ZUBWzmxoq13CW0 Ko9BDlUDJEGoyQLBNgd8RqGLKGBwbdFaEb6AS2Y+GXgFmxGnvGrAVLOg9kQU7MiuvuyO8bHdgS4b qgHYOUPI/LM6K84Ao46Q9od1NtB1RLuMjOYAUxIIKHhGuc/HDQ1kBisYzT3Urzki0zMYiu0Hb75F A/sU0ATGVvWUSFy7wISAnAAesPpjG95+vaYRZP0HnZZv2ATjEthhfRK6JG9bTog1HU1tlMv/AKIm dYjYmB0FEdYU8DftT0L1exeX/vX1dKqZ+vDs5P3M677x3IOCuEDH7hK2NqCXPggphVnMMFP2CIlO YwdRdcn0cZPrVbl/6x8/tLNXCcdJ3+mNyia7TwqcZ+upW+8olcGqQn2dMEANUe5HIi5+e+tAC2lw IbFDmAg6W1PIoyvoW5/kJuQWZQA7Fv3EfMfbSlQwPan0AzfaUH0A1JwccRUuIDg+6VswO4CKaWAA /jEEkKOcHmQ6oXJYBkYWl68AeMVpC5GcEiltv+otB/esHRmR9hRoeeY1MtisfVs/6qw6Fe6MmPf/ AJy7b/4vn6Nzj+e/UDRixg8IdxNARtV1Lq4vFzwu2ug3yiseStyIGW4GUgKs7CFdnuQduaygdRSF 8pWGzqGA/gYwmywf2DTLCDlwlMqZUbFYn6dJWxeuh0nRl4oEW0NVAAQA5Hsdvo/U19HFyj6Z6/V+ sbpHFBELqlrEO08JjFHdkNuSm8CBtM8cTGBE8SKBGjWhUr6wcw8OA5UHhqNTxshz9On6FGrGDxP4 6PzbKAghS2WQTCIxAGAuKjKGlfp0z693XHoaEpSm3H4kzj0nxp5ra6kYoASERaom4gL98ooRbD+c I8DjzlRcbIkjxX+GFCp+rlSdg3hGVwlIjT7XnJDbO3UBL7EN4sB5SxYos5aL1bql7eMXOvdMuZIF ByJBxr76/iSTcMfT9ERgGuQroW1YgGtozVH5Swd9evpGMO98cYYXF5lkgUgZ4VJJcW0vZEl3zgbf kjWIux+R2iWu11J5zaUzWDL5JcJ+a4rgYsTWbINJ3wgowstBEJUPVcpVkBJrnzF4FCbHjVBaYxIs kXhBYJq6Qsla0+EOrofZC0t7kFg5UBRR52g5ZvvNCvS4D1t77a/NLuESnsgajUSPqkz8nbxkivmg qtrlim+2cokVtiGzE3+MF+c4/cEuRysYDcxvP5hDpBVkBmc7JAVEtuMLFmagW9w5kgODr1haUEn+ cle67du5BDPNVc0AXxbn8zAb741+Y6kqblZX4Jaq4UrCA6C39ULsqqRG1kBpeEoGrTCAMmw2xD7I eTwmFElgts9yUgEYYE6EJaCEWwgf7CVeYy+ECLFWwOCqwJdMhEUGkL6tyk+2miJM7ZXeJuOxvTMi MysFEAdI1gEoKaKitFFFATczL6kNawh/ePGMo1o/nBESU0lH3RfMnSLhCBP3lsb0ur3tDCzw4k1a TLWgAQzJM8WWHtCNzkiubVY9lIEjZVsfxxBu7Uv4I7oVDMm4HdAGtKd6ogIWr3DP3uJwvqvhQfku f6CwmbGZgTN+fIER0AMFvm5QzrTqj0EW6LUBlCGdzBx6kOoPOmtdem6TDsMB7m2+XUS6VUgPlywH nmbSoV1hKfsQuFeV4pB5ZGSxBUFeJD0WJUEksARfoEMLDTABW2zjiGOjsEpmGF1TrRdA6ZbnM2FX YD0YCRgZ8IDqgRwDvzxAzTMMNjvD1YEQA3kH2POB3xK/yAeNAbQByWFrlJeXbV3oNCNMTLJGtrEg XHhXJTPf83OmhqWagrQynCVAKpyFvX7hgAQ2td+KYFJgdNwVDF92KqtesOVcnfiD/i6lMaigLE8x Ded5tKqsTnKBvB4Cqmc5RbnZtWBpQc4C9EWA821WGI1zH2ma7SvP/rHeY7/+PaL3Dk2Url4tk9QM w0Bn88IlKirzRKQR7f6iO72g+jojF0yFi1XuB9Bmc4m2U/TbH3mb7zDvf05vP06XNzF9/p2z4z7z c8c/RLgB1boPUdEeQISmD3nSEpHBzgz56b4VgKNF6uiIwB62BUGr0oXCDh6Sip8x6teMWRRWhX5G dahr6VJq38CoP+up6MJXCBQ4+vrECMs1/WUAd3+jcQO8R0xHpZ6kagxmSLSHUYcmxHkYJuhaLV9X P/Dr/srlx/yWHISaPV949sx+X8vcQEMSUURmVU49AdxrPEFhb1S2A23x1PPA2BpmFBVbBFhrNJ2E ywVyGnxAQ4UGFwewh7DO5+QvsKFerwiQguad+lhpwg0LYbvrQ1eM75jqZUC11GiZecWXwCCK0lrX foMP07MrrDv7zr/y+v03hWfalEwVZluL0gzllm5jJpdFMsAF6tgQQez+IabTUEwEp3pUbtyylB0F JTRqqOxHVvYneHDDnKr2XsuHqPK7gQJxA6ybEsFUtIiC0aADNOE1hgzNZWqhMBk5IYmUKoQyme3M S1eO57JNLFMEr1dJQygskrRnKGbUOEKauA9hqRu3RMjJ2KvI2oArh82SWpZ/1IJA3UaEbBAYGxfW AIgGazgN6dvdSq2DSVAJjLPRkv4lMZIyfkUuQaoTue1UuEF1ssuCK0YYyBFu156yVkC197QVhd2T JI7aSxAaLX5EMXcxWFIRTDMCGknSRigDgjIW0E5PLMoijq86Aq1tmLfNs3E2pa5nqhS5ItPRMhmw zsBunE6+cRMDkd+KGigSxnmg0GvCYFEzKOAIhcmhKY3M4pQBSP7iUxa2yBd31U3iMlHhorMEDCAB 1hmL/wBIYNn6UGto7JYVG4sg507pGtjajIYf61f4xCw2SIoyDnbAHnQUfNA0XWLL9xs7SYqdbiKF epJfro5qhkQJSDyqlQ3TINundKCZaykqtpTB5Qn01EAG8oBILgnwHjSDmK6zeXZ2FQ/0jT0vqkaM CD4BGYNTQhp3AkMnQfTaWtgVslgUJAjotogUAFf1uQ3BeprGAAz2BEsFkgBQB3/zPwO6Bl5XscEE 9cpKexLcH+AyNwKgKw0YwCaL4ShocNj2KYLH9AQFaiRjaOQhoGKPtYSi8A82yA7dfm8RFGtUnDCL ZxEBUFPhnoEHtBvGpHsC0hvuiXdwD3QUAlOn5sRJjUxD1cF8cgqp214VA90QLRjqrdvLlGg5lGcB EUMke5YuMSrZEALWBwmIy5qqYaPiC8iPSp3fgTsEgty2rpHdspVtvXXl05B5pXp3UgAFHHmHbMkL FDYTSRps0kzb7FMCWOxgHECRy94Cxxe+opEmpJgawoYjDIQLagJsV6haKRcj45S+fVWR4hdIzYcY IAudX6AKwT8d8iQHRk7kHcpV5g7sgM0C2FasiFRZCLEDgVnJZosgQPHmJODVvFlZxiyuxBgoH9xE SFdTwyzt6rFdXFcIylRguDZIGm3NIWjQAsbfCqTQC1Jw7NG0Mul7gxr5V5TM0ED7XUFpiFVINR7q gdnQCeQ3mdL3dKnVjxP1WpgeFDaeTpHeejC2V2kDIbXAMiFiKHuVogqEqwIY9kA7mdBBa5+nPEpY +/8A0efl/wClg+080oIKIggmCWhwDbzl6gbOIMAAzto0qKlLm+zzdiVygaIs0Muvp5/TX/F8txWO 8y74izwLfpZN5lkvXeVvvFqMheZlZyaIu567QDqgEC8RsY8wL5nNrIYNnBM6Z3m8KXwR3DW8451R fZeqveZUjWoem+8t8FSmd99EQOsx2l1vE2RzUqA8IMQjq5OKdGj2SLmuhwJlTFrGT4TJaZVsecvA FipjCTrth7jiM1YX/sJVmMfV6/8AhfX6Zvt9eWf2pw7oFqus/tEhaBDqbG7e9xWIsqD5j+i4NAEB VATy5LmoZJ2NN9DieXozOLheqDEIscpYLcBZiBojwGr7G4cBWtHJK7ukbnwt/CIKhBXgCXUIYcYV advprq/S/Kb3O8c/9joOsFHm2JRETEKkk1dReKSXrr+WqJ8rMOgG4L21HRMPl+K0P8LJHUHgSoZv 9DRw282F4+cFhmUdDebYQ0ViOiy9lh31AQ7dXSsSFtYfCy2vmQUbhROuQTFNEBRqwhhAPAYQmnYr IM9hg0SdadKCICIGK+lPCortUSF1gqOcgY3CEVRdp/sYX9IFL0RAGv8AjWSiqq92KQKfNjOeYxv5 w+0iXU8wQaNgyxfKcrg+SUIkSQS0Sy95FuLo87nA2ZakVJaVyhAEH8YXL6Twd+8HcoSs3R7xbYUu JU3IAGWg2YWbmX0s3NUZKHr+8O8L1LDX8iJt+NaT3EtZRs5wQyIUiVFCP4DPzCbETzyageUPEIJ5 oQZDTOT9iQQCG63juK1YWl9ghS2xdUgC+Ot3RivAKGeyVnGCqpVYbZAywf6JnpqZF4WsZ5GYizob e7k+5C+DjcB6Vls+FQpWkKkKu0cjMbjWj/EQxEJjOtwSXQFNA4yA3K1g3RQSv0ImBhACc2cv/aXe h2jNky2p7+dxbTFHAw1jaS/BSP8AMR2KQaZhiAFj7URF1OnyeLXjMvJ4SFyG7/TUFbcmiWhAKLTB KgsYsGRHuR2VSZtAorIYx6glg+z8xBt2Nhx4oJwjRJv2QF9EUKWSosELH1B9KvHUOLfdHsCqyyCM mzDCEzMN2ZBViikARYWw+wl8bTFcuD+x8k8EaoMtHKhe8K+pXW5tPwnF5obEbtoyBWKHzJZzA4qu DZ8vCIKz3WdDQ2nQ3EIWj0HngkGtH5WgiNax92WJeAJFwVMvD+cINZA5jhUGSy/AwYDqWLAlw9Bu C5Hsg6eMMGJ49A+JrNAl7joBMQzAI01AW38kgA/qNGyFLdsDXvOJ4PJEbYNIEXtvOMMAaeCnMyDd ekoDykDshGcvGwCTWSKSigG8xaNwEVtqTvGMPVBiWRi1ECJqD1OA2cEKQOA88hiwGNrp6K6HSF1a A0YAaLLc3hAAQxrYEClXO6KTuqSEZr+IoUDSBeCllrkflHQYIapsCfuZCPWXfqNz2D3UstPNWl2Z B63hKqi0sEGzNtGti+gO8yIvWvUHTazOIToRJA9wdlRbzeMKU4uGfTnKVgmrESHFWErRfW3i3CWh eVCAy9weaHA0CAcoyl8xOrYfqTAd1UY7GtvKBuxGcsrv3B1OcTsjIUux2RwZRVbyWh0COF5p59CS bWbBSKFVt3MTAwRciAQjAINA0QC8Tyr6HeJnv/ybjv8A8wlDLfcCFITFQfoY+jig0f8ABplF57+a JsCY/Qqwgwh7laVp2fR8c/Xzmb7/AEF8pcKNwuEOZxz95vwlxj8S/H1gIEljoieEGS3l9yCHMJI/ UZjR26sDFXtimYrXq4Ah45WHh1OpA5gEa6S/p7zcxLDP9SLuA0hF1RewlLBA+Iga2LR+48YrSVy+ kBIApfgCEke4DpAyg6LGG0nkEFf+xqeH0VUNoFL+hvM55+31XGDboy8IaheS88a6QtD/AEF8B2OZ VZyQdjBt5I45Aqx/gYlK1RFzkwznaUKdHwhvjDZiKOqgcnn+TVtlthSABsrEew6vaWMQ0d5spzL4 HLd6f8L7Mca+nh9ODa84+vjUq+ZXdlMNwSXObyu2SQjRu/wtQKIGQpkhqfosfTFogUDWJA32y9MR MtiLZlQwZhzi4DMfa7CmN7wl4ajBFn4soJahJV2cFmhwPxnOylr+kjKNQUICrKyv0c4qr5qYMMiQ RvcTA3LYgC9/ORugpAYyq0vnGyyNEOXcKJh79kRTKHbEQDXGU8BaGSkhSwwA9GWIRJqAvWhMoGKv KzYg4lVPGjRJGJ3+Nl2VwNgiqniPoKytSzQ3KHSyFyQzWOOLVH26YgbOMQCxOxtiDygM2yCoRliq VagYipJVvsQogoGwBWnC24e5KiMt48wncYCZZXUGyoLLR4iTUcSkg3bCdcEFQnc0gVIs1f6AMFaC baGuAeBkUgLHApWZRJbqDrFiE0wyNlwN5BbaIPBelrEqmneCZUPDnylmLHGaCoD1soKk5Xlf7I4A poXMw3xVX2kMRt2SAAex8gxKJT9kReCdAwBouzJkQdbF9LgN7BWoHCK5SD6MhH+kb1BwecA08+6Y CPAKeHOvVR0PpdHnnmDOWQFRDUehCuqq8iAzzMxM3T247FZRWxAis54Rarbi2k7xyPPDF1UK7Jpc nCAU2iKSApqjQEaUBqcCXCKiMujLn3ktxeWy2gYqRb3gJn65T5whW1xQ/oQVBm15R7bf3SMgoLX5 gBCpbygQaUsSWustQVNG69RHEZf4pi+7mWfJFMKAKJkMEg+tGYDKuaESg10HCWzZYOD1EMDaEqkV FpUYV3FpBBN9nyL6bUwmgbZja0h1VptxAgqQfV8ITbXdFQMEXLuQOJXDYFKoHyoCDAECkkVGheiC U24qXsMJlxAf2jwjEgn8tBhBmzo5XwVMqRwoFAFgIhIIVNjV6icxBj5ibTIop2iMzrbEiEatXEbv KBihD6xlm5ha4kcrghAE9xSx7zAYAjnoYtahD2qMMwSOyCFzCL/KSvlN23pcFhsZjxhVy1vA5Cir AKGHmKB9rL4suk1PFcz19L2ioZqhiBphM1tGXcbztOVq0HvVsBwG+r8pkVTWjmw0YcrgVKReRVqC rBbEL/VVt/kQFOnKO52g+l82hWTEyd5BYULNrpTsKB7irbQyMfd0QZUowRWjJUWZsmF+JALJdKMA VQesDcjBdb1aHOGobQzCg6VcAwqqbvcwLXMz3gBpFdo3vUcovyNvKyWZifa3Ppk8Y1me0/qjrM8/ +b0/+jGHUryEK/YvGUJ83AHBKWkD3YtFxEGXs5WqM2UATJKORQBMn/DnP0x3ls6Ym+81ziXqc3ie 084X0ntHcAQHLH0JQknbYCMEBwRAwgAzPxiDJAYKKvMhANAtX4hGN/WlbHYiRACc6nkTLTznjNfT o5i8T3l+My5loKXXL5Nj7MkFPAPEBpKYBve4MSnw3WwhsyqDAInKRz3QYQMIq9rDye0PG/psltf9 Ovpv/rz+hr69ZV2/eADNLU8ZOPDcuIOSo3Iy8zmBHkZ5LdMRIPZ+6CGg1rLDql38IirDOSOpzwRJ votRWQ4SBnt9O8L5l3EC0Urh5+ld8zjMw9d1M1iZcwOh6fXPjOupnp7xADRk65VUelTUvg/Nyy6S ty8gKv5Q3L4Y8r+aIqEL9I8iNVCFZ7ygagqsLCoqyMvPiBCAOv4piYJlExy68x/YlhENPnHM3JIG x5onMcTwSsnA6QiJsVEcjEi6S7toFLXBHCRwzPsAwUJnwDOkwKpJBe47JC2GNvoWFgEVwMHhhNck jusQI22PGjNnwv0dIUAEZbqUBs0KzrJ0FSbkOD5bSsjP+CDCVcvb1zaVLpKDBilKISxVgIrFWpDx 0ZESwlnlSo2UUAh45SBZUWBlohwivzInSKX+en8C2gZgNUvvEDeOA8gI6tq5vigFZWvzKRb+TYgZ k4ZXzEmNiR7PyS93F5PiUdilvB0E6u8e2JfmTYkVC07gA9RWUku+pbRZQVeU9iW6fYL+kTJx/wBo FQyYXX7RBMWNvIVYVVcgpS6toSg1BzgtWqzUcGJG+8YMeqUwRlAqnI9pimAKii2KbiC2jTdgr0oL N5i1G4/shLphz+gYe3mBeRAPGIIjzHw/EIy0JYeLV+A2xEtIuFU1h5EtA1/zG4aWKSv+kBQVPsLx iCaaW9lK+XU3A2ZeMPQIBKxNLTzQLlFgEdb6vsiEuBp4B2ICIDaoQJMn3GWsO0xTRDYckDlvKxuk u5J8ciLoysuHWGgyT/cIEBfP7mZbC64j1CKsIflwwigU645OaHWv9RogC+FE4oGl08XvIfRBAwSJ 18UCAi75DN4opmh2CVPTG96JgjW6v3QTOPNDMh8ch8RSD3npohfZqPWIhymAfTCIJ6fmLS67YftQ xMGN+eocIbk99Mcy0O1hPEL+MoEvw9IARHmzAvN6y8JtowYi0aGWslXF1vW3YWEfcBTPCcCkA0C7 T3giWGbCydiEssoeGpUkTW6ikUlWBczdX6+E6NgCgsRcH3K+pu/JKOiYRxcXkQ0od2vIT8kCM3TJ AKz9zesih7g0zQNoCt+PJEE1AJQj83Ag3fKipDpl3fHqsc1CrbIMWFv2OsWFaZFrSVwLKq01UYtS Bth9ji3IXUCVP1ulV0FQZhRdY3RiE+D5FsgKoa1QeopaA/QR86WdXghNhrkHmSoJo/coIgZjDosK VweJPJeCSIzdQMLzFklDsbIWXF4auIhX3YKO5PCgVPOfY8ULr6eKaXIobc8neZe9UQslZejXxOvh +GJnm4Wp2l4D3X3itDYnBWef+RDi/pqZeJ8/RamIi3cp8oOnMg5kXXtqiX1xN5/8TJIye8qSYTB2 t3MkBHKD2vJxxCZavrVyQ8TlY065S+5mo0JvpGPK8HgxgGUI/wA2t7PF3Uew/wDC36O56xh1Cbu5 eyb6z7fRddIj0YHkQDMbzhAZLgfJq2yRVM/ZJU8k3/UIqj3tleOf9SGMw9WaUeaHSTr0F7x6W1M3 iNd5y2Zl+UK6eCpde7ocwCwotfDwhfl1Dc5NIXaRRpIAwR1V5xli36YMZs2wocKijnZZm3C/kGpn d6hncf8AjZ9dfXVa+vPP2+l77TF9/rSsJAs9PrdZt8PpSzh1i4F+becqQrA9nIUs0yMORCwldW5m 4tQcFZJ52Y/LLZr8xf0c/TDDUXv94njMlTPSX5zyxCtcT3/4xm/pShPcnfFmwBwlWXlw9CviosbB tOMa/GqANFWZPQS0hWXER6V2uL72+BuDL6ltvv4SJssk/BCzFNhCkFOyppIkZbUpT0KBqYYBEIII tUIbN3qIVY8ZUySXlQ7xFZFJBLhauk4JTLxgu2rRfhSpwXQEW3bG9aYRh3lDpnxMZq2eDL6OiToP 4ubHO22+UPSHx6XuR2vx0SZWLTK9JWojgc4u3KFBOuYhdgTdi/CGPEJCNrds/co4FCg/hUuIr+1K SPZB/wBkVgLprRVenyWYpbkUefkRcQwsFVMpMQEBABafT5IKtxUIi+oyrudI32gwELMsskJwQqEe yi/v1OYCnJ/xriqxl9uQUrlpVINVPUBIqTZMBHdNvJLQQbp/LgCwDV86D1UKbJ8qLrIU4I237kLe E7GSKg+QzO+pEgaEQ7LEAyDjGCDcEqJo8Eq6y9gIRT8mmITDWFru1u7eILK41+YILfN8w8IPcDxi DjUBbSBJAoOfoAaEKR5jAnoX4Q3ezR+0vGgUAyjJGpDA4OvD0e6NkpMQUkCHIWMNJCepQhYQZM5F 9q5bBCkzK7wAG+GWnQRIbF98wo12mAfco5yAOy2ZAmQmYvUTEgppCRQjVo9oj4E/oDMM3ceykRFy klgAuCACWDZwZ/aqCAusB+0j8SU5C4QMHDBQ3uEYSfoMUA9T80EeE1TCemR1F+SYgAX7YMYBbpJA XLrbmyLJV46mu0eZJr0kGu9x/PLiWdGy31S5rrBJwh6hexwszML5VmFuQqgiXK1plYWOonZ88WCZ voh/5LEfEVM9ekVHNdJcChT2Zg4xXdFRsGOag7IBmyOAgJV0VP8AMCoKlGi645Rasq5aAA7CvH3g QtaRDiZ8R82UFGKDzQjiEClmeIh0waCLwcC2hMMhVA8zHBEB3CImwiwzsDDVmHq1FBCCZ0zrAR4Y K5spEHAXU8ZUHR3rP6r1inTFZ6Ab94KsUEJXZBr2JmoV1C3yjxyGWVPpKT3JvTDqwbQ1OXhv6cy8 PihcewlpYQh70BVCx2PAJmYzS8oBDIkxkcN3CKza7fdOQPYCAiFK9hDPzMMFxtqHQ2douWidWtLx MKA8dRdjMCDqzBQ5MNkGC0aUsB8GqiwCnL8RgLWnd2DwP8jBUc/R8ajuELCbd0HJnQIuaoFjDKeY wIyfAgu0esq3nmRQiVL9JGyn9I3eT1zwigm22fd67kXSl8/91D440DZTRWL6iP0oIWA1E+TNe5C8 4cEKw8nrGW5ZEBLxWagdocuJlfBYAuO8fGspxZsqrbCq/wDG+sM/Q8al1Nstm8zeJr6Zg6zMBMCG UV/0Rorl0wovJCW20iCEC78+BKCQxeyGaq6PcIEFS93iV2T4jLzmNMYkES0v5muwp4n7POXaneGA p1bLDQAJTYtt/Nw422YhlKQDgRAZ+bv3QxVNRtCBnss8PefR7yvSckz2me30z4SuY34xLmcrlZ5z f03mUfXmrnt9bF8EbwAqvOOmdj2P+ndvPaIS5W+81KhW+YtTvF8u809Zx1m4Xz9L8Z5TtK7e8pOd ZQjkheKHYgfkU6rpiOVWI42wGTE/JxiSWZ9xGG2FEQSDciKikV1CMhmil3Iqi6Suf23Eq9w4EPoU IQJOpIlqGN/lKms5gSAA3mNM72GGca/1H14EEYNPVAIRcUXyZz3eSVQyo5peNJETCj4m0orXz98M GrpVNyZAoeOSao5WZknsDDkhzODGst57MAWNpUq1k2aEsCzVlpwHbzICSHBSVEWXcSpCDUjJW0hN hoilvLSahJKyn4KXi3CciBf7F4YGjJoAQ4gEGqKlSEA1VoJACuRQZJIqOCVoQdCV4B0gfJSLNmtw XwjugUKPA1JbCK9tsipG53UlKLkQSAW7GKn5QrVJRwHWUuRkt6pw79dUAFhDURGuITDCJhXBmglI YRuBkx/ohoTPjkRFS3RQKWpxlIjeB4sSPpkDEJjBW7XMDbYhcsBqYcD5Eswqsqfxg2pdAELgH3hu AtbA/iEf3AGE8H010pS2wFlyErBy6h6hjlhSuyykKkJshN9N0BVUPCC7UXYpMtaYj7BMshrPtIuS 19aEsji0b5coRwSLMVTK5iuZEXkQoDRpHB7EKmBaEBo0nXC18YkIc7sfMgADdEYgCWBSqiKEZJAs ftIR1zs1AU3gGHk+6FFaqvxDum5JV6cuRio4hJtwSwih55Ev64O37pkSlmBAMc4ZvxcQLCnUQLJN GSWFIUb8wooA3b6CyUCjpoJdBvgweoQptWpgi418uQzrjFfBFwvmmTRhmv8AMIiVXK4le0uBjeBl 5jMW9DC9xMK4CkRnWx9iOnwD5RHttm0YlFAWBY12xY6Qq0WUmVS6IUx2w3RUut3HMxaXTEB3BAxc Es7PUZlxosIeYTkqytJjHpR2tidnrd8gxyUllh5BggFhlTX6Uy/B4coKM/QIBcnLaEHq/wB83pB4 WOzmgciCxTU9VQvi67yJVs1ByMphj3MB0cuabgo9ACWK60ciSKfjEZkDE5UD/cRAWF/WIE6w+34K MGN2xq8vL1qNan8cw1npmB0FkHEeAhj8kuByILteEYU9cxF6CkYQnfgU/chKVL8jQFXmmRuXmB+c YAcxHLaVTxCpiPF6zcyBvVvA3icpQILqL9sW7DoeFmwwCgrtfFnHJomSJr0R74GMqq9boirSo+ML BLSzBZeJQ1bgEOqmEwxRpdcQ7LNF9hg23UX2M8j9OOv0d5+fodKxnDby5a04hohS4wAdweH3SmHV ygKehGEyR5DGGEhqgi8RE6t8NRp2CbLeFnk0wcf9MIEowaqgCt8XgOEFszEKFfqpL2S5i2DIQeB0 TBw7I/8Apk/4N/TrLnD9BvEduUNrhei9gPOjMkpF5uJYYUUyLlFkJDIP8kV/rSEBpLy2wtjaWwAS vlBMuY3zHVwj9mFeYghwlcSB/eNLn2i+lG6QKasNAfMglBNkAN1FKfpiYF//ADyMzt5Bc9xOa6Nw cugwVey5b0RjepT5Q56TjE8ZZLmszMzfaa7/AEzXePeY7RekuG0/RyWfV7iyrmJpFE6BqGnmCm7k jFq1j27moGjhuYWzFJ20Mq8QoDQy6kkIP185nxlWUy/o8Y9RqeazWWPrc10ZqBhnt/wcTny+imJH h3UchOsKYDLc6bTJVM7PwSiX4Z9DV/ck06oWtKNK0CKrQ8AJREGvjChtGSmMTw+aoT9/EykVujZO RVy4t404En8G/sI8MC/u+URDYCVrB7jz76KjIwYciHD4rXCsmh5wRcuYGDACGo0SK6x5PvA2lCTx mWg0XFkPWA/pAhqNv/WLGJalnBZ0AGxoFB93IRKsxKUkGFuIvJ/ZhTArjGZIsPBkSrG+CvE3CzRV dkSw9vR9pxr+EjCZNzJmamiAihACOyyUCBwr7hAPbAJByFayt5J0yBArtkh007XQHkIuFl7iH/oF MSrv9a5MDKh7d8kszEwPESWBTxudQFAmZAVMzYwQLoRw5I2sXD5xuc2nFtBfGbaXSFahajA32VTi SVsKNwMRJhOZUq6MWqIWmwioVkWwWQqFkYEuXoX+rg10HeB7pV+4bUgXB2S4C6OekdQ0ZJk+6WdI 8z8pOExw8oTTTT/YzMJ7zGtGbeoACXr+vuEqA6Mw85jdHH8iG1RSZgAMA+1Lt2UFF2g72JP3G4Hv PHSIJhH2OYYwqI+ahhKFaAg2NBScKtkHCO6U5mVrKDtODvXJSy6dj7pigoNa6JxkhkAAOtFsjHGT eue458YiqOeOyK1XGQIYQVBkgFshhf8A2QgxDinBCaJtgogqHV7JieESWbMMjHuBSXVKt2sKUWgS vIgkKBhGr7oHYqirowVwWgLOM0QDGQQtfQRgi5V6xSa6UPwH0mKWO2KmQYrNt7ekGgXJy+oFE1CG S0JzGF1RNVulpdNrSuv4g4aQnnpoG5ChJAtPWk4iR30ksTTDSEHkAqyXiBNA4YY5wNQQAdkwyQFP /CxA86Z2ZTXyHwwWRjQu5AgAKABPOfEQfkJcqD4dlHZUw51K4A/UJr0RZ9fXiEDoRWYI1rnbd5TZ LgpNiHkBBT7IfLzcJr3nY44ONk8RgdpFU9VOYUGu384BWIDu6H3VZmukRa7koHqlAXkEDXvHq/AI G2pSVNII8ELF4eCBSmHQdVm/f6BnMoMqQ1GBOACcOjcakA+KJgKivKkaOzvL8GDEUAt78nnHi6oI I2YOBAs36LoC68jw6oTparBob1nKEyXIzpt7ctsv4KdhnuIEAphfNZgag6qFHRC4lUfsIlS7NJYA zZOglavop/QGUpAdhMvFlAfCZQHT6v08ahDArfBA40gjlgMQWcKxBqm3B/LHzF7QDMzNvJBolbTZ 1gS6XSaQq5ZoC8xT0Chr/l1KNEBeESGvZX9EOzdZP3gGs9gHq6odSC9fiI3VvGhs/wCy3/xfH/N7 7/QcnJijYwuA+6Cx1ldAdSLnvNrgIyGizSBvc1fxVLBK8vafMymdQ4/MBD5YnVkBr6C+8rPaPtEq UXMXAd4v6DzPBo6IHB7OYe5FAIxq4Cai0B+U3KHDs7EddqB98leI4kgBkPos3BXJMu8+yOvQqb2O JhELgM6rIB4MvOoPrKxB7/aP+/QlxxUvzmek7zzma7zPbMy3o5B3IRcKEq9gw0hgZAA6mV/FTSBg czlPLCF0DEvaRZY+w3lC9bl2eUWVao+4h8nQLt5AVFtS/DJR1CaOs7srkl8TUxHWcRx1lun6NkbW Y8Pr8w8Z0jNE6fQPEfsNGCzWxIFMv8ky5CFXkiyyrM6OFUqfQyCnREm2hv8AQnVCEhLQ5RFYPoI3 RuGFm3Lscfrgd26lEsUfw1Tp6jM1PSkNWnSzsCaSb65VNB2QiSWU1Q2EzPKW5s7imavnyRa+0eCx MEq+Co2oFwDqFaOSXUNddQ0ebVkmMh4MoQESnYvlwKmWfRr0uSgRKOcEUZPmOYcqiD7uoXwApwpR geiQqC8YyFH57MQnQq0PGinoZuEGeQN6K3H86EYC14UUoK9wxPXEQy1w/vDEZpcT+rRINfwwvQ1c qQCLdeU5TA1mrF0AHhA/wiF2YPijIgteSHcZj/ulnFFjCAU7RIAswY5FySEICljcZEdyNEzI6gUm G6C5T0DGDUFEQFO1/EKYMBR2eJADQsExCkYXD0FyRg8OUdb6t5RC2BiPTpBAXZvBR0TgslBKAoYX EFO4pju3eCYRW/MMNNkxd/KY4fMXd9jdcvwnOE47XQNQeUhCVTBwdcwKWzwAJY2QiwpMHhgl3VWP qkWOwOB2OIF7d85y9JZjNPJ4I5cUUOxhFVxr7IURvplIxsQuheYiB8BNL5Ry3aQ6EhIVaB80IMfk NVhAGbHkhrjUGzxRJ1rGbAAZUNcnl3aGcn40vcTYCDUPkgQrnUNWLQTIhfA5drDxI1BLFfkiDLYw UOmniIfeDeaBMTfyDmh8kLADboYeEPM7Zu8g4afVAroRrD0GHZu4xqC2Cf7K46PWUAHHXgDuW36b IrgNIG7WiABLrRhWHDRIXMB/5pcNOsyD4GI4yLV4j3SyqMlKXltMqEsxMMr5mYX3hRcBFiFwmNvg /QYkXTcYBhlNBEvyWXVGQ15FXkDhIGjNCu+yMBd1cYNV5MLDjcyMuqr4SauweZhXXuj+2EBsxtKm wPEQXDb7QYAoDRF+MSt055xtw8IyIVAlo2iIk2txm5dJqP8AQuZThwl7qGoHKFFxyeC6QYrco8DF 0jIbuXJl1WKlHQbqsy8fBGcF/hEFDvQKNFhBQYeG12DcB0jlpoEZixH7XEvpXtG4QRQmV9mQDlAQ 4xOey0qM/OzOtrQo26+aj3PUIYCjkJmF3xAVq7vWIue69APYHRAXqAnfGIN07usbVC20DTZU6qvh CHnBcX5kLTAkNa1qTf3DozJOs76ZOR3eKC+IVlCcMbIofgh9LS450vMFhbMbsmwEp5l5TBYN/TUY 8URXeK4lpXqXIqnqgAtZt0ZTuQcQNc2jL3ukuiZp2I4YUzIH2XBUi4V8wiSOFv8AkRboyPs1wDCn /IKc4xbP3JeVKHpoaQDDUoGqAJXC3/BcD2FkxDkCifeO03ef5Di2X7B1B/6df+sX2+oXFCafeyCU 280KFDZDYItcOpyesfCtWTKGFoNkXyGOf1Eqtd1ZPgm4d9tK9N2eG/pjvHczXaJbB2wJ2YgSLjBT SFaWCEGUTc4HcqbP3AlArQc8JVRAsiUCI/nCIHxNkRZ2rnTuXYlxWRKrxQTELyw8hBc3xNbY8SsT efmOdRvvHrMMuamubgLjNwcNEGDg2K1xzuansTFzDdmFcX2g2yfDb8yBvbuey6GU1xdpcgBkDSlK GbJvA95SCGv6llBLw7yUSZduH2RuBjLEswLs2PiECVsrtLviatnGYreprDqUste812nrmYl9/b6O 5vmD5zeZxaT2j7/TKZyvuzQVZNxN0hMx3G2ghg4I/wAEWLLT6qCVxsOcGFTAmhxZ2+jVYoApNsE9 GhfHqlztxlz0UAloaxYnKxxxpEtlpFONpJYKUIHQhiwUI4FbThw6VYZ1P9kl2wzGyaITIKADAVm9 UYIXOTDrtUVO301tTStYIEC6jFpVHmGLrlWkrjnK6og4TdiEcG4mJY6WvILrLwbNq8+LArKKKMh0 QIEfMRv9kRK1DzNZpg9gSwgWuYLDAKCV6UpeKMppXXnWxRXZt9CIXxoHYiTf1hjAhTyup4JWqW6+ CLVhVgAzdw3ygrcQyvdDqYqgiFoYJTuoFVX3lBAex9hFCoo7NkFgCq4/sRbmXgQNsYtgZoDKWYr+ QioUsN/9CA7oEbkpturn2whCM4AtQqNkHEQH0ZcBGYVXzIQWs5ehJtG9JEApuKyVaAndP9RJigx9 9IqDJHxUMwNjfJPERr2EuNHyl26L1zhnlm3yQ4ys9J4pnAJV2CM1EOWcWzwt7qCFza9kcikDMkqG WdZ+yZVMsirh1QIEMqfAEEjJZIJq6Vo825vSNbpdIIYz2Ag2HbsfYiYQgY5hIU+SggrFS7sKG1wo ucoAQaCEDz+FqVETVMACpWkkJcNxwCYlH3VB5vIBgMEDkUslGhBSnOQbyZAphX5P6+UWjZWx5BKb 3FELA6F3UHMyJtlbgaHWaLGQpUO4DukaAGBnxm5zihNjg36qi/JWVMY/CWLoNZbQxHfDx6ExZ4Lu noTc3obORDql+XrlCEO+4QGoS6iQyLjZ8Qhspbzv7ggicUIoAR1oR+5EKVRsDVGU4ZFCAcj9IdhG TxRpLrq7C3WDBd3EicBfEL0CMjrp+NkajV3KL04QA8DItfeHTRiqwCaQ5yvuCHGKWl6hNwKBU562 9DEbeYF8ODYsyFTgWRyIBuYEfAWE/KgHshNwPyoAgMPxSufCXIZAf9kb+uK0gKqvpHmQngAPniCC CrR64BAvxYOq8oRjlGOEm+0GzDo3USdXE/aCrsdJdO1VwUCKS3zDMSwj+04XuQ5HJnGpImZyElmV /ScBljlCbMXsLLTYSvwICcQsSjLVQZHzL7CyzxuTTQCYUQURFpR+ZpSt3MwoCSdHvQjFD8FPsW4T rD3bod9GZgRPtKCF1Xgg+oS40cqmaCePtI+zVIIrRbHeBH9/xc0G3Z68xdKFC/Y8oGpoO22N3hes qtPLa3hrB6je9IDcsGnk11tt2RglpJ6wS0gChRBfQQw7YXkYfeKg0KDj9EMmYBVNnD/0EupNh4CB 5IRVtDs8xuV4KC2r0Rl0UZBA5fVagdGt/DQ1ctMBJOoepChMyAaPftiIf58rjAMudvNiqQwwXltu hgeMY7mZjQl5hXXf/wAr90p8mVSqLePwGDKoI/Sm4VUbMw7G0GwF0J1G3vActpdVdTPpABWWLuA4 f0ikCrDbwCVxUGujZvHLP0pmdfR3P601RACWsArXhHRMQFvBpimQZ7lFYJyWKNiHubRd9oZhduIw 5W+r/moo5iRDD1WVOg6gO0wGy59AVfbhA1G89JlJ3+lMpdzfXE9vKUVzPO+0u6uLlAA32a0bjhUu XHlA6otytSA+wRTWUUf6ksmhoSBdR2VhBQA8A8Y6oOa9GANgfyfMy8AJBUFhiHDigg5S8B+ZC6aG DR4MwxKi33iGbTS8jkMwyS2c5iS/Kcecz3hzNc3K+lfRYY+j6y+ZV19ROc7ScKBOoBrHNarvvwJA R4sRoDkTIH9ULjRP9TMrSwdhSu1t86q7TSR8quzGOB9DqWl3TvhNZwIt/IxO3WQPJXYECXQlCE8P gWKvBdqaynhkrAi/1jqGYCw5GYTtQaEtDroUs/hWlmWetrylQuFHZ4ECzwM8Yi4c6ogW+wT6Bx2c pq2GC/pYU/IMPdmZHszFLhVlCMROFxFnQXW80LT+CcZjFoHFUosKIZroqspxFcOfoWOFvmw5l5pt S3FMv3Ed1D1sg5yCpmYLYAFvakulcSBAIccSCUIRURVsLTVYHwnr+shGe6pQAveEBfSi5fIgiSsu QS3kQaqs21YivZu/x0O0JZAOB2owCAhdC7QGpXf5wzGIu0pAv0HPY+SFvqLYfJGZsf5sTGRLbfCU GkTAxsVVFM86EaXFbgJZGujlDi8afzBAxBqf7CIJS2mDYUKkBCG2jgIC/pdv2hE0SJzuRESuUnm+ MHMMpEQqFxzygs2LCwBZI+wpMx31TBYqYu492ZRiJhOEHmzIlSahzfdC1JwwkCirCktJOuN5AwCC iB90MwJbTSKtoCWQUHFGRbWnLRmFXCA2oFlSfiF8nQ2QHmZoJAvi6jyjwELawCxwWJGiuRUFt2ic owDQC+d1aDpMQj+TEa9mo0q7oFhRrfBdD5z12DUQmsNp8RsnuSEkKDLxauYCoiaPEzFBcodcXWfY 4hl116elLnD2ISIKUUNjcgseeqUesEy4H34DZBC7Ze7gbbkgqBkzb+XBABcjW4akqbvAWgtywYbe H+KI2SQ3+DiaZhRzJnqblBDVtsfgEkdkTxMg8+LKl8HSEK32M2BO4/xg6XaFYLQBzKMX+UN6YyQ9 xLBgCkSDNp3igCY7Cu8CaQmPbQJYCQxznRpKEFfzqoqhY2hDC7WB+aES/OX55hDPRfG5+CAVfU03 zIWC4vtgMwAGTB9+E8s5iBhDELy/BOkailuRyjZ4OsM9jD0qPITYhuF0YTkeWQggk+0OjED1xSVH 8Dc8eObcWP2JnfuDMDLNoMVex2wEq2HlmLFBXNpNL+HMtkrdk1QB0VCBl+Rlk14V5mnvgVQz06wO GR9bao8eDmFQVg7Ba3+otKsvY1ugF3wha8ytABpZbeSALyWt0oFCzGE+pcujuQjWtF/DGfu05gU0 gHWIldhYsxGUJYLlkW3ghy7efMmUugwkCKKDXdf1DVhj3QI6lwSFeLfayqilwG8kfUZq77IIrAqv sIYDqxZ4gyvNA5+itggbaj1Z9nQqoGvllvcvJgN+8EzPADEgBCSlsAeXETmAUgqDGyBzDdxxIr/5 wX2iNtzqfchuP8wXYygwEWywAiOjKW9iFKOQ3JBOQVaX3ecDryJwteRGBVgcli7NncfXO/qsVoSr osExBgtfLRLCowu+DW2NUYWfoVkULGIiyRGglAaiQEAsMYNvocQhMIH7YQENqmHANkan9qVvpLsZ nGa8463HOpdEz0nn9BfMdpVwX7gpCgIQNKHtqR4IihaZwc9ehBOE0YCyAzGBaeDUEpocBgEYNs3M 82PGDAKWVLgwKcadT7TJqhlmhSjWCRQSvleiLsS6CQELLt9p9l4spqe8a+j0mO8d/Sme/wBK+nHF zLzMX3mGeEruwx+3Q5K5scGd0gv0LIs+UUWBs2ot92H/ACYLjHDCG0Uoy/gx1xwWD98sFm2PnMwS VDF1ArIpckAtwdwHZlz2ZoFs4K+HNrHl22GPdduikRRyslsMCE/g8qly9YcKiLzRqIFqAN09eC30 TC0gR6syw0i0TgkRo5m0dAJELT3tR0zIPokKU4kmbFWgugZ3L4REaCffoEjkbvZ0EMYQGQJbK01R k6CNYTwxKp1AeJUUs1MEQAe9fnJJsuBAswH+IiUuvKkgCvbJwahz8IRMipQnoENtjqI59Y7F8irH zcAYa0YHKne0VCwLH7TAjDbyVCNFV+5NzhyEgDHpVsBCy6/xCOJUsjhg66H+RiF24U4hsCKNv6RB i50PFhZRJkwvkphwTB0KAbG396NG77HfB6DIGkz5BRf8yAXrWBwCwt3JCm7FgQXDbFjNnUyLZQMv z3RcJR4SFAxZWZCqBNxiGCjVqXAswoB2fCGqVOcBt24K8VHZPqIGeXqy4d6UoPFRbpHxUsTZ2Qpo C340Xb4NiQajNv3RAb/Shl2L6nnoIKC8isQwyyq6jlSWIN/wmAsry1gr5UJqQqHbQaH3QqwrH+om tKPYYlWlkn2EKewTXpwCJSUzv8XBjjfatQFEsvkkCBUWQYITNXf5JFUJaHg+SJLA0JcptmeIejYS jVFl9QjjlUj4Bw8w+hwRCavFhHknDNEQpatXigSgor3ROL7Q5dOl3KodUIClAWq4RQi0PLgcL6Im j2BuSiBYMFywAMiuQgExa4gGoUtKAEpsu7g6gRZsRWzQY1AIwo2geQgvGb9E2FBG2WK1RM6gaSAv 6Pj6S2USjA+DbTxAwECXFG4PEHnw8EKKx2Re5LZg/wCWiJK4I9CNsWeGjg825TPTyrAI8TEQNhv1 avciHryTQjYb2eu7wIDSLeIA6JzCTR0IEzSLp7iX3wTBmo6GOXJONfWmg9Y2JihsNeP54RCDOrKB thKtfeoss4GRmYrIJkGmEY6hEsGJ0BAdhDEWqfMDpwTQvZwvMgsisl0hEBlofuCCg2qAuyOSBula J903iOjPcigqQsqBxMknz5W4YR1qL9QR3wiEBhybyRGA9sDmLaTvFytT1CjaAlarcL1qN5WUvqIf aGJvTzBIeZ/IDLDuOXU1FQrnAfYnu6Ig65M+uJuSdxIVTK7X/YQsDjG5iHvJSF0OIgGmZ04P1uT0 qP0KysYZYtp1z9kOPPB6Go9ANWFPUNTvEETAHZne6/X/AE9+SFAoweU6BBwkDHE+SVdtoUgzTdMB p0kIFeQgN9YkSy97evSGf/mWKMDaUPWChCt1EebM6KQor4I7TlHhOkZiapLRMwzWeAhMLfbdTA1V bbyjxdo7+j7S/pdiMcx16CJ0JzV88sCVRCh8qViwGBfsJhC3zzBAwC5sgGj5K8JqGq4Rriy6J1oV Co+QhTyDZlyGUsk+q+SBEoNDaN4TjrMHeeN1DcW5vr9HP0WwGNpNLzzN4tE1ULB3QE8z7aOSMmZk n4BEYg3L3yJlFcua/lFyWqBEjrw5NMEKMhrLlAiNEcwhQiaadYQ92NBYHtdXOsjAwBlK/m41GwpL +hNjCrXwO7GmNrvZEwk60cjYyxzU7fVjXH0w6nS9St9vr3+nhL1C+Zu55+8OSXFUH9NhQxcAaWxR WhVp7RrWPRksgRWqEgNBvEeCKDbdxBgSx0lsrnoRmiOKzlK3YpQIiKPowhcALtGdEcKcaUyWb2lJ kA88poEp9RNaDI5WEC2T/L4QdC9RpQLuEQgGLFmElf0ohna3CeVOVsk0WQRKcQ7iqKqSueT8AZU/ t7IZxMQpCkih/jaWECr+JlZU6YASAxpFZ+ar5yHWBtZCw1Y9igRjc16nMpN9nHZcEXbWdOPYS9jl WaWUNg5vxDGX6v6WZhWeA/QgE9ggg2mSsYcqU2nsJvy3BSJBqt/lKVOBo+ApCtnBGrtOPPT7z5jS VYAf3SHxYBlIXm4cHyDMAvs1dSz3pQOjLAbchgrjyQitT/HSW9AxNEpqgyZHWE1O4qzoB2NwM9BD 80dgm1FdxPDMJzWSHmSAGqbtKbeVRZdIqQjJC5WxlYPMo1Ay8T+HhAEcv/gCOFeuZshhYky4EMRe AFwR7SDJGMPeEgHTZyJBlyK+UgNK1IKC9BciK+kW7Z9oZzIhKDZD6AM1SWS5NFYjk7VaC2Giv8kH 3cJL8E8NyJOCbbcoBDXVI98FvSLYV1HXCHAe2cla0Kywh41IAfLaGvR449FNuPfzcxgbcu1AiOU5 SCDpF2lmXKqr9kiVsIj/AGEGSPQwFOJskMMP98o1Y5N+8YLBPwfUWFK5oxkLundUMaZs55vh9W0h BVV/Cp00Qzp5a9A54T5hkW1Bh3CHUslhEEfFsfik79YaRWgRpe6m5Sqjurg8UHYjY2IoceemEAMK l8iEBYrLR0EHeLS+LBPQVLzqiOAse2Hh2wyFm5USrh5T1DaO8J1AK3LYayIKwaQwQdBFYXlaOhT5 d1EAD5ggtzB8KHR+LS7CNKepb9WR4mTGS7IUrqUWKygnWBSlkE2iFm+L3hpSsEY3Ok37OlhEhb7z QMoKK996SgQFKQfJLFXWj9kmK3oC8kNHaYnCHsxDuapmrQHBzXsIoRv748gejmXzYK7cI7FxsJxc hzAQCjYlUhRIrGjk/kuVoVhT/jDokxX7D9KfvEuTPcgCat9Gb2DCs/O8Ih5KiHSt+3RBqZ5SycoC I/0US8/dPFD6AHV9DZXUB7PBFBx8G4D2wT7oxDsmjN3K1YK/hB9FElV/i4NIhbFsY8eFD/OsTKIt 2kcMtiwe79kxGpSUF5KXMKR/ISxhqwpeSN3Xtb5SwRb1PFEwC5URy7wRcPlQlGC5AzeUZu4Q80/b VF68MEQRscicwKwDuy3sbLV0xKTzLktDlfKNyOA3IdV63uXAfQU6mPHSLFIcn7gnJfwMwU/V0SAg g3YfvBBd8YEXNFdHIqLfuTNbkc//ACVd/SvO+GEy7NXgIGRd+/DbFD+sRGItlGHYGr/VsL8Qq18M COvIPQEOBx+4iEwQIB3A39MACvaUAEBPUOPmFGP2joZYZLjZRXhSX4N7gepCdopUvhTSMAwNAwWI NTgDfLkOTrKXZYaggDBXgxIvs3PZKzvfBw2uMNLWJ5zjziRuO+s3wx7Tz+mb7yte8XmjSN3DKOSV BU4SwLBBWMQMFIgf2hTLWyYApgNdSBZQsoYUSKHEIJYhQSvA5HxHaPt6ogHKhcFfN1RyMrZxQbdb i2A6yltXwRjtDgea7wzNmUSAJG0hgcVb9zoZhYj0NjHETxm/ppnDMd/o7+r1/wCO04M/Su7GbDYq MG9G6h7wl+qUc04CIQwhZjLNx0sl7gNqA/XMG+GCm4/uwC0+zzsNosMYOXVgZGMqEZz/ADnGRbfA jHMlQvl0EYG3UxR+uVMJwrAkDEIUrqMJ5m8EeGDdaLp4KjlDXBY/yMN02Jnct8oWbR8TwGYa2kkt 03sWFRndiiUl663CMBKwo72gIvQ6b5wxDi8ggEwphqQcQm13IAShJGAIxfPItx1rIwKOY1bpDx8s s4JFtIiWGmy/faCOypmeveXSvI0IESoP2lCMCZbeQKbA5A/i0NfBsYEDEFuyCEw7ZCxBguuZvIJy nCKjOOHbNg56DTHVywWOkm5LBes4LypRMlX8Us3EB1+PvkWBduqCHIoLVgMyj1B8INl7n+CoxcVp 5LHMLD4CGhkMT8gZsF0sxUXQYCcxraoA6HgZSWtQuK4WpSGiEhaUbxnSUc+JQhwbABMqVliJFja2 MkLofg53ucQQwBlhISbH+LHXSR81FNfqUueTiVAOAuyosYjJWjzmRKa/ouAi1pSx/FiVjoFlt0wS 7cfRpKoC3hS0o4rO9Q2RmAlrZp8ARs3KJBNMUVzvkQFei1e4EqoC1fJ06ItAu6uJ1G4o1JMInlYb zXG71lMIwYKnVFWYVR6yVyeQPZCUitOZQ4Qsotcvk0WPpmxPIYJdLv8AcTOMq+/PMzOhv95BqLlR WavUe8tNfsocJvz6wkLqX7CzqLHtCL3QNrzcvwh+/BLOZRcby3FLKoyvFC1aCNXqUYWF4F3TqlzC iZwskDGSh4gMr+STCQYB+N0TKHBBGnOEwA25b1cDXpLeHpQ6AQeTbtXHcAKShOBJHKQLtWjQyRbx P1G4AD4k2h4ENV+UjQQ4o/cMIEHqrAIVOqEb3tchMqw8+AIQ8DcLcD7ORlBgx1tePQRFKuXEBKRU lsWWDLm5hhUXX0BMlKZl7Al2DtlsRYML16ehQux9UQhgDbo1kHWRIN6BZDsPqBQQLuza4W2OT+Mm WXySK2wZjSloIYKMCvZz2wJplb8BKHIYecAVB8wrAS9DTBCUjdPiLvxirNkXq7m4ST2C8/AJyBw+ 1AQQmKHWvRJxw7C3DhRnwtNhA8s/N6EHKlVyCETgC1Q5XD7EwgzrFgHD6AxTDiRpZPPdEYif1Ybe AFY/YCIPAFJ+QwQ4U/1YMvW53PWhmwMHF8A2H4hLsdMfkSnCqFwcvkjtC2vbA90ecOGkkwBa4od1 0hBlaQvOPl15GxVpwWXDGjOVmAZrsLO4zWSweaB6S4NKEY7qi/OKs4MPYUOggiAJ1lVuG2JFjLRa WKaXmR91YckBY4r6OvghiV0rXiCDcTEoIDb52GEYPAF1TJOU/wCa/wDhq4qebIBiCAW6TBCarrAk wO15R264SBfmjXWPRKMDcZz5S+CGzPUR6jYG5XLiBWr9DcUXZ+L5IUsqbkCGFwwCzSBYfJUOZogM hHBCaxQX9AJggQS51Q7GoAMKQIdlIqAVTyXB0y7MQaAA/UHUfaMLYTyLPWV2+iek8IeOZmu30E4B V0Qa/gG+kX51MTcy/kD807WKy4bUEQvBXdhDr84NIAU1LpgZgwq+JHVUuv4YBc7KQC/GlYRhHzJN F2OlOnJApsqWImLmGmD/AGUFCMB0/wC0IQNJn75neo3+UV1AuiH3ZDEQ8GRaltji001X8gl1sl2F 7txAFpZruFgzSD/h2nvOev1x0x9c95TPOOHrK7TPaJ0WtD/JIuDEYSrC1XLhS2/C/FHWtJRAreaJ lKCS2Mjm2DMVormEc+rDMW1fiYbimrWGQCNKDKfuwnsJf4IA8mzlfcjMImAIA2/SCL2wGjIswGZm bQYyASm/0MP9CXQKtEsVOyknpJFZwgg50pQyHqgaUimUa1mFy4iMjrIZ4Imnmgiqh/zhanqJb07j AMg35CeI0IKCQDIwAFpD1JiHjEhZGW0I4nOpidPrVFlkoghExqqthTtlFon1iKDqyKJONwG1Re7N qPdvvN3BTOKLV89QALQUfcYh3leWYtUzQ/SGqMHrEo2A6BncnYaVQHO6dC/cE2owMIEiGbrCa/6p CyEGI7jcglVVLVWCKKmshaQWK0jHIl1vQxKrgEGIrFK94SwWf1MTKEaA5JZQrSq6AXCfd+I9y7Zt +xFGTmqSRO+x+Qgyy8RgCKEQqCU1hgifoS4sBjBioyOY64j8cWoAxJopJyRZB1kAbYC2d9fFmEFQ A8hnpe+EWQBr0QRUS8RpA52gMJDpXaAS12JZ0GnzkNq2AeUChQDhISrbLDDMUQZt/GZkIUwu0Qi4 XYrsWYtTebuzcO6Hjgord4xBKzgiAnjgQkGJJcok2GiolZZHZCFQCIwq5zgR4oHdu7XPAZ3LL0p1 2Vyb4gAvJc6wnHVPuxDoOYKVbCy3qiK0xWy4dvCCUgPwU5g7cSp5cWUEpP2CK8QtRfSjZor7ZAXs /puW4qqdrhBUuLziBKqHY/ekPJ3iGwbYB2UD7hOcfP6IxcdgZ1JIv7IPVl44vIJc/QGh7kVGR1QB ZClr3HgQHugD81hR+qzCx6GhANJCUJD3jeRQ9xLEfn4kT+Bhb8vYSBsBLAxIsIJhXEok2FbmADa0 lcHiG7GGIKKPXhA6a3DEnHjdcDRjDMFJsbP0xBm9weYg8U8aOjYaK6OWh9pPGMWuFl6KOSiW80IJ nIvDgaYqfUJdM1VeTFFMiD+0kyzcBvgEpTMgvvKh5pgGTFS1DsMg2tQAfibzwik6k+N5cSSgaWdQ 2SuSH1bgZVpw4RkS4Ay/pXKUAPWFncRKySA8dRGlZwXk0DBJqF5qkgvq8Ff8sltYtBYcPGLKN/8A LwReBPad8GoBi4LXUxq1qkHMqzKwfoDs1S6NMzAyMzd4qLhZfVq2XWG9LdAWWWNchrIvAc+LBovB RsR9GVYJx3Z8fKCeFmPZbKCbgrvPIoj8G0r4iRGCUuiAFS2WS2L7j6WGDRyrU9Dk24d0uoU5+jxL yq4bAt6QcVVlcQDUMMFBQ6MsUBWQ9MyjfMoFrpmIimoR5ABwtB8//LgjyqfBHH94+M9UeBMZzcaQ ZBynEOhounFSSuB8xpCWVte5LDP/AG1R9BKLOkOgHsPq1Rl3GzsqDyY7wY7Iu+r2ZQwitzDp1XBB XYp5c9wi58gkBCk90+yMDaUB15Ipbzbnv8BHynhxejFeSeBR4a6dmN6gDM6ZZ67QPGFcy83O82zg gNKFtAIM/nQV56lV2SiZ3AxL3larmvsVB1fmpAVSoQP3FHYKevqAJqJnHJ1lEW+O4QMpfBH+jHUN iw4PCRiyBqsKrDp1lgjOnAeGjyYAua8yLxgKkABYdkkiXDszWwCGb2g6w0wgZVlXB+YgJSjUgIRD xbJXd7UCbpfGi1rZEQDV8q5bBl5k7zxv/h3Er/vFXNZl/QyC4BjfmBNFxMindFvJCJgUG1Y6XA1t pAMsxlmMuI9BEthO8SRmAws0YF+rLhipWT+FQR2HUJ18CaiFs2kqgc5fhRPatWkaGpNMCYEbOEUO 5llXgDcwFlUwowvdId/BU/PEzI0Kk1xo4EwBAmfi3kwuYctIxlUT4guKkUGo/wCJDExDLEDaD85/ bG/i0UNymSDJSAFXZGXXGK3bBhJqoZA7ppaEg0rQTMoOkxmqgoo+yoKxXDEsXAuohPxa4IaufUuF VfX5TKA9WBeO/FlBQ6dEacfR+BmY8NIYGWquqAIUNhiCC3xTgSDAhjHLaQLzwCrCjgIazDgh5q/I gVF+aOWIQGlyuBwCgr98tymhH4QGd+wUCtoG4G34hKmrnSgUL8QoFQKXtofKADQun0BOn8R/CKLU Py+lFBkX9GZIcTJmeqcOhLS4s8KdEVrSb5sAq3/YuKIk07c3uSgy+M7ZToYNN5RufdEHBB+S8YCN jB+pHrRYWIWDaqaIEucU5hS2rVwGq9SZ+QihArQaHyRBKgwPkr2mDC7yuQTKQs/6SpoIpxeaHXFy XHptjg2sSIExEVo0kCpsaFY9RHwVwj2R1IW6gsQrQhVUOgEFoqGweI0SW4HAlJIu8BIoNCugigss WYQDixyg6Yyskk72BXYqCwOny2F+mfmRACK6xmLxyS/+f7hIsk0zqBbSrdrnwQHC0IobI69tfjBj m2GDpoZC23BHfWfrTzOgBE8RLqRR2Xy2h0Qqs3sETvGxkrcJTOLbzHngDMR1iu0ErT7KstpqSvKX Mwjdoj8IEN6vdsxVDwLJkBbejKfcgvyPdCSEGWkBIh3sdflEosVZIZDgH6VTgSvVdEciHcpJMgBs HN4qm2EALyIpShjEOwaVN45Lq2TE/rZoYLIQ7lIi628FmAsulkQdNxIuQviyQQycrpuWUI704FGR LYslF8guRCectT46/wBxAjdYrXQ9EXhxEwZDKW6ZkngBjn+AHJ6LhZvd0IhjO28NA2j7kINBoDAn x9CcN+4iCt2cbKFooKja2A28lc1FEBi3GxXRaRaxylmvSE/iO0KxRq6C8V48RrdQ4Ags4rJ84EaU GiDlyyi8lPbUR3qlBaYG5eKi1aihzYeG8esyTwoPLsB3uOwC+rBNGyKVWvHi5e4xLZMdH8wbBtpX MFs6Up+CcjvMISy18G/Bt1gAgosRon0f3ZrXUGWBRYoD0UWeRXj7xdPSDVTLq/AWdgp+gg15SBAa 7YBZN04ivig8qjcrD129kFe8IRP21gwMb+4g8RLjqeHN2GAr0TlwElc6wojYTJNkVNhDS/klkEqX Z8I9R1ByGxuM/wAdT8pGEcFwH/yFnbe6FQ+K5LZfkQB5Jf8AohdhVOpKSJ0wA5DIhf7DVfuJkrdE Cu7cudjmcgMrg5GMXWhS5FD6vrW4BhuqD1L/ABAg1N1hfgcDhfeVEYIX5c4KCNIxIzRID+0nNVTf tkLihWRzfpAarKuioOYJ9KlP08q+lsLd5l/WwQZdlQK7uj7RyEK+oLKCVoZZUM8BBeBO6RBDiL8v 2I96RnjmDaNovlEA1ZnK+pAseYzgKHC1GYBB77jdpbTDh4r/AKDHjOzakUDi1gZAC3niBTS0/rEa 61xyXCNvNav6ghaL1hA0/bxmVBipa0xRgGN5F5VX6oCOLNWmgGumHf1rn/jy/wCKrf8AxvMx1jAp 3ViCrYtZKbPsW36IIDceAcQqe5Qyil2VLwQUuoFjZv4GYQTmV69ubJPjsTHlOPF2KUhrKImikmCb CSSFMBdcm81L4RCS4K7ApOEuSCQhQryysMRrgXILQRbXCeCYyRsmAOV5W0wK96l38LB0n3ZyjE11 7U5oXoo/HCGSdEEQPy5Eq4eGBkMYOj9cRXH8z+bHsvPcmBfPUAQpTA4jD2bFmQbD/oe8RmUvSKF8 RI2GYKTEuGkJEVNXkeaaCHR57EvVTDEOwmSfejqqWbwRSNQobrD79RYDLhPjHLCcZMMkWJGwRBkQ jHmEJueN2UsSpWMVF23Kz/7wUC8A3ZeqKyy3ckqIFzLyOdBdCO2c1T8iXZI0e6VuHkhYEOjyiKer GJLgILtQFP0aG6MYXZaIVrtS4QCbaYaDMIBNiIlTRKWwBCp0GQmSmM+aPaO84ohV+hNHTugFCvRv XkhQEMoW6CF0NI5Cj/UohNOrhFZkhdQ1oCgGALEr8P7ZHcEkLb39pDU81QF4giWbERVEiOP0G5YO irmKTWTgkfxhaLYlpXwcNRwQo0SGgWTdCCGRSmYcA6tf0kB7aUQIGWGliv3SKAUDb+ISwFbhmbXO rAr+WlZnwg9Q2v8AgwW4Yhse4gR6IhwJTgoKC4lwIitNw3AE78xaGXYDukQOfSazoG4v1KiMCzKG 3+yFvC3A4BJSQ6M4C+5AGYXVEWVJmdjURbaieiyDXQ1eKti74ssCGevwE8DzD9QI3hZmBRVXUtHU UAmqx4z0eEHvFGLgxB3SlgucZe45oBNFNnJwEbmH5rQPI+RMhGerQvZpqaVdIauJtvEgMD139UCP IxJgRXCm6Uisk+k/gVQGaWXQeqU7FCu27AWDVrj0MQL8SICWSzWV9GWBMtnBmThR42iTvLo0AKLE SFX1uzTxDCpggYUXQeiCGvmCQh2D20u5FUsSrn4Efyyg/BEegwhW6Dc8dlIFMHg4pzKDFI+KgKAR 3jWgCrlk7dUoqWfT2CnAWioLZLlwGeJYSjeSkyq3vGTCF7iEWDdCfafW2gQZzcLlaPjvzrKjnlEu iWckXWtYwOMMA3sezzDAVQFFlXBSvrlwxrOXC2l0gd6AtJ3PbygSQZK4+7Jt0AdszqDXD4QMpelV 8BD1LjcRV4MCYTxipxrPjQy9IJl8p2bBU3pggRr9/m2e8DqrcJ8wVNrAvS6cNCabqHGWjvQFoLXq IZbA8LLUjBUW+nEU1lU53FzFtr6ryG4vCzZcVYbZilQaC1BnOaD5ENyHMGkK1AxvCEuAjXogMBQo DRE7YSyHJrJ2vunab1P95y4qGOr28AGB3TazDDIyJdQq4V3vXVdDOlruKQ3roO+pQhDT9AGMthmA rL/8pMKQ/wCioY9A0RV4OYFCw4EAsBzlSxAHS7VDtvaRsjAbvUDzin0eeiKE6ktezX5i9HUau76h hyIu43TL4RuQ6EA6uYetqyoAxrppcogM5SKIGcpAGwXqiLgrSEfspjruD7QQ0VRoj9BiXCotUoDg hqkprUDTFxz9O839TylSfZnsvVLj7cHlIANdJmqgeb7ELrrbAdYl2CA2d4K+7sgBYdjgmR+YTgyh 2cd5UayqMEMDZivPEaovRziGzlklBQJMHWUzofCENG6ncnZNYZOsc8ULwF50rgfgGKiYadILC6pd ktobojC5qXN6IaCgsagTdDUseCWDBa7xQ3Yoqs/3TZ3RmIGtZtHxYY+cN/Tn8fTHf6X1+ls9/wDh 3N/TqLDOQrA9QkFbpz6quKjNgq0OKRgZggALTxIpVfsDcCrx7iWTBg9F3PhmhhCYBhpjcjDDLJMa XZDJRtmqMUJVJMFBRfjtTKVRu/IMWxFLPAoiGl2hCkXt0qQXkywNAKBKh3RoMct40eNHcNayX6ws JBnRsEAhnCHIN37eXyjqrR+GZZmeleTJvtoXIrHSE6sVAPzpn7hI8+7QEWUiigUajWmwN8qVoPgZ FdWlc0QjuxRBJlH/ADhi0tqEZEd5N47G4xpVBhmYQqlFUmaR5T3BW0BMd/yFy0jeME+UVAuRA90f AQIxrkmD5Qvtgvbr4wpFZuf1wmQbhBWQDD1eDcVaKbMh4pkQVYdqMiVpcENqEAoIFdq15YjQEL/A RTLLrnWGSsmcyw7rvEASVNFbIbw1AZKTS9vYlDOZhQhQzYWiBFaBtDRzBWKI63WiWn5iA11mvjGn HTwCDtkJiOaPmQhY64D5yBBNZn/3IgmsI8EqnGcy4ANYiWtBTIwq4QxA/eBkeKEIhatrAO2TtcNO bbiVtvK8Uf1rF0YDpbnrLefHC8DMfoAy5uCAoArRAt1Tds+0eGBk/hEHDNREDymRH8CY1v73JtQf 2wjhtqaFTIKoqDEi2aIesYhQoBPQK9JIOrt2cA2p4LMEi+QHeYGPgNKJMGGAbQe5JM8FKwry3PZp 3slmHglVV9qII5I2YlA+BUeCZaiFHmdeu7hbBG3HS9Nh7kqoEh45TZ9RZOI3exZpUQUIwy/7BaIn w0JpjiGWG0O7MuaNe4gsAhywjcMCtCrI6oK+cNxgm45Gn4XhMDce3qw0OqACyyt7qMoBJ0cx6CIU AwicnmQDq+ECKAPnc3SZPUGmGA4KBoT94YnQjwWH3CWWfF2Yl5hQIF4EXSRT3Jp8K+kkIALdVl8A czdNIVrlqZPumgv9VXWIgMI/oYIOJhlAiFHXPdjLGb+H/QRgBbxUSRnuIyDIs8ruQD+J8akKVku+ 5AlmaXchAXqIQEXDHUzYU2xqkNTECsNDRWXFzS6LJbgbFaVC24dU13HcAdZiFeBzEpqgPELOFmDk A22xslc8NndIMqsKeqCDGufltnfAFs5g/kjHa4cTDgIyXuyv3BBosdcX7oUUEKTkOINLH5miBBSG XQwIY1UC2gxmX5EgEC3cNjAdtJY/AlkCzZf5HB/EJMWnpXI8oFvqzmMhJXbqPUJro1MQMfohE3i8 DPogD+GOeWH/AIkdiTBniBMqFW1ELbYt0PtFlnhj8gmQrG2wT1UDOqR1RxI3cvoDHeJcIgmvJMzC 0C1Y946Erqyj/wCULjaSh+ZA7hR6gtfGEqJsFJgRTkOEAEptlMkK+fi6R53RaoV5EQa7gpXVi6gN pbgwdRx/xjLL1cQzK0oMBBbSRNtlMLC2O+OQFqIwuADdywfeFhlndpAsivKzQDM9LfM0SMStxfkY Wy+P0f8Agl8Cqgw3mJfQBb1XCIRL+ioQZS+9TvABYkPdIzLdGkFQWh6hDlzjQ5IY4Vh5SDEE+iFw WAFDjz4lMFPEhrGDGINTtbSZTPxIbSjraEQ0FIZYRGNfkIVixgBgYAy7SBVq1C4EPLxYgYJb95By x2agCCYkRRdoPpUR1ALlFbEMl/2S4Mv2sQJ1zbfOQw+oY6+30t+mma/4p/6cVfqpAMZXBXN4Uo38 QUykLpFxZIEhWTk5g213Puius8FMbufJ0V5FfKqNSsKCH9VBbB2ymEBLaYoJmDMRiClJWQeUsP4y uKeGRUCszQRcRFwqzR9VIF9sCbRRzQq+JDmUHfdP90CuRmsOQpj0UYAsoPsl1mtxz7RPfVZP8QzI NSiMwDEagKuOJws/5AzXvJiVlxwZIxp9AxOKqdmdIoVl1PwU1bd/hygROE50g7OjALAOFJBlOXmI qWKqOP3o2yHT8wTXcry9Fgj6ITwOqGjLQJLdsANbxalFEBl7SDmFOnYZJWJS32VCLE9JjUI7AIm5 Jz7ghINkO0MBXQjl08Jg+3+PMFga4BAOCCr2fCAAE6YljI2F3JFgELJbdYEHKARJEQxGC8MClZIb 82Tmlw9lQWQOwtSm+QeWzE/Klqxvh/hjkGg5EWeqsj/GBTFnSSMtpw/gxRltdUCR5hXR5EU8jaLA 7FdQIgQybEBls0o/DvCRrYfFDHYbnmnSLIzpVX+CJfSWsqqxgBkKTDLddOiNQBabn0aS5YwZPCAd nfgkQAcVN9M+2RgBUHJI8GguaGHmQ8AYMp4+hh+RGIg7FugqBRWYEZg7tDpGKKnf+UlIGgJkMoyV vbTA1Ks/+QjAiPJ4I0RfHzRrDl8OOpG9eXPEoGdwOCCCAqYBhVG8apLlskSgaFUSNkwIYATi33Ca JIuUhrW2iETeAG2RIlNDs3x7twh+9zDa2upHciLxLUfhjcEpiE6ra2L6wKMZPdGes9uBTgKS7ZfU KYuDm+jjqKfOWKiDp6lXdh8Qzn65CSAYjuofdKTGKshbkhdLouSBsLW9INQVyAAsUfEd0Co1a6UF dxN/kAhWcEO6yfIICosWv8GAyM4EB4d3jMZtc0UGKg1agIqaYi9yOvNAJwDaDyuIDGrCQ0dh0g2H LfCMRlCiv7DAr7QfmiEZeqDoGX0I8YgiRQs94xAGtZ6xUp4XO8BnQbpC8zM4POiKqy8TqhGjE7cP C6DXtOIvR6g0vEEVcXgIzstofqLUGpJyjlDepY21s1u5mdo1XrbsT5YuQAx4A+aD6vnBiAVXmUwx W4fybnwlaNw+HQcwkQAeP0EtocZ8N1JYwPCb1GYUzLFEilYC8sdiKECIB2XjcYoe1E8BGEXSsK6o HrdKquIocTsIdgerugIdCXvCBf5JCphaM14jQbSMDHcQDPnBZ1HjgwK808JhAza64DK1o7YOyLGp YupyThHDCF4if7BiVoB/1kHWHDA9iALMJwUbJ3PyVdGIjA8rzWKdhbTHxLPG48nleGAFncni/wDp eG0uvDUp5ePmzi7EQLCYFLjBRHZoMQXhr1iHnW3g9zwlen3D0iEPV18wgso6fzJC39aYNAcMwoFN e8nvAlQ9lpRWbfFV3GuaMlmS1kCwQYYBfp+YYEYRBZclRECqoc++jRgADp05oMB64NY4UqgcgQXT 0CIRTbF5vP67ZQw1ASMKtkrHxQG7Wto+MIBW5wqFbgwBNusUdapgQLbwV/wILTWJYEoo/uiHXgLe TwQqo/LQj1odVwHI5ZXAfQVRZtKqs2H5hAyzqogDNW0wDSSffpNCN8OqGV3Z8SB/h+DRFQBLIguA 3UBUWbNjwS8qWVIEHWSt5W5jMvr38WZQ8DR9kI7+nSYrvLTmeP0d/TPf6ef/ABjHvL8Itwap/wAM q3HSvKBHM9gCxU6VDOBvdD+uW6KXkxouWJdPkiEwXyINrLZ8TzYg2S+bRsLl+yksiTI8JolsX/QL L+DgfCmoQrxGRzatJFDm6zGJ5zPReVCwwMwIE72gIMqoCJk3naXstOM9xPvxDUTjb8JMXlJxNKpk jNRGwd1uovZC4WrySgKGJRU1KYBqmGx2QtiaWuJq2XR6qfmKDhY5GMDRRhoAJhGUrmKx/YZTgmSx xoH/AABNxgBIXwIBO/4QAIIj1qDMw0JewezIHRgpEYU2zEAg6/hCluEtBwIHqGcn7wjVvnYYqfGu 9NllpguVpnTLrSML+RmdAdJ9oYjIsRfkblVuzE/eJatFeXV17odFKc+0G5ghMZOdF/bkrQmi7zMI R0rhUTrpy/dA6GbFQLvWf+kxBdWQKlWnRBWQffOZA0aNR2LgGRbX+jBugQuSGeWw2/q5dQKwYA9V RKSCbWVUlocDJxl4D9pGdTPg0QMFuj/ATL2mqZ2VeUiS3GoS/GHbnWJ0caLa5Q4FR7whBQBTd/Sh JEyfaajoQINV8oEIEB4DSKpTVoJVIObyDcPEo0faBCAbu5rrAAU2ZCToBqOZ6kK415P7JCgxUvqo guhdgdimLH7D3mjqs1vfQS3R8JV5FBOd5RpTPckSh3+EJLorbWPFFyXyQEya+RHkEKApKMSxcb2E zcYQA4xAXAdCVfFH48oY2DD2EJnrAC0IOv0I2sqJ7wI9YxuSvO4kK9oxVY3xQ+aWXO8wIAObb3EE E5ySuKdzD8KZBKMPKVYpkWISN4ZCc9q72PySocSqCqf22GCVjldVD5JSjzqPkaRSVGWQBE5g4eAR nhTw0LNdXRCwQbaJZovTawde2leCGRyorW6gMwZ97A6RgjwUjMkFJMNKpLi0eIGFKwnXkVVu28FT gxkEBHFhxBBgMK5FVjsKwh2QsiZQTIiN8C/G4icXGjY83kDg3uPA7apq+8A0S0915cxcCoD+MJfS DM7siD0zQce5EshoOUUadIJSWW+rDlLSk4Ie5F67Nu5fRJKEA63ijOma/uGIYEmCC09hQSKIC0wC 4UNKlBkLgbHUaSgRll7QJb3/AHzRFKhLMmB07vvA8JZqSwp5ofImCjFNsk9sf/Cih5GC3fIEEJI4 vCOLxpKAPaeCHVldZZx8PhGI2uDDk95XGMkdJ60RnzJ6deCOBiAS4aKJ7k0oSurgMuBjHruGJQvD OCBCDWijw6JbKOZ188dLBqMh5bOKGF/A5vcHAhE8yv5+ln/yZ7VqeoQoPRYnt1I/WDYkC7lXjSyA meKsGD7g/IQd3d+jhA/pfzioMEHNCrQgXJevFMX4v1DrLYU0UiF0sy0ZIGeNgBOWGlHhUNpi1OXw Q1Uo5jUhq5LhfO12mutHGx+ZhBNrI63MIOwLC/ciEnbdfATEiAvCATk+BQPSAYEIYAOVFmN7kPlJ YN4LIwAn4u7gD4zWLbVHUukS++WQOSDmjIwBQQqD/BGkbdICJeuRQXdQIELpuVH+CDyAVWXQRXLg RkU54G2pA2QFBXpWDX/CWVuKrpbYB27dlgssaeyAhQRRIAlo8+/TO4GnzClQmjtQrSwpRvqwFD1Q /wDSXDBQSrli1Qu6QJJhlWDY3naP17/XHX6b/wC/n6MHMRqg4Z4UggUSzhdVjaorUEembNusnoE7 quUC3mqfWHhMacVQsyGJIcVKd6biSbddCH7EzzXkXlZVLg7AaPrHp5owBYppRnEKJqMonboFRpun +yZLF0/9CHYUiC6D0/rE7y+rjC3yRTjZ/ryox6ls1S5Y+FKk1wRRk/UkmFobdoUg0Hlpvhs/zYEa nuqeFiX7VURQpcDEhRxKLZMzcBR7YEEImhMyqfFbeSLA4BZCG23Plti8GLNFI/RdBquPP0JLo2cr 7YhLGd1UpF7o/jM53Nytj0EPBJ104emjIyjQv+MpNq0L/ijwApteJenOHAaq2B4TN/jD/iS693s1 Xob/AKJaQq7qQHep2QBt5WNkeJMw366f01p2YXPs0rER9AscaL5/EQOxs20La3N/7BAvDM3IFTsf KWNxjizIgqkYUs4kMjJxdreYzQ/bbscxSBPVJFgBiGPXAtcR7g4EhXR3ckKxWOv9LjceWFUEoc2B rWdU2GSRgPBiHgRAAz+hh+7FWhX9pEoo8AklS5ZLklW9HbomaDqGVXyy2o3BPcmibElAu1rFTNRz IX1hWA9lpP6oADCQWx/Yxhair5IVHsuLPw7boitEQ0GAGXWjRCy9i3+xQwWdgyQ0i2OIqjGXwJd3 FCBKbiyZUCWAKEI2YpxsG4VpCLFQDWAhksYDR+0w1G5DBMubgeMbQ0a4x0Snbsl7TNRwuHckFZ5O IXphMMMGCk3J0O1ixYibHjxbhGSmluQ1mLkrHJyXIswK+aRPA9ojElTcmUFChzlbiP7qbvfRK5SW OQd2RAqQ8iZEHK5L489+QQBtFMhpgC5YFrA9CiD1+uO9RFwCigGP5DVAhUbP+NJkSikQwQVA/wCy b1Em5A/cAmLoTWFXAoDclp/RmSW2TkNEWF9CEDFZ5L4Jfxg7ikJaIFWHcdQ+N0TRbZY51uZQVbO0 KcJV74mxCMuWFsdZVcZRIDv06z2Q/hoUvqmrE1qgiilcQwFpgq8l3ZLVUHA2NdoBx1Xu5QvKiivd iFInESrsGWTlyJ0x2jJSMOtlGWC1Q23Rkki5zQNyqC1exBEIhSeqJTaloIOakbiFxRddZ8kSK0KL 5A9yAMY093ExBfmXbzC83WMWlp5qdioTHdciMvol2OmbN4ia2DMkTCDmBwQDlW5H3kzgt4mCPslr 8hA3fpRl5S3BGOEAm1CSupTo8HfEpLUFR6CHAkvuIU3GC8ub70H5QK31tflnHzQwq7lJ1HvPsl8Z P3NQy6MpZ/8ADaCWn9Yx5rK3x9BKedcv/RMgoEp1TXh6wIUMEDAys9UNyr6Qg5KQLn8ksGr6r+4+ qRilGHuMPObNd3HiAuDrfD/QCLFipPmGCIjGXhOz57Q6riPxA2z/AKIEo0dSkC/byPzCMEecuyCw c05fuIgYPo/cQ8Gzbf5Ee5HFOD5JVRLjVQWi8ndPhOOLpn8xCXDwhXl1hVV8pel47f1ij19UzsPI 8oS/A8BocmoUovC8aiPAXlKGYGBWQs/OkHcIr0mQ+OLeADb7M+yB6RnmA2gYirpKmASXWPaf9PyM UjA8Z+R/DdHhL3CNCdA3AELnBkwQFmjSXIx4ZWBTb/5i3AOjUBADbJGEZ/LWDM0eRg7kcL92++QP o7zFd5mu318f/B3MY5lMcEjLNqhe0kj9TamEPzPcRrXJXlACVZDJJPMWtBD0H2l0xyfNR9krjfmp AmWfAn2SsgW6Fi5Xbk8FVhIEigoStmFEQYsCQlVcEAcHsRpkZNw9KsRwnOARafmsSXQUFb5EfcFA kLKcAcuu93mljYSareKbGo5PKshXobHq2YaprfkQsoASKWwdphQTpoSKKTLJQUiMJAbmhrjWottz Jjgv8+ZkfCsgxwYCfXGXz4cXAVj+G8PwjhZO9fDj9OCTNJlfuoR+JRZy3/bVHZaZTuEPBeyPIUmg S6QG1SVIGpFKtYLd7ZGCMhdpQipi086qw1ui7QBbWOEtcA9Vjh5sJBnT4wgl2IDIN5r4eMIFPAND uEER2YrUNNd/Y1M3IGpPopZAOUs04DmeKanorewiVrshQxVlqhdIzT90u7fa4j3kby6+HekKwC/A 0xBCUbRlIFQlMzNGjh/iZO8hA24A0Ry7Si0Vt4MZlqrOhSAUjT1SNWhLsYK1iUlL/ZiupcGVGPNO 1CDGn85FZAhd3KE7xpTIEbYP1AgmgWkhAGn3aUB9l1EwXnWG0wZXr7JI+FLBICIODNRLHHiNSIqQ l8UK8BerxLgdk4oAt6jPC6JvRkN5jeZARdyU1kLabZdWlhor4yoRuIQbekiiEoeAAViyX4ESleJG lq8ChJg8bukGGRA1QsFZoI5dRMkUDfQfmDe9/bRAKimA0ia5FsIBLakQBFNFjoO5RBNj4ziTYQCi sxCP1usAqhfKUxmrnfqTBbghnGrnqSPkoYUj3IrpGKO2AXruCEKRa6wwyIMTP/AZFasT/ILjXGxp 7YQTzFBGz1EFYt6pIYST48QfpNH2eZMCEhJYm2YzrC69QJSK3MQaNvtb7LDJG+gq+6FTbAkBWg03 UmBY3Iy4wGaMsQWIpCFhthrvYmQLKeSjMRpMAwgF6GF6qHjeEP8A6A4FwmdVLJAWdRljAmgdBM6F pNAOfb51MGEBxnkOxBECv8EPoI6WHadGTgnKQ0nmsXCA8jmKlqv2/wDeIXm3YMplTIgGi5lcnToh ybZBZ0d4St11PeZj61Kyg9bij+qqHiCCmD4lNAr5dMUBlE9adaeBu5TABQtvECBC6pbMBM3Yk6Hm IqXCX+wQoDnKpPUEEQXmU5DRDsKjZ8kDiHDxoz1G2FIxMl3QFKuj3m4UbI36jp5rg4BrZQefocQ9 BQ7z5buO1jA+h1DIhWEYFPjtnSG0gbOxCe9Uht4kEOw6uBAruU+6F/VQrRDyx0mEV16osCOORica uFtwHqIrUI4cgqb2IP8ABA8ekM6lMbOPotS7/wDElsthgeoddorFDtjsvlMdbLZbOpVIL1BNf6yD kzc/2iNBkyl6QVRerBXYd+BUYyD4iEv3rPQp2Lx9WEoLiwgh1K31h7pjIjtEAtYPziURaSMPEEHi ggKQQBUsKyFbR1g2SdwseYeBYOnzHuHUqQmXeUR4mYvQ1LUeoZl7AOAwE9tpY8yaGTGApXbYECNQ WwIFFam394mUWGPAblKIPSzr0isCoUjc7JXuslp+UNPkgzMCN1v/ADAS87RKUdtC8lBAgRscYLQB O6BkCmV4AIgaSHstmkAhbxCH0REtJNuCbIpHTq3/ANX3gBSCOEZTlNvjmGRKBKFWSgy67ObGAWhT uMjgrtPsiAhg1AgWcWFZIMCgiOMNnFpD7Yhprwxif2Ppti3/AOVZr6V9Le0SjKie4WZcMICu37r/ AHB2B3F2RYVhM4OkcbABAG4wIkOwwUG7Yen6IH8B56ATnpb0JAJqit/6JQFOZy3mGx6AJcxKnxyF nJZ2Sxy50R8ilj2x+TQaO1J9yiC9MG/zljEa0pCwqkQIKz4t5yobMYhMpCZ759nTiMN45kIJBy/8 8UspacVy1krYxFIuJQOndArWmpg5dAWois2jsy60fuRBV1Twsgmoq6l0xIlpHSMZsZlWA0FyUsqK i4lLVGCOG/2pB9x9NaCxKiugT9XjBTRaHHQjw4rpAqIoVgFW9xC6UG3UjKSVIqhlo4nTtAEsBTsv UAQzFIBpdYhkRtrUPA3LF0w1iC5oJp/II7B9CkMA5LZj5MnOaXAr2EWmNV/46PXytvB5pQqWV+UT YsrT+QS2nYBAbYv/ACsVq+An3TKrJY+UgErbSEKgUchAKjqzCFOiqpggqS2t8YdUbkZ0cvWKQyyw FzWoAT12BWUyILETiCrGaI7EHIEGGKCyRgF3Qp+6CGvHpcj5SnFFqWF0BmUgbCTtesOlcLDhEmi2 rByle3gvPcQiFeklkqDByMiq6SZkCtFg9YCMZOSShoUeELMLUFkOyYYo4ZFZaAxKSrY7OgjiANUh SZYpMjU4TX+zAKwc2zuQROZjNZWSfmEYhMLM6id+8wFBycO08p9HXGEd88sVK17Tr6F1ibEGX7FI u+4BqALQDAw4f1CPZaBz+8EVzlOPS+xjByW/YnQ8wTVoISYnoORWkDVwogCIZrfC2AvhF7BwNVPI BygNXE5VAqzKFl8yD94yd1D7WVkWa31TAgjsPiW70KeArbG4vwIAW05oylSU3Ds7EZ8a/Eh3P2EK BFD7DbDpEgAbvzhBsOuSt8pTXn4c0C2Y0e/WOM3NARZuO8QRneKXuBDAAlw4ZXeP/QlMWLL/AKFz SC6L80Myr7kgEo8mILDhFffuQ6XmK/wxxeBIdh2g8blxOgubDUALfeFIhRYBbDYs9uCAmFTJ2QVu fIDhBnSSKGDmW16BTuAN6n9kNxmdNTYfJDh4pLHlLTSp8KIHi0IPACWfkS3nIp7QGVYXQ43BqtQm VZLpfmEaXmKKPzMApdGIFlVYBBAZjEfISrMVjFeIhqQBtVPQsah5o+oRuBgarRGl7eFWQs4GS/fE fRNkeA1nD6zTmFIE0c8ggohjSriGKuhPMkHSxV4/rMVsuuT1liejr8iPBaGxfRCr3FcSCKvpv3ZD RC1kIk1n0S+Jh/4gPcnakh7ATCQTdqpdggMvKBhyPPIYtS1giU1zf7IpRyzGKLabyH7iLEC9EAHM OyD72xkUe6e/wu9DaCwzaecjgmBIu34Rhli7rs5pc9hiC1fwWgavyJtOXP8ATrDzVr0qQTCUnA+Q ecUJzkvxPW6hGenUASLo7wjgjcGY5OVXhgzUCgFhwCFqwHCICMypjYKntN9oaADVCcnsSRTxKysF rLbR/ghjAY/gOv2i2vgWEewiygXV/wBI4W/JkGdgfF2QifmuS7tt/kqwWi7yitYcg/lRDjSu1BUi m2nAcRRqpgGOKoP2ARHXtyH4eEVzCayCgu7CAQOQ6cExgwrx4DDsDBgFKV8YDwFoyM7dV8nglCnx yhDHksxoTBRmrAMSnSACNNqn3ARS9QC28wAGNogLUYHgoGgdCmFZsNCMh6sKgCWLHnNBtjyWZYYQ XOe2WyrNuDZWcS/yg0YyECgkDjBxasTOYbg2f8Zz7ROn0ZWxrZSLqNLRIQ0/BgvCtEfZosntoDOL Rz+ZDYQnLBktT32fMCbolg+SN16JyJ39D0/5qDv/AI+Z5/Xx+lMHhsLAM6m/djvP3RoZnEaoHpTl EAKZuwDTrakB2Op5JdwFsUlIZlmGGEVKmqyRj/LNwQrGmagIytKZgmhXw+APVaOAZAyGKVQ18CmD sRhSCqHYYAIU7CBlcW66w1Kn+NiEWP8ABQI6yQOG0f8AFqAxJKYhZywzK6hRTed8kp06dNBAu4kj IC16UJJkbT+9GA6b8o5DHaYGjZSCBwWkvtEtgMeURURlYuJ47Y2tQQqtYTxBTfWSCNcWHQuNu7lh orKeq7wZ1tL+1EfCH/hRCi0yWTpKaZwtI0kDUoiChW6pCJ1BuIquO7hFarvh4julcwLb5kUSGxS0 RvJpA8qqe3XHFrW/6CWgDsxEjJjk+igJqqwc5DW1hRdnyjkHrf3fxKXW8GEXskwEINCs7aZS0Vb2 HtmTMro1Xf8AROJmGCGFnUrw8EreTSsQESeHYG8bdjWGK4TcSC9DduQaGitPqCioRP7NBwsoYjrb cJGDTVJBUCZrohlJENe2IZIDPrvjKo3EICuVk6kCyNrcZDQs2IoFdLT8ghlKFNHuvZKtrnSdiAyT AOzucw+A6rDXBWOE9Ur1IOlQABahlmOjGh3eUWPRbqKb1S3ZEBa43oFMh9WQQC/dhAH9iCIVQsL4 84zZtebMQGiVmGCZLmcEKpTEAEWPBSHM8yZVR4Ma+ZL5gxeyBQkB2KChmFgGl1ZAdTWCM1E8n/BL WJQIA5YcDmIMuCLFPzPA05PwbxPZOA3sGx6JA051TkUcILeBA4VwbQGxad7IF/JwAqFYCYp4AaS1 Tpve0ChqpTRHHeTAIGS2OmxEKq8sB0hIPLBwBLSsRfCUrwRtERByjD8T9ydWBzECARVaHsIMcuCQ driDRLl0MgwZUZ7o9JPC4BgeEp+iXoLaECSynmxWLmckikClpgO2o5LhsJvH2IJcIGsgUWGCM9TC eouHvfzcIhu+S0tp1d/MWeoEPImnmQuPlTjX6Jba+A93oE4Pn3wHIQAWxTedYAYRR4wWlXFinqiN xrBYeDmIF1jeEQOLRvmSEcj5aFj3kUg5U2eIYro/Qw6Ror1weq1+pg4y0u6DUFEH56ES8Q56qNvF u4aNBiu0RpmhSVJR2gvNLZx5LQNexGEDDG+9YDEfgU3OjZVBGltf6xIobKIh10oKK4IQAsl6ePgN 4CysCzbeQtd4YAwL2xWPQMIX30+wbV+II8mH3Wyvog8EoRRZFvIR6OBOl9XMJCAYCJVNkR0R5mIa QGNMVbatI5JuGjKbE80GG0NAlwCB/MjjCbpoQ525drgOIGYxY/NDHjBzvSCLYrgQ5pKO2KCec/Fw YfhvCyBpBZZ3kDFbKIjW22Y/CjqKy8kjrL07U2Xci4tnM4zXVCafOuRK2lFRBXFOEXQGjtcGfzwz Nph7wtVIEnqHyl4CNBgulEpfBKHlJRanY5IDELPZnAwArAmwBQ/pWCJBxpmdeQIwjZI77Eh4mSTd HPU5QRtKFhrQ8ax1S+DivhRbaEtBmvfC7gDtFkJyDSwi+XpoEYAlxSAptXT2PKZfokkPw5+RcIwe 8wzAVWhldOdQdhfp/oxTiVj1GYtFpCs6/uhoJC1Sj8kQl9aIBanKzbtAoD3S4HK2sgpFpb9keUg0 Qga2jA4P4qSwuZFxG62eDB0eM0DFZtw85VHG7SgW9SsxhZKyQVRtMhw6SXqJxVRBlUz7vOHdyMbk WwvkkP4JsdWyARmVoXLSxVYg5F2Tn5pZ/wAXOTcoQJbdQZOXNQZopVPjDqYWA6ZeWc2SBqKR/Hbj FUDa7o9ZQhsxs2vxjbXMbvghbr1dp7r/ALN/XtMd/o9v+K85TLlRqmU9opGu066coaIgGLIppHYj dIQge6m0nqcAIuqKJFgbtECaBc9iFa4vX/JJtlEcQmk2aoh+vWgHVHU6zzRpSW0IWLWQWFRcdhb4 AnYONZBLpwVPsSUa58MxOp7XehAQJgo4C9hn8wkV0cF4qLoKqRJUgV4HwxKODFtl4JaDOpgofsNh BQfUnqUgBGqDapCFajdkCASJsTl7mpdlutmIANX9okhFZa5X3mYyWP5u3xQuQUuG+4AL9UFVHkb3 exLwFbvgpBsx6Q8nriChuJi369oKA+lJUZTUtQ6zylfBlQGO6dBChdX/AKEFKVt/4kAoNw/kQ2kC ohRVonk6oOEKqTT1lVFB7a5QLnGeIFIBUQqKpUU5cu8CmwsAYs0ioxbjyRBULNlzQyC9SbxjoW38 glEDELwQiScpILVRcERF1xOj1GImw4ZBuCqiBkqh60e8Kmry+MhXQJ2v4yqhKQy3aoTrAKZR4CBT AgFVLjRlUUSayHfvlP4iYrlC5QDDZSRgJSw/cczD7EsyBrNkgUwbzUDGhVKEAY8t8gmOzzOnij6s MD1EpjrwsTM1HNTGb9C/7iZgmjeR+auPEIqXV2ua+TiYEVaSpsA+dogKBRV4lyzavBf7JdbK2YhZ 25gwBfKWe8JbwD6odUqnsXYAo1GKYSrHD0AZD4cF9RMpC5VrcAlALkNusVFM6ZHNmruA+6AmJDEi lqSEZLFtir93dQomlQKIFyqSFm00EDzVrQ1ao+MO8BuauXYteNmMM+qG0DnpFzIaCOQdQDGtUwcR bc4YOC3U94BAFCnbQo9dDcNhJ6gtw4C1AKEjwiiAHHZ5pRMVbP8ApigILeR8oBGRF2oWAFrLMqUt 7k/sEqE+bKQYgcklUqGKp+YiqugcIlABUNYnINcr3MQDNLcqyWmLg+sb8I0VjQvqiIoEiKiVWAc0 pOpRdnugkULozuQK2u7nc0i15LVevh0hCAhdjwFAtCsZ1pMnUOURLQo8lXCFiekwnoYLjx3KEoas VjISrb+CDMYS7Y6oCFLH+jDGKaQBbfPPiEPUV0hSCEUjKCkjLXS44BG0w/DyMVDq3zH4hITEVMO4 uqJR6lQ0aFBAO0UXLgqW6/rgILCQI6EklS7fnSgsmwPoJlOiXslbZY6iXC//AGsgS7HO/XqCBGHV KAAL8W8V+I/JDDI9PskX6IK707X1AHSHwTreZGSd3MPOGb9oh9NzOPZ2Mc55Su8xLhnrIR4UN8uZ b88Q2rUOGDtbomOkULgFtVa8Zsj59kMANf1C4LVLxYVG7qETtA2sZ1t7HxiHxRslaT2JfP3RCsub QKtHUygamqsOKzJyXDOpi2Ul3+Mz+50MZYIAKAIDLZ6QFV2DRIANRrJsq62C2jMle9RUsODDifoe T4Raxuzs4NodkUFJsGYK0q0syMASTKmg8CMld6X7EgkkNAiynwr+wjQkreXqENlKSmAjcJC90c8n MPrRMNMtGiA5wsWCpA6b+sHIZCxWDmFd1RaeKMBjf4vFL48F5iRdABSBLW1v9BB89GwcRVCaOsBl unGdAq2mWWA+PJjopDSgZ+F0cSAfP5GgZS2Orq6mMDFVFAFBDBS0YMkDrHC7zfuOr/A5YlYcK0pB tlsLP5hnxtcXm8UMWtVk6JVHGn34pKzCoH1iX/xKczXKrrApT0tQa0FL2SqdyZg6XdpiYBHMDNXk F5hlrfO/7oQNpsmFSoGxf7cZOIrXUgRTrnC+qdflRTVP+wD4jt7o1HYhJLpXlsJ6vn/4GK7ypv6B eGkwJZ8vxoOSA2pMz8/hYBqUaCCIVdo/2hHUj6/9UAQGrXWaVt7GqCADWBIxmNmv9Ip/LquvdAUG 8g4AGOAgOkJLG0qHCjGDlAqVFrHdLyRnzMVnk38kdlX2kJmkmHNmYZfDUoUCxudmC4DtTPHM0/wP an7khu/hZiMMMdzJUluvdhUOax5ktqZgwuGDDlTJrR4EtAzwZirE1jMQkrBq9fUX01tcEpC89lCs grxjYR4yTnZc/OZJMvN8oTQMPxneFHZwyZKV7qUWFHAuHZE/7QTAPFYtwvRl6LLg5BkVFy9meomU gnn+ZuSsSp0zLgBZDEHYtLEU1Lt0mQhW0nSo16W01HXEsv4hNF762MGgFMyQl0tzjzBBFGu1f5CN 91WWADbfY4vKd1xZIPYE21vrLUVYO190t2hWh5E0CNSJDWwti1MISlEpT5NTzjlU2rmhjHB9wgMi C0I2TZwXmv6EDNUZeU5lJAzzAEtlualL3EF0zDc0Yuyprii6gFxFJwMK6MaMCfOGpAx+CP8AcQDA kZA+7uHqCNUozP4ZcCsu92INjJTMHUNbbgjvaaOLrGDcS39kw7TarC3cW6QscdOzOp376cPGqTBx mmlPMgJVCdvwdo+E90GuMY5ECOHMkCws1VAQzDrRd3IDWZmvyyMwsevM5iU/UXEgjQoVnj4y8gyn qhjoTiYAFExXBcYzsCQeoIQdZEAeKqqvBiAO4RYGUAHa/sRBuZD9wR0jWPgQSYd96KaVgpzaNCAb F3eTxb4ynDP4LoDJ935bz4GDBHpW7uIADqYuzB3A0AbS80C4sbMyoEBT7AhqLFTYgXhYTzI83FTS APiF0caBtl8xYJrUTAYlyIWXmFLPWHpDmcqFwAYHCmaDgL/sInLK4F0hAKKugxyShTqpt1QcdSD/ AAIdHAU8+cZt4rH/AGQroS7oyQZoFEWrTUUD6pBjiGh8CFRkAPyEA3JC5DFdEDyoqRfcGbh3yfHS Hg2CKU3fKRgda5Fvq7JSI3snrDQ2TayLVof9TEORfzJBNArfoCK9UC0eWGWJEBVwBGmOsrMNiSA6 3VXyRaw+lqZaxBWv8xh1Iliz0STLEB0JdjR3GgDsh/1FY/kJcAoD9gIYlsoeATKHTbBo6IZY9zf2 EtOyde2BmZguEVyz00InsblrRir1F98jbCILYV5Er8Rq5r65A1a/cdgRjZ6pRodoSeMXlwGzSoZQ sKnXdBVzwcahHq0rlE8certCwafdCkYlHzX0d4bhyRI7LFR3IQ5cC7xcs8xFgS1v0rOTsd1vcYnr 0IGEUwgEA3tIPMALVM7gJFRprbyaluI0NfpKi9qm4FHM53QinJCziHiAu2gVCFu5gzDNNjlDPlbH EjEALpGCOnnUZAJ0DpCC+7RQyRlYDb/og1G7Z66IIJi0DyhYCI5RFGeahOHc5GIjpPORKIC26QUQ +lHf5JhSXsf5Q4Q00BOpAppA3EcUzQAUDdVCIK0GRspebDHC5rBeSXZNGfNTAQ5IEOGOYZCKokRV ZPYtI0KAhsKmAAmqSDIuubWQGXeCDS+bhsJQzA/sXd0DtjXZGSMHeCuEuLZcuglm1mu/ZAUCC1i8 GIEurDKBWZAvg6x0WVXhUG4VEPhZSMrnL2/9Ure2qwFgb26Eu8E56kvSlDSe483+xKgrJydY/wCq x1gkcH7dY20InyDAD6akEzzOIHsbiZAuosI41uiGGwa/owSLSG1WAQlFdjfCh4lr30m2U9hZDqDv LoZENBFBYLnAr7jo8v8Apv685j6TrcutTzuYvt/xjwnb6B3q2IBVWsw1Qp8LDLttookOzul/ImAH YRBu93kaINjyKc0XC3YMxNpNDZE0GF6IUUK2yb48EmaRhbKG7wbCuOXDAsXUBVqGtVjclDYQ+Zln EDRaqTtllpMECRilEwFkooDUkyNBwfMpeDMAYpqLYmOaYyBFMUTtEYYY3NtLxaEXRLjjQQFemAb5 RkyEZgqs7KCiXWEAGFaIBLVKZvpTmAaY0bb1R4K5qjBXlKd3gRzlsgpCGMt79pAVKa5QjFGKJ4EU TvcBihUSplSiyI0Tr0IIhvkRKgrUjSALViqNQUT9qTMcYzTfoGe5DVWQXPgcwrtL7IVaA/kDM1hs 2AQa2lDvIQaFvCBcseWfzQOFB289iw+AycjtQEBwgOHygE23sgCUgZGmLK0t0gYGpw3+kuBzL56C AIpL0EgBSe6QQc4lmQKOA5PcEboHlITPdXK+4hVAsx91jbPegGBaPDCMLVpoiC/RIDS4GvqIDAcH AKhywYRdLV/ohCEGk/hcsRarD6DWgLgkt7fdqL+McyRAw7jVCvF1GqCX+iV9oDVWHgbFmDs9R9AL rEBRhrMo8gEDZwgAsJBQgGSyDE/dG711OJBzYgcqBria9U6wCnGm1SdJCQgCkkjMNyQNdpsJPFLB 4ZSiVQ0plMHsJ4Fv0SOyNWzlFAiQWY8iHOxWAbIoLocgsG8c0eYYSwxoG0I8VODpLHwXpuK1FZmw K04Jmy4AgyXEo0IVEAdKYT65Z4k44jvzO9MkAbYlXI3YPGSuUFO0NGNwJYC1UKL5iBUBNqbRUU+m tSKArOSzoRlfSHogFAyb+PwBTDW72QrHcTOFgD4UEbXpMCIA2iULMIlLpc1Qm0BrmL5NssqV/VMr lnGj7oQ4Th4DErbJosniZxgBY4wCjAoRZ3Si2CUI2tlZOkDMGyAZynlLfI3MlxcigwROnKfdAEZF fcSGKoDPCPLa0YQEL3rlSZGqQSwtBHlCBKWCK2CgHX+8dMwLyPLEuoJCCxwD+41NsLKNCKwLbeMj IRdxPk+iPIAV/wC6v8zcN4bnIAKH2S4cznoKEVL3FDdRzAQV9s9C5IeYoGpcQStPvBKyiCTonVCi TRp5AKh6yaBjp2TFRTI/cQAkc/rcQLA3H+GIrrLMh4Flh3AqtfUZe5Fm7SNyBFsetx0TCi1PtBDl ArDvuILA/wBByXKjp8AHOMqfLrE6pF3gOLTTSqhfUYBjNjeMDdHFOqXSgHWcMsQOpBgVdZD2EIAN cqYDXZGwqokhQFU0wTA0yth+SX+XrQNoxLfgIiN7soZMBLu3AgljJwpAvN35AcUJdglOFUE5oXeI xjlB5JEuneZauTisHPGSwPFDAmxO6BTBIXyLRMNEFUYBGG62C8do/c4wzihSH2ImYcC6hCoOUG0N 2aWPOBYZbkSFIsnJ4jx7TDtdOSgJ0XAuAA0LcSKXTsgEdGwEDGEwYEI6jIMCrvYg60iaH8VErS8B gCSVMBV8bPhwlYtn5NtcVJNs4R4H8LmjeKYIAp4m0WgAODaXlY3iyGwEbnPUOQi2OSKcwFdFWCXX BV5IJMFXLyigBHkFQdgiIsSYD2EIEGXcAAVWmIYWFO/RF9SNc2UCQqHfiL90VX8RHXzJggWtJILy BaeQf8BbQNCupuoK3hfeMgMFZe/EGkYG48wJNi6pDPpcZgwG7oyGonacoJsln9yNQAuXAIN4Np8C VxbkP2CXNLyo+IQXN6dU5ALkwu1P+N/Q3HcxXf60/RtxHc3XX6dNTXOZVTpzK7wqlpYNZQbDWJAs jKvukGlkaH7RN/TQwFoXNHEai1YQzj1/LBCioCVoK+VsEgVRsybrBuB2f7soOPRlnRVJlOlFqDRc 7pg0agwqHeOSK0h0LH8CYRFqg8Zgq3mnCpj2TtAh3K4gShqcTyXTWiu8okOUxQZNU/0S+9tKSdGW mH0kOq4ikDFQmk02sg8JdyKCUCx1fENgEhgZsN+H5JYCB4MlRoHAxAlZvCRcrK2VvbUbC9ACkNq5 ovpBuzXBjwWKhm2yCQPwDRivL3nZAEvTBHZusRkEWCp1fclqlbbT8RopEdrBcpgTEkTrTgzDHk6t DLhZV28pj0S0CAIbC2yBh8YppKoFnGUFKUOJAljXE5EINAsDSA7GmIdoypr2P9Ec0xyp1SjWzhwm ADgyAENB0RZsVHk+yABF25YzXA3FEIERAm/zwDijVpxKL+Y8nmMsK6XVQbYlJ08UpKqlaIi6WDMC 8xWFAa5GpSlEwIDS6ojkW8EKDtskTk1KOgYgTZsH3RBplnir+YIc0v8ASTqWGja5JxNULSQjnovZ 9AwThGs/I9KOagDRzIsK6XwYCLNGhkYyMMSyyk2FnuPEN3MC5OcBITlkIankiOULayDHQswyWKtq nDCGlPAZ3cbkF4jWlv8ARle4qwIKNkzTwu4VkIMfVvAoKbTynKY0GILpBqPgf3oVebBSuJTBAopa wjlwS9rnXzJnusGB2fYubsIvczb8kzvIxeZaNTmvziVUJOjIcBJQ5AVrmfBBbOegiGeVpguLPsUB ktQVv5YPVFGBQCaQVAgz26meMSWldswmdwG/qF47wIrDFaMDMDIwBAalnts4onCQbqwjCd/pKpA9 RfEvRjLFcEvUECCzawEQ2hGF1H4ojthSi8olf2IRYPhLobkAKsdR9COChwSNwqvLimTne8hXBTkI Ci4KJ6yCVhNq/ioWZXtP3QgjCwFg6iNHNHYecAeS6olu0HgJdpbUABRte1UbTYE2QLSOEbvEPkID lfAQd0vgRo3sF5o7sbPBdWIy2L+xBE1XsHd5xFNTMQiihhy28H0MSzhbhO2o01uHVTDRQmRCs8U6 sV2KF0e4h8QnOB5jP6pBDwhizUOG3FtuyoscVBQOTlRzQCYGMkghR7PP9kvp76Qg4gVrSw3mB4cx DM6zVKfXmQGwQm/2Sm7RRCFeHkLBoQYGG6SI8AcGbzCEG/Rfgh1Spd3CAHWJ2r5mID9ub3cFwsLz dnECqq5/RNHsiUQMtleYw8xG7bBesQKrjA23F0PNJrg1eVT1pF3H8vZfUr/v2A2xL6o/lOha4C9k rV0FwIkxh8xFVBld8QgtwQ/wanh4pjp02JBqW8jwhmIMiCGrnEYIERVpYCA9tDhBxSClmG0FQ58u iUsYtThWDgEyBBFFgegMxfNtBhfJG11eiQALAcHwhKE1I2SAzZK4zKynS4AgjOgZMy55HiI5XW5G T1mY6E5EeGnoeIrZSK1W6bWQ4MM8Q98HfEfMuUcoNLp4QAxqb+CWQ35CCCoF3gbamA8kHpqvV9Ul NhFW8OCNJzUSunn4zHgcsXqU34xYIKPywj75zTiRcHEynMe4J5tigHlzCQahx9Kth/BDOoYuCvl5 YwOZZUR8SUAa/wBQofOM0pdcRq7sP6hFKkApZfJAyI0ULUaGWAxQUzABYNlNQC5oXp5PBB+ZmZec tkPLgZP+QM59EbEGLqum6hfnDKoWm92AfdGql4ezxMsTHlxe4h8usnygh7ImXc9TB1RTCKp4Ed3b StegSwe7UVhk9W0RSpHH9ht5VH8K2QbK/wDDggX9NQz9M7nadNR3Gp5SvSHj9GKmCGfIp/YRRKEV EmEIQXNN0SILG4AzMFmdXnClRNsDSiTpFGSMrNcHtmog7Kym9MsbepZGWlWQPZayoNYbZEQDYXYi lHdxsIczYFhJnRWP4YVwyg5+suz57MhQhLbZAQFHZiwTonAUkSILnjbxctGRXLeZvyExycXnThCi MtV9gR5oXKQOekm089wBuYlP9o+RuBBliHdgroGZzmA/OYOoYQowadgDABQf2SMH7IWkgQxVo+dG gi6Zap8KSlSXIeYjYsIpdJdbTAXIMFkKAnEuyzbSVg0STdL+Zvn5TKMQJ6AYBCnqiNiA2JAAnuAE Ly9jW6hwonFLl3SpSW0/fzDvMF76XdAqgCbtArElJlkEtyFHD3EZkNAgDK1YrgKFEsxFRpwLL8Js eeIKGoguEKDN7kELA1Pu3K9p4bAMByWCBxqTKAAUDYgqGLgVZ8oKNsz98gkliLxCg6sUTLu3VgWm QZYAniBq3ly/EqqP4YZasYuaktcp/LhpqQGBygIhU9vVkIYvpWQHGgUL1Q6tUmF3CFdg5IXyHCjL 5/TKztxEHpu0S8hCNv8AX1O+HfDDwEAi6OwjCFfvlUQAsgVL00cyrLRHGZbsnQMnK0MoCrwBXAs6 wFkDEv2IqcGFaLSQHm0DEfGFLxXB33uKDIrXeAVIiokHygHhuBdDkyCtwZk/kIEikonBAWS8AZCs 2V7cgYbHchTKvIUCAceELXUiGsHOCrC25w091L9qUwARt5iajC0QocHZyIrQJkIAl8nM0dlhRKas q88iWVARBJqDgFiesVIQdyg/hsPrDMlmCC9NForJv7BdoTAijVk1eplL2KhEie46NHrl0BnOzq9V IlweJ5wiRRAkw6R20TZQOTsSraPQSD1BjEMtqRkkbocC4PBBYEVt+sJfa04YARTipIc386WFOFGB 6lokMtgijYxCIGAjjIEjZbVlWBo1XO/ZD6CYSCi7g6gCUVCCq9aSL+TDDaQzAq4wXvvqOqyFoW2K +BoMRIcTuiwYjs08EFUhVM2vb5v4X4RdjZogBluqDSPQir7Jc2QiPLrYBNESZTkHctDXwQDpa8FT D3ku8tLI8D8oYEAbnzEr5dh0vQiQhp2KFXPGWDErTlf6CHRrPZMNwOBIAZ8M+aDwyqeSI6AP1Q4g mD/khOyHIfyRoCjXjkIWUGvfjUMJnx+gD7xDeQoxBMksCHsJYYXLHGv5SzEhIdlfNj4QRnWpHPAE Wuvv+5H2Ro4EBMNdJ+3B2cobjYrgp4lmyYIwYfNZpBfKLas0grT2YmCdU2/6uFcjICWykPULKisb t4KA+CZfGnlF7kpLgZJLSgDB0+gVCCtBhB6V9xImX3SUYkFvcAVAPAh1gQlLFIm5sxnuZhJjNGq8 pUMt6MeyDGX/AKpiAGA804QBcGsDAKAF+COX0xAfgWH7mkFI2gzHimPwYMeDGH6BiTegibAu+EzV m8JBM9FYUBCbS+7DbzyOszTUgkkGy9wlj5nSAmEWxxQ8N/H/ABUuXPwZ0gSBnEgsxDv6PppPW2X6 nxwClP5kDCRx/vOI1hSlkHAJdYCo5Z7wLjV1ZjIzCqUPaLTayDYgfHZif2C5uaGDDzv5tiT5Nlqe gIp9H5U00EzONnqxLFAn8gh8UA3k884XITynqcZTc7T7HjBplbhG5tfCF4/7qW8QUMa9DzG03abT HIgXreZt+bHHyZme/wD4Xx/4eU1hnGsfSusxuDxqPEs0n0XZBeXWg16LTiGFQF/EREBU0PJ9kuEF XuBAGSF9igdV2Wx6TFrnvylbcZUMKY1wS10JV/OVCVfAzGu91AWoEySTkO3m5Ao2vRA4wFiSAG7K NLfFTZLgBBaheWxAPPmyW8PAJAGteSsGYY4kH9HZjrKT/wA7Aj10fkalYPgJFzEz+Yx0NH+3BEBc /Be4jtrMuiF/Cln+wQATadSBQyNMYUwaURgE3KLQMKspB+cG4DfNOmer2QhR3jARsirHDY8st77x R5mHCIJtbYlp2sa0/iswmY5qANr1gDRzkyZ0hhh+4CgjhayAXjdscAA9T+0luYXvaoHRVsGVK5U4 /eokOoDklHEtGhCghAdiAJOGoIL7rGK695YF8qgCMVdm/fQalFzRBAfK2ovrNsiqDb/OoxeUIg5D hbmQdp9eImEmZGBTbM0fsI82tC5NgGuowYzaYa9cuJQL4uSHkuNXqlhR8i2PcQOoCyYAFiDR/wAC ENdFnBCDfFokc3xxAG6nGSSFtsf9IPkDVcMeMFbklrQUgAqH9kOEX5ISVrAA9QmlShPVm58wSpAF qsZoisQPPEJnbGQNy74T1l2QwYMl37m4sBaW3mggbo2SRgy2bqiCxVHILpntm9KHVVylxiCQ0PFD DnJ25poLfQgeDm0KBhXkD3Er7IsCZMU0QKeolbEyaZAGROQ9MS2KcUIGgCiDveqGwwzxVgLcavBb dorPWnFZ3eEusOBhBLRC1zzu8sKIbqwwJLH8/aWjep9L0Q3Ow5lRFg8lDpNNJtKsmawO0UK3hsk6 jKXIVNnyTStmISDbgFstLYaFARHnFFIVjBZoymz32CDLqKrRmznv4KbpDcFsHaaypwnYL1ATVolV y+26i31JiNsO4efmWIISP4GUMpnmJVmrcxFR0iwYQYHB/eJVXAWDv6xCjHkgAWy2kYWMBMRxR77g 7wGd403ggV0KJAB3JB5xbmEUnQY1QXvjg/SBALjFoP4IisDIWGf60PmRhNAK5BLR7eg2fFWuM4X8 IlAoRbUIPugBSuRLW5rCd4t3jry+QTKgqzMhwhYA2vuiGlR47h1dZQaTb2ymKHIbIKBpE1PNx8q6 xpzcJZsQBFb7oJ5RHiBbhhsvdgCHDxR+IReuls1PYQq3i5ICcRgqVAQA02MV9HPSF2J0dflGihgH sXrBZVakQHCHRbU69UWo4eNBAgrEEPFBzCC2JNIBCK0nmoh2KUuX3i4jlNwLkCVVKiIKck1WbAqA RWtuxSnX4IrOPSTYQG+FBwconbkU/BZl9xH2kLFawrHFfxmBh9woCmQp0a50Xd/6ROGURg06p1KQ G9HLsuGHdSFKttnCz6KqCZvoTC0FFJDd0KJRys2qUZQrpgg2nBFjeC2tl+lddXh1jEwB8wCMRJ6P HjKnQlK9AhavzMV6lY1p1ABQRPLUeMLmnpK2PVIPM4SYO4BLuziDIVNUiwhprUFFFjLUMCNV9Dpv mLHpAuSf3aBjR8JAVLxpg7FV0ADF1zIWLbowl7ULMAd/QlNG/BC7P4CXDKv3CBcKY29mcIOCwmS9 HiQkpKwwYUK9oHJleJ3EfuqhDsI+i8vp1ZJWWfuPwl/wMXgAY2cWEAxSgFeSVWUDDK7CihQIaLaq mzpKYkBRASUIyO/X/wAQXCxMyd5tiJ1XQ0U6+YLV1ocE27dOJawrWS4JVrjVrQDwcbvG0YsPyiKP +u84854f81i/pTPtL2zecTpcNTN0zy+hNg3oYGLeaJgQhBGGdWg9PV8TMohBkZIFjmQFZzJYBzk4 coiwTS0FjUEQE6PBFWopgwOnhQ8MVOBKZwtIROjDvcVEMcGVV7NIf+FGDTK2LIVMiyGpUhEpZT2Y WMhociz6zjJ3WloeMtAygThlkAXWUooEHN7FKKCdz2JSq4MYlbKJz9F+ThKL65kshqJXLgtuiMJ2 Wa1QOrBp4ujwkyr/ACEyIuikRXDIghrorPriF6WMcy81po0AAkFlzQDj7Z8zM8a13MVD0PZCLO87 q9iUj/aNZh8qrX5IVFvgbWDzJJ4ACLIpOcgbcWpwqJKGQBuEtMX8CNsBLwqsYfAZh8VNLZc0Rpc4 GAJcmHxEWN2RUMAG/B4hXSiZrSCIywr64mNZNCw+UNZdJAxpNoTABFQF/sIzZM6oFdtrKF0qlS4P iWUk0HMlcFGenN5hKVZYGZAtaxpIFV0D8nyQhrKkMDmanQEJfG2j+UzBhqYA83axI2Rg25kU1AUW UFRk7/uKlipbRP7kb4svIoKsaxucCrgmT1EwkhS/0gW5Qhhh8xGS7v2PtDL8GrwKWYgoDNHeBl/a C/AI1pZ2hFb1QZQyTNlmQ/mCDaRzT/aIYVrx8ZSgNuLVzCrAEftcktE3HAHAGMOcRJ2USlgPzAJh 5jqKgCRGYyovIxSvnbAGyhwCgZZnWN7j5zIVc6qw6jqjwWwvrlIWqmkwsrFq+xAlObX+DEvcmz/A TOaF1YlU+nOUNgCMOUcmoHHhD8kMw09oG5DwRIqigRKiEwCFAFCqF5YTKq9UcSJLBE1AGrHYStve o8BPqVdsvW1kuA1cDZc5kSGgHVkW25F3JZhTmh4ELQsGsHoh02lFht5ZClAdFGUvnCKZirTaPBG7 5cvxCO5YpgAFUKPt6OYPO1x7QQGBRH4CHbg2EwBZplZrTpgFuF4VOj7465DEomGwLY5vBC2AIokK OYQiPCDWwXKVFQ8UdPB2+htEbDkQnaAqKYrqQsbtBfckRn3bINODbZXiUC7yebmKbE7KSK7z9mqM 3EEh8DDuggLBUzZZj1mfHEzuQiFXcDtnEZ6kEqpdM3oMQqCNDGQUzzIEFELGzAA+eJA9EfbBoQ6d kEQIDucJjLUyAHihUygADxwPAxEVVOmvOATWdLYdwI5sdTV+WZogvCeQYhrcEYwvUm6+WTmnbyG7 p1INgIDwQ6ErQ0D/AKCZQjb0vE3L8FWlr1BA8I02tAZPchotueHKc94Z9CNVYZLxAd0hLDzB0Quc ZwRTQ02aNfQFxAfedKfw8GphSUYMhptIKbiOdwMlcrwmby49Qgm1y0o/kMYhLOhh/Twl5dOCBDAr XGis1NC4YfNjsTDa4Nn9UdgTKtX6BNMAYxxZklKO0ga+iAq1G0A2bVFmQXOBr7GlN/6Qk0xmdVAr G4PrR757kShEhYkK0RlHHF0i7elwEA2YeGJMGd4dKbmY0BkDkG/qJsPhNTyLgjc2iITt0vUEbly/ dmMAbxliCehkHdDY9MEyukL3SryKpPQIRKIH40YCaY0WQqtmi45Warsjdk3MYAxF1K6uiAcyhFiZ BLWzAJ/BxDam87IkJ+WUCAEwNdwLDUai3/4B3gm8PKWC7g6Wxs3gMvd4mYPI2hbHURV0pcNzRBno deKHRCrYDONPYIID7DDITeQHDz5dAY6YFDkuz/wU/RxLZWLjxK6TXRmau50zHUNQ5yTv9LwUMSGM 6ZC89S3poi0B2gryS6aC2GxQd0uBICzrHOgFXzNPvAEWpIMBJABRSDzyDUrCENmzoMCI6skhRtnI natE5M8rnuwteROXCGN3SZaHju/8Yhh2EBUoVvA4W4mb8RIh5P8AaDZtbM75TIIw3IUZsc8EvbWQ W94eK0bNnswRi0uuAPqJSEGM4kMsDpLKQ3hhsm+OKSkBYHhyPdRGhwC/7CCttcyCrg3g04kyOLxQ cSoaUlWKPt0gFjIOtgOYTFn7GADZOdecoUUJn3HeKnemISPLv8EJVLMxaEyYDhILQ8lIrpspCyxS s4FgHWP2RvB0cIg11ooDK7UQ1PrR1a/WCo4AshtAyhCftljQ5EYqFpbb4I4bzmN0G9unN+p4y03H L8oPoa2InRjNymgrq1AI4qNY8kgZIuGYnnnX+xhsF3L/ABix29hwZHdHYFGNAHEFg6pSke4BEG1V yKGnJHKBIWMdeMOYK66twFYLFH/uQgpbIeJAduoREqoCwi7ehmIWLlV8klTm4Dq6+MMNcaf9IC6P ngcEhxQQTSMGIaBmgPijcNfQXI9hhFkB9xbiVwLkU6uZZT4ZwvslOW7r5AmWGNoWQo4XJUIebIgd xC8qI/bQ5NjxhhMCH0ndN6ip5/zUO4itzxMFkMzA8ghWVqUNBg39XRHjxbXyg2yIvICc5p4yDgAm Xo3R3QJQw9kKGVhYWW9RQg0FTP7UWSv4/wBxH85Af1kBGEbciAznGWN7CUu9Lv6gC5zeKXxBbHRK ZPFfnI6wbdgufqEuRqnDzzQ9VZGqHQRVtR76DUZh32uCJdNo7wHLvFrURSCv/DEyGHZsF4ZclzPc mDclwcwyqrYGPctj4IMAaQakIoKZ5KgurXQTTGooAKBA/s5lsKFPxVtxSMPjtdMoJezpYDeC2a/m NpRyP3gIOp+pCnnd8oDvZABtAI8I8tPP2XiBD6oIOHixZM3WkGLbN9qQQ/AO9CMYp0S8TEWmAVi2 eaUqKkQmzmJpxQFDC7Pkh28NCM2BDsXKQL0C4feEVGgAsIZ6KL81MW5rqAGYWBSoDIPhEXrhHMmu 3BJrMA8InmIsgKtxfJLcsGWAhSI3qQFJKitgWdlJBJVy9B9+YlgQ3oFEBR7IbAgtekNLVRhED9DQ h0NrxX5RGBKmihegwM1PVzFscOV851/IiMCItPd16IuBIZG0PlwWjxKpBY329JWFpGb3EGKokb5p g6FoZwYps6Db3Ip3cDujDxPUiPhFRAM4OjNmhbj6pCcoI09ArS1QFZxd8O20w4oUrqDho6E9wUYW PxsEQK7JS2GAaK+BAqFYvwVE8lUn9ceJQMM9EOFlQPugwa9H3hE7c2qbIBfGdGAs0+AG0sc/LP32 Y4NBjU7V4gweJFoi7X4gzLhsMD7M9mWRSyOkpUjVUoLlhMCCbUv+yXOpmCFY1MteRQbGAYo6y5dr C6CEFGeWS5IbTjLw9+TABcjcCIFdAA4y7ju8frQ9ql6Cj+DpHCuqrBA6TdY+aQeWwPxQk/cBO0q9 Gtrl9kZiWJIAb3q8BuVu9ciruhpZFDVHYhDWRq28z0tqhgZlmOVxuAyPglEtQMxhIAGhH9CckYg1 mbZkHlZOosXCP/gbgCP5Li2D1w4yABMCVQL9oItXkVn3FAIwNjEhbob+Y6hYgXcSFE+Q5HSCagAU vMF+vnDZ5mvHQtz4xOf/AAJT9dy+k6xucYl5jqV2lkz2gFgm+kSkscB/2krvQwH5Ylu4eG/1m8gF 3cg0zuP+CE6nVhTTmt8CRC5FgufBA4aBi34i+ThSQOJ6uCTItFm2Dh1asArViJFGlGhhQgLqubhz eVoMqljuuTxjBGCmQut0HBHdI5UBr3dSyDQxjd4AXGjn6FFZyJULi4uSN8xTtcQTEwRXQ4WyMKvB FLC5cABCz1SOjrVgqO+JIACOnxiUlyDJH9vqRqOVaUteEUicNnzEdVe60ltO+C0dr2AYt9S2LphT ADskZSAtX4zApmwJkhgJWM5JCWhJ/Q65FxZcPUoWUqYbnbEQamaoWA1DBVGDpDI8aW4ThsmRdGEz ywPVxFOVwMjnC3EOC2OailbkxCTc/MoGEEV8bS4F3uAEAkXkA/cCcTfAeKeQsWykbIiW4kAow+Jr 1QwOkAcGnvGAKAijYygpZig3KVXwQVZKQXBhCcAQA2YYB3GAWfuJikWMA2CAoOI2R/esVLEQuoGH 5b1Zl9iNyWtYFJkhj01K6QvwyEgqYX8ouGcawIXS11MQBBaLCQpZwtYDZ5GCOzpd7kAldqQD7vWH XyELo0QCBV6j0EyenfWhv6FS1w6TPfZG42O0sXSAvK4hsOtNRqRwoAlvbv5wxLVdLCoKZpqCB2sz VTxGmyOkG58kZBqFv4jF6lBBETaBBYYvZ0ABpO5Mb5xwUpA34DVu+re5FqzQUhallWQK8phqcZBi xhTkTywgWBut6piCbAHISHYlA2KikQMRklj7RMgS/g4RrjQ7hDgAZjA02Pv8xBl3qmiLLHjHcYn7 2Doqdn+SmoEkwYlNbZQs1d/wEUDJtvtBlVXlEEWWOowAWSo7S00okBZm4OuRVBwNcAU1HMnzoZNh llICdqrIsWS4MkOqtj5EtuONsLuhPJE8oYSX5bQpxGDMrJwT9oXCCW+UWxQqjMLaCmQ7riGP3Q8H yxhQauet+ki6Mp7MDvFVkd/uIOt0zuIMKD6uiuQAyzHuIQEyVGv3Iz4/zkipoFgIAAehbgGOxo6N HBL3bV7F5Wi4lczxCvnKcAXzxRQlEBCJ1ECsIbsvgSkF93OP7oIHDLWPkgUR8hggsqowY2Ht96ok ieDI/pNno84CmwZOVF0zKpAq6MzZB43MMv0gHvqchAjyT8ciNLbsIV04gSGTJqQKGTlUV9cxANg0 vVClwQbaBIYHs72RLJZSsd4BTzr4hC0N5zow4hfYhFS5F2LjXF98xEUdm4lzKuVZm6G8zrx9PEDm 8vsQbwCDrBg45JbY6h71AsdUYchKn9nPT6KIkZdg0PWZXRlO1tfZL4K2mVXgpPebjaLMojM/PuVE sU8Lut+CXFYwUeIeKAjOKIeGAuwwFgNbIAZF91EAGLFFfIjjkgQFv1dm5eUePmAY6YIDC7SoZhQX u8f3EqLBQ5I18zTciW43h/QxuGdlhinfAcwTdja8/kxhtXK7BXuiMTdHKSAUKCYjmvEF+pco7dHs iAqwGuQlSuUqQEbwH8AlDaBYIEqA5YgWPgoCB4C2x7CX/HkIIBj3eVVIoiASFxS7onRiufsRJNZC /AhcvKS6nB3AtJ/aCox3locLgbgyE5qtsaK0jv8A7BMvEUF1jNwuIIA/NApsJBgNXk3+AQBMLA2i sExm+ColKn1vMfE4i84II7nvhOqWEBo9jzCU+t28RS2Dpl9A1v6cXcv6c8/eXO80ztPGBzK5845m dv0qE3nP19MCH1hbesAfgIVOqfKBHwa8HZBJTmqYv8MIB2jvYnwiKV8/whCsRWmhK6pjAEAFybyZ qx2GtyDR4L5LU7lBANnxQftBATGR485TRyEATyowRnQHQlALnpRKcT/EuV6nT/KUQbViRarS0X1C Dbdx0APbBMGjRNCCKiytIyz4GYX7yqBkE2jaB1gZel6y4OLay4izzez7odDBsjeoo4rBcKXWckc2 RAvnQvO7kmjUwuw45T6B/OFouHRrAUxxqbPlLkEKoYUH3jlypvVEGfJE2lWkZCxiyYgtqlSx+hJY DSBgHhFaS/PDUl41XphbBNaeCAtc5AZgxFtAwBDS5sgeXVRkAHePWCsUowSBXAluC2hN6yElHFht FW0Z8QE690cOb/N/QQnJGqDzjs6AEAAKBYtWTGhYLSCzIQdMoCWXyhUIsn2bgzBNsyQmnX3cLYsV nZ5ogw2rO3nKnJ6IgmYpBp2BD7kvtLaDZ6paWh1tZNuCLVUPAjQSHgQ5kBhN6Jdk2xDessji4Coa 7+/eXMCx8LNBNr6oZdkbgWDrGLJhwoBvkShvihUwY4Ie4iOWtlPsQYaqmSwXK4ci+BGkvqP+uZFx 2ZERrO1JbTbCu864xSCpcFyEiNT4LAQaIYWQAGaq5wvUpZvfI1lOd/YRSlaKzlmRiKQUvb5LuzLZ yWahAPaBIiMoZoOhvIN79QzMi0f4RWUABWQgSYJI79fAvaEsBCFrQWMvuhpawTFEUPMCAYtLXiJ0 IF0hBEIgPmyCBGPo/GRalYVbQXlu3jkiWK4q+4QxyL7tQgrTqfECQvvkyACWi8F1+EIjpksB/slG JuVIR0DkBh8RneVCV/ayIYsRNoBFuvbhWImNPMEFK0PHDgAG2f7ERknnM4iepgQQAEmhNQC2VoYi F8RAHyNxd+juSFz8g5+lhwQyvfB+AjTF+DgAhnhEXWUIfWitxgleUc97HcmPGQIO44xSV7KOAqF4 Yg6PIjKULawIFhipJLeTBRlruRrmfNIEGmAgFTbksE0rGwIRZ9ZweaYUZ36fKK0adaQqpMgttovA yq6R9oIE6ieIhDfl0NtnfHETUPqdiMovWBgYxUaE2GffZHSqC2QQI0KfcM+EtCU0faDBisNqkGJ6 Fj+EgAJlavZhKS/mzPFQwxbtcOTwjwGoRZamCruIkcVogvDdk41ZTmE/LsP1IjI1t9BAaaxgEdPF 8BGkAmrhtQwpF9azLWgGILg2VjUZNsC7L/c0ALz2PSIophDDZiOL9ovrPCCAstyTh0GNKYgz8Ei1 3C/PYvyA43R/5JA+yc6jIux/tCG8J5KCZo4NKBA8dTXAOnBUg1QLT5Ae3RHvgNL8CV6wJ+QNV6eX SDM5j+AAWefBHrVbWVYnPDdmLn6peygpeQFAyaYToPARWbQQZCq8j2JXZrvJAmJKmsDK1fmiUbc+ wcH/AAvDzjEXxVw0W10CBfmaOV08IronWQCFxssXAQ20DmEgpQV5kBa5OA/SNVQWlyjD9WQM67aQ IubAzcqMB5TBJop7Rga2bSxxF6w1v2EEhktVIqCucrvuwq1mAFQqLTZe/wDobiNw+/h2BTxQRDXK ACToH+8gnk4X+oipaiwYBh9eOgiWCkg16eeojrcW38IIqY9hXjDCLY1rhyFv9mcnbF7MK7D8x3/x frHvKZZUx4xtyxt3N9JXJK5msyj6dL95vM9/pYo27+gl7JonNDSBsOR2ISXL/DcN7llYNtg0YhRo qZilIpCk1jmSgAqnAde6WAV8U0hn0VtUKPAmDS0ItEF1gwDpwgC9nwk2FyXDs848FrbYckKc2skO RjoIwU20mZJ5aiZCZ4dvlB0odi5iTvQf0myJQbVYQuZtIshAEEPFtooz3Z/Lh19f5Q9gqhggssaq B7koO7xRoLVxYisQYqWfclM8CGONotgeDBVMeKRuhX0pHKytNOVbdI8oCEBgHQNfwxSxIx+XjFNC SL/wSpVlMbwN6MYyBtMNExcRTDuRkHibhSlhpNKHVjDgFxMC1CkLENdDSXCoqqdOkUHG4MHFdZ/j UMKviD8ks5MgHNJ6CEEct3p0ASllVuQDGpHGEbHM3m7m4DkeDDCLaUfR7SH3EAARCDVUFHwlGrPM bQEk2SMlx/MlwUKEQHARbLdhTKA3daP+iEvi5PqlqVYfyBCiCykF18hW1CLE6Rtk6RgVBdduXBaq NBcxANuh5JwwQ/lMAgCr8sEUAvPPtBLlWLgdIViwoclblbrkthR8sYMmiKFqnMMNVhh8kw7Klhz3 +ILaa5DBePJnOQnB9c5aEpYrYhClldhvgD1KH3NMHOE/cpFqB1dyDSIJ8IV8Ad4EfbZJIiO6kKRA av8AQic0nTe3yRWasBF9BzFS0LfMgjEYudz4l+RpPC1bUbV7zywW2/FwOUZRqoe5kRaZiclDacA6 xorPYRCoAR+lCuAi31UiDjaI7IqEV6awM4ng/PQORjKM4QNLcSgizTDDHNkMbTHy1bNDAti7wRgA WzLqzc3rMhAz0IKJfaVQ2kq3Qd9icry94nZKfECARp0mFhDHTI6wxGXybkJC6o2SEad9y4eSUaU3 GGo1ejF5i3Pm8UY0uV6CHgdzbBgh2ZgInAr4/Sh1YleG744JD7UTzfcAyQIlndHrbD2YIhfNpMkr qaAOfBAWaQsGAx3vnwjS9CD2U2jFEFAHuE0eL4QBELDMg4cw/sQ6y1wT3EFBbZsyKRZjyoHJ2SdY eMJQw5g+4IfIuFYPmE9H7UWXFAFtNjlL1CHZgXhl6tK+1ppFSsUDUQSfN3rBBzn6lUpxLBSufPbP CIIO1XSjJDxMuAUSPwXBLnv6PJ7iomMgx94it6YmFYFGn7gon1T6IbhgLAMx8GFFqFZk+SXTxUPM UwBhSAU5imyAlhYfhGqCkIaQNQgEWH92gtDDb2l4AYCFWB9IDeoGNQ1vmTB5THHLhydu+AQlIap0 JzAClM46n0taQp8aA+8z3jhKxH9yjmMhHVDnLj8W+Z/5GZUZAaeQHxReJZJN57Ch5YMGtMkecS/c YSB+x2GVMsgF5QxXqTzpkZuA8xFQrUqcqmVgV9AmlRNMFcMDfC69D73zJTANXy8W0rzBhBV06kyI c0C1tn3jJLCDxIRZaKOjA4NOp2TLv/k3DTFc2tziairoCEBLc/hpUKeONJh3aSAq5vewCijOdgFG uZcBYSW669YZqmcAi5QKPGl1ERzlUK7gZEIsoJKq1AAIj5v9NS4KR0PWMwaA8i+JD7f9inIiUDdK GRFDGlFjLm+y4HdEhrMLogBxOoYDjxeIB3iLoRMqi74UKem8vo3ONzcND3IovMSACxYLXQPAL+h3 4+nf6bqc1c/qiTDDPWdUnhcu+Nzjj7TU3ETq7PY6/wDCADsHIX8JjcKaSWC4L8F85AFi7xOoJAwT DNTin+DBMGz9Y7SomZ2MGdW8FsG2bMHHiZqI+UCYImjFMBFeU/cgVDACYe+bJuDs+6whZZqCKADR gIKSj5ZglLoi9BDZjTsSQJPlzvKhhGjkri3z4XYBgHW/y0HSDNBgLv7AOEpIA3mMCoBTEZDbuuSM SxtfuQycgForqf7oZBF0P7EWEc2LGUhiJ+jKGgq/YQ4CAA0QJsNQgtALaQkG034ZmUqGsF8KoL0/ eIDb0CS4dNghQuEUcxHb6mRMlDIINM3RgJmw0RBlrC2/mRQAZRfhRk5IMZDg5kQZzVoV0Lv8LUS8 oeDICRfELCaWYHyRNWn5gQRdESVRrpmeEU9cMYIFkOlKNF1ayQzFc6kaddxqQ/jx2Ie6MRPAdkCI a4EAKF1H7oXxl1iFS/ZsouYm0MCEEtZJRY4HkuqEKTrOh0EbDrWEISI2YyLthkXEVzASNCL1pBNT yH/RH7AtLECygakM8+jLEC9ogEMJY/SHg0oPMEEyhyzPgjthLXuVpcrPRMb5MRbAEqjN8QvuCopQ h/jqzOOoY7wBwIKmY07X4xY0MvICBYBDqbV6IoWbBTArUm3dyzGvUoymtNCNOhBLltUfjyO1BNe7 /ihYV11ev2Rscuuoi9ucXRC4N7sD5iRiDLDpJxNwtVMBHf0cINwcrFuyywVPGgEDQveowUVhh5oE AHJpIw2sEaMeyHMLMaWC2JhiZotx0IP1DhGxymdFYdkzBdZGDtQRIidiirImlAr45hqoCr9gkpaz 1vsfpEEAei8+6KbZ5MkH8i+5FGopgCOEeI5f6ReXO7g6sQSDQK8nlM8h1YG1DkpQwTk0Q8E8Dv8A CBdngzAHBKbwLylDtEFOgaNiFv8AGFgXlzWQG2u5LxQSu2nQgPEdlBHp2jiw5hc3F6kERbLB3aBp HyKIiyIXXoxPykoWDgAUjrVIrCnTsHeQ1qwfdDugCzvgs3WSld8BZtFCGo5AeBcSJjiyCc/xmpTe t7b/AHIetsVFyQme7b7uZQSKJ4T/AESlWMFetL+EkmEFlGNh5YjcvZS9nuJmMYig6CwA7/lA3uhq MQGBUJoI+iCvOkoQRhGzUT5fBuCZwavjXU+SV1BOvJAO+geQdSC0Onc9QEoJ/DEov7x9UuBZv8aV Fo0BtCmJAkGJX30gBCvFEDCodeIEAMXEh7q9UKOQjTY3EoQogj5tgOY0Fev36B82IUX3dkSNdoJN kPdFZCarDqIpw+D7yCFTK2vHB0dY7f8AibnAqh7nhYUZq4QKUs8vqfJD8sZVuVh+EQIxeLgJovxM SzwN/wAgAAflxTqIKiykZQeosngNr6cD7oAxOym9yZwCl4JbnBRuCL72hUBwSugrjdpTT/ya56jg WIvQsMsvUILhc0hAeouCQb6uN1mvhkEygdAracFWstUhbiBh4BbZOf8AJcIW3C/wxdZXnifdFB4j IUCeUrAAAbaPziNQH2YZzL5EuFQZ86rHkDqRQvIIYQm4Lx/09CrpZ+AzQAlkApYAszhUhVSwZv1h CAo1PI7IK1WMJQrLFyW1aND7pU6WZM2f5MQJe+XJwR7OPRp0n6FMqVmo7mK7z+3Ns+0Jbc7ERh4k eu5h+r6Tjr9FshLG3TuhhhgGhFijtP3kI2R5mWB66SOvjNwJdOq7ycwCnFDYBNElL6rFBwH4k6Hl FUQOUWxbtCygkwWIbZ30eEyJThEDhNEUN2DnArl5YzhSrK6AKxexJVCKs/lJe6xlFYqoQH+Eqe3y x/zHLFsxyJTvXSMwQhyUYGtloWX3gAoz0xCByGqmWSbgwQAU4v8ApEN5K+7QYpdwy803EQZm10Dg X6oIhKwMoBGxshYXMwVMEYJYgpoPUgZvwv8AYTHV1+VM15yt9BZKKNgwCA5vFTg2WJgcKl1YUEUW kQO0E2ETV8HwcrLJPW9xBcq1sgNpPrgqcLPd6wPyHXvEEoHpwSoJYJEhQJpGKoyi1dfGNIHlbRgf Kma8JwrWmgYyoZakAXFN8k0WyoPUgzDJfkRlt8zgM7dAgtDYKZJgQYMehUBvaflJZXcjBKJSGBTD SwISvkcWVAKvL1zT5lBgKpi1kJ0mX1llQO0BA81U/wD0T8/hCQVmTJIc1HpA/UXxoCVzvCwJ4Y/h 5DmACJSz35DDoluVzgwL3pycvH6aCwACO7gyAMGHIJ6CfnYEHDFoKrBAeybEYYgIDQQmBW/jLxBj FqALzCmCrO9vGCpJef8ABpWVuD6hkeQShYUwFka1Rxfie85zNfcEGNKwN6KpDnXkijCCrP2ENlBq 4UByiuUbsa8IJTCUcBfahW4OWYQ4zYtS80GyIQUeICnY7mOsWobhJchuaraZ6YLJQzdpssYnyiH4 ACTHeQ5wIjxqWI5E+yj9YCSMyYmYaw0cQyRIIK0pcusmQoCy0lllBH58KAor3Mv9xArgDpkACqJa dpgdTiWDOEeAd0MhiVFYNEAQ2kXLg6uZfE2qBIXXHXMNw+gEXbwVAXYrK2la2fYvpH9UdiAgCzYZ BGDLPP5TIC7+LRFQT0QBdVF1lBeKNCvMEXq9p+NR4hbEeo+hYDyzFcT82G9tBcXQfFI3OeBZyAFC 1YgBApp+VAQBHjAtYS5SEqzaG6JgHCmFKvGkpbE4owQNhDu0MOUc3y8prIQ1YCsWReBH0oBp/wBt 1EHdFQWFCW7YC9lItcGWh49ZINV2g3XwjsrL/JgQKDIn4QhA6Knq7IcYG3k+yYilkKmVW/qQ21Xb AELFPl/AmGdAVDJmakkUx15hwWjE6n2gambNyP8AYRxUKV+4ILNo9bDBJi6tHc2do/C2kvcQDz0S DruEDBQ8mXWB3q14zkYiIS5/qIQgyBgtf0wgrBKW60AGcni74IDXDgHbBsQJjEwIwEg6L9SEBMeU QHmTmFxnIFBAahhUz0ITkODRfQlx3/2bjAOup4AGDiHKCVeFcnP9xLRDfzSIH2hSphH2jhb4KjV5 Ee72dO3/AAFpmopswX3MGcxF6nLJSMUafZTEpBrMi4QKpa215kIbIKzRk2zTUMY/UfpIxWEO45DN /wCWQ0xbJ0dxwhlVNxccyWLmkrbnHZAhEhtIFbg5BFhXxZ1j3djIeOcOwggQyksllgXKktlLyJGs GqC+kQEoQlJUGcZOUBurtA5tkIq6/qFfI+kikuoH/o05FBYdZc7StS+SL7lXh+ISyTmkA3QhCGCg vZ/hDgW1VcEUBe7/ACECQyUB90QBg3kckWprkwzuULYhfIKJUjYPhhbwPSNzwMzi5jx+mHcfee5D fSczDmp588/Q6zLziHbX/Gb7fSmkCLgHLdoKRS+ZugCoysxRwVY/1UqYHVLEwnkEBY29mFgPSfyk EgM3b9yBQQeikkW6robBQupihkxGyOmqiwCw5W/madlpZADYcLRUhQwWv2xyZWr9mJyVayQJI1TH LXvGd2g2JAu5lrMS7TthF2pZRxjJgcPSFdAePkJYkY4Rgk8zgmUNzMrqQ5jrqpdOSAJKDAktALcX I+xCIKiXvIz1feNgNpYAbF0yPlKZdtlkAZGSFDuaDgCIRHBFxuuWEheP45xKXjjaBNctasEPBLl4 HVK8MlTGsm3KFC08YiWKftmQAb0XKIYKJgIIBBELks6AWqKXk4KeYEFjMEs9pACB3TCUChIwAxMx wgdIsndU4iAVhtH9k2oxhJCeElDANZNXUHVnprED27gIVKBxhvTlGWnNHyziF1CGuQtIIaFmipQW FI1k9P8AcRvdzSQKEjWQ2d2Rx4NVfwcRjqA6Mg1S0yAXC5sAi72HJYI36cbvBM7OWAde6KmAqL/Z PRHgSRaqCzkJgZ1eqyVtq/VnlzLi02kfdBFUqH+iFCvsygcS453OYZNOBdWR1iqldJe5BSRWJ9Ho drl2Eni2SbbhpfZBglPxBk+yQqKvsQS8+Vd3lK0C63k+6AqHmJe5FAzqQixfbXNPKICdq05hR6Rk ckAhNtshh6MN4fR8ZB9zACxwrqLg0lqa84P3Gu8JuAa4dkGLuJF6hLwCezDU7BWD4EBUyG1BxXbK AtagtjaFU6q7d/FOqUid5ECg/CCOBAszaA5oO7MtDrfz5CkgAtk2WbrDBqVESXfzzOMh5fviXhCs 7cT4/c/ARsHRhIVhtTuDs555lSaR50A5MQHRitw0bxFylxwdxuW4lOYIogXAUBwpGhFA8CHxxAKU tNyhZMGFxbD2jHZdAyCwtDZ+InO1wGSFgtwAGUKoHJKJyjAUL+FMRkxti17lUePaDQIb/PEBRiX3 ngSE/IaKEMvC5j4m7URajxJ/GIGUxeUekcyO5iDL9iA7xe78w8oMOj3xJgWCzeCPXAoKPzEKLlC/ clgALulWIuxGjBfmseZDmC9E6+KZzcaKMCr3DFxovb8ZczmRNAoSFpADnw2LD7o4LdiUb9cp+cmy Kige7Q83ylYFCVqW8jui1ltImFyM6kLyhVSp/qBKaOcf7CHLd3X8MuQXLlIxUgcBgio1RQv5CKYe yWHiS/4abjl3R3arn+iYHsACNSKEdMrQSOUBMvFKo7JQwWFKyhWR+JPHZF/efViYcyFchQV/xGHd G6sqd7Z2QyIZmdjo5iqqeHfYwgHC6Pxg5gVGEIN16GE8zLPzU3Diwmjt8naF6QbVcUMWosR5I+pO syf9nlmuFumpYJMzygEesQ4P5bH3GEFXpY8wVzEuVVeX/Fw9hQ8Q+cHrUGay9QRBPjTWoDwtw5jB sWwV8P8AgmpGbFVBHEZpTnsQxZaABbRUj+B/qIiKkLH/AA2wXh2yhduU7H3hb2tL/Fw0pLm8EwfH eL4hoqA1sZYe8RcKrLfqgj90tIMHVDohnfmTYmYPc60OWtj7JHNpLLp7kYA3wj9zEA6IyWBALF5M QZumnuoOYOSm2B2b8Ho/8ECLTAzZ3dEbqedQM148uCMtHM/0XD9Pn/sSldUPSCCzUswDDYxgIKGe YFiW0ja/EG7j0/oDTMo1HFr2WfAS83M7lYuV5Ttme8q9fQ9po8Z7wxcc5nGI5+l9P+L8ZVUz0ZB0 u9E/Yi0Os7MDqGWX1SwEDoQB1ArpNvIIpQqXan3UK7JyX7SXgc+qCVgVtUY2hGFGVtuWJHIZWDyD UyFIIiRNB06sFJF5WYuyamFYkauI+YtQpg0RtBX0K6JlEQmZlxeggwiIzFHz4IE4OVJCg0t6YGKE o7ICQRCXIJneyArcZ/BL8Crj318wou1kY6WntgXNSFMHvZmoc2LcjDErRKA2isX2IgKuH+EuAK3u ZEyFzSdClHOky9ul2xAiNVKUwBvSrBwE2thTuDXduL5jEWBvJgk1tE0x121pADLpVJTlgRkJ1VUE xA87l98d7kJ8AQYRYbjqNwYaWQQBAWcPWZyHEgrkvYxRbNXJ5BhLKX4FAFjcVc8oJcJheBA9WghT nggbpDtIewl1b5QKuNGrMCQFLokMWl9H/SNsoqd0MWA9CQd1t59JU7JZjmuuFQBlFtvqyjRLGjAs pY31qNaQvAv1w51NkExWREwvD+4SscOhA7FJcMRuxLkb6V8wBlYJDIO0SyIGCsPzDOhozARA5jb1 COyXazOULDcp8EtQK6bvIdmpzqoG4ZxgNNJsE5KwNuAfQfd50/1TN+a9PY8Y2XSLV4MsRDBZoRdO Ej8hLGp4rvsKbkJzJdIFptjNQKAa9y3QJZVwRSVtKxY4G1cdJWpGiAiwsS4Es3c7TNCWsz4hLtvR c8jxIVEVrDaCiXZgS7mQwSAMkFj/AEJgydJw9bYBckIpFRcJOqmVBp4EQTqCdqRew9i7ZOAoWDZC kVFryCseBdgRfKHBECwgKJmQwklXld/w5lCNxELl0G2A5d4Nc/8A3LCx50FHLGslmWALo6o6wvN2 AJ6QeKCWB0Op1QejOmuAJjjLDZcprJ7QKYmI8VX4xAvCE1BBtYAHPteqGpT7kJSOgBYMEJXymjlF DZqh5dyMAAhfcFBXL8aB6oPSdYsaPdcVkoass2gNduCajQL7oUiisPnaanmZRqrnN+nnT5sbh1GC DEoEVACS2f0yhQIWwbO6cqaFmDeb5IAervR04wAmhpoK4AOF0cIiACtykWzrfLwPTAGTh5JlMu7u O5KYY9cHpAG2u/KEHk4NMeL8TJJahtR6wSiOVvBm9Dv89ZkKmwfsTqFw/gxMFCqQxhRYxMAQvDOD csXoS0PggIQrJqilpkIgOtRaItQekJabJBgqHvImJw31aS58ahAVxJ1dCY3d9boXR07OIQBagP3J dlAxEWGiWLQl2EeDcW6IIg4Q03+pjAI8Pn6MsU0lm85FxgrJqQpgCu/+iU3UFuY6jmeFtCOEW7RC wYagD8gbgdXOWCCSh1RCZgDi4AEu0UbZbmAwqQrWOQzHrgPpRK50z5uU/wDGO8zff6J1jufM6R3N 4Gb8sQVp1qLs6xkVycQhgOTY8oSsHsGyFACqpRyBKRYFiWi9HIjvSKwOrBn/AKqDFla8GRmOY4sL 8/Sl+mPKYW1ZblghNTJqjb686yu1RpgpgzYmS254qwu/aMHjTb9iH6EwGYjC0quVwXr16oeQCbp0 RUz2kDN2ODBktJ1k3Ha8EGZirfpaKSQe8wBiN8586z/sLlILjDY8hsyTQClndBjG6pXlQ0+u6oEk iEEVCNoBYYils2BkR69HiQVKgRrcuyYNWZpFe3Mvr9O79MvJMk9SG4T1Yc9J4S6hm52+miHr9O/0 Km8UIBqIAbHZFwIJ/Bjll3dZFrACWBIiFveFUICyyTGFqxtMAAUyq+DEIIkNnEZrTilwGAh/Xpcr nZqCpA9H1iCC7NQ9wxHAMbwLno8TnHBEEtLLlI3Q2IuABTKc8UNsrVhRvHi5PJmLjhH2iB6tDAsB KwWw5uCvViIARopagaHuxkglbICoGNAEVtKl9sLJCpVgjyrnrYI3zG0Qe1W6BoRfASCnmYwiDU1O AQY2wE2SlnyisKNQmMK/S83WEIc3IRtHBMDcErMxDGYi/wAyCelYskUCAmoAqJfkQ4HAtQdGUBMo DkuvlW4Vg7Af6TcLJIPstH7xKBwLoyXUbn9QQxnUlgcjZFtd5xgstQikPbGDZW9VkjxQNmBQ+ulP p1uq3QzWhHJULkJvH9xKt2+vDCttpQ5EIDNF0OolzJTQDRbHaAGqbwMrQBViCW0O+A4XtP1C+/DV wElZkrzICCouZ8oGebOxNo49t5lQt2WOV6iWbaLE7m4sOTLzocfm2RCeLL/8xBfhSIqNeDuwygtX 2fBKbYENH6UKTn4JTCVbgSh1rkNSjyio9UEtrwTLCfQAtdbTionTZoQt1apgCQkrWIBDZ0SQf6dR kgS+eLyBtGdLHyTR06SfdCibzPdAnGWh/qJvHYyIGSnifJmoVqoKfIRPz9+rEQI2zpIIOijzlAQd TuIxRW4Z5Bsr4ffTUG+wMZF9JXQ3MN8Vg2bjMwuosRaWcMbV5AAOQlogJrqk5EfEpcAUwA/OEWZk 0YYaioYTWzNBsG1F9hGSh74IgJA9XyWBYMrkTmXA9gxm4o1m3iZUBgFkQUZQ8IuzxufN5WRpguR3 xKgUqo+4vh59t1BVUlbMSd7ccQhXgjjioLZ3CSwgbpntl5uRj3MoC3uLH+qdcTsJANA/uKJSAkx8 QApsemdPPDd4QfZ5lhg0/Gjcve5qMYg3JOHjSWNrA4+JOYSsCgFxLLC4O7yiYMjqdooB4rT5ROUN VbkgEUVzZ0MmoGx8SiAgxyEqIE3P8GAurEmINlFFjxncOhX3THCIkBCgBsfwhDq4/UIU53raoAgF A7K7I2TrayBLmyo+wcEx5RlyUCbKe5/sS1nDkHlApQkHBNkEWrhKNjye0JEC3WAIKH2rJAShpy/g hNbAoPhA+xYV4QRN5nB90XrHOGBGTY1iAMcM/wAUQukC7EAjWgVFkaeWPuS+rW3J5SVVXyCU/wBA IS5aVEUkBbXpDnUYFcQAwesIlDu+MQCMK7wCAy83JIZeMVMP9zdEaYwAZoBs+DdniZYDLjWOKCeU 3GABOsarG9QRYO13d8SQAIwwsYEBgJav7rPq8forNTT9Mk2xrU13ZWO8rxJpje4iBnymg90pwW1z 5eaPKrexGFOdgwBlHDEpJabVI4ABcPOSl4aCkAJAJqJ+pWWQS7daMJWe0Okekr8nlCnCDY5YAXgF QEYhPFBBbMYkGXiVD45bYB2vJDJtZiA5I0BCGdxa/wAQgXrj3kh8DXEktQ1fKQki04DIIGFGrrDB gYhkirCJYxkaDvDILZ9HUeij/wAAAVHD+KxLKoZQadIxzVcQ9yVIQDjneD7dmfDQolelwKuhlmQl aTsUNtoC0GJ4Ha8Py4EViQ0aA0n7i+b9HcyTvm/aayTbzHrPKcYh7T4hW4c/TPaOdTL/AMExAADH +glkVcDBrLDDAQ1j2W4AcJrED61pWYxjmvES99YGdHUP9piUsNpgAtoLZYhcNjALFnXr2yKvQmf7 GaQRjfcSgJRUnqEsAS5e3KFMpTiPRYWULdQHGkZbIY4QRiLrDmi3m8kjG54CGywW3BcBo6Q5oDzP QFMKqWHGfRHqnuPXKW+vwwSpP6W6AFEJgZjjmkxKltzozUbmuAloC6BLIAH8iY4WG64IckDLRCKj CpVzBMJTK0JiAMeJCJUIkk72phZOUTvbcBD9/pXqEDgP8WGVARQtcyC55KM3BHETOYOYDjg+IQwW A28L10K19AiwBdo6ZZWGiAoNb4hAXXnkLipuU3ulwl7EQBAb0gU1+hWSCqFK4kXrki0LrOsp7kAI OY2rmWKXtW35o9uMxFR+tsglGThBHDGLMkcu6y4S25Sqkwi3LZeqLqORF5CBWA5QNMBYtxZNCifL CCOk7Huwie3d8g5icEXE7fmHB7x6xAIHayE7LhiDYI4F+wJUOKpuJnKur7XFw2ssBugYGN94bIui NvNGil1rQAkA0GQD3J+0KgtLtOcGoKq/nCoUxWf0jNa2xNMDc9qEmwXnAx6yTAg4L/08Ve2qTTL7 yDpgirJgh9RABBB6aJfbXUbde6LouXrsoJfa5sQoZPkhBjiE90kWrUdmVjMiD2YC4BefFGI5q9AA ikOwUwyw0yp6oE0BgMDbZyXFjJyA1BwdSCRB6Kd9zkZKISOs9w3UgS8V/wAYBOuCLiwSmltgyu21 mH6wHHAcSbbhBqxez4yMENeQgFQ7OD7oAZX/AAyizIhRBBfnQVLEyuGDeBkUZKgH3iGYHTe6cIeP DYZbU7yi41n3hAl5cvxQUhZXLgWbDhSMZdlhruDlj1ELn1mcBhcqHJ1HMIZwtGAFlY2tQbDhY/R3 TcmpkW9bGLhoZVptEN0O2F7Z7JOFE5jG08B3iDxhNpbb/wCTmB9JZYAoqhtkKhiPpPb3EBI5sPiC LZAuX3OZukOCgQFaYIVIVpZAqdGMNoltMz4Ixzxa/aRskjJMUMrpZS/cu7+SZOWmmF2q68kGii1n ToJZIJT3iJzGtWqoHSKdqlcoczgjtgxEDhieVeBGqbbqXfdEMKo91yg0JlUyPQRnjr4LEIJFovG6 d0UoFvKhAVRrFMA9Q8PYg4XN0dbKAtULx0puLfLqfflSAstgEuRo4ZXhSBfknNDgNWwTyXzcnTxl qUK1ggaIfRi2RRBiWUb0cb5IWjGXC5RiBdquvyS5E1hqdRzMZdeKzVBazX1ckpfEfjcmVkTt+QlC OTmsUXYZXS6QEqiq9IANV1MrvEBD1TYZK8ug6OILUUbp5AzwlDTKrV9RRAvxlPnKes6Ss39M9fb/ AIH9JkJYRRIeuWJbN3DDGoF9iHK19IAEuO6gBG5piApYLUw4D59W9wDngYQBsIFRegQb+leUTmJY INEYV4rRug7QYlKhsgzkw2XAo07xeSG9bQ/gRiFTa38uWVduVBRsm3Mi0pZixYtVxboNQNW4AlHL juUVIbpJ1R2FEgkdqz5Q7Ii+aqw/+BHIc0FPihvlxcdAKgAsnIaRTgVg8eCKDDle1f8ASOXQO4Hk EWFSyGzYjIidJAtoAIwvhtWKYAD4X9KZjXzK52TtElPWHclBxO+fCJ1v6VNTWv8AtuKPHOJP6GlZ dhvmgLJTtJrcbTBh4b/bRSDTaaPtATkgPM6pQbCK2pg7pLK9DBcgYduIwVNUgVWiUiic9mAblm2w CMJZRgeAk+Syi02bkL2xhBc2Y+uUxVD+0glSKRY3QxgnghkuoeAkdEtnJ4kwEPNJcomTrIgZ3FOS Miji4g2pQK/0RX9blYghLzV+5iJyR/6IYpDFv9GIKsZDBe4QoSBX9k3EyyEHCF8j0PqExA2imztR qsz+F85rUiclenEX0oNL2hgKFTDGji05PumGZysjISgpols8W4RVjTAG3B4hpMBzUAZKDxNoYzTI NuUsBHo9hUUlt1AY3RWwgDRStnlhiumygfa5oyQwdXCCZhvdiSmtcTKhL8qwp1rSfNKIqYPuUXiH CiHqVtsvAjVLHBIB6DQhAaujcNn1Sq+MBUQUaa3IUZPZcFpA11Ou4rITEuW2m3tIzKUKckLNtVB7 iaFfkkYqstuaepLFFm8gkLY1eRkdpOfqQBhjY+yX0qo3rHSHJb4zDYsqH+ll5vBXAlAD+5iaQqw+ AlIq3EZGerEgvVO4QgKQumbhssE7CQ3eob6CwsBAlweyyAWrjKBEv5kIeAMQc2EIvkPiEOBAA8sw clfJmZBxKfYUgglBNmcstSAxDKLgA1CmXLpBi4p51LVmtw+4JOUJ3wSxQAJHkkZJnl2a5IPw2Yv6 UgQVrWuBxU3epfmZjqigGY28mA3lkU3oJUba4RMKgf8ADBlE5JAaW6Ri+yC9msgzrRd4XezosoWK ocVlHDgFtFkHihn3dBwhXP08MJjgJ9YERBWN0LeN1GgPQm9kr6S6RBHAZ39QEvRAr44irYNvoY5s gB5z6m7pS/roHyCNtYz1h2TCDgHq18QiKQ0HZrjlFyXWV/hhCg85Ax2VeRL/AJnZl3Ib7YQSTxIw At7PsjPQaEt9dEyAqalPeQVvmJBk0eo5S1tX4ZBBeAYMPS0+PtGyrKYJRmdNkdRzBiVF+uLIkkOX zCZIXME/aBa0DznmQAKQptFcqk9kE1UBnCKCl5R4ooIuLX/RFDeo+NLTMRS5vySUAGon3BDFm+0G 2FU/yMt22xEDpaQYBB2f6I36B3ZG++y1/JB0iZIJRvjJQs8XTgAZlHDg/aXosqxikzWmEDBDyOKK Q/ySMagM995IALxSwFf4ZOCzWv49iYJgObIRTFkVEkGsceVyjgJBULKRfagQgBXmMqxM2z+pBS+y m+UQzA5RCAjzv2DHjOFwZ/uA7Si4lSMEoLTlIk1BGoDCXQvV7iBGSl9aORqDNRGZX2oygiTmDWeI 9zcogsdx/YiOkR7/AESApR2Pcb/43v8A5Ym8BVz19V9Z4ke8vY0rBBr2nDwRE5//AFD6WqrBNMb+ UIqiwj9YhQwW3JoppgRn0yRyyg8ZRQ3m4RVBGtj6USwP6x74iAIOasbRyZPziU9K6G0DdshR4PFt EIjodDzlhNq7hbUI6rgg5dLWg4uFpu8ZDzgDDhLIFZkwQAKbc6kKjJwP8IstWHughuIw/hGe0Mhp IYIzVu8H/gJGDQtiF/ByiqGrVF9fYQpMWCNqDKYEcAmcajjgNI4cw65lvNF9d5jTB7EfkMnYgfsh BUGE3ZFnVOye8rtE1OdZhHvN+BMbmpx5TzjOnP0V1miY3Nc/V19B9Yg9icxoxhdBMIgWqNjQdRYE OCsAaEDYjnUypQ9g8bjPxknmFTgM1xYELdiI3BwTFQo1Qv2i9epyljJBIGMftuB/6lKNggM1eVGk hbvk1IUgWY4yykmBo9OH+wlSYrERxRy2lSgjfyCYiJpq2pAgqyPDQLMgkQQ0OhRgYTiKLM6Bf2Yh N1szxisMvxXeCwtLmRRBoCFpRxpzuW62FqNpWqQqQKUrRmCGGk9olwagRooAmaYGyblTqpkNIRUg WxBb49VAEbCwHtq9H94IdTnEF0fEQB+yEMBAwMwA6CsdSZAVzxSs23fBXwDbYttyBm8EKDBVakBM 5sVOEHVZx6xE6EC/NltHV3BFmOnilWWbwvMar70/0RXJg2HxXKArhgSBMBHmd2JesSA8HnECF5HR EwjE+0RqkHbNNqnyfUENgbCMFbbcX+zNCi7LQMCKVEuWWGCzA2JpNknz3plA97Z6xdA6cgSpCq5U GFgIMbel4CDAErKw5OANwc5uOC5FdZrBoqYf6MIVJ8pAnJcO2nUlFQC1bO5Hk1M6wsk6BnC05L+2 MKnmmAaUCA8o9+ojPuV9KOVo+LBq9zvM0EhwaZD1hgxxNVBEWQX8SEDkFsApa5EEXtR5QBinnD3p 07nlFxT2OBUnGbyRbwq2i69VWKeUrhDByMd0DKOKZ+sHio5JhBDqyxLe5APiSadxUxmqdxEywsxq pg2piFkxwLYF0gLLkgUvvIwaKxcGKCNF2jREFOJumtk4sGUE5plLcnidQgMo3jj4q059+IxQLeWT M6N+Z0jSACyGAQAOKY/Mh7iCEgvtN5S7Ozn/AIIcGw6VqinHJ9ycozYAx7iGIHJ4IKSOt6PVMsGl 2dpIva5+rUUEbeX1YiAm+yDQUjIK7nH3EowZpWACvGyBYOQbhMYRn+FwuJUlu8NSbDABMaHibKog CtRVOrs2jyQq3xk1RF2vaghswJQTN9kqnnZOJ5SoAqtd6QkwBZOUIaR5gYKGzhAYaZk1j3uY7BAu vsQqYzHoohzMbKeQMriUw/Qpz8CZFkRSLbywIBhisy6oFMobIzeDiBb8S+LrMF6KpkL6K0WyVrxj qvqpCvUv5hhcvm+BKoy0guAA8bEUMBR4e8VX4BLNiOuY6jiJMrmrJ4IPcrrmQsKBSBAb+A6RFgBz SHgA+kKCK/vKX1bSJW5KockPICNgX3IaJuG7xcQI3P5CajZa9XKBAKOnO+Ezzc3IveKLor3QVPqQ 9ATpvaUgxpbX3RzGdKoUZ6BjfiaHwROQulXueEPJ4GxQWuhZP3CEfHScGgJEaJl3RBw0ZdEMKbYc eSSHQBzcMwUA+4l+EIWzwPJ7l9EwBn5suTvx4y8e5PwEPWur4Mn8KKFdpTiRfUO3jLoLmfIcwOd5 lLWK6P8Ak+iYw31ZdHNjC6DFGoKwOi2fBMPyt4eOqDszsvF2vuINSudz5JeWFHxAlQM1w+5dkFYx VGpsDXgzOKL7/umYp3TXWImEr6MBRBS3H1ZOTdkBBq1yhbfx6IyvAwPdBABkgeRFLIiH7liIqoUf 2iFDp+5A3LtAycSvmHlaU0HsQVYUVOAEgvKgKdU3VDVLe5KujcFzA0Mxl7WgB7CVM6lvWSf6f+Qc hIBAKhHs9DuaiNdlhy7GpXe5T7xClQTL4ghoNClP6zHAmBzZBrCGBugtEJP+cgNowCMWwNmSVoNv fEjR2nh1ne49czvnxjxHhm+ZXeWQPSPc+l7+u/ph+u+l/RVumOmUtzaHO+09cJculmxAKD8yAcJs mO4Att+xHaUHj5Qi2lF3UFbATJ5JsGXIqoDe/gMvmRdvqhaoNX8imXXQSC2txAXAAISYwgUl/wBx ljww4TpKcySxt8JJOn6F9mJSQPNBbxrH1zIhcgOCUYsAIoC3SQitueIXGlS+5FgisQIcCKmBWEQU qYFf9eJjchhtIMCrIvhHXFEoLXBiW+HAW1faf+5AJWDU2mADxl/lw4L8Ph5VvJAcqzC0uwFqG4J0 hBwQvv3QNbKcNRTVcV0Qki8DUZQuOyMMv3pKY8Yr/oS1eZcSH4qoYAeWBynJueYgJY61kI58IDVJ feQJDllTCvZB55FGuC8S/GCpxdv1gQOV2GZvBMcjgrBUSZFuQBCDcwvJqqJAsLaEULFGpNX6KhC8 1sjAgErspLCeLWw9wI5I6E7dqZPpioARYzD+YhvH0ZBucqFiNgkcqAUxt/sELVziZIMKA9ZcoVP1 iFAuRpkktTNg90iDhRKscpQ6higHivcsD5UpqsA/5CYEf79RBGkGkisd9flA0VE5QKT15oh/li/p OYCdQZoCij1wrpFA3lE8fbXBwW3uJq94E96QhbgAxgBaC0v0jRbo+yiCC8gCVnA+JuWC0FxEbYtS cdSlmAuBkERn5w0Orh0ccw+BMMRUzn2Y53ElNAQU3yYuAHTl8tT0eiuzPTgUwitNiLGFwdqKRHAz C0MCiynMvVcHcp4EiaQKFGxppnb163ZmWXSa5reio5qM05xrAjLbuQYoWFsltyRS7bef4uXUVa4e RCV5S5RUUP2l3AyfEEv0Er5Sh+FciBZW1wZcarokFyrRZgRWos97HX2iArBGEA1/6oqoVYrkEXEX UOzl9McI4UOEjCAExyjigSlxFkBylACBcBZYoOyWTa2gokW2Np90ZkO97iF2oHS7pQLG/CFOQuZA WDpQAsnrYIijXX0QDWhQreGCqq19Psi2+VtwAiuc+bwSzlKZKSN44m+gbZJzPHEYEXCmZHk+ZSWp R+wR0gn2Ee3b+WAjRToQuQLApBoQykerErcOqnkSgSzYn4CAwwSfsJv5sARqsooBgXiwloDioHJh 3s/yQcgi3t0jCEHSOb3PCLAsDTnIwdhWdUu+R1KkEmrNobgDj/TYJrx4JWhdu2xga0VF94GiDTPS ITjFpAW/rDHwIfbCmpC1UUt4QnVfXInWpoDJszaF1hhwr4c+SKx4DNgQtCVwD9wRmQRan5kQARMy esAgUs7T/tI6ZCLdeDc27VjyfAS4I0OxKrwrdr5CMEwsYIK86naBqkIGs+SC2rXSa8bcPF19jEL4 RGP4LL3Iekhn1cBPQRURUAyPgIEqdA1J2LsjPs5ertYdyVwGF+vuSAKhQpFHSK+JXAWIHFiIVP3S MALQVCEDSgIblwduG0DS+9fDCRhMAqfHx/LmHtL3KCAw0zTZyoz+JlkPKj7gpDunobfk3G15q9gH UVLpIt3OYwiLL1gauMWYyCHQdzdPW6dvdCC56LGEUJTE9KLB8dRfvYNzoOflDpq1Zv8AkjHMP+IH R9HOTwBk8DV9eRjTEtXVstmoGjDHXDogmN75Xi3K52iyrosNQ5nlCIHII8iWi6DgQMyZJvAJc/CZ 4jt5SzPJ+3QNX4GPWUz2nOfq7/43fG2ytCElzUwQEuUSjgsoUws+6Ans4X1RwTi2qPMESC3dZJDD E6UQDYX/AIPqCX1aVRWW0YYi+cxqbxKdzxNTUs+lsr/YX4zD9Dmbxr6XPf6GpevqA+GZ9VGrQbYI TcbEgJeGVvSMtCnuB3ReZSWKGojQhlFACtSyQKtmVtqVFC/B+ESwUKgn0BaFg5AjTF6xh+Ag/dkz F9DtWQBFVESRiJdMyWsXEIAuPb7aIKkLSCqMAsspqwNVFKF5TBK3lYI6tFTxYoon5JVELu/0GYQo DZc6wwBBsgYylRQQQw16x7gcf8wgURt6kqJW2yCHJWsEwiGVUH8DC2Wk1IFRWYDwUiLa20BT2COU rmCILnSMpFJxKMaIa+YruyqQEAvJolchfncO8MZxDIr7HGUVMAk7KCeAhQgtEg3pR96LEF5ygCEN thniFq4OsyxSHI8UociTXkSqUdVPcIW+gxW0cElQqF/IWtBWoORAsXaDLLiuiKys3WIdA0is6Kn1 ko8ZWTMlkDglZIuwu2nkhE3eaAQLW6SrxDxDRI94gaYiE8jQAkGX8SuCBsYrxED6/dHPFSuCCKmq B5aO2XXMvxSGua0/0YGIJukaGALQYxjJ4IGmCOqBsjaWyAVC/U0GMI1Zfygb6nGSCMCzDdeYikpw 6EAKKLkDMAcrlgZRhb+wuDs6USQBx15GUlAXZijq4hAtD8iqKXhzyrBkNNkHG3yp3Irm60qgYTXp 5fNESkL0vyIqQtVcQr7oP5BEIGC4is27xJfG3hAEzaQILyt2uZXaviWa+Ec0qhfCYDcha9i5mdzm KIoqw4ONtQCNIRaXqZX2zeg+RuI4BRzOSO2DK+24ALGrJaA8UuOAn9gyEVbcLOBUWsHlyJ1D3coc xSWuBVWV47RDaAuJhMtaO71ZlNpiYLdESiELpqYkOAtAXWL5YFrlBzvulR/ZAnI1XbHJKgACzdRc M08AXvj3gpgx54DpeIZ11hR8aLl6NCndw89kJkIlZACk4zODElpQkCCOBr/NEuJscKgLQoL0ITBr hSQ2rnw+laWULMqVEyUjyJhtLFNJQYvqMFqml2+5EO8aquUUcs6YEvFaYI9u4YOAmooR5BgRgMsA a13vEpuARYwcUAUYo0vcgcV1e3RHjxi6UABoTACibwnT8ShoN8XpDEVCAcNgYKDLiqpTwYT153BB vIMKJhVf7IJYSsC4yIX9MGJTRxOSDU0LJ0B10w/ZBHHBmBgSCri9eoagaMpl/wAwlH01m9BDHDsW HUR+QG1ZA+5lQsJIdAbuOeDzw4RNNCdcEir2Mr9yBuZht4HTwgkNhK4IIc/x+lE3kLt/sSjHvK/w RugyykAUd7ZkH217nF5JagXsViSVN6JfvL4AkaKCgbJi1ivbmxJdYJUplYQ9iGJF/wDXCUPTYwLp bvNasTiCDVifTDZOiKIDQ4IFQ7Zq3wRHIXxdOjrKy8eSKyB4z2ogCuXgukQjcOaVT+CbgUw4u2AP Ed4Q6KEn0JpgZYXQIZXzAkpTE04OG4ESaXFyO6bxzMeL8pp1Rmroj6Q2hZo1vnJ6kidgTkDQO7m0 LvjTDy7nx4hKx/TAmk8DrsaDFqHfaToAQhtavyFRiDGrt7AX3lWjHLGyvstYlzIwbuQpWGkCS54+ uI4cwMcsA3WXIwWpDYmLli0wgaKlEYG1gOCAFi1Ff1JweARQApmDHcNZUMTz5k78oh14ApnQBYA0 9WEuk1w7PYSiSa6I2ICrqzRsU5H8kq/rRPFtnkzvHNRx9BzMqembfYg3jL1WAEaootYDAjvlIAuO ZaP8YYfCIGhAamTMcV2lF6b3RYyNMtkRLHnC/MS2Eudpggd5u5lmc6Zz0jfEHtOsL4lXuGvpXrPm bl63M32iNXWByzv9FbguZFogZiBOG3i/EQTgNlCBSFXDl58TB7Ane9ELqh5LWBUhsVeBsucGSNuE EqiAFHkSWMempGgF5LCHCDEIDDrjFQ2Pws7EUWlyyOb/AJLBGmcHw/Mo7VtJnWq8bXnAjZNDNrsP 5W3Mujw7oat2ZyejKzqoT3Q7NT7QAoLHRFbazizomwnZJQGthElVdlIwLoNSfrmygtI4hWqkBhVy rKhikaf8zMu17YlNQFqjJkdSz9EAlPkecc7zsUBBF6GQGBWrQvGS1SHqfhIV11MgISuh5l3YXRkS wcrEym2MwWB7S51wIrXFTFWjG1wm7XM3BQEeiVdIrfASibLydIYmZjYXaNdRYbgJ4lK8OgW1GAnm ilVi6SQeI8BKqaw95eKDR9EJWp+OiGNg0j8oxKFwGxGUczjo68P6ZRhYDdprpZNbzgCdlWODGa6L i/WpGFfAMmIBSRzgAmKIBNmmmFvD9NZlfgkmym9WefCChFZjEbSkp5EIBBuSG6U8IKYXrHZ2hZFI yDzQZnaHBgulocvMRzykFhsZwYE46VB0U8+YJY1ryAl0HZlrSX1o64T0XhJDOgOEBml65TG+6MNV kyoUU3b/AOyNEFQ6A6oxhLOoRwpZvcMsfry0ShalJyLm1TEBTinTaOCGEGTTP0SDw9ksV0FUuA1a dEzLzm+6I1RVSFiMeFMMiEfFWpLCgo3EENcx0h9OsGiBmUXJLcgANRoGN2UR1mCDdZyEGs16nijk j2hIRwBBCA0aaphajfxjC4ICfgCWoodWXlVQlCFQgBQ5VSY53D2QGmLoOkAHoH1oT8JrqRXj2zFf QH0SuRsdmHiVGehSsbOFpWdMHqLkEX8iFeSM9QC3NQQW27mDcQTdFD/IxMgY7D5oiDeiEMDcCila g7QEDXnJXEBENmYDaFSlMAYrsJuin0GAcoCwpK3ql0GW1MLRbR0ZEsRowhCutwzs8kGyo4ekiUsc X3gQI2540ZYHciFfskiQfzvJBELuhYeK41kgBVQK9AUupG3+ot+yAa5lh6wRmmWYDZi8svkQWAWw wAOqtXji5MtuGlVkMXguqrsh3WuT1QmIS1YQ0S9ujeZGqXbS/mRQqhl6x1StqsrS4rDtAqFWWABT tTNyJvTjLF4b2ZhqIMU58W+yHZNwG9BBl6AUuEDF9o3Esx7iiDAsmjcAvbty5BswroiS6tWQEOEH FB6hFA/xrioODAaWi+AueNBddqL4ZAE1pqxCK5DCiKbUuDF0OZECqC1PLMWHvUAWjNNnnGqWchuM k25kRpFN0ecEwoIGV6BFGoiHvmEeNXUhPCYQoNroUu5jROooVLMae+DB3TLhFFXBDixZ0lOonkPt GHnZBBcYjlAom8ggnQSLFXiGCjDjCyA4yYPQsts/jQQEnCD+ZEXWgog34EEmkfmAROcn7oAgI+qv DIB1ga3uaDuiIFKUk/GCdAwsHTieE2wk+r6AgQ4F5gKncuHMIyJWw8vGPhhQR8wQvAL0PhIrTXyk QHUzZgqisN2CCltbNTCO02K4TsabEjVJMQAQyMriL2QJ+gMLwwDYNA0+6LRCn3iGusWlDOuTr3f9 ioeN/TZmaZXvL/rg7SRlZK/sDBdWmAXQbnudbFwYBgH9FTicqn+iWQ2WDaHHaFxMXzoUgC465mfj mAaYFqHBtAnDuN7ld5bcb3N1HrN0xW9MWpe+04xM+E3n/jcNTPb6cZ+jDABcJ/ZHiDSB7whBfdCB NetKyQxLwJArIO4hTtgpfF+ZaxW+FTDACpWJhLrbz0lQdjh7dY0TMBIqrRga+ECXFGBtKEjOGYNu Fh4vZCGeysKQQA4dEEMhcMNYZaD0CKEpS3OgUQOaJwM0csiPNDD9xEBvL/fOYDWV5wiUJ194jTLr vzJdjRikRAScVdX4os5QViOFaQOT70k2htP5UKIjeyCsBuP6rgsmyvJ5RYhiFkJRd1/sQdIdPXQF SDFR+xBEW5NsMfg2eT8zQtdkETLpIFSyJksLMa90hWhLS2S3AbkQBiDTkjF6XBGDQR4xZoWqZXZD Kf6ERuD+WnGeyeE30jRGWy1b3HMe9htMqcFpzkB0tYqgKdc0eSG0JErIRolm1+xMZtrXtMlzaWwH SK2jJLlylw4kcqMrhEAs8sjahYRCK6RsVLzEKIUFWBKYk/yVLpdyzdHAJ3AbTn6XU2a5Ujs5hGX6 dgYzLGh/RiqDdftjTWsYVto8kMHOSYh5YNwj1fCojZ4Qsn364ISdIB07o90F4PBDopCsU+jUG6QQ lG2oaQ+CUgLXiMBWWef7CUl7dmBtoRyMEQs+YEAcATIMIrCtaAwsDZ0wk+I6jfNI42d7ondE6j49 Vg3c7TtPA89WIcYi9oJX2yj1coHoFq6QIbeF/lCCArLgsIRRuagdrMVguGTZZKhlzWQURmANIO4p BNbzwRM+aH7yT2IaJdmteI3qKHU6ZymBUdyYZt0fLIULMUVRIvCtjcwOULmYCrIzV6IOa6KIh5vx lkWSeKlcMxxC1qtGHdC02pUFYM2THIAnMinrMStoNkXODBcRGZ7Q4enw2D8w63P9Y5nhHvEtOgIq mjJAFEihucXBVO8ZKMGKwdZnUFsIniNmDLkB9Shgaff1pKMgZL/pGiiByO1dUuh2VO8V4JtHUx3N BbBpXJ90pWSMMVGCKKAVvYsgsEgvjCpANAxHgIljJBaPTv7kdQzhZFII5bRRwRt0WoDnFor+PCG7 /LgQpkqwkgWq8qOUaMBfEdjcUgsy/vTAxXd5kSkydyCSws8ZI2hcAgzcU1ZMM2bshwe858flMhRY CAl9rRSogskk2ZljaMeRVCykgOnFAcu9yI8qFli2gnb4yX9OlQWshwJoCOqy3/KJizcV7orQpd+a IwUI5WJxTptuRfXRWjDEHrZy7945Ssb3+SUwMwnD0hZDBhIXYibfSQaYRhOA4CRv5EpAVfcXdNFh aYABQjZSCvhvOVFTztUmNkuEwpDNDUjg+j3khCYJm56w/hYQafdL2mlhJFjO8kB6kH3khsqfh4UR eZnOqFOoSICvulMWHR4xaW8z93CBMkx1BYTT5B15CFmq158ijQrriOtiB62e6A1C8mAOEXpXBY3a aBOemByKDZJAQGRfJaN6lpFNU6dZWG8Hm0Zgr9D5Derwg9t3ve6Upcb5UDLqhqHPgYbQAbkCBsop b6FDE3weB17gLV07bBtgaLfKtAp8eq/UjMg2lwdYQhhoiwKq8kWcozFbBBmGBjqTNEApZBaWgRPD Y+yJLos3nm6R121Ds6gXcsOwUQpaZ84CYGK54QwfFAJAU5JTl4/8QMjglMnRmoVl4gPfE0uGDGj/ AFtDau5h66Qq1hidsiXvqMQChMsdyMbzQEadCRyWMSUzaIKLv1K7msaUCBhZ6AQ6OISdyVi6i1OW d8zF951WXqbvr1muGGp7Zl77TPaGpvf/AFa7kjBYJ2XCBYn+sETGxwcUsxYfzAwUssjAayVoZRVx auwgMJ05ApHh1iwAi4kNstqHZFAY4jMUKAxkFsIFHrrGG6DRcUBtp8xFzgpoEKscZQ9ZVdZr8ogB szYohRIoehjw40HAPOW173C1Y1OQhRs6/Y8kQCukH8BHcHWd/LMmu2Jatrd4t01I4MXGM6GyNUt7 CANb4riXkXRzAzNA4R5EAYF0eQvtMpcAFplmHS7RIDWQI02C9D4fC7WAJNb4PyR9U5wPcQQUXYfm TGnulh2Cj5pGRLVY7pS32LpkO0zbanFdSmLHfKqMVcRuWiMqw3pgo4U1oiGDQr63CF07UmFkuGVQ EaUOMKLVSY90U97skclphkF8bmf8DCqDigOo6MMlxrkatwIaC5STuRAuTsTfYNpZU7xieXWHBmY3 DBLlX4SoMBR3RiZVsrPFFCobfsJRZ2aF/wAgxzA19209YiBKhMNDVRkS4x8AYZZgFlpBYhKnXTCA WsXwOAzwcoHLGOvkJEcse64gQTsh8iDwcTUnBWr/ALJQVcAPbhGC5KgkIVO7jEFQLVPIAWseHuR1 NMlO6eMKMDJ/oZaj9zURCYVRQXC/Fs2fn8lOaHxepBogaV3LMoEYDe8PMxKmU2nYin0pWwecNKWO z4CF2TbWQyrjbchkLYrBwUBBVKLCCTFQeNDoSIIq1TyIpW3mAAI9pPlA3ZPIbjPdTXxTUgTmJXhB KK5IqJckXVDVkURdYAa4idTqlIuuKiKiqZkWLtAk7NLmYPrHWki0karkJRQNiQXoDbyhm0MqddBT IFewGiDJTi84Metx6KJuAJ4sADcHQ0mFUu55QrcfNHyJ5o2oGhrYb8IV9+eWCPergp4PlrtIGF1p 5CIqVRic9yLBRs6pSFAou4AAGCBgClVzC9E6ZkKACXBWzhRDsc5DZoSjUSuoq7QTcKergSol3Ui6 zVgSFmsYZMBSTQQ3NjxJQlAL7ggSidy19019RuIApBfB5k6vImSkoE1WAqPAt0ZtU0l0QOal0VKF htYHaqGCQybA4YDnUovAYFLVIJWNosDlVpsgUXhUgYbuqwQktuJGQKm3NAzlhZiFj3BtBbqjxXp4 ypMg08UlkWIiN4c3TOYZiSygg6TRIgWC6GNlYCbaYF0VjskA0s8TxUjIJYJtCpRS0FAc038VgBVR kotFccsFgbGMOdCjq68ESTK0DzZoxppWnyS0whpcqjWpqPERpRuAOdlCQLaX6qyRjq27YhixZ/rC YZWujAYlVzbUBbK7TrMzwtZd4O0CF3jehEpcRGv8ogbrtCBrpxG1A++WvjoixO02UK+KduWwITRW ZkCwLQwIE+7+3LugqvFGEAW3dVqvUEKDP7eDL2HfBaEaikKUFERAd7AhEAzYnge52MJ2cyigL7lD kIaOyrRr8ibo9TjlavVqgnXHTUCxBsRAxoeK4EqeaNPKDt6LCvcQRyC11S/Q2ipAjxQeL5A4AvIX YCGGRpYdEhykFz6Yt77EbKWLH3DFcGYMKM2tduVmALBoUwqDodhWlHkNxd0KZQzsvOen/griHQ8A ErqonKBMwPX5JQBCRgukop/0Icp1y6TqC+4PggZ4NoLL3trxRstdDN4IdqPEOfJDVgWbkeVGpv5F 76PxEC3KTO9R68zjyj45hqbuXfcm8QPL6V4/Tnn7S99pxz9/pnt/zpYXkabREjc92SLFktXKwgvP kh7B/KPclcBKOZMFmnSAEUxNILWCtZEApzSHE4/QqBQTCgsEvY0HMFkAHsprAbI2RaFvur/SCgV/ 0RHXqGh3XuEC6t1Ithc9QnNWTe6CGCoZ+8ag5ixoIM9ZOmDG1rQwHgqNCu1EwYlFozJQjmtpw+Ih hkBXiEEBWKCrrIZJgNj4ouFig9yAQVnsBW4WgICLdhCECJhKjqpJNgEOTSJDF13nnCAQrTbLEztH SMk5OFPItjhi1c6XC8W25yahcFc38ZfvO2IpQbB/BhWWWeJ4uZ55jBxDopgt61oUwJYLhqgmc6II nYEn3fSBBIZ6ucn3HMFALAD5OqWztk5oS/rq/eJfMeRgMNidGrwQUYHiQRGmsMKMzIrMSpDr2MhN hs4JClgVvhBoJkYRBBM1uRDS6/bEWJBdEEGAA9jLEqYKF7kAAylPGajbsv21GijfsIDiKpecMxGa DNKRWfO0EBoJKZLBXdAsqIoqGQwoHTsukAMKdjAysyGBMKFExob0DpXkEEK11ZhgRVInQnQVZJkF h8GAYIHfAQjrqCVgGUt0srZCgZYYMu3ciDcbkG7PVg0169UYS63Gv1TxRGGQJxlbNCsI1kDpFw7w loUAYilaZSpAwyuNxfdDcAuOMj5AnCWW8nhDlbD0S+Xz/iAWc8AxpgZaA9ws8kJIdqPUIm6tZesj hD62xNwTQg/bYr4AKxsRoaJc2PTkAaJrNOlxn0cztCFbEBY2KP4Z0QFFcutoGTVs1/ol3MIyPJE9 obaSOgwESGusCqV3GAr2A0YzDO484mczoxGRqMNQEtWVc34QFuLWCGs/DCE3eQB4moCOIvO45hZ+ IxyivfBRIWiyXX+nAKgCg2jUZQh6N0lOzlNwKxW8kuixISPyRAdouGpbpcws6bglvpp6YDWqYDG6 +MyC2y0L3A9DHcYzshT5Ipn8u0CpSzyU+8IxIsNQA0LsrgAV68GNJKvWGGSheyCWFAKUtDEAHlYg Fa4ECDQomysVmUCheYWAfK8zhBWK/QTAiwQGyGaUpiIXLbFVN4tMH9Q5g0TSf2NR4oWIBvCaZltE BBnAyCPZqmZOnBZiEAaWNyoMGA9WRRlbs8XsRwhnsAMgt024AbuC1eY1YVQZHcodYtsv0O72lSW+ mAl2pfdkCg12n0EtGK0ZqvUl4DLLQuGBdBaSDFmWEyfesBIDh3fmkQqWwwoVftNICFDNH5o5exf3 BBIN5T/InvDibJR4JsNJ8G/II5YS4P1EYNX2/wA0sjJEDyExULnx0Xz519kxK+akUgF0OCNgSsL3 seMbjkRRATtw/CgT/BJ4QYqoDVsexHgjxAiqxN0rdOCODJ+ncqXIF6PhTCAc2hELAYGQzZCnVoTQ 6R/VRB5VHnwBG/jI5NmzCPRVUXBOTC70fKcmNEwY+HLa8AYO2k8lQFPTDINqLeoxvRWSYeyBAki3 SAfkKAP2JcqrHDIAPRpblLQ2YfWl4EpRIZV4kWGI7UfiI0UiX5i9MeSFAB+Q5cAwsDyedH87wn1J 8bBu1nZFLKAN01upi24WJqrt2un1+rv9HpHQyh+whDEQAH+4mfCvGGQB7bXkTEvgLs5hgi1vogKc 7RISxchIyjLjw+hQpAxTvveQINJTGyukOc6viNK7kApUVdj+g+nTFQ1LJuq+nSvpm+04xHpf1vNT tr6+855+0Lz9LKYVhuaKzTVMivuFjqnqhHNGJcQWTFIAbcAL1d5hDUEKewJNqIhMhoJhzVGwEA1F WEC411iwtz1Rge+pF6A740mgucehiJNU2UvKDMDucIRcbvrJKAAxyA5+/wAY7OYMLVs8A/IRGhkE aIE25YCi0c13EBRQbhBUU6ychQHWxOuMX9yOKIuA84RsAps+hMD2gQSEYlqyiwHRhAF8vVAkZXm4 Eix0MB650GDWJdogljgWXB1gFsWLGCl0NpF5xIf9CYkOZT9iLiFP8KHld2VD3hcU6JPaYIspVSA4 UstwAEWzTWBwS9cftRoogtMUSR6o845lRouCFNEBfVuUjKn1VrjJWC9lkQt7+4A7FG16ZdRQur+h LAixeYJrYrJRibDYLmC0JoEv2PA6t9Ib4MiZ6LAJrhnxQRtJ5cL5IopntbDinTaEBbOdnmBrgg2Q bNlDEU79Vqhq4qBPghDxKjBKx11/7Et5LI3XXoj84T9vEbeiC5EhQzG3goti+vfzSwiLbUgsLE1a CPEKyVI/4IXHsHF/iCZxYOBl2JlGC+AQUOJv6zDkU6shGVrLqPOBLa4P3Mv0vIHLlCW08pSbnVso CnJl7mBGlVRA7WkDHUZmw91tyiNxxzIFUbU5cOrM3RDRn1oO6KeG6TpSwJfC9iGrQO1RiIVCrAsy vVyM6SAq4ERhUJ6oCBwGaIjHF5GDpBLqMoNLi+6AlsQSlsM9ifFIB3UU5dbKFBacECaGdS2OCqE+ AwsZmdoGTgg2MlRdJZvKHeCNlIUTSQ2OUGjtuyliAVC7UxoVggPxFcsoGDJbPRgbeh6mhwZDYzuV BtWJ9hvEBV+MFxFpii6JcsmAQlkwCuCLpcKAwMHuEPtRh3lDDbDPjJsFVzGYVCKy/s6wXBZBkDbp RcZAKzblkDPDupC8pOVBC2C1dSEjEq0mohQLCc4+MLKE4WOdpMAmQHB3hGgLJhp4iNpkvZxMqhzu RGDGRQuJVYZH+5UldeyWGdhCDUVQu+AlJWoqXIMr2aMOiIaEuOr/AGXU+hhsqWzSiiG9iAwBRzX3 pdQsvCqDNrOkggVRvWV0pamC1hS/kUuzldRNsWVZXWyKiGXIgHJWzsE+uI17EOSoooLalxkz0DmN VLVCFEba3MBEirpkAJCawoQBqWMuBC1ZECtXSkX7UykH04t/HrEIn2IWucOmNGZFwSNhKNdx7ISc oPGRS0ba/wBhCza8Kg3WriEF2QOycChwXC2gi3+lx0zTqACgbimrFFen5DwgsVkoftkZWDivyCJG hkf8EdMeUAzQrFv+3hFqlrINGgYPQCKoqxCwcNQogRDFpIdqbVwOJ0oWCx5oGzF+NvkuxxMxoWP7 wgVmiPxDMWoF8JwqsVtWnlmK1rc/wajp9QMUe9DghX4X3vDql0xq+BBBHsdKF0EuGHpmHeENAqjz eLiELCo8dKRkbLTAKApTGobxrTIm+8UBIJo837prlIYyKQfJzXTsnTwOoAk4rB/kRHe2wfxEenPW BGAAKz/0ROoFYsxAuI5/qC9tTGWZTzi0OfGD45BTyQGVODOg5gXaL5LgRDkdJ98DMFfau89pCf3s fxAMKIyuNnws6mAzV2l+cO3WFyiw/wAK3UAmXIGhXiZd4+fpS3hxv6GSkYXsrfZ3QGRgBBcupg9S 3cuC42q5DEDTpYXwuD9FuxUTAdGGQsFSfRNlVwJucpzHwDoxFmC6N7nZLzuYz54ViCnAnnLv6OPo +NR8a+vGPpXj9K9I+F/8e308foNI5AHswZJhtSpDwqg64Gg9h+RFSsrp5YqM1f4dwSqqYER2yDKv sF2Dg2QAdKQZnMLOwQ3SAUvXIzOlfUjYpgEsOYUCxU4ra6ELUVoRAzKJ+YEyotVvKcEpPRB55qwW juLR4IVAFFUTGBiSvMPCIKRIjRcbgNQboPgYyOUXqWBC2WjBwAwLK58ou8VxFkUSVUqC4JBBoKtR 62XnaQcFOKxQ0tKV6kGVoHggDLwww0C0stZcUvCUQAMs6Ta2iLkVu/pGAALnhUA6kODDhscagQ4V y5MRHa0xVgDaNpaIG4IQBthMSM3kMcVzYiW8Vhg9yHasp/GYgugtEoQMQcHEhvnRNwzcfECHljuU LRxc3Z6iJgEHJMaE2tBk2JGleZ40jFhqanGjSzM5All+ZpoGrflNwp2NNOuVkjpKAizXcIhAZl+h IjVzoSBSkakvypQQ7/6hl7ihpXjEGVH9ClZnnuDpKUw1QgylFeDLDykIX2R+pAghAJjG9YzeAgOZ BMAlI8zoSxDlDJoPsMILMPxYEuYrGCskdMCAXRUwLiHRSnHjiItA0Z/sidIscjy9W+VDIr7rkUzG Qgkug2ouC0A9IMygEvujk2zmZdsiHmgbIwBkC6UFOxAyEBdiCWSOuKUrcF7yOUWrvgu5K7BkiwLk P7EBLRpTC+G5veUpGhWk6xuFawMDGbFR9F3RJ7zrmQa7k80MVvDk2TCw8e6WMJXgAiEQ+eQah3nA oV4d/Mu9OWSHU/Mv0OlMxxBqmi75IthdCkyHm4IFCnbAjPbXZjxa8Zb6wNfMEGL8aRUbnh5oALuh u6Et6M1ojQCV9SA7CAaKGEgVWs8/VHMwDLkz1tKVxavpY/MCgKwydRdiTSyi5R0egA4g+YU1mQWf I2csKQgB9QQQBFOF4JR2ZZKIbASoEFI3mpINyGGrABmFFC4Hc8zX3QYtgdpWmWtzZCbGt8yKwVdE NRrlAMoXQoEAK7nIFvNUKAAzZUQDntLwy0YnDsgC2DhAHdGMt2RdO0u4EBZs5VgDuQURSaVyIN0s Mjux24Za1r/TpG8iuNLV82BNAHJCO4QnbqywyhgpyMG/FwTULY7UNaw0xtHabZPN8o7h6hsgAQO8 7F7sJyBQtRwPs42kA3reJIlx2stq2G0KriLSFBu6oNhqtSIi9WYBFEYoWkccTBAEwav2QledI9MI QoFUM+UqjOtsE8wf7EMRsQEBcpvOCUkl9SBjorTk+SW3oqwYEWNv6BFyxNIZ8bjf2I6NLbepIV9b Yv5Ey9rSSlqrZn56G7wzUBBKQd8SLIcgEe5AcOTohUFykxL+6iOEMC4XBxQEpzWj4CKBo2f5BECj rlxKbBw/ZFyKWrc0CdYxPIBuN9AVbIDC7AzzBmL9Fjv4ndESdA4ggrIR1+Fm4KYk7K8kVhwfqYgc dyn5H4QMwmlveYIVguToXgEE0IwwrS2IWBm5BnfU8xKW9zyOHSgIGaNHCV8rkpBhpawSNXM/GXRM xlaUH2QA2MOCVEOokzowaXMuANsJpffaAmDMWdc7Mxq7s+qILiiW2HAtkimyAeGODxbkBQHfopEf ILPWW9hOYPSCEu1PJma2kOg0fl+x7KDF+AB2jtq7L0ikoibzBx8TTkKtBeIea4ilYC+UDWhDbhwI HQgMdxLiLpUuj+CIeB2SAVEtR1SovAuZAcmUVaUUfJ7I2Cy2Je4g0ZSakgm21VVssqpV/wDNfXfM z19pXX67Y5wfV4mvpXIEJZEoBeUpNY0geIuUUvGByXsMgTg62CpaALTiMisEcxHVlYdBCJZBcMXC 1hwXTr+JqJ+GG8kOz5qGMgFDICa4NhgXSHDc2eU64I2RARAsrvR4vFK4G6m6Xiio292/gGDDN5lr Ai16NULE3+nnJntbxpi+6YVTEZFrqNcPeZOtMd9cObpX3yHKFW+UTILHRIRLtdO0y1cOq0NlrGIc 2oDgx0UEsXuIxESRwFAaqSYDZG7KHYY2F7cA7OZK7PvLWdSGCgHTPMrc3JDK9uYCA0i4w9Sh7CDO DUo8oGs0LYMgsJRg1jECKA98g4dbKhMtLmHJHEYuERDIoYlg4Y/uYXYlKcAhtYiAlUhzupGPKCVz sNbApASFECnSIDJTaiAfSFYAKBLTMwx2GArHds1hBb0WD7kY+Nglz2GJsiprNBMMKREqBayxADve ECxkT+duGgDXuAIKOjKRfCx/EgpD95bKcLrpyDGb4+h0NtDgZGCUf+hCUWEI4mtkpjuTFkd8VK0S NhVtJasTav8Aq5pbsFiLKRDooGrqKXcplpm5IbDaFDJdczXbo32bBcILWG4bQR6xCFTkdTOKWRaM 2m6Zj+KSzRRjan5JOIfAR7066ZZ6Jj+jEpuqKyaeNW9cxGjyGbJFtKp2FQLGGR20YR5bVjedIRny EMA1lx3sIjYFgiC3zgT/AIJgaABj0irkdZkpyx/7DVZyuchIZt0Q82tAhJAlWBlTqqED5KhouYpz hXk+6EVGCCcQursgk6wLyAGIvvAcFUbVS3sTJ2rCnxLJfV/0maWCEtuakBZa0xX6ENwNYpijTRiF KCrSq7goILQKuEScuUc9YAasG0BFroOG1teer2pf0gTupqLDQoQZlwwXcRjcUWFUcjChxBb/AEg8 gpDWnMZpSwQTlQYxOrwICwHCS8QXdRQlVeZHB4WFM4rqYmYrUYvwkPzpm8GzUZzg1awfCQbK4S1C zYhTWVt6cGfPGEArNGyXtooXBKK9NetA+q3ZMdbnMhYANjKkGgkohQtYADpcgvAXwTBFVswogNRP CEruQckuBLciDqDaqjgVqCaJMDkQ16oEINcn20UVQGAMqiZV0gKT8KQA3lqHNNQFLCwUuxaIhFwm 1gc6+8aMizX/ALDEI5W0wXFWA5H+Qi0EXgUHwoFqkO5gKhJWMCFyA+wxS9QlpdyH4giMmPEBwFZg VFgZbgGdpDI8Rw80BdbTnSgRz6rgEES14eT8i5X8CWauNCY4LKWkqiOGJsLCusUjZQEirkUkMfbV Dnh4GMx/hhAWGb/0IBc6D88lkKlgyMrQL1SXAcyX4vEubCYFkVkc2WACOg0cBGOIeColGQUU9VdV hAHXzDkO2byHYBkxyyYvwCEaoBRsPFCOidocu6MkALYkLDGbMiO+Cna/aIDCVYBzpc+BGRASwL7m BKKjk1EZ4MQMFA20rJii6Wmal69rZg7KJaLfzbs+E0gAbrcBS9TKA1dF6ejBGTBmNyEb7uExQndb nFIko8A8ARLUDM6D1I1Xl2N+I4lXlIHGlQ15hgai1Bg7QefE1JSduDSdEFCAcRXscPEAzqamAF9Q vMSiQNFBAZtmZWsL7ODxhIPXbnUadIBZQFxlC+5BpdooKg0ZCLIh6D8IY0FXBQwDcQuyHzkC4pTV kOwMmYzq8CQSjhQOSW4qAaOTH8c48P8AnX/Gj6drmu8vszjrOMzjP0515x19Ev6GRgVLFY/W3Q4g 8JCWIgsJBeYV750GIFPC4G7gLuL7S8Ne9y6QoFTsmEo9KjYIWwm6C+BGqNWyRVdCCBwbFAuLBg0r hmHwSAiGId5GMXQYWxJMewlnAGawlh/KE5EBSAVNYoHoQwe5gMLLaGY01QN8KykP951nRXWMA27V wogKrtD0MriCdEXqzP65RnxgpZCBABuKQbeZFNol6cRZZgrMDIuSxUo9N2YhrOTIBKli2I4eP6uk BL7iSMMouTlj4PYTMNOwwIdLnFtJ5GOZLrqIu2sNkVIwK+CjPAmXwY4YLxQvDDG1V0IKwzN/8EUk CcDcfiMpEPC0l5Zpk2Sh/wBCIDNiQkhTiLcXksVkWG5FJSXUV8dfiGQJCpFM0kYHTwTPSmxk3me0 wMBh0JAN4BhOTowopXFkGqx0ICkcpYDKuQYjTiwvhhPBB4IjoclsIGuEX6EzpQAfrgUCF94mM8AI HLIUWyEqgusUAOrqyqLIBa6ZlIKXQQCxEFMVNRAjhBQAjW0x1jkkAtgDoYKA7KmCLNBQjxBGSg1P +iBwlcHyGIzAjcqgcXfm9M5coFQ0KoQtmCmnaJZQTPStFAsBzEQm4DYkLgNBvCsjgyADm0dSCORL hEpdlIdkV/RIM2poAJZIn2BRRANedoWwNsP6uOVBPFtErmBTJ0RaLa1NRkG8ngKmASTH50czxIup GIHwQCCzuaRyZbG8EGC+2YgozPJMMdxVg6QEZYriQQFGg2Wm5vO1aAAraEDFs6gwA7wYrh2CaLJV aoQCb9R4kZccAJCNhAQm9+DFkdYyaVtLQGJhlcBC+SIGRZYVAiPuMBsTbCGWa9iHy7S2vunlzV/Y GGhOa47pYO372eiW2XQ19wQeDhMDE0tsEnoNM4TRNSvpEWen3zlpeW2QiYWnBGpQcFjkovQQbYMj eBoifL/FH7omw/hD6ch6flLx0IufpBAje3AyjHJIYCyoXMZ/4MKrBnNKiOT6YkBsK21BIsaNQJBt vGWkzNoQbRXW0gzcLWkYKgTxWeiCojZH7I1BcWYNJFtC7EFNYJzCsnscHVcKKGpumGimOwhRMH1D pEtWYh/AlZZ82AYsPAkweN/gi3UDtgdB6IgcI2YDC4mRtJvAEliCA4c+BbZ5l/ohbeC2z+4RxHUt 4FviuCoKXAxiygEpKRxS0m5AAyoQ3omyEFzBkuVymQeOBuV6KQFACK0fuIdMm3MEUVIbJMHSJJIN cp6OIgUOpgqS877fiMD5tMQAjaogTS3PP/aN2lyJsyZjwEDkMQqObeS8EdpAjuk8F8ohrHDqO2bd ToKCXoEqHQhbjE9b+Y1KC0giU45qvZHiCVHJAjiOi+MQkvmW/YNSttpF4wLEXx4ICtCnN/lIB6wT R7ppxUUQFwJWEnCkZ5G1i3BVCa0puD1QnVAcRRguC82JUC2wxFAt5qGhMndBZ6FyG1G8waNDeGwr oO1s3XqhrKHigZZOIiGngrH5RF1kJa6RAwFcF7YmztmOGZDho6IcXUvmtAyzxDgIsI9kEBGJ7Ahh gzjemeuxrtDmeAOo7vUReQmKs6AHj1QpvY0xdHVIvZErquPdC3wQOsLZne5C2yMTPm6OMzVOKOaU mDBqJEGhQGGBeGj2RkbE82/i6VFMDdDit6dXwZIoxem6O8f+x3/47yr+m6/8VOQ7qScgjCgAFU8A 4WYAYkY4A7aD9wgMK9xjEVWDU/wTIactQqI814w9m9bmCaIYGiW0yZUGjA6w8soAcrADScWHPcgg FlsIY9yDp+BOsy4gqhM0M7Q+SxBGKcIg5FkUjBTniW5fas57BHTX5i6Gi5MnKEw5wDQpKJCbZXCx QEhSQgF5ryDS3E1Eeg1+xKUsnObywyUpDJGVG3DcsseBgUGlNf3MzoIaVASjaipBroLogBLiKQXh XIJAjAu2sGadGkL2Pd8EUsKyimFmsA7RYfoGuGBZBvKAOo2NR9LEfLBS4A0leiYrCZkTbkMik2yz g/iKFFWG+msde8uoHHKhKbts+UUVajDF4r7UEajmsr7CUMRCqZPzGHAZTImVQ3lkokbOCKmcy8oB 1TtyzwQyhKgQXCqW2oOEFlyMsFWjxHeNAK7joHXu8vs7dTzIioiUIwXiUqzYhdplnDcIHXLFtAQz BYsDtNKrYDl59WTIqnp8iUfETA2esSMLjBvNWHHzjng7e0S0RtGQCaqDfWdUoynWhhKUI2WFpUws gtXcM8iPIH9ZuUWMUuQphxSKQS99lkMCoYAnaA9oCQB0AhQb4H6HSDP4UGDQgzdBW9YuB90YKIfK qzxzmzwgnR3cJdVM0CKFKBrTIe0F+YmaQnMDsyETrgNUzht2JC1DI2hY6LCt2yWoKDk9IwixNVJ3 AaQ6TmVgWFDsZFPtCZywGBoFK/CsrpGerJOQnFo7tghR3gPsiWkMBwRip4DD2TKq7JonYJhSS6Ba 4QcBWG12ukZStoBoCraQ4qM+VktgDfYIA4LUYIjhHRFrISAWIcjcjLjez0HdOwTuTN2CVoRvZUaQ Q0FFXUxwQpVeE0wgmZFKlDOo5VRaA7JZWtiiiDIbnmxEWMcmWdmnARq0G1qcIDqVX5tEE4u79A2w 6HLH2wgkgqTlQMh3plZM9gwAFmlxcUKrJ0kUPpBCJYU0krlMwyr6UdDR3mX8RfTu2FAjPr/Ay/Yk wh0LqPuRiRmDZVnbEoUVmwrXa5QLDq6zBSLALqRsCt8zIoAlBkgAjozzsQcZWADIz5kJ2GsY9EFd BwyVE0pSwIdgCR3dRHMF2rlHrALJjZb9CVdeTkLtykE8ASFz7JfgGWNNs5xQPNlINUS6XGRq6YSA zBrmADG1wvYRZ4Q7YODKpfpiqkF/rEBRHLPfkQlihKH7yZGu0XBKy1cIDlbFwQRbmlOLmI95lspe 6w8GT7EhZVNJgsoV0z1RakVkXmRAHbullzsOnALpfn3CEw9pzQqdbHY/NQRVX/NBKpWHuECK2n9D cMAg4PEINi/h5hknCpgQ2uiMFs3VtYAmclbZ5QYFRsMjbFkfiS928jUcktBUs3o7Y5lbJqrd6iIa qq1zAxCyHIV/DGQJ2HBUW1XCJAFuwQsPRA+GrrHsjDYDBXsEc0HF4q364VYcuiCjKJxIHBQA8nyR gKVDSTSVZUYICyhZTA5UuQYtkzrhliu2K8ttLqlylttSpyObJSM+uthAoS7HvABFVRkgMk7ifkEc rdlVeU/1r1QA7eWoqXmFe+4iKAbYSxe70Wmm2BaNK4JjQPOLZ1Ta4q/KBPXPpgAMAmUeRkAbXup2 wZfMdZWJLQ8zLDBRTu/ITvCqiAHV/WIGMRtMyxkxPh+Axv5cP7TEP6EHP8OX43QtYZYC330oGBmZ g8mNQZild3BM/wDiBUAVZqxw/wDNX1+h43/wFtYy9Yx92fcAI5jA6JwkC4pYUUHYkULT3lUKm3xg q1fDEt0jJH9cw17WD7x1OaiQKt8GoOizkLUBWjbiRlNIsmIUAzTBadUGoTSr6cc8ly2iFL8gJAt8 MtQTMKxoEpbSTOWcAdwhCxcBPyEB1C2nFsOCvn1m8W67RdCm3u+EWktyULgj2xY0EotNQUXK0GFI WahekgXVqqINQZyxlmJDaoNMnBlnKgAkHJPMUWTIy7OSXpLRXaqkZ2a5HFCTwAwpYOfbwLlBlBzI 9giG7LD8iVCGpsKNOJ3JWF2omIKVaSAsBCxYu0H2tEUIxwWETIFeK7sBSlRzILA7PfiarmQAD9iY 9+bioIpDpML7McFY6zCVkGE4h4INCIOyDmaW49kIBgYCKp5Ff7uYtbA5SAwkwxQeMywdWhp2l3YM SBCuunQLZhgNwFV/LjulpNVAmN0ElXLSoExQ4visA7EHCOtiCkrQsOnY5z1hdGzMAbjfuAiQYkg5 PhMDoauz1EBF4dl/aWPmwthFAGyo2TOq1Ot6kGUi9H7obBrPDO4NOYWwZV7IPtuqL/RgF22O/wCk z3Alkhy1A6PrZhcyOlEG1e1fQQ+ygB11YKyhCcFvGpYADqk2stl2g5Y2WWWxgTJaGZ9hMQM09vlO jsL9iIgWvvMlL3wIhg43fCk0BdBBREmUWeDLuwQr20h6CGiBhiqTgH+kdCLxJxHqhMLd60oFmgMn E6wpA8RLAjm6fiIKCLk/EJcykW7/ABi0/wAdUDTp9USGi8JcKQCLvcrozbiAUGBCt0yHa0SKkRdh WjLVGdLoNk2OBUDwHGgGljJfcRALIS81ZfCYF8tIME0dZggt0VauETYU8EbAtckfRcrfdBVWh7wF 2QGpeqF/H+ATuHMUs+X6yQlwrI6iWg6zGiVV9BecjAk/th6rASgK4IfFeQTvcjUfDMsTWF9AwyA1 oCpMLQCQHgZyzFqCG4BmMDTqhWguuOX0W9QYVIpo8UeSJove5BnAPWIz8CGSvIrCRegWLa90sBSl g5SgCNu8RSgG2yDVS89JqUgAYLugHbQ0F2iwUBg4QFbUQERrPK0CtEj2IC+gVJ0hRaM2vANflYDJ FhG4E2JpNTRCllw6LhiVIGL0cqltZxiQFLhvRYAIPBCBkJb+xhLgKZmkUyLuIWopBQSljHddeyKV FoyBs307kPsiMi5LCFVAAw5YDLZrwP3ir+vuoC6Gkk5HuXsgQQ37EBgxokhes5xRNgnQf8ELQEsY rDDUSAVclhdAGIbpQIPx9F4S/wBEfyC4YYuH98IEFaftgguS70wozFu4si73eCoeGz0uBy6uabgG 03Bhs2EIpCTGxAVp79Qbf6t96CQ1Krr3DWSRf4yU+rR9owip6wkWgO52gAiVgDOoTUVm7hLQFPhE EzLkJY8MBBVNwOJBwF1hcgxMxYZBdCw9YDD9/M3B5pCqLkMydxM3pDFMIswVnKzJBnsgm7w6oqdp ukYGq3VQdjbuFAXSNUuNsPiKpitNQD90bNnh1KyG8wByg3nbSsQGChZd0GWLYEQa17EQNyfH/Nwk jaWCQVBn8iwsV76ire6WRFFM7gMMmACiEe7EnsAoEOz/AGiGwVMlGAyAgpQfOJEgODq7iRRYUWCD FOxkYbTbSyVFqvCVUAacL/q83/GcVRvdC2SraRA/SfcgCJULcyK/9gvj/vP1M0/NDtO4XCXVJvTZ AZMngtWiGvrEmBYsHIg2q61khStJeKCqbo4MANy6uRgKNHElzekmkMdY41C97bfvAXbAyeUeF3kw AuxA4ijeGyFwLg4GaQxExnKEAxFLUMohV/kBE4dYSU6Ip+Rd4LOCzGX6oWGQu63a5IDOF8zUjxHz lsG2Q0zqogXVUOD2js5lZUH42Y1IzxVVyIub6759AaKlrldIdZGiTlkOjaWTqmkUwQGWIOiiqyGJ 6LBdrigtnVdIXG1GLBgdxsIBUKjMB3WLZcEbKUExoXaVEBPxVCwQBK84TCUu0snktJKqj9YWcSyz QIqMqxFB8w00CpmWyPKuzpGBo6EeTcsdK6YuWaLUqL4cGwEL3VCt29Q+IUhYU63silGxilciryZJ S0Gqh8ou7pzsFEUO1wXDBDIYCq8o+oyg3TPzRSICnzyIpGvHw+UBgLCQS9xpJ/glLGSE60LmGUgq JtiZKgzQbjHyY05T44fMHvZdO0a+IOITb7S4YSqzqLQD2QeWk6nFiKTnliFW9l6gC0s40HwmBEcu agi3mFd3yQDFLAv7cGwCWKqcoFwV8ov3jzXh/Iyt4dDiDRdszyW4rPu9K0+x6/Igw885N9kr7gUA i3OQL6sLBSTVM04AwpRA1TUgApb9BHiAVSXkryA9sRsSnr0sb6QFVaS5QmYGp3XlwwTDrV7Ry/SU 4M20eJb9gkoEXwqBECZovUFZtuFBogKdWj4kqhKY4AwwEY1i/EpcNCjXzCJrwYqgpBjLoVWmrVa1 BBbe01RoigoFsA09iWF0OnEKQdRyRXHTdhssGGRlAj0s8wNEuR5kg8h64iAxjWeCpfUQoxoRGg4w 3aKRu+F1nM7wlaamDk9xF74oRTmEJhpjkdYnLU3GGsa21JYGw4DC6wbMLYXMAtesE4Aw7LXtGW3O R2ej2YxBNgX9S9PeDgNoJ3XfMVqn/pxKsUR6aHMD+gQzRbiCky6qZSHIN1zoPOKrocVRryoAFCr5 biwOAXIUyjeJ5RXdPMXANxhw6jLi8ODg+y1TyhKYLdzhbOrFudYYzok/0QW2y4hqRZ6/zERUZMzg Q2jlshTbWQSKVdAQrVdsmZFA1thcqPikFAbdTEYJxlcCvTXXGwBSiVqwEClJncXaMoqLEZoeLyYV etv2TpEbnKVmM4qPVlhl/B1nETZJXUSnldBd694t47Y4oJdJuKpUtb2QmYwtUMyg+VMz4tZBUBTe 4hstTJgVDtCYCip3OGKa2nEK1NEQaEQNMBYQNEwrOyayzcsg7CjtR4osv1ULYF54OURiqT4MmA3b PBMCph5BABKVZuPsj5oY2WALhBRFEHJ5KC2GU1K1t6L/AKRcITHrFUWZUCD7QiCM1gm0H15F8jqw eknSKFKZoKxMniUoGmgzG0AdORBmJrJkBgWkLpfBE7szWB6IuMz/AAkI+DDV3NQKUv8AS5M8BsSB jaUSIZREFP6GZrA6MQjceTyIAUBQvuRA+JaQFiuOqEFFaEaO7sZjLRu5cNjLoxhAhheB7RHTzdei V4uenHARci6FtG2iiDqJtEZcqiB+YRcUQKanaLTZSQo5JCS7K3IeYipEsY0b6ItVO16BEOMtNKFA rF8RiACElYwBAEAeLTiEuJo9Yg0mBl0itzGhFw2Wg6eCBFuOtwU1BoDCCUoKGbMaQVA0uWAx+pSJ AMge2GrsLFOBxcvsQQVApsejBTAgV9yOupdL/wDAU555vVj3/wDD5+uV3ahEcHeA5oZWt5iKDq1p OslsEgcgA8/wuUXJOAlrFWgA3w2Zldd0oYiyhGCBhxyG1UW7sOtJ0ketBVDqfDkC2Rx1I9kq7l1l pyhb1IS7W1IFbgXijWBmxgdS2GUhZgeNXnn4uNEuPgeBqw1kIhBbUzRCpvAWlc4tQLFldvCN7g2g jPQwY8G0syeR2m5UVSw6MG2RCq0SBvkkrAIiOYSAY+tlkJaGuklIwLSBhmwgoGIQwCFqmyA0OLKZ q7G7VkUKVcpBYbMLB7E4etf8MqC5KiVENnW34mMYOB0hVXq4QBEKo2StMXABN3kdQBMyFKiwUF+0 LsH6gIX9vJBWgulGLFFM3+qjxm4ZIFvfDnxBOALF4KwsxUiy6sG02CsoQZVWRxBiHlSAEh1qBmlm 9ZCnylThDVYTYQ2rY2B143NbC7qt864iSVa5eRHHuSXBQuqFFxluJ1gEQWr2iVliNkQE+eh/wx3K BbnCSrpQ/pEshIamn4N0hMMSSB8fYshEJSOGYA2unPJQN7LE8EwfHfCE8wGKUJuK9wiatEHGuMVo Y75kCtg2EKW3VQ/IISRQ9GYRoYg2oeBDhsK7R5fSvZfqjrBNHoWKe/sBep6CgQEAKME/DVOWSvof T2jlvkfXLQ9AsMgNoID+Ag0LQMW1Tww4kG+yuuQDzIAmBekCygdzM7fQbEHBx8AY1TAKbWRdPoTd AgxKWA0wHRqXhamhwaIvoWmDkECja3dLCALd0BEGlLNLBIGnKICxAaPDBHE6R/hhLL4ukNe8Kn+m OCZ+kt3j4rADvEB39Z/LwcRVgOL7wOwhsgBZu3KdYGBQZHSBsVrBgecb6yt+1aIYAqH+8BUJNZsG AgzGuTtFQCSg4kQKh0DGcMGRUXSyVa5Fb9vSKSHg+AkJZGAht5Llpq3R3dwhSKCXShU7GmhQMJjC /gIIiGqTbs72LpDGR1r/ALEvxTnDzGWikZzkgtEExIQhxwLNRZa1jm+6W4T4d40F4FygRejlACDO vo6ScRXcgv0RjIWfCZve7hCNILDs9Hug2w8rpCrRHkSTXAc6INBEKFwhYkWBVY5MBSqCsnAgEAhX FJ3tUZNg0pEyK8bBi2ehBkuPUJbUydsJAErpCQorENpzQdjaCC2WxIA0VDLeNYh1C7OoFSqMclQQ N1JLhc83/FzJxwHbzhBcuUST5gNAfYJagxoIAmBxg9UZyiQAohXEmMDSOG4KKqdVjEDYd6DSV7DC OzOEecKh4ITSJSwRsWGDmgW7QkwIvrKyjpQ+CE2j4UTdpsTgKZLWd/4YiA8C5+S8InRLV/AjGBcl 5gFhx0l9Bvpgpm7cA6l3qwC1oQmIh40A7WdFjcsEHigOH4CB2LQktFd9v6EG2/4uxGLf5VGI1RRK 8/Dxl0KOG/gEAc+FW7kXYTMMzYq92Ek6UhR27moitxHRyES4UTZYfITBHd3+ZKLSQsCIwYriwCfj 3kDAhVowGXQHIwuJuT2oIuQ2ZFsyNvFClleVIUoNuCAdC/Y0FUZWOmUNVkFHiyjSpiVMoCWoBh/F Tk/jMzWGI2EWfg0X/sj1BxMwqqBEgCnEav3GO0MG7hSsBpauiWm4MKu8shBgkuZZ4pbNoH56IH8G IcysAdM11hbJJt6E3EgrqqZNI2Aea5kXiLHYQ3on5AiwYUELIfIlBzOndBgBztAdpbAXoggFrO77 5eIROKiGqG7sTYilUAAV0wP+c7ItrZOv/ivjGe31pSGooKAUSgCJeArYZzlag9KwpKzAQ4Cu9CRY xTgGysEyIxm9RtKtG27FlAwW3G65TAwAooBFJK6XIEqy7L1YLrrEi1xOYZFN+TILHQMQvo3SqUFs YNeZQVgCUJiq+vMU8aWA5R2EYiFQci/yRSrDawSzZ1YpXQF4FrEtUgAkCBXEd0CBShvzBu19EUWX DDcAc21pIwNbUQVNXfBANE2MLYGGwxeCnW4VgjH5GJhtfwuAg61IICtwsz8wK0QxGWwF3n8MiLen NllF3kcCgumA21VuYBFby82YGgpKQwuihYeux2+0uwV1ZB6kzUpG0ImqIzEJBdqjTkRHgYWhXB6K xJFrU+CL+hkwfKZa4D3Q++8UxagsY2OENFkCiBn+gxGQGrSwXSi8FgX2I7A+NEjTihRS/LDLIBSy fMuxLyUpQjHnMRyCUPV6JYwKNMBMgi1iLvp0PiIzo7SR6kTPFBagHsLY8hRUxxa8dGIQglXlhdel +RkcwC8FGMlYbfCGGEouLHixOFHqSKEy4gS1eOAMOUwWBbLaova5URhex9SxSLhfvJQsAl74hfXP jm/shpeV8IgdbxSvB1SIH3H6YkIOVHWeSmes2gMeZUeUyoUBLAr/AB/0CIM2r6sCMQ5fAfYHEDJ6 6NYDbAULCa6DPSgLu9g6dGUrSzOWKLnCJ2WOhgQe1G8/iAIHEZb9zoAvgIpgPIjk1GxMd8dpyf8A EALiJqIyxkQXCOFpBW7DC2JYLQlwib9UYDb9H8hLAISaQbD7RpYqPRjkj2iXG9QrJxDY4FGOgbli UpUtmDiyojZGjthdAdRjSbtEBBK1nwUM3fayXSZZVLCj9iK2U3tAS1nIVD5BOUxagow/pDBqMpBK mxry26qv/Ygg0TCeZKVffhev6R8QSzdgI5BUfUQ2aA80Ftj3vauNwNlrKhxLtDYZsozJaTiRdgtm BBaI5UwywrIzE0RDbKk2FriRW+G+IDYlC6K4QEUFKpRyzPv3QKKLcViCCdCK5Qw3lWDASqq4xC8V OAJFWuJS2ZpJTXYZCREIV5rAk0qeiJTomxIByBiADJRw5UmTtf8AojlGrNyC4rN0IFVMrBEyN4IG vy4nC9ShXamj5RLBKyNhrRLxDzhgacV7BH1zJ/0IDaZBYnq6mSEBYuxGsCCjroygGcbP3kxKrvfk B7S2DUYjDBJQLNwCDuFLhbYQi9pd6M3oiO7MsvaDWxbr+hCHCGVQs17cxBaO2rf8GCTS3Q5kK3e6 2oE5wosfxcrOYGyRm8KBfwTcKjmRSBJykVADlWJMMrcCC0D3usKBvjkHIuUEGJWfoTsACIPGWpAF VLcCExS7ZgWQoKuQ2wF3P0Ik2x/kTK2a5IrLvBFFY/ySHVMtrE/JCXxa8aUbILS3c5CBaVPIKGRw ZrFABp1tgCMPrkd3SCtpOrvgixVEF1IA3pP5kuGfgmnccdBn0JS7C1yCxddpDtXcvFIkuBi35QYo XsjXRGriqMABFq8XC8yQ8TU6N5rG/CYN04j90NO7j6Rs4CkiFWAU/wCXCgsVTvAldU2OChf1EEwm vX5zcQ2mE6YNtPplABYguxyg/wAyIIQtCQGUb54H5hmtHg/6oikg+BKiUbSwMsANuQlAiuHQQ9wJ gYqTaokGHzUGTukeqXq4DXVi1+P6Sx6xLD4BvHeAcQXwUuyMeorr5wEOVQBwH7pVXeGEIAVsF+Bn /nuDUrFqBHbls/7ExswPgrxD35lJSKT6BvBl+hDRgK7dSs+T6JSA14HSCWm2r0/JMoF3G0BKXEVC yypkcXfQYiAZKCEAQC9XWUMctJVySMQ0qcxUWkDeBzlluQZnBPpnYicQbbwUJoZPWWVlzTxEtg8b igM4beog04MQNBFDBICbMav3QCWnZjIIdti0AAC5MjTVGqiPucWTZhJc6LoMtCoIxZI5OJIQ7Tpi 4UW+6AgAZygRgtNJHebvIgAXTkFeSc0LrgdaB9I096N8SmbQemC0aFxe8/KoMoMdLhUgacTlMMVn j3QTSf1EDa71qRNpusdUVo/pwgFkGqklWFR0R8d2IPFb5XMChTw/doM5ieBNk7titU0BcqLmxqyP doRDmRMZHMDMEG8C4LITmMmKIC5wLBdyq8FMotdOCOKX2PSKhUvpgBDus5cGRV7S5CsA2MQuoEVM UUjqhSAdpe4d0SVYLbJ1hjsKNhhVwui6Qb80CQIKozpk+85yvL1RuzglAGykBkBBH7YQPYkaSEvE HCAOOGRaIfbcTtDTEc7qM7B4egFaKWT7xGuZWZBPNqvresHyTsc8Fs65j94QGFvDicJifrp5oayK ZjzaLCC3CxApBe6ZkbSEomCFHoPfehoKIYjoBEGUCPBzLLoqG89x1hbYOaQKDCULRjOoFYIbFtEZ rVBZOFpi5ut9oGLP9DykoGjKGXMAng0yDXXFlEI7foY2nEAzgsVkZH03A61UjJ6Q6/cYAC56c9vN MnF1jpDFxds1C79Rk/64mwDfLA8EKfAGFsyJRCGWCDAENCy6+hZs0HIED5UCaUImByX0i3i2D6zW +UCHcUEQzJCyMAEVmWG9IaUAcKa5I2KNX5IPBR3jpS5EIKqLgw0dwFBRdCVdmeyBgwDzIlNBrZMp dLLokQKC0RB2hAsFjNiAEExX6I0A17e4gite0MAIJq8CIU5MiKT4AA61YERFHKYByEwagTrbBMkA BI7RuiuPO+9LmEKWgtKpW2MEOB82BtMMWmd3LWDKXTQzAIYjMlHMbQQMLNmyb4ODLjQma1JaqTbM LOaDbUCMWfCLNTC4NATL7k3dEwylAo2xgGF3YtTVeWAyLZ1Qdo8agKm1t2oNL9Q5BXMa60D1NQtk DjZNQICgcgFJCFh7QUacB/sjsciGDKNBowD7TFn8wRxkNaqwxuCWMCocgQFnSdGA2cEvMLm44XZQ XdTBIUTJsMPWJrv8QuGWwhCltdoxMDnf9IuwIebEfL18hbyywQ7t2EEYtHP+3NMQ2wHbtAYBjoEu R7kOvNRAFbBtUMKUyQjUUXiQlImaEgfYMLEUVQIXytO4WcrwcA3HJzNkrTaGdn8zojAbVteyIZAe OvA2OsnPYm5/KlSFBpSDEK7NELVWI+aOZ8ESx90zKggolEsIGoVpY/AIrauHj9CVuzbgtehc9oQl gQwh5jXgP7MFDnF+ZLjMH4bxnFgpxH5lnIgC0z0CB0II9poubzCW0rCWIKk02okErK83yOILUJ4J 5oI06kpFihmWHW8V/gqBpo7YTC4K9cAyV6UIs9drEACaRuFwlYhtg8oLUUPckHEsDVE+QI4LZzXe ACoKnAtLCYzYbXizDVwi2hDmCvOB1KFlh2JLzXONzBiKCDERKHieomQfwTAlhQVdbGblipYzAgJi jDyOSHKMs1bWZTqcEwXLlQefsJz1R8dT46cGRCmahS5ErAul7PHVCkKeFqaHb6VleOFniFwa2JXO qV5D+MzodgcwO+dpo/iUmV+AIkE8kwDu2kCbrbijwEuvWOUiWSvyEDOJK50aOpxhGnIFfsSi+Vhv bv0+uXaWqV6y9fL7xFdV+OL2xoZZZjL+FymKu05DCwXhgCeB0YOcqmlJwwg5btt8IlKOqZULhGQh dxGStVLe/NBBAMYZUEtEDByHWgdosZAeJ4WGOU7YKXwyWKWikZIxPjSMnwGGFyVDeayXRapCtVRY GamOslLAMiIeSN2CLDpwfQkKipdaY7GuwE4HGcHJBp6vlLBbcJBtH5926S0VHJMElQYy1hyf7CWR YWXkOkBm1Rg2nThg04S4BDgjLZqGGkJqkWRVlFP4ZZR1u3+kXCgBIi2s4LAA6IpCZU4EtwsvkihV udsUOzlMY9A0jSOtQ7BtFxTDPfMqtVgg5Rjg1ihWCwH0RuoLvUjuwCLW4LrmE9UIgwlqhi7R6org v+1yq6iu0HSg4QKmgx+0gOPYwkBlA7dKOLLNSA3b/BqAAVx4SKUOyOSKMxiyWdJewOHaBneK2yAi l/0hmVJCu98oDWbmoAqhKEZALe5vfKbHrJYOPZhoOdqJULW1EDokF5hoS70gyT75QG5xsQMSFp8O hkC2AApGSBU7RtSeFACwoQjI390CDuFpDaE73W10SxhDDoaO6ENW4vpXzGxUAo/YSxdtoxkB9hik h+34YAPxsplANQ81wkEmp4wLDd6WdCgT64YOQSDAr6EOZekIUiMGm2SMWuteAh7kzpDd3hPVGNkK sOQgOLq4IHG8kBzuUasBiu5t2mcQpSEzTJxntBWir4TBoKJ1MCqbNg5iJLWODddOPMRcKFAFRNvc yqD+hdAamQHYywDBOqxeppEWXK2F1tGqsbPMldd5GoASyQZeF8kwoAD/AA6xetp2IUh6Uf2kLbFW FIQDZFckpq7Yt2YxtOeEiaCkcLDMs11iAt5cRbCOT2mXlOPCzIAXwBFvIIQKIVOdR8RDckTt7ioo I6sNJPELZMRsO6I62UIhPxZr/hiHm0n6UloQEtTJL3Q4/FG6Ese+L/SdaOTxiYAt5ijjVFdJhpRc EFXkayIG9dPIIDLAU0heW4CFkNW9850i9mBYSnlKgTl7YRV0rxFEWoRBXCkAMRaKSQWwCjIVWM6R qmXmSFAiAaVgKjKqKhsFiXCo1iPuWYI1uXJA6pmEDyWtGSBVieFm9ImxDGybhungXCH6AICUmx/g QcHjfVgJ0MgpQqLejQEDZTzL/wBE3EO0qe1TONbC0ZBpZdxZZzOM/GRRZIKXGACCpiCvvN43A2Gu NoQl2b1iTApZVifQq2B2WDIraK5tgEUstDAYPclIVXKABUGSyoDXBbMaTFGxBiAz+Rv6QQg87zA7 K8EcpDYBhRRGLBgh0pzPZBCw8UjOSTURawaKYMEHngIOUC/jBaNOPC4NhRA42kTWXjs9LtrIVRSh HDvqjQYAWAxkF0xIGMgWc57EzjmwMRbNrgWyqwDq6ulsLyKlC6TCvBYQAMD8mxUUgvhhFcK4pIri xY4fdF+iVGQuqxSJAki5WD7FqwDAoX16kPuhLfLSxAqO0FWqOsYgVMmZwhEcvdgtSsB7vRC6Yof3 JAUbf8PRcBkt5YQWZFhS157hchcP5IGJh2HC5bJY/wBqGwKAihKzL9xBn2O24Y5dxGARAqq2AhSA o1CUvTLg4kxIL7mKp/aQOQGQQMrlhuDQaoIYDLcL0GBiu5lBwERqHYIyCUnxUga3F4dd5lckD9oC JfgGxqLwnqHlZgbtHcXq9MCZ7EtG+AFrpl6g9ZcoqgUB2BqELZ0u67de3jErjDR3kMYgxplsyxMv 8G4IUacucXHyuIv6trqzJdHcvrKkOImzYGbrzNQkuKOmnyIw8UG6AG8xVGbOizRamIWsEo/GA8x9 x0+HdEaVVefMTt9FdCB3gU2xu/OXa2N4qDcAZggWqAcD6sRFuBLVkcYt0S0XE0yvWeIsDBDgmKc/ f6FjEgim0eibmLi3FRr1jCdyhYtCsniBfMw0WDKGShTUDvF7TlU2hRxLjrQ2CbmOQ0GiUcNCuLFw anl3WFRWqkSzTZMF+GZipHrRGE2qTApXZaMMhrmMEee2gMl+B5gKlDyXFBMUbKgR0CiFklhC4F2v aEArpbSoBeNMiaGGxWB7AxuwPuVvTmZu0L5Eb3SL6RAlLdGQS59pGdls2YAR6peVruwIr5sTd90E N2PWIHCrvVUBmpouIrVKzYWjKiPqiqEBIWCOBdKxVXjmwN5C9BgAGTE+wlQZnvoAhlMU0h0Kh4UQ JRkuBfGr5UGha6B+wEvTtBgWlczHIYVVtZDtCuGR9MFshyAAssAocUERr9q3qlUDZWJ1hxxph5N7 ZMI6d0IC8uv9JnIA5mlZYUsQjcg8hIi4C2IGTRq0k1UkEqoqTBLK9kwcjc4qR4MYaUqrtOqEvlUZ n4Fyb7xbkg0pxQTjUc88xLjeFWFlCqAqIURob4IQGMEnr0pUDapgN9UqgrXTFhLtwh1k45ZVwnz7 4TbYuc7gmzAq2BHwnWwgkhjyo14CTgSbtnZSbGRLF9QIdR9wCBdPOQl2hiE1N7En3kS5ddmxQFEA nSu1AO8B8rpfrZBFQl8SAqQLlAcLNRaHpk4gVShaQP2QJV0xT6pojcB+aIJVsRlBeeL7Iwjhi36L C25l/wCxvqUXZCyddh0WUVK/1lk4nSAz1gfgaYQKbvkhQbYGoyqT/CVTIsagyNS9IULbLTAq1Sbq kSWZieUq7MaZcph4EBSjRxZES3LMQ+qOxoxlqCC7t7HcIsEL5MZt75LAjScMI6PSXaCNoQaNX8Yh DuWZ5mC2rqQhsmvMBpsDmkMUdeUi3u24D3SzAN26PGVBp8rThECqVi8QXwDiaghABXgU2EwpDaaI LBcoPnZCpYMkieF6pBe2UcPlKJM3z/hgGLFSgurK6zVYRxlQFUYIBYonaGzXNRm9O4EBilVIFFaH KSDfvkmghrAxrEHDDObyXVwOIe6Cyl9iA6QwzBq1UswPyGQIHvrNZLY+NNoxRXKKN/lWCFJkOODi CRurGI6LmQBqwz1AXO1L0gby3RARgt+JAU6FeYh+IbhTZDIp7xYgwTQQyfwCEntSwQVYZa6XoYSA 3cbX2TJeQhUpru/9EcLS0YAhT0wCEOsEK1W1WyYIi2J/K4CYSFwLNYujUlYEcK7/AGRYkqjwoQzf e6AIaooeuIi2NZr/AKIcterA9JGg+YhMOA+qDALJo4DE2bnggAGSzHSlaDcECVMa9XUgzmjBsfZC 01DQVOeCKmkLBRFXXompXqtTJhENZYD5IAbdjMkwENhdukKDZmwK8BHKHom9PlG0CY3ByYkkho7F nQzOQEpwZOmHrBZVgUzs4lU7ji5esr9pGzhyzKtsQzUKYhGLKriEtlzloxbG9EIeZhAMm4+CQRZR ZA3otC0QWQcYAgDAh3L4jgJQuLCAoy1R0RdwKFgF1vKMZACr2iI7pFDunXLe9RdgD77k4paJwISK 9rbvmY6W7OAYAmltiNtQLwn8uUN2HLwIsJ0KfKATAqQ6IhZD4FCkCqq4D90sboVuOUG6MK/1C+Uo DgWeMYLiAfg7uMjQ+0sUVOBjk2gesvd0AAoPv2aCfaF9IviJGDfQhUdAVx0RMMofngz/AIXHNeNH 4PvSii/ljEpOoYGYa5K4eOJzAJ6JEblazzAyjAF7DLl4ylh65lMJWapg6w/d6wPUOqKnJ6qIHuKy lTQLfYAkxRe92YHbAO8CU5Fe73mKMZ5tDFsPHcHiQROQTRyxj7Tr4LwqjBIBpjRTK46LqF64VoRW 5t1TpAGLlXhACAzRtLM1hC2CG4sMRkQaadcwDdc/zZgBe/wMNhFaQVipan343k5xYAEAsaZmatm/ ynFEsECtGDRkK1GKk2TjIIOLNqi2xQyu6Czb1KxRoy5Uu4VBf7CKnfaEbXDdWwqV2wuDqnHmRbCZ Ibcu7YLQEU8n3g8oYr90htlMw8yWIbXVoRtCMI0lup5SyDdlgeE5zIKlsuWMbs65/XDmg0wMML+x iOKbMD80DG3xbTuhsrDtYd4S0UYZe2qokL2GMoTXIt45QjuTEIRAiBmBBB1BFVsKSotvtOFD6Qzc bbhF2u1JbgSTR0ogGaMeK7IdsAKjMtYF+nio8nWLhqTDvARgyo9wEOXsoVVZMhA0pVdcCNK7IQVh uXxM25WKUoFHxUUBEY9+1fal8lWJtFMuFroDJ/aELWKH0iYnleqmv7suf+qD1wogjU+PYYdNzTJG J7QMJnS7d5RQHMFbYAVI6ugoIk5YY1TsdA5hdIZlxW1fkoRH3FkJmPGGKAowGeUwpvbUCCC6IeEz zJXaDn6X2BFhpFPiMSomcBAcMtRg3m0zkB5X5BAoUN3u5T0ZlO3SBA6XPPqDu7YJMqILeEtK9Jvz gq7kw2XzwjConrcKIAvKCtBOyqAwJu1nMrcbYpWAYKG0gJCiLXgk6HUF5inhVg0MEIhmQUuvkJFH Z11nwUILLzVwpVyOjF6swqh5hHqEYTWsPlSDGDIxyi3rAxLULRgBwJlNEAqPl/uIqpTDisSCBkCb SzdScX+CUfYBolbSU9vcicoIq3lEWvIVioq8bxAKIE1wUgEMXmA8RwwKywqAJzlYwOU5DEClGzzg U8zHLr4nmZR5Ec7gJeorZyIl7WMDUFCrZGsKc13VIP1QsMCWM8BRVGy3LMjq0wywGMTvGFNamUY5 bU/shpl6oxsGIRRV4NxBgWRzMoYL4YG8X6oSigWx2gAuBwICxLc6WGgVqFJezRIqyB2MWCgW5iq2 SZGkKtlt1iudreRFaGrS8RBUUrhAuZvICCxQaNSGiV4YyrbAwwWG2lIXW1WuQq6vyQCzBlQfhGnI XD6koFgAaRmC+SGzr3NUMF3K4NLiFL6QuNMCoSBA0+VEggRthzQyDd7RaQCciVMh1ZUfdRDAlblh AyhGRdovGW8+4jnpWyh8HeHOXcFkdJGOE4BLfzDiIocLFoLlEJd59yWNqxZI4GMS4LDaA8QEKZcX pQBgqnJGAEAtFsQIEVQiLbtfmd0NeExW0VYKzFaHhhFbFBfSG0XXJKxN7DkgdxkF2Ih818yMokf6 pfOJQILN5ajIVYZUDnKoOD27WCADsn0Jkq00YtvKWiHczlgbgl/JwISjkIRdQppaBqJrXzrxm7vK dPUR3AI4eFkrOQ2Qq9lLICyAAwSotItHBkmkgDdqJcSNgmmBuKS8635wWperSajT0p+IQwiG0BBb DgckZHrvyHKzK4i45RGUNaICL0LPJiVCaFaM1WZcwpTRYDQ4wYcIO3+qr3EdaIGQEaMvdCFA5DZY CuKRx46yzLnR2/6ROIPqz6JZtg20ApVK8HAySDxsECypzD+hKEs5cJf1YNGC5OhAgEgA2kgOzn+4 CJfZNosBLTug2X2TLskcCVbi6wIANEscea/BAgtvFMMuiKqiU2TxQBGuREF8iVlsbiGF+HzHZQwc WrA0/wCv3ZW5Ux4CtDMpaMy6kV5okHmTR1HX3IJusteDQfZJgLtJV+Yv7oGAybvY0qoQ1ko5OAIx 4nEBugbUh4WHYMjwc/QF6nBNxTHtUNojwQs0LOapEqMNoQqqS5vBtC+V/eWlAbtigVmOAh5NHUgF ijBS0+IHApWJuCzQvKpetCqWBQ3DNiSVnZmXAnAUw5OWQtYNpxXaLpwUtlMGX9Wj+EqVFWRhmL5t fqI4cpnwXLRzlRDb89qH1Zkiwwp3/XMyjCVRZOqg6wfMTdrIza6WfERDBjIBjhEBizg8K4VxVxuA NVB0BBmlFwDGythALeAX+DmCkSLCMp03S7oHZLdMbgMbTAAWVZ7lGY9I4IFA7VB7dW6YnJw2hFql jtgKKl2zlUsB+l2Izg5TK8kTdAXCJZoKW8iDVGgOBU1vWQoQ8DbKHQM4gYIgZvXCoKToqCxmtEGz AF75QDw4CQKoi7pk8pYXQRIFLszeXIgtA+VZlJOqLggIT+QgW5rltBokbKCWi4faj5NDwEBWxrcl IYaMhZV4ciAc068VBcLWTEF3MLAIoyuVTyIxGlWzQUGilKC8JzItSBwMFBhbEMJBWXAatsNHLF1I 0BmttDtqHWa2dmmZmMAKDcmzQYxRYY7xQXj0Q1g8akVG3cV6mSG2JAUHCE9AXNxpP7Z0BvMCBlmw QUQEJULPAinGaLtprdxR1thCxWQ7Zw3MxlX5y42QZ27ldxIPp2WoCmKIyKjzQGFcaHYMRR7521E1 qCEV67uKMimuLgkoqAsBBAqCIE8UC+sbP/ZgVGKoSFWtGDu4JtOlKIp0NloHcFibUCikJ4GBVhBK 1hMc6HOkZ0axAgLDIJVUM35I2NgV2mQ2zf5kMgLNF8yE5g6KvQusZ2qrxQpS0UrjL3JpfIEuEhdo 4gOx1OdRmhtwLLO+rWYtVtyCAWNyVKYW5GKAQHgqIQaVgAiwGTEBlJEYldgn3TDOtRq8E4kWZAMm ZpDYCUsoMW1c3BA+AdaS8vy5tl+jFDlxFMABdWi23XuQyUo0990XgxEwSjDyOBxanaRiu3iaPE6F nXCquAYtWVQKIB5IOgRdjHaKJAX8g4uCpC/SAaBUZgjg24YjgS85GDZ2LVgkKNrIrtBdcACx2shw bU6yF77FOBizeQ0wUK+kBlgcgw61KjwCuA0SFlQFf6ARWPzHZDLpMrOqbg4AYJmLlgQCS9/kI2q6 8jdFwFKVv4OHGPAHmbQ6cI5ZgDVmAbcdt7o4gSVw2hMW6RwRrlrvYrEAmYOajB4duQmBp3AXJlW+ le4fhiUTEeyg/wBW4m6LmAotNUm7Nqr/AAZSeNIxDVoX81LMSGK4Un1VQJGb8OdBVArkID4gFfyA Q3tnCMVXmENoQMmErK3mlbG9q76f7CPB6QlFrsQNrr1TThMpVVRgNZDLLPxFxWNWM7iAKUHRUFdA 9qDAi6LzRU1nCtoFK2Cv+EDco4wZXSnAEWho8kNbYcSGxKuPQMQCTrzEgGCZA87Lszjk/wBEVybk f6EUsatPmWWtTgBSjamDQWs0h35boiG5TbV+6ZQFwnMNs2KmMi4nKA00Dq/6SqpfY5JmuIVXlJSK ENLkNw3iAybhdZRAlNhO6QJ1ZRxANYTFTF7EF5v1QU8j1/2E8G3v1JQpRs9eiUO7p6QzqOBdYD8k H7o/8MGCxWkAclX91y01CzAdYoeT0hGYucbRagDePmIZK5pmxAs6P84OsvcgahiS5NWC0vQQYMNE 4BCd6IBB5jbK5i+880v0KJK0rf8AQlgB0HtmIzBxqQUDUoCpEYCc/J1DLYg9vfBAyA3m/wCIgYK/ AAlokisvFm4cMUL4FRPtDMUqUgJR7ysu41yQEHub73NiE95tmssyjPV2hdvVPgiHGL1mFImwgVHO P4da6HowZLmKQB8lxHwRWesVUymyAaVdNSBdqaCA44GSocqp/JmEZRUUwADUWpEFc4VKzNsVjCza GGIGYjVwmD12HITcAa1HKAaRdYFBcGiETawaHaUAFvMwEzPK4U05mUsq9qMAMD6GACqBlmIpJW2w ZaWZxTTNhQBt7LgQzXVYE1rXuuSWYezyHriZTBWAnSsWl8mQVvDgSvCRGSiDGDKl3u6LAnYCVKDf tQBkOw7QOGm4t189gxKHGL4vDWHpWlXMv1lm/wB0elbbmFRRdEgXNy1kZi8oPyQbYMlkRE3KQPsb ERBak58K1AvCBj59ZhFjSgCBQvbaEo8Qk7IKtTTd/sJYBnuwIo5GKh1JQSG9ohIVrr7uQopuGUAe q4kCv3oEqQBQH9qNpu6ioGZZsQ0Wej52GVErl6wbFwci41l/jyktCFYTSoYA2iV1ocEU5UF1DeUg ETrRJn8QVwoONByupszo/gMxxrvDAI5EbbFmWJmmhAbLCuCQCSuaIgf7izSPlZd5ooQiwgCgkNHt 0QWm0XrMwwwysSPBi9lGG2qxgb4zJILyyQrOU3HGdRER0olpKBFhW6iRi3kzFDmQIPoeVfLjn9J5 DrwicKCA08Iar5rnEWKsHaCbVypCZUXdAGVvbmDC7SED6BxlXaEA6Qs3JDfHav6ZlKoXIgEAhr7q 3om42HyWtuhaxiy9xGnnl8oSO1MIuyfZRCLg3YjIcc9TS+BCu6HJgJpIlrbdIW6zHD1RNcq2v5EI 348qLWWNpcnylf6V9yAbwd6ZZdusybHYc58YkZauLxQAu33gBCm9hhRl97QC93PhQNPdZQ9XWPw4 JDqIWUEVsD9Y2we0S9ghtDnXmEpDRSUgBati6TZpIV3FS3GB4vpcbMZYDulTHJ8Skt2XXB4OhEyn pS6DZAbQDT3A1As2JzKttsBwqHqHyR0aL+e3KMYbTnxG4kKI2FENhxZY5sGAfExUoUrRxmF7GmnR IaVToWMEqXtJMC0DwpKLoaWI0NHgSi0Va8RbKUl8oVUWkwU3ZUL4KtgikAMkgEINGtoquQd539By IGwKhP5VBIiGb/7SsubxcBQZexBaHGSGc6+CBEoLhAWnaNZGtl8ZBpTsw9OUAUUXQRaLRWAA92Io xAYdyzxLSsl02lMNiwqBgT45QAeRXyICJoRUDYQFz7iLk1DvzEXkGaT7oHSrzBdoZMGqHfn/AEeE oQztUWJrkifwiTQCp2LICi6QpRKpiQEWU5IoMTtlfCBMFinD7EoGTMmAXQTq/wBZiqB1jSRzV3RT QUuXP5h70HTAFaiWH6JbRmDgkR1nchktHK8zHgNcwIB0CwLRhu2KhHU/JgDwaFC7CUEU1geP4Rjs h83qjG5o1nyQ/CHsmso5hS8cVXGYAANAhzMoyUheA05kOpZFnVUbKpkt/iGGqyBVgOkrepu6dkII XKA4QlVRgBlaCFSru7QgMoKABMMNuc8EFZeCDVAEwaDficEyb3oVFRSyFSGgFIFgqWSq8sVil55H SkCxNQ+TRF3LPEW+w2czxRUYt09ILkGNjIVK9cP7MsjDqQEdcrHCXGmaKMLaZP3aGCpS2EqEBgvY BHa3QQA150p+AJm6KfxgjIQz8kzxgKPXgiC0xVlwAYw1nX81CGyW6h1jqlb4JUZlfANQgWsVWAkG +f8AYYHm/aggIfeQZweKCLWiZojXh08djcyOpDdcGytgI4vIiAEoGv7J01XODBbgzVh0pCzsIvLu jagLD7gzBAiTeYue0gd1ZoOpduOWqZNbwlZIJ11RHkekhUDAqCCpFplJY1DcghbLigVxe/MjFGMU YEEoqE2gwYRhRBd0ZZR16cFgg6Ej2LTmj+uYNi1lXB0WzS4i487EIvmBWck8tmXgsKywkEblt3QL ISjOtpT56CKHcaHrmPVpvIBRpNhgCb3ToesZrjaYzfJ0IUWO3wfCgbSRsLs28/mHICRQt5wlglBF XaSA3cqP0XRRuo4BLXTu0R3Eo4mRIWgpPD4hDcaRnUGHQzvt4sWbySjS0JwNmJbFQStOQSgZhyIW q10JCvzeppQbCcggupi5YApJdowGTIu8ECXIGYGpwOYqSlVcdYOMaEXMAsr/ACVZVdcr4JXWADBY Ih1iNHcQlyy0U6nuGAXu6ckYG3VIRDQLgnkbzN7Ph29YVA3Z1QWYhpwImuA0nJ3gHD8wU8LyBDvo WnggsKb+DLATKCGP2wJXQKGriUmUQ2j7xFu62Ii+WQs7xNwabtTNAVppeODcDYnTmz0COgBVAQbI lCckgXKrbP7glMLEsH8MCpGs2QEvhnkKGoFJkp2jI3jadFqVhZM2rA91JJtRDgzIPpNByYDQRB4d ZnsTR6RJX29UFlBgsuoZjdgV3LiNkX9GY1Qobvy25YBq8LjcjMMIIOqdkQK6hAox+MV9kzchroEs kKlRlxl9D1AbQUULhbXZKzDqruoiAdNJQPtRKbz43AFGyjsQg/ORoMmmeKZ5p3SO8Ydd62TgEi0b fZpTCkzQ+6hfml8cYIGkKcgkEZzOiZoE8lYIqtFGd6w2qttItKg6gZNcdA/cRQ5sUBTx2rV1gDII Pb3CX5C6UrArY1xFDdqUheZJF2pWgxcaANn5eLCtUcBPhEgTjBsxo9/rnWAkmi7YHsAsrQXwXB6O K1kAASVQ2wBoHjgPL6DvncbdI9cWnF4lTKk/1+svyl9jPQO+QB2/DsBEDyI5AARSoOQz7xUKGmoI vmgUXhFmCq3ZDzkupgwGC2xtGUAwJMZ2bpTClgngGYW22boLA0bIEUS2Ag7qztMW6gusEAX3jGUI vEYoWKKX04RNaM3ToQBRVDEgDhWEjfTrUyopGME/YqcEMp0D/IQ1CWtYY7a5SDaVq5r7kLNPWOUX RJYDkgswrkDmYGyZCFsOZOYr5mFLoBAmjbciwYMLnPdAl4phck5E6pSBp6eWTiI/xHMRbnLMg3oG pAGzu0CY7PQYO3nIPglqJehIzQj/AFczCRVaiN7V4+yLQ5MYLmXc9SIm5gQg2bJ0EsOZYAug2Igf S3FzDLQ5BiwjPCOQPNyAGwkMgvmHlICVBDsxaiCZlJjINpFDZ62mFuYKk9SKtmYrC0ivmhpSc6oX 9FZWAjSWs5IDSVh/lVB1hTxRAMpdLyEXSqXBaAOggFRvIYAuIbnlRzGMh4ISu1ZA+oPjxxqlb6fy ExaDbhRdHkmsrl97QuyLua6QVALlJ2RW07WrblQVQ34JBZZSAMCC1ohYY4hqgymkJBqWO2QY2Ljo wr5hVHZUf8EokV1Xp+MyAeJqPlLJoX4RGJ4axgCSkUBgI3HNuCKh1GZkXeQpUC4mQ35cAo6CYCKy Dt5y5djbYjBeQf8AFQRfy8sAg1sVLMAOEFnT2VfBkh/yBOAdIKUBxQNwVUyz0gDQXDILZyAHo7pZ vUojLaQ2NVwa8QqmkDYxsYFUTmAGArq1C9iJektoKja7Y/m5UA36UhZTMCGgzDl4LwL95zFE6Mcr SjggqYFYXmCUCVZYAUMBwQhXvR7YXrFs2B9nQg3TIWgEwahaJQB8YICAN59HhApQeHyJUo1dDDEa jqyIhUcOpDdA2EuA2xzl/lvfS0BZjN6ArsdJhimiRYTqYEP8scnpAyxiZFtLMkty7cQI8eqPVCW3 WRq3gdOUXVQLEBXIOpIrREuMFtCbqiLcYF70WX7wlIm8iIOcNGxARTDMr5JFGFwLOiMkc9G6FYr4 tukyYuRf+uBKqLbyGEeQVyWw3e8aQqYeiEQBcbj5IoBzAuUydqQ5d4Nyg0zlGrO7Y4aHP9+9JYM1 aqhY1pMBJTqqHksRS0GEBAk5N15+0rBVbdsLdbmjVlMW6uS9bdIWf4Uxi5m0NFt8jCvW6BgLbJhy QW6DCQMYdQ9UIhJWglVFeWSmJiKMLXASEAYV7zfCKHbRJY0BE3HnyDHTLbzmIi8yGLMQKmQgCrgU INkV9z5QyFa70RVLLhiIXMFjyeKCULEztRcDWfYU+sHA5QCuRaXqghq1tBcXBFBut8YWc7K4J3Fm HtO1OgK81yXxKx2D5owc4ImVPxDxjaB7bq7ENYArZoNwsP6Ray9l/OMWhso9UEftYx3hpTxpa4SW sXbwjtvUFPeLqBo1iSIDkYYUNImGGmzYYbAdySKgkuVITt7lHoCWz0K44SoPFhMdbs7fQgIlLHfE NxPVhEm65Id2TM3ZafxMozG5YKwAid1r5KZEDgRXJ9hMuw5F8I9W28igGgnQugQLZVPSgm0690o2 m3M2DvFxC38kJYhg2SCe3NMEQrlL95h80dAEcBKXJqP5seSQl+qstkthWW6o80VgDAaSUuiAhbcV Q8FHkIJBoMWK4XGmSMEBLJqhW18RaCOJWRnyHZC0oU5TJCdV+NxstySCO5DrT5EaO8lsFlyAuMxc FpcKhWKETcVl+1BORuuy+HhKf+PO0MACuUERFWxUIxWM3ABbR8HmLXJBfCgoksi0++Wdyg4e9ono xQ21NxXOhAdzps+gKWEHZX6ukDjYPsU6fVDHKdwimCjck/lIbCpgJtpt1iS1DckJ6sOUgCxSdIEv oNYsqhfARYNJTgRi66GBIZSLQtzGHohQsb8AKecRgGeSgDq0qgBN+L7oIgc+OJYAZCgRc1AoeRDB NDXhAE9+qkClCo0QLRtkQbGN+X8ZiCf7vEjWChgOAnQyBZsrp/pcPcGmCwulQgLYnQElr7uxHSlZ JE7/AGRNyy5dPOVbxnfaIJ5basGRFiNVZPKYap+gIsuLIACnKoHQU2ts6ygoAm0sWyLLIUqpdMLw k2QsQgAFp/JFVoxBhx4tyg2BXkELa9E6QoLJz0I5E+I4oRT2aQFW+aSMvYclQAdirMGX/wD1smww wQYhcWOohTzo/wAXLgIsMKHghgv3IJenyIBBWUBVRleJIs+eYcwoOEcMRiELiQFFBdFMEAUTsRgb TAlYayP3CJRfMy2xUN4gCQzbMYa4jQrWflIFdsC/9Kj4u1NQOnTWAShXDAKXDdMBxBT7UiGeZie6 jZTZoyEXfs0uFvwYmULAR4VqCq8WXz/EO2UyplkrGCCwzgnCGWg1IYkBJRiDA1FSj+4RbR0CIIgu czzgLEZflzMwrBiMTRmmChkcFgKohzGAotTdk2RWjWSAHD3tKy1cMrRi1hlQPalDaj6u3+BAOQ4c 1bhpEGCQZGRBb2lDmmhNic94bVF3lYgZBM6FGJzI10pZoBnIHIkadOEa5ysu+EMt4cvwGoooBPsS AQFympAHOmA53E2mfreaPGBIIKmT5YimYVQiUDDDr7CBHYIOMTRvIIC4Qptlpeq7uXHexOKAN90V LLSjJQ2HSxjlG6MKdCAcawiBUo2r3Town+ZC02hCwUTG5yIBllEuKycIaRxkAuci6PPbhjGjSBzk PShBq2S4SOFSZsrZFGkcpXVsKYK4NmBrnAyqFlDPj09iKaWFyoDkXGgrsKgsv3iEOOkk2EsaYSNs oI9RG5rmENk2t5gmBDByJeURcg/kgtWpCRaaNWDUMDWuk0N5hUSQkQUhYFE9ipkdHkYQAtQvuExn Kxwb5XU0jqQx5QipbkgKiad3llxl2RnkiJAuQ3sGMIW7kgVisZEjmBte8OcvyH7iVyB5rmOjYYci XCDFkRsoPjGUJvfDgFnTFkgVenjSG4UaWgpRbtRIBLwXpGWEbeFQQFxXqSzWSGJXC3DT8EYCgE4X AxvFVohY180sDOpDvealOkaEwQUx21bJd6UonEMjDdxPFKjvecNzKLKvobg6iCkX3lqvtkt4AgdR bZA7y04dfUw72PZydSWwtFAK+ovT0GCCrIhmgslv9kc1aqVgJ+tDrLsLTTAFJXXQtQKEHdkppE3C DVBiqQLYDhKhJTLErcuoDWihu5BuViB6oYNdksJDT2wyfwHFj2J8zFUAyw9AsUeeQhwIccrQBuA4 3KU6eMBnK6o6ihQTdL0w1g13HEHjwDTwLXXYwjRehVUOmFGGhc/gGZbxaGUJTXo92kU+gLGQqFAP yCyktBfoSSaWijNeJ1E0ECNG7Gqi1bIG9Sc7EFpEKf1CIclMTQ5d03PbmgFcRFBh26jm2DyNNq2K Vq6qQpqp0ZABQBA/pcz+o5zbygEy5EZRogywXA63VToRQGU90BG+DA8kZKoii8Q162BYBd5sslNN kQluwWBm8uiD0oKT5kwNp0QVZFN6RTE1sWSLBRyQWhbvlmERx1JjlkqiCgccWEoBx3XrFqNgeseC XfiL9cCETfVFKCFl9UfGVxZCidIBaxg39HIlxi1be0ZAxgQHOV19C+WdPkRhFgBOYDGvuihRfGDZ i2hENEBT1FqnFzKhSLlNEwVApSh+AgOS4oOYRPDAaIIIxpREtzi5kBxHK82gAQ/wxetbLJzUKQgt ObbSYARitFQbmNVjtytD8kyYp0JBIisd2MPpAKEgQmOIJgBVsypGOiq+GEgKDSQmYKK7WHS7qbUT 1ytdGYCdP7Lg1IXAeRK2wfw5Is4WFPwDAgNVj90FaHQ7Itk22YGQhasrZFJI4LgwufFydZeEU4P8 BGhRId9iDhiiCyKU4kDXUOQQByoMq4YVGqEVAZ3ICsKrDAAb7zgRXwIUXR1TF2gGnXKQtOht86YE Aq/gEsffMwA2CR4TRDME2yLbHuSO+jnVKG9X6MoDSpzmzDJeepR3zxA0aMfIHaHIApakKsLJNsFh jpw+ocQ3u2YMHSVVrolmk3nqiueWSvRKAhBtzoh6TnI65guif6du0bbBDpRP2hSDrUacktEDeyoB sYXP7hmGwUPKt5UJ81YDQ2BWFigNjVPLcwLgObMn2jzLgWkVeBAr9CAZ1xcroHVkRRKXT7p4QBc3 kp/hBIYnhvlEO0teSAoAYxg0UgyRDdxlTyIxrwP7DAM3a0pQTqA8BygUzt544DTWIfgEEoDF4gxB QzzVuRbh4HtBAVyEnkEB7YaPGEHASc6x9kUBtFQ79CcGDBiL4SiNCV/wQsgcNwKzYTEkQKJdP8XM lSLYvaBkgTlAxK0dwtCVsdX4jtDCWGHmAOKweinWIjSM2C58kUo184XZBYUEMMoKhs2/WyY1yMS4 DmFgFMJoFOSdRv5R9D8SnqIaIZ/vyAxG9c4Zx7Dq2QKtJAQWFRAYDU1IAR6jUMFQqh5osAxcD8os hczhfK4Usg4qeMUsDgpUClrTMFFJk6pWoHNC8IarCEwTRBh+VrQMOBV2Ma11c5obAEObyXFBMc6A GQzV1wkFbCoPZGRkN6jAQFcqOByRNNV3AhYFrr08aK3QKKKZj4ZSVdnpgzgvMCnMhqe8QSyfIQ1g 2LgOFQbwa4I8SMrJWrqFFCmh/lTCrwLgALM9fR6s8qVtguQQbUG3qlbABSwMNB6ItaY6gbKRi8Cl hkK+MB9GnBAugpcAUPlKSzV21/S41UhiUdm4hAcOkRO94OqPfqbhJnGzNotZzkJXmE2wLRDHMAiK J4sNnMwSYjvINBO66uqAAqiII2B+Chdl1ygw0LXCDc9uehwg0m1JLWFJFIWonKqlov1IA3HMAxkG Tklmo5nuTfJhEgLixZIDt/dvyCBo9uMuQIoFDCseEIqPSf3cWpEtpNgBggyB6TFXGrt0WYEI9YPN IyePrEHBrTD34RijQXrXCOORtKPRIUbC+DJDUB5S5YoAF3GhEhRxB8osnnSFcEQZX+3GDCz7gtlN 2gEsQQwgNh3YAuH6FsYchPRBbc2wImrENRapCQhSXAO0diVLbB731QNwDwM9CR7oCATICtxYUjYX dDFAAb2+kodxAeQCMxoYi+IRTv5VqJYUlhkeCUwK8ig66LJKD8XD7KApBdZB/Wgq1H1QmFa6rJgL aD50u2MhXCPWoXcA72MmQpMr/wAYCKq7gQJsMohCEboQaXqZYIFgMG2WFAmXQiMVG+pFFFcmhGJf u0AAcl8BIAGcWgIW2F9oA26l2JT5G7kQBt0MA2VjUf7SSlGMhEYmSW2zv5FsjHzwscHMgKelvTEu ICNpF8LB0lvQczoEG5iQYtWwAaEI4SRdqtBLnDL0dEEBjGRlR2lsSTLRWedGqnqTBICIQFTbTggC cM9mmA7nW4iNoEkR3jFIcB28UbyB2/1ctCRE90wgA4SM5EMGZdHm9K4lMRDtJl/7EZhteYnUiIZY cIzZcCzXG+tLSK2rzKhpZuyFVDAf2gXxVs4iVS/QUkBHVd0nRDZDkDKWAebmRITv0fYU2mlRXS53 X+EAG1ywIrcJNQWgVaWD5Im0UUoaGoB6Dcp04S9gy/sdYS8jK7y0hTKvMste6viZvihwHQppoBmo BzWOlxfORXCMBghmyijq+s1EDsKDyeMh8RVudYCRc4PMQsVjG8yBcBhP9BM90aqYymnJFw76ZCAR BSEAEUZBdCKZQYlAAB2lSgTokVYUaqGP3zytRZ2EFlbMng+SJGZ2wE4ulIPK9NNiLkI8wiuhM3sf JAL0e3QvqOiXR4JY8Du4KB1EptDiDh4DyjaQqv8ABtAMAM9YhHYjeBa6qPxCxSShUxnIwLAh0cLy NDEAaNg0VCU2z0wqvZl4srBaOaeZc0WiO1QAKiEvbDg+NiJ90oaA3b+qj348vkJiVg4P3IT0yv8A GSKFWnpE4MLBTAaCgiAYCC8ngIWF1eZwi06q0syUAaN1AXyWUBww2FVElQ5fFZAEwr3RahyLsHYg wAjggQLL2GqEjVVBC5OZKwAM1JEwQD4btPkgXZiSjg3j2YLhyjGFtp6gg654IlingydIaz7ctAaz Bhf8E2fvqIV6JiHOd6BcwlJhUDEKYWjqtF4rbmAi6R1m0ErbgIWJlaCBOFZ3kUwuNYIpWFlfEjOy /akoUCoMsHtpZtQwgkFzqTUb/h8wgbhTEUu/sO0VdG1RdHeF1uQY0FMMic6AMo/RQ2DKECCPreCa 7kcKdsLQUcbn5j4EueQF9PtkgcMgdUGkTZLBVBvImVZ13DUZDTAagAyxFMIOycKWuLhSeDVEBRkN 15I1QqnZ0pwZG0BkgpnQpiuAoaUfxmKAOkiLFDwkYYK7ZiOregTJLsE6bqgyjnEsRq4nnIVOXzso Ile9KulRbKvtoUF8pNkFbDU9cssWayBs6SyOMdmQ2zNPEKIGfyi4apetJaIxPAt4qe0UC93gy6jo 88JlVkCZ1xl0HMCbUMhz7cC6SOUBnsIACZXX9Kg0lw3CgAD8udoI8FSrfPoRISsyJgFu6P8ARDTa rU2iwBK91B27zch1u1G0Xqi4b2Ih5PHPUES0UaPUl5qBj+mKQkojRVM6wRqRHq8yEpoUrv7hDnZa yYhzwSC6S6daM2+VBymXEk/mKNMqlxkAC10e8bjYjnYBxq2eqAiCJrB8SHmjpMxWUooSsCmIHaBa zSL1AdH7CBV4VQfmOoVpcwwUMKFy4MpL24VwhqQAH+UBMqi90zPubYhgtav+x0jXCyitIFVMAbd7 7olJfCdx3R7yI/TDGQY/1tyhQZN9CFIGkgUdZb2RV3dDkvxocQ7gIOs46cF3yoqAll7FuKJae4UR vDSINY0ungqc+jaeROIi6MkCTxkCZCd1DAnAqIhbgVivgLhoYrfSYQoS7EqikOxXf7ImtXQRIhvB DSpFtQ3cHiphyaZbvVhcyGW3TkHIg7ugw5HcgQIZUfgBFR7LVURSqWs6R24ghtwqB2G9gCngxLkF 9VcG7HhACxYo2LpylSKzqoPQdzCstEhDbOGozFxUSLzsWF4XpZyVALlosEHWAzQYAVp4qx/wlxAX t/RpL4AynkfAxMl+coDTr5ojByLC5mCXE7AWApcBXFEx0JqVpBkcg8UotYGAaYEUwc1E3eyBv9ol VrAMwCTLBbCTJoIirIr5IowD9Q+yVpmhNQ5FlbMgwGDQZiLZcT2CAcDBYAVsXEgX3L7TSx1tDVwI 5tbQYELoDoWwb0aBfyJWLh/S4EYTii20iILqtzBC6IaCMvUE4YEG5lPxkslsXsgWEPXA1EWsgfq2 d7VHeqOUhTUUbLmIhja5ILtDCsWG9yUorXXbLDAxBBgZ7RAoe/3gGrtIplXbLxBJN2tTBLhfDZWK sZzKsoVHKRhzLjEMKFgaQy6AvSEtC2MSVK7cGu/iOh1FFjoliGwK61BWl8bWBavCtqT8fqnCA4lc yCXaPVxbJmIA2XCQbmVULJCrFnZHS7dw4isVotAZSbIQhwbUJ4iZmHOdYISVXrIIPkuBBZ2MsQH2 rC4BVVujAQSc0YBTFXBHc+HSCwUMs4OyTZzO0CF4KJAu4Hqlroc1YoRlcvOoOqCppAbSMBfbcxBq 70iGkLUEFlXCSFEb7Oo8iXqLNGp8IAAU23sMKrSqowU3kREjqGYFiAAur2JgOdhkgYsSTs6rEBQ0 AgAtFiwkAtcEWCva0hgAC9Qwi6mATW3bwidqhCNG14i+jKr6TOANd5pGlLSOcHsRoakymYJgQXUL Q2oBYScG2Vd1uAQ9BEPII0CU7IgLboOXF7oFtUhEFMvYiGw2gBDenWl/clAqj4sAhYMmHoMJkNua tHNReSLeVVmsPqGCqh2z7QgMXnc9xiEq4ZCECrArMiVnBGVrV/epSYgCDhAV2xyShXjFigGHlR8o QEzVsF7FrZ+wnFGzt+stRRjJAFS1kIF4cLByQUTYxA3OiLgHlATIoQMuUgaKQxwF4pYQLI4OJYpV ZgPYmSKPuIhEhrFANR+PjxQACIfF2jpBvXIcmxAeAy6wMC8HIM4Li8IMUYqg18IZvCk3MlZYsUsc Ji7YOYRGdbG+8cUFtllUCOiFoD7MCLT8YGEIqYKA1cVBPfmypSzVkAJpSVo02eP5lEIvXnfmCRd8 F4Yim+g+Iu680PfTBgB1CYsQ2cve2+ULaBrSg5jpy/7UFUKC0luqNKOICd7EJ/2lNLDD9SUEuNIB vf7FLRpalPIhXRAo0EZUDyUzUFmvoa7k6iNRG65Au0QsC/imCSjdqMJMOwN4zpeCjIOXQqyK04zv CBGcV6pgakRQjjQMgf4YObborFu61FNsqERJVbpVdI3hrOcAVQwWoASDoSSYxTdoKILscGMvKSHq R2nADmu0fwTrEScosIalVmjQbQ1DOBLVSoIwj/CY3sbKzYjDAx0xiTujEb3LesoEIJZsSclBSwHo KcoQHNsbQgSgjHcQwihc1RXQ5D8u8syouWGEMsSF2a3Auir1kd3RF3a7zZwQWAPVJVxAYtc8nzJQ bNkvEPJNCl+IRN3toRwIxY+2JfCj/A+6XkiqsHXuliCpyZILmJmEAOwZLURv0FhQrLOWN3FW21wf KgzH4Bk7CBaAVzq77Sr2PXmRTUeJb7DCd8gWssj+IrmtlvEQ3HLeakCDO6iC6h+gtjnMZWUnDKta OHiFtg0XX1CEwRUKCgcwKsw/ApOUfoAuPL93zlxcNKQL3BwDwS1kUvmAc9jZCdUBTIORAGsO92Kd ACLif2iBLYbERnkL0Rx9IhGk/M8h69IfgnymAHJAidJywC4w5lAEAC1IF8AjzUigZDBFBwnTFWFM AUOczkAaS1aeVAL1w+mgJfBObZOOGmjohsiOiR3LfqIg3oK/ZCDAR72Fh9oEiOD6iZez8Pgam1Lu G8RIw6EKgJFJQ2JCMgGOIUIHAcIGrRyzjvRTi0iBSUEBeYKFgulMuUm1lSbeScEiAa5LHJrUChms LaOrcDXiN5SBZCW3KGgF3LwzGA6uAttG4Wy22RAQ86IsL58GD9yU9MokcRpwiDBew/oqIWPsPEgJ JUlSAC3Qh7iY2LZug69TgVFMpcdIo70fGZYjeyCa3G3YhYyPDDApFBBhdLWSG3uFfIlUV7q8UVDo vgj1hXXh+yMLCpMipIJThfoLO4TfIMCGxVRamSAAgWGTYiqmQ6OUItLN/wAguNrDe4DVIlsCD4C9 8iFkPTLSROUB2otfTBXk2EYOcmHPAGxyWKtZpuVrMDlpKPVin7EYy2s1gp4smKsXm17iIEXZmHe2 8VgesFTKBKapIzsAQeX2Qg8p2IA4S0kCyrG6waEUUwwIrQ4osvlR7SwArc5LwHQH1QRisRwMFO/J jy6PUsHQLYYKoBvDgz0NZUFypB1ibtuDFSEbuwyo61eoS2karsRk0tgQF4DSm++01/t0hhHUKKIa U6B/AIIJG2m1Upl6ain2NEYJaWDLtBgd7Q5jHKjgkwIRwEBJ4h0sQFg0eqBbZ3qRdy45TLJHsvmT N3MvCAMyPD/pGSTaihA3gC2R+bVK6dYGsU0XYjBwNkf0Es4O1cAT1bpQM5NfakTZLbK4lkKJp/jM FygtLgsLKFcJpTGyC0LRbgHsfg+7IHtWQc3ymCywTFlaQ6EmnoUjBFgtASetwsRuBsc3A8BVuMYr IUuYTrAB7WChKeEk3QLSLBWSA9ac6ZIOCAoQGfIcj3RQlF2EC0Z1TgjOMNWAwXFoaaJQmvIRXxB5 DjGzBVGyPBJj7LhYVRUqcBDQXmODdCu2xBzPbNoGXwwyACLlCxexBXMChoIAj2j9ZDcuciRxKjXu ILXa+NkNQLbb4mVWEhnKVRywttpC/DYNlxMOPEaQUizExZd1ymtvQcMCRnud+UgGi0oxmGpzSkIn R7TrR4vMi6oRKQsjLwK4nMDVwBa2OHIqCvDAIQHGbQQJUz4YZpA2P5G4HEus9CzuzPJ0l6AssYDU 3hsXKGgLgYGcLZq6q1ZBTArDZ+qj1EdwMjGyYXgpJEQ6EGMDpYVnCcuC6NpmEFReWTqIKxMEFyFc 2QAQo5vR94gg1xWkFsUjAgYnRvojIa0vbEfiyJzCqjFLQWMsgZ6thCwWsFdiUh0B1pkpL1/jB8jG kuF4kBKJekQUQJSzIAXEeGSuVlbuNRZRQMkKNjM8Kg7ZITtcbQwyQZTTQHBkhMfXd3IlA1MGTBEG rDtGK3i2M3nKu4y2B7kWG4GlRWCEMdZVHHGS4epDoEcpnfgiGDEZACO7n+CEc2skL8Z5URaSHJgA 6gJilBtOanwq91HFCkbF4s4vOfENZs0GMpo3/GGFWlcYwpgqYRVVFwsCIulM3io+DAYYA7WmzQAO N9DAAYXx3ygQYn8Mok8LQgoxTXv6C1DaLzIUOvNUiCPMm26XwJS3VVKWyN4bVCltIbsNEKB4LsGq FxUU1AFjdZTHYY1VwT5RoqXaH7qUB5JAJKgPFRIQotlmyAz5MoKXZzFMlhuwgINwrzXIx8YUXHO2 LBVDED4jRGq2CJKA3uMg81mvzAviECIH7Im9QnQXqrtEK9SZhmNW06IszRiwBzSF7/0lOGuUQ2VQ Vf6ToYOeyN5mMKIIaHg1AO+3adEMariWCu+FP4zM5y4Vki1NDgfMjmxik7eJGnVbSGREpIDVR5no 3uUAHihoZuA9AiZTbTmuSCtjOXB8SxDNBx46keomJrIQLniC9DoS4Qukog5qE8CCFYiucGCttpI5 mzswNcE0goq61feUilvcB0qXWDhBQVcrLvaWnA2BTdqYC4zQs3hS2yMCEAeTk8xCQGl5QgspvD5d OMHLqTOXYeG1zHtm/GLCc6KvlSNKaypAMlheDmVQNRqAG/GpYsmLrFhUGNXvLxraVCqyx2sexF3S 10KcOCj7orHnEu4vMxsEYeBZ4JLNLTajLKMWZHKXwK7IQaT0p7wIBHvrxHCOBcd7NxIAWp5DIchE 5kFvHBcC3FlFUlHxICX15JAMC5ssANWZuBMvFikU5mJcVSrtkiAU0aE2ND4IoKqgsSG8C71oVW1V ouFDzyIDSVfuULGalwMJmvfALCJqSlhv2CxFEkqACXLsWl1iqBZEf1eRNoCZHsgyqzjuR0RzsyHI 2pYVAC04iJLGAOOG8NBtsHJe0IhbSB588JATA9TfCRSKZdvj2Y2Y2Zs+6QOI0gf4QBZ0ygsAQ1IS AowbXwQkCrIwgsNtf8ohCAJj+8gXZ/ECqibZFsossGCg6TVtUHI6QdOKsMiJi8Hg6gXofpRPZdsQ ZufZJLgCaiQx2IUxf7ObQZLIw8CLMR5T8ghRXMoM0xYvK+XhLkjVwMHJxj9sIBpZ0f7mo3MvD90H tbXKPKheJcqgVHqAcxDZWY/kqByQDmZhwlFaAzXcFfSoSNpxshgcVrYFkrvsCZ94q0hGlorn1GYK ghFC167HzSNCg2dfdDjEzs9ifISmLYiZvVJ4CKIc4DtINqCwxkJoHukgQ1+/hFFd5/XSPMiQKzDR kpqTrELgcIssyrvyQr+CWCpQcmIz7mxFAubRnCh87aMzjcaYAzaYtlCyr2QuvghoJADZfxMjdpTg A5stPELppbgIL4mvweOKbIpC6xKWyXMkhEVq95XeCL6AGFEaKagorI2ILexwmMMlDtgsAJ+RECK6 wvWp0ko/TSeFALYFdjEgJh0MGL98NIM+QV8UuYo1LYKNkMMg4L29YfsX6JC1Lqn7k1VMyQLB7cwC oocB+qLchqAQFQGzrAJrBvxLNeqQBANGkRdC4iAQGcPNl2ytKIHj04Re2yTYtVBtchVCm8wyW05V BRdWbfiJUi/4gS0b0dk1+45ATY/lx7u5OUAeVLxiFSO96RSFPUiuY6tzXxiE6aupVhKxByuDlw1r 7EofU9QCyzyiUxo7sCOUNUmJHZWIaBtjByxc5CUG9Fe4lcbXSRiyMEJdQKQFCplwXlo4CIKhhkEx eC9SlG/DdHKFhgFpQOEQ1JAhbXJkKnLFnaMSj8myGLsoWtIrgUMyvV2LcplkWKdjUmjhNvuqXZYS 0BBdyxQ/9IVMuR6yEFrGH+lEpuqgFACXDcYzsNjFGAtCxk0X3OUrQF5X5kimF3JG2g4D5kGGvVzZ foQmXYQV1Rl9Y1KFGyZ9hSBdw2tRQpC9I73GmQsAK9YgqT9C5UQu1/jxkJ+iMof8UdTE9EmFhxXY rOnLyEHsWHMz0L/eEv5Wl5sKRdz3SaG/lGAqllRAfgmCxN7pBhmDSYUghpGCQC11FulSa/UEUXKA 9dD0lLKuQXcDdIEHaAoovW9REYI7ddaEBl6gqnWAgiOugGTquqKdJpdydOKVj1l4LqDJ9xCqA7td YWsXtqRUEOVWChiviqdZWCTM1BIVLbW63AHEZkf7EStbTG4CqQv6EbYQ5ZK7n6G3wS39gASDwV9f aekPEiAqoYCwXcGi4MvJaLA6+FXwXnqQAwUayAt8nHnICCGiQOEuCoZiRykvKInSVzENYp8IJW7O 6Ywts+Se6FbgaRLKVw8oHqNWghcG2IAwBCC4grSCqDNmRpXq9MDNx2oaYbZIHEG/cGCUgOjs+hxB 0aweGJE+7QIZQfNtp3sZiwmArL4IOwXuJaZSEhtk3UyECCrCMzAz2bkUO4pvAgoXedoWpE0MEjVD yQB6AwVC67AqsUV50wwtyzqWA2htB2hQGCf0C5loW3Fo1DVwDtnmsQwxAyAWKU4kkDBsO2QbkKNu lyhWInNeURZhyzEVLb6wyJ0VAeYXV4oHEm4BFlenIftJhOYXbGQLUFg8RiQ3VMsRshUkn9DEZssy NopupzcjXhgVix2PjV/iZBQGiQBjbKyOGxbsjDrHZu0XAn1jhGSj/YiuHFxcX/gy11QuhZormCik ygEILRg/haaC1N3AbO4a1PAQQC18CWIMhY8xebHGAbmHJ8iU5QNLm+CK+HCpIr1VcEAs3GO6Mc+A daEHCMO5MkuP4akQPrwgXIT0WBt6ftgCo2ykELE+rRmlPRjYDdWQYeb2CyOJhzPeIQ3PVz5QDyvd cfOUXcmTCyLeNQWq0qgVkF3BwQtRLVIK90bogQlpnYo+iBICmAcm54szA0Tv3iFV8qcgGsRewtQp g0aXRCLoKv8ADFC3GwDRgCX5BC5GmkgNq3KBBSmpiZIW8qwGP7JeCNElysFCQIs0MH/JG9EEywBQ A37ZIQ5RLZBtWRHVDKncGIBK7ziIBAo8S84ctKVmfxiUy5VH9AhLYOGIgV5zNNdbQHYW3WIRWg1q TBD63sRoubAXweJDZYybIgcKMov9kAbDTZAPkuEbW/CWYxywSBKDtf3ghDAfzFRUKW2shvMm4/sY j4aQe4huN0yhBIl1b9wQp2gwmKEjrQwi1ARYYCg9EqCFqX4cH2MuMJbKr1slgqOUQGiU6njMLA2x eAlaq04kYQb8mxUbfiSug6g2RcSx9QsGoKkMgKd8kVTEqUHmgheGxyCgd2UjktdtMvKX6EbKi2NI OJEG1duSEQIEP9TC06tkXge+Z5kZQbFJQi4HXNiC8btveUXsGbb2jGXY3ELSoXQyIlFculZSuPR1 gAjDUzldenC8LR4qGI4CSNC4MOAR4atDO1aO0bAhFmtopYswLLUgby73Id80Wx4YWaWTNAkY9LFE PDSRTOwwyJpj7ZBmZGwhBcBdWLaIGcpDYgwh0tmPtfZLBKXWAKgl7civBOFIUYBMoaBzK5RqTqIC qnWwGwyNNC2dsuBhkhXhwK8FuGUidM9UMCxwSCnn8Nl9ozyG3X8pxlJbVuiLsXmrAKlgrMLu5SRA 2tLYL1l1mFsi0DXkA4qQsRQCouQwHAQW12SDUImXkgJR5WMWwmYJDYMSuVBeulII3Oi9CC5RamzQ DS2Q2iis5IB01ySFEhWlK6WV0lBPM4UgPVOv5MMAItwZGc2WYoNCoAtfDkxFU08oDNZY4EVV5ukS iYhj95JUcNRKypmj9hGKAPdEVH7rYxDuD3lggjmyJq6qY9UuUeB0ewg4cdXSGmiU2ShijZhbUkyI 0CqJjwCLCZxoAOS8ZA8AAPgQFoOsoG4iIWp44lrIWDoCQdeqB7CErgjodsQ1boBZgW1+HeKagwmh hbzMhgWVqtt+SNCvnX6Iu154XE2CG82QXkg3jdRD2ObeZUCy2kgY12bUFY74WGpVQY2gmhpaUwqh hjbBWUAYlhi0lsQQJyXbC3pxwYDRrqfsIiMBRAwUNlHaBZYNiExS4wgpQ1l30IBBdqhtY8bHwQu0 jUbOiFgsJ5YVa28gncFmOthAkXpislHfxhlMqe6IE30jgDuEKFC1tAGEBY2gVWCsIpiqFU7fCCSs S+pFQB2HqQmarfBshYStaH0VFuy8ytLdzcFJkNHCLlhHyXqWANxz9MhIKyHNsLVJRp7IIKG7cDHK 0X9UckotQK0rSHdD1jDpEqDpS1DJFjlqWZQKaLw3qjqhZFMtTQCmFjBq607SAFsTpBiQ0VZL4ErI MAC6DAsGFy1sWAuAbgJBYqJikuCNxSNIOPrIC2MGCDs62ZIvkvaeCGIOykiDaq6RsibGGVysrBhE VREBqtMVwOiguG4QGEowNuqYr5G/CI6cFK21DGFREs1IKXQOFGAmdHCAm6B9CAiTQFQC9WC1q4GC oaGsrM+BwVBBKla/oRA6DrDWvNuBacm+ANk0WkQMCjuZC5ENZgM+s25iSJfJ0oC9jL2pCBSZgweg Fdsd2GMuGIdQBFSMSWGr2IAk8iYoCF3SQXVd6QOEg4Eh7era5hrgnaC64jiavSpJg24KGSiV1s4p bpy4iCIltB/Jl/tUiPkRk/8AIhY7gF5KBPCvkRR3fC6IdJF6qCRIG18EFHq6LBZlhwb0gwzj3ZAo oDn+EkRbAszgLko6t3E2RABKky8dPCPdSow6ZcGKF8khFz3KIHqMszgHOipaGPPPDBwCllkcbWuV tjik4eAEpNa1dZtocwCzmVd8GANQGMZor2AjKgKlisHCAVowH5IOBCwwDURV+hCEfop4LsCm++Ag QTQ25Ai1CxuocFeWrwEoeGmAtsvMP+ksxAI5PNqUrzmqPlG4COM5bvPRFzhPJgjGJnLlAwa+3TRB TOugyItOVtwpTNykfEQuIgLuQx2vaiIkaDboQWlnFk6t5eiKLFMVChznbSAWNRxiGRarbH8ZltvM NoAwr5MHTtEB00Dn5ItGrjIOw6N+6Mt5oukGyG3noL0CpUFPIawxy6CHyRCe0KxGRdOM9wKzj0oD U1wTAxZq0oWDC6truTa1Cd2wXoQboCiO16kr2SZKi4YrSz9ES/PaEdVfpGTisW9FRJBTemD1JYHB kciU2s3DJBDMc/igSheHWUMXDu4IZTmCMVsAd0wDhyy2kztQmZieFLFyOEiigxXoKHuEspRBkW2i Y8XbDlBHebcK2sYUCqsbkGGW7hgoVXpW8sADgBI3bECYLNBt9fzDtZ5GAsWYjAbVnLMTAMMyDF6a Lh39I6RaVDVbC9mbMhzI5gQTTYBlKdDIl4eFu1AtFHJ+UFt1qoJDNtvxQ0VTloCRAUYcL9ULFLLs 0lBmsoCQLqTAmxeY9iBwYPxoNT2YBNILTlCKJmzYQRA3O9od1YDlhe6xWCQVZpJisMvMiTVbpgAy G6bHqREkFpYJo3IayQrzw11l+Y6x0TkkAtTjiBAb+UShOnWTR5tjegFxm9uMOEw6paqBhcxppRzy KAMEdXsl+soJyusIi4wmAaQOKxRSUeCRiTttm8CdCmrUgPZDuBUgQtPeBrSK0MFcEQDgZxLtCKFl 2uiw9MEjhtt+skVihVmFmYE/5sDfi3bKoasAaAwojqBFhNCnBE7Q+OZrfBE0yVZRbzJfhTXZD1Bv wiugXxQOqdyxOXLwvFKW8xI2qpZibzudtkhcbC7XKLndZ0EWF1CDB2w7mgeiGWkOqFxG7CBakUKX s0wQvDb1DmJXulbh4qJAKrxcr1pXFqZDA+UyI5yQHgNDMuMQiWLMV6Na3wEuTlUgGbUaFgq3QdyB DdM9IWDNHKC8kPYQytDPH+SBtthxH0yR9MDvqRekJ/ZU6oXdUif5CXtCNv7DFBYdiApoKwkPhaUK AUgwbOCLa90gCOALDIBYy7f6CATS223qIjMPMBT5gmCpyDbEb+ZiEapMs+Ua7KWMIhoEwsDyHjKG wtU8JDpcLwkFSr2zAhcyRxfmX7LKiQAKcgwxjdqQykPBC9RagNwUjK1VF20oQNqNWKsx27SCgEAt ZFaiDodUaLHdQma2mPhH+5yQcLBkHAFUAODikbOMo4x5AjEC23csiAGwZEWrQxhbBjowDiioLYAu Jq3Sic075g1g5uwKIKyQQdbrfkdEauagIUBRiYUlBbSQEKm8YA2n1yRadG6YIOqPA4FcEiQgTJU8 WhUqIZDLFdCoHAzSzki4lF03pDc9UwAQXmeuRsW/ahjQm0FcsLlvQFgyKqohALKdZvsg9CrZIVSl 1lkBeAO3BKamAdKikUChcX06X/WIqcFZzGagfCFqM4rwCafxtStctEwOrTNB9xCOsJZdo2yQ2YNs 2mO4TaK6KoIKqUi6Vpm28oqAwGTqDoIQhN0CZUDpMVtWuyGu1Of3IV6jRccM7c/0jCt5QvYrPGCG IpXtAIDEpmDpNY5boZNiA8e0HtA6SChuoaCC9Wo2CUYL1BgqQOKFuK/UgNTiazghsOQMC7pqRCPI b+WXtgHPREAhr+izKXkLnimEN4Z01Y1FAEdakb60HYCwGBLBiyZko6lT0ObrBQMjj6wgtyeKoFVl ZgSWXBmJNDVFiBWscn8hHgHKniksjBmH3pAzCX4OU2GBbYdjaEsFMq9PYgBfrEZ99EhFURTwdAY3 L4YkHNb9+UTVxZ3yKH8nte4ZmNNm0I6wxX40QCKDI+IQRoFqAUNfQIM2bSS5QqGAZnzSEavONfmY dHkWEdY2SL9PQYANIPQIriFqqA5VgtiAYKsLKESyVKuil3hFANtc2TkNjYCsNlpgedVcBYyZ/g0x FcdKQtEQ1gZOXywMjCOSNEGnJyOqCEdROWjnaIKFXIIEo8HECFsb1DFa7HUJZU3fKKi1wSA09LAO IDqAWGCOZoR3HjC/mYgODsiyS+G9x2QjhIRlvM4SljWgLLKMiyjZtwQkoMRd5x5wVCo7YMuuAxkV 0rMdvzKcCVfJDKbcUjiqd2gd4SxbYV15NmDqSdYHQW7tmPwcMgEK7hQUuUQMpZJkkHBnweJzIgYI x8QIBYMdBA2d5s5XrBR9LI/7xZF1aer3lOWumADuTripGh5ZkrnyoIBc0izj3QqiwWhtN/5EMe6N B56MJjKn+LiYm3mbcUFIkErxscyCZV2WDLkOAEAhXmD3ASqrDZLDdAb1kv3xIeIPPWg1IqXfFO4S tKlRlYAMsbKRDsal2wxSMZUzGlAG3fxJYCPs7RUAAhbiFtBamCuZgVEhgbde77oT26g6RQLjoPqN ws8qphqBR3MKuNwFQAL0HkQSsnNGWPepSkGLXfFAiI5mCjSLm6yoQixFTIG4CCe8V5EJI3uYG2Sp cgIcpAsMd4kCtc2+UgCl1QoRjX1RGguo5ZhbvrmcS12AgjFBl6ina/17iA8nqDCOlt3w5Db5UCRc i2ZTsIxNN0m9ktgzpYCqiQaAhBNqOyvYQJqlhTicU0uZHRcUJBip4OSrDbeMQ5PXFqChdU8WCNtb rIBcS6zvSiIwkKm8daBxC7nKUGdAQEmtljeqLV9qMLQ7HRS1Qcaix0HB/GYgK2/XlBmG6mQaEoYQ KayIo+jomZlk1KCGLwHj/tDcIrm9ZVkt6EMMgwEJF9KICHaljMCd5xF2TR6UpAh3Gt2r5CD4uuuy CJJRkA8ti2xgWB1VsoNfqwUoxVABOsPCLJQTqnQIQsC7UgrNiFexbtImGxcENmRnCCQi04IaR0Ui 8mto7hqlbMDHPnAEMkk3j2EIhvGFaUw07oNhWVZFKmy4YLdbkyxCQQmikegMxQag4MgDYe0IH0DJ P9EUgjoxfmdBJVXQebAr2FtCAXjIyGQt6sDQQomC6qmJBFMBYCqFZUgUZfE5QwNtdMiAwFG6GGJd OUbAG1UObt0yAxXYKBV6OqlQcXAgGqx6hC4g8QNQgZQlpXlyzAAH3Ip17CxpfihKaZYPFzRMH5lI UjSLFYpGXyTZs4X45N5idAgaW24QFmmED8IEWM6xMHaQO0YGIvVr/FEPMGYxcEi6qUgsdUNyVExb o7jeIg66hvHRqMrAPMRYxhZqBQy9KIQo2GqgXByU1QWk6ycMHUsEb6FUZKs3L90DwtCr4QIJcPIo yLbGSLvQFAyRnwsYDRitAIy4osDmgqiB2e92gRasSHgIfsOhrg60NhYwUpyYqFG5jbAyFJHDsOsV WU0VGgnla1Atrd38ISXctZHRcnAmEmrgQGWqIMDa77oEEBOqCpZczIRN4R3QDOSSz2gLVHJ4kWsv 2kEubxWVDcrZAw9FvgTqi5BNJA5sLc0lBZN7YCNGFH+Kj5T3f8qlmuQCwUKqJKEQCVNA1rqoGhAV hylaOk3kMBiIOSqpM1qCB4qBaIWCQAzUnYj3I3IPkkzgABOpBQY7nyfjLFt6b/QipKY7D1jtVjWO SVeo31RDcOgkC2F2wSGZ5R5Iu7bBNKt+DzoXGY5P9I0YsBAraWnjS6A5qyOqq2ZBcqbt+4gQ4hrB QK9VHlEDCyY89gyDBRA6Hi4hCcsZyQY9gJgQLLXyfmXOqGnn2hoMa00lAOITFWXCvcQzKWb4cgZl SaRCVlxgSQUhxKQSk7RxbL70AOijMBrguMQRbML0uKQy7O8MEtnbFg6YoTmiR7DXOgEARtZNgvSV i4Qj0yy2QCRg4C2nqgcnpLQ/BDgKUjmDlM3sTCKWnbTj2QMWUC3+cLfA9/mShDYvzUAxROnJSjig iazBTC+4WUdhIe46nzCF6rh/zEtc32bTCxIQ1iWe5LEHTYaHJTMOcq+aRZYCykgOiN3nhBJbSFiY CARmkXAVMMyj87JDtFR2PkleMTD1EshPD86czevGcU6syIdTubeAhYg2mGUnCyA24phgpZB3MoPT UyIwbb76Nd0ZohYAO3gigUNuCSFmiwsCBAPIIQwGqoSJSe1SAMhajkYQVQ3x3UjR5zG0EPqF/IYl SEP9VVHRRrAFj5I3vsih8dOhZ3QMij22x2dAjqkeEQoRW3mWy5oWQRRYSv7COI8Edxb6yKy2qYtl xnBnsihjUNpJTq38qYD5twWJVeQQfGd0C3GUSGHC690IE8s6g3zh11YaifTrYrYmYKehy6GLgKYN ubq+lvMNSN2pAUsGrFQZrYciTNQuV4EssXHrLGkXOIXWXfUExpWZAaROFtF2UVFYZ+AsAkXYsQid ZZAVFeODEVM6bmELej9hOB3pAfUYjIAgmkg8LJjCvHK+AJfmNCWyO+1UWd4vJzpRN/hDhbZa8NrI ZAwDAK0rlBdJTMAQLQbKG9AmqGXT8MBmgIGjYZSuDPmpgQ2wu1gyKF98rJ25xBfpJb8oj1UYws7c nRLUdVMLRwOYBZNRINNCLP5cq5rOkeMy5xd/g3GtPBCmKGZlPbm2bxapTXaKqi1eYNEPTftAJAXR HxabBdpSK6yuKjhUoRBKK8PUTlqcI8EbpuBpNJoSAGbl2cECrniXCO4BQ9YqqBO4bOwYYB1ZsY4b VLVFGl3ZgOhy4gAvOrBDhmdXEucaswFwIYn4JHpCC8MgDRy5Vg94i20R1vQZkn/TC4sJG7I+RCmZ twRbOQQEUNpQSFTFwIdQ5oNTTUJQbCUiIrfDopxBb1ExygocJkkXK4qAf15LriLoKS5NIIWVpMQl heh2g6wczA9oi2HZAHJqUEBaq2j8yKyT6RO9aTpG3MeDLArLgggNouBw7t7ZCpLHHGHlBuHRElid 2WRhCtLgqthof8kaJYZ0EIWL9JCRRt2A7G5odQPZlESpa+hGJbeA+JmCchPAEwhxz0fciE4c5hmV ATlyjrU4A+0AEq0t2GIcDP1jiKmVqiSGnVJlwdMO5cIyWtXj+Nx6d11tBa6YSOtFyqAV2XhEAPCb jPsdC4IygIc18RLDyoYBK0CH1g1K3ceiOLJNJz7ZhCZOlQpak+EFHFrH/omAalA2fBFLQNVYWKdo IKBjb7ZGJb4TCkorwgYUNtCJs1TUs2Ojs1CGGhGWMaK4POMS0rSBEXUhTODDQarcocPHqHFHfmaE LI4UkFRvF9nNdSDkBCOINNgCZY3yM84lCp7kNO6AeCRRgMoIHKFzUjtIbYrzj7SCxF8pV7J5FrNI oMcQVILSIp0z8ZABWOAigOsd0MyPOoBqbJa4YhKdYDWZAH1plQG4/YlIp1H+LlBVsqUzKqzDgEck 2rPDMjAKmhI3H0WgLJm6WjUBAUGU7e1in6DyYpisyfz4E5nEZGNoM2yhY/SvKFQLF1ECYrXSBkE4 K5dYTsRDmC7173ErlLYJrQF3SCgLMqilNRYCvvJQGoorMS73VIW04LpULQKHaBB9gSGKWRGX2VDy KFdBMrugEECj8jLpDiCwl+M7J+xEzXYTLaI99wvhdV8kRys8cArdBcL1mcy8Ibp1EYMpL6lxUtvk 4CcgPXwQpVQLQV1QlLKbmC5zFQrJGoVO2AgA2dSI0DN6MgnU2IIsyKIWUJidISMDJsIlxDvhe4dd CBNhzVVRDXacphdg8P8AE7QKCVkD95KfdFrRvIcRyCM4ug1ciwuw4FLbIkNhNyusqK6goLmJGcQF gjoEIHWuvEeMZpKqP3ygO2MnIvvM4zVZ9iAVC3FQOZa037QBv7pni1CbrnK8/JHnkkkaUE6uMgZh ch/SpzMdFWE4IbjpGesIQBu/M2hCg3hbNn0S0qDPm6N3ciUuVLkrjeTIhTTHF95+AWCS7Ns4TcgZ gZEXQySa9/LUBZoqDMeu/Y5lugY0uqDADHaBsAG4QvNLakzS4Ctd2tRslsbqfMgiCyIfmBlhSlpk TamkZH3RqJEHrjEDrCU4CpCrP9UoHIPWGa4E2+ZCt1kRe0YWQfczDYM8xRJQMZGphFyQugVgf6vG AW1vP+kJHFt6dzmOVlumpqV1vSFTK1VKvGq2WLKgDIfwZRvl/wBEJlM1iFpfFCy7VnLwEgDlfjAO YiDTb5sOYRmKAEcICdSBqlXV+G0YIXLLwSlsc7/hcHDwtEg1PV6GMkmikFhVqdk2y1knPXajDBKI WuV6xbXsggqLcEYCvM5IoQYx/wAzIwOD41jXwI3S7ZSKI1MW0oBpn2uAQbsJj62VIPMQkUFYgJvG tMOApmYBbJbO1E+mYP8ApFVG5a77oz3YzFn0QRjCymVIA2dYgZHTQigB1qpZS5JyQgANFcoW1tpc LdihFFZfpiBCBmBShJuGE5rDdQYim2LTLVO8C/L5kHxAxSdABxbH0AvKwNfZundDYYFqURRZrLo8 tJ+4TU+XaHYlC1ZIDA7vRFlRpjxlmcNsF7qNXBBW8U8o0LQoD/CEqqGRtFlpNMHmRcQCkjBQH2xF y2sJVBqEwuhmmAbAc8IzIOUW4vtaCME3ZNOAinjH0DEDBFES8eFLJJdLFgbJBaLFp4Iu571iwV4a dUXJ1L0A5HqUC8VB7MnlQqmQLA6yu45zJ+QgamYXTEwZeHqgK1DjZFjVSqoSBRWYxQG2YCA3cCJl /K0dYWBfFGVhWrALdr/mMS8H+br5oMacWgFugpxX+iVLQMUmGgBKCsF5EkVqtmAE29lYArI+MFAA 76Bdw2GCKWLdSl4diQ0CosJKcQrp/QQhACrV5neJUFKu0lBuaMAJHSkDiXAYhwC7cISqFQgUdFxd krj88MkHLTrqReVwAlKCVMBBJ2lZ0w/kSHjRhp8zNlWihTXyihK9JQqWwEQP5Y4zHEIYxMKpj8SB KTuuR8pRnh1cg+vpEyPRK5TPE8uVDbhNIK1oAPYIuYUmgtYO4jNUOvhDoVMBgwhEIYw+3TEZ9VU5 IKwSuTp6iLjgY/M6IA3zqL9BCYLY7pxMMC+b90Tlq88WFIU4UV8TzPKAdcphMVrXYivTbhqeA0Fq TVKwoaFthyR56Uv9xm8QHcUUZP0CACMgCEMqZA25GwwTK2qYUUsyqV20F3i1YLPUoXQDp+6YiNOg UEEN9TGCwuvw4IugDQU6Al5mhVGMNkMISJXRxVDqoj7otq06LLwQZsMzhzQzqALTW8QNARDxJyJ1 ZrwVBicDiFfBMcTfK0apudWygWhOyIBGIQ8FC8D8wTcasRVZZrKzzgsYUMgQqgtLlk2mJB1VKcZ2 QeGhKWAIBqX51gJoPSf6SoDZ6jigUs0g2RBJJTeCXpowDJgu5UwCNb5emdt8pkzAwdcQgXK8iCcw iHENHLDFPRbT0hm00QLLUoIDpIgIGzqz8oI3c3vyhBSXYB0hpVAXI4RKqHQtT3EZq/rXaFGBaGRQ DItxACJWtgVqMGsud2yQAZEcYCBs3Y/egUsIuxDPFCOgBEhzCXUGtG9whcCUQcgBIueowfmyiq2W e8xosrcFW3TP+gzAGr+cqUlne7oa+6YEMPgT8IIcj3XAyiVC5B+gzFswokGgSkSTaK90aWKmXFAD XnAkCdd8TGzwiDYmunA30qrNCI33TDtlY5VOJkATT6ixBGl5IidZOu6DicyG8U2YICCOy4IPpgzB B42ddaDJ6DOEZDkVER01rYj7EB2N/jVHdGLLmEU25QAEUNggDiq0EDFLmmIdaih0/BN653VXDwh6 ITgAkCtrcE8ScG3UsKTbHBhqGd5IXYikA6sDMRlHHTQlcEEZorGm1zX0GG2c/dxDFzC/TY0cN+SD o35rherXAIKGLQS4fdMGbVLiukKJk5BUfsgRajxmGRMR6hCKsVUAdQAsYcpaqPisUUluHIzozYww 0hucGyjU4NFhVxgAHdpNQU0TY/YlwVQXA7w1HsGwoF/gceF/MFkipx3rzglm427cCUpPsKzGbqlz AaWoHrj25TngDbHCzAIxkLgJ2gsIpwcqFsgxQhcWAQNJdJUKKNchelKihEGAiyg5WG7JyRrcMZjO YQM4CCBFmCEdUyGDxM4OwQ4CxTBBRnUwBuhYCAuwOA5POW9yyZJawoOTcyFWfJJ2wAlvUHFXBg7P P44jSiB83KlawvMKj3250iWwXyi/LS5OssclYJX4htDlvWKfukEYSJq1mxtqDIYTTTAaANjzhAQa LDoxbb0QTJt61pQ2fmVQPFA7nNVQ7f7iWkUW6d2Q8aGYKtqCHheEbpmWG0cbrKKmJaEDUsvSTdhc l/cQmKJjMDI7Q7QWA/l2lcqZyQYjWcOAwJckKESrW1tK2D1SBlQTCVQF06V7occRRDrwsAVEb6G5 QIz3hAilgVswdqEmvxFWmslCh7Cn9ImUPk8nDwmVOWEQCMVgpAoSvwQTIqYJ/LqatuZOMSkKnmKA RYXdKhoXdfaVAJcr90RxF7hbcA2EF2OW4gMlwqwLx4FNf0xEosYHBFsf4QRRRABvbpEtUaMwGGVg jAAHNC2CpwwIHaVx99wylsjfgfmCBbTELNx+lHKU3KCy63VBhMaWS5NS1fKgvjqqPMhk5aoQhhEF d3+WDyQq/wBkSaqt/Q+MCJB+bEo6VAAMMBSj1SiCDfMyRy0jFIobLwsIlJz/AHmXNIXeD8IbDgWB KswcgKHC0Anc5iFXBpZBdlxON4m11qFqwfAFAZAYZgUjsOEreKpuT2Jq4sR7BDxvLOe2akX6P8uU Zk8vJNsxdyoa9jzaAAlBgJa0IUUZ3JzSLiTdLIB1i4ysXaiBaBjeKNAuum4GNENSxcNpyS71vkMX ryznzlbUkwA2NhgRBCDUc8wQkQW3gCq+6KaUNsAfoXggNpNkxyzBpqKDOXaA9IC5x2PiYDL5Xsix XmkEwZ2nIBiuIurxQUdAXIsAwMjFGF2sMblxskquZwduF7eHdg3QbqhKxFDsPYhQVuKMAbwtThoR Q5EiIQGkvrhWPXJFbybtRGR+K5Idti43dFWZwpBaWPRkS0thIBlBwjDKvA9lDXAWF/lzF1SbYgUB e6GLqkQlAUhb3ggYu9vLygIHXUwmhmTe9GyRpGFacZVtFfV/MmgUaDZiVHK3ioQXWm4r5uKP+UCS 3w8l2xpzQzgzXJFzACskAsJmHBBV8kdAZFZl3Q1iNkQhneyu6g5SO5X8DulQS87i5PslNOx+B3jS 0FW0uNAPQ2EujJWCElXbyJgKJRwhAZAJZFyteg/mEBsOjgVMY5+YRcqrEaoAZZwXlS/Rmbi2SJig hqD3SqaTfHbfkWJt4/cHRBlDmpslm2KmQTOEMsMUZDo4IbcJwiCCpfW4Z3TJsW1ckFg85vm8IKBH YA4gvqVTz4gne4M9DoQMq3ZHJHQNANiBdAtHJ5QYRb8iQWchEioM3fKDMZBhCHMDHf8Au5OrYMYR NuVC1AeSHWMr2QtcrGYLyAXuoDBDdMNqMxzkQtzKp6oroMyeWG4mGEgevLMABK7KAr5QTT6dydZz xhtiVH7+lAEOnPfMfQkLBzD+VHeuirC+6MSUziQYqOnyiMjuxEBgeGxsPKaWuZxDxmUYv4MQXUKI Yyq8xEagWgtaIsKR7GiMgbVDJCXVpUmbNjQD6oSjEiyBd0SnK0wcfmNKkxEnoH5KOxzDh3B3Q5Sl sRgdJyMwUV6naysTyYB1bWPwIZEhDSvElPCl86r7QpXQq3RAmAseoA681YCpBVt7KcLGqzoQ6ZhL +4R2VaUZdjmUFUQgCvkk1tA1BW6WJA9tygPG3khVngpgUGmFJGkWtq58EA0WCEKbz4cyGW3gle2c YhwYysHqjiVAowcPALEVaCll9IHUBcgQNdDNXc+WFWg7wGu1V8Bcoe1k/wAg3DJR+1NiDxYabMVo PzKKmzbAtG8UzMFQ1MQKm7QBp1V+V2llJRZEhtNnieYyZW1QbBGBURdUPMwcVEdSglKC2dUbL3Yx jimhmLQ21Wgaa9FIKgl8jBWBqVkWASXZpFKJrzhEbQqIxK3NoYRR2PJAVtPG0oh2BDd4MK1LSGZE XKw3ohcLBh5MhYbFeNAPGiguAqBYzuUKQnMGBl7yJ60rVImCWRqXgxZ3ucaF6h1CkAriDwkYRAaO MGF4cJhmCTiYK6KSHlmcJ0lJcJSQcLxHk6TSzHMACUpzEZeLyBvICx2RRXH9jGS6uUjx13gvVBk0 mCywTsQfKYW9qBScxucDCkqC6aPKVUmMEAJsUorIUu/QnBzo/wAEGknGiLomvUBzNuoBFyFFnjCB QsVGB4MWWhml/NCWJBTjKatCJQduXkMDy3V48YNMUGlYAFVal/EZZkeb6kzyLx4Kd0EN85r/ABiL G/EpBaQOisDO8qoYHG7Is0QR5QdKMurRG4tuay8i7MjAKW7QXQLg7Ew20wIAUPb+QR7DZiQdG7/A QEKasI86KxrAVsMAO4NsglogsBL2yJpCQu4IUusfDkuXA27mUHR6o2O4caKjl59G4W1nYYKJZVeU VEiOpmCrq23FxANLZIDwFWqRRtHpkNrh1hVgotKQNVi7eIXTI8FbR8Lt6YCVVm3AxVDC2ETaeOLC awc31O6BU7mXpLQ4GYokSlwqHigxgd0zS0eWQqmyKiM3a1F0ghCKoCCg983KxkwrXoLUVNcbBJyh MLshI7hg89BGK5sThTEQpNbRkkXzBLTxdphgpN6hAETdyMXcLlwFV6z5YjmNDKiT/ayEwK9OgWwO t4EbLGvHtrDKEnlz0G5x3wMI5B138uEbW17F+YdHLQEB5E6SABFLPbC5w5QTyhyTaNrBFQUZSMN+ gJIOm1tNZOZzCkOBtgq5beIDvI7NX3SkPVqAsZHELD2gMWNkaGShYXXvCUMHqXWNsG0kruN5Ihwg J50Xg9v+BcED2ttj7wb4oFkNKe4YnWVrDYNh90AEJkBGDrSZbxv26QKjlbEFw/lHMQjP3hScQU90 ECaKigA2tIr1L5kNJpnIqFQqAgBnBpPAWKHO+csSkDFSZZRpk9AbiwpQCYUMtMuIY/pwKJvanBsA wI/Iozz3ulAeUztrFS4dUEsm9gArFAEabK1ncB8PDdYHqJW3Y69LMc6OD7AU68xZQ0ZUAg5TAAlJ i19bB4KgWYydxFhY3QQHSUXYZDhDFRtNZCY3inDLmp+L7CEGUAS/bpmGSbDuoSqg/AS7ahj6sckp Jc/wABH4EV1EPvQGUVSjmWToeaVYls9RQCEa2TJBFM2iECwiwpd7ewAbKRsCbCkTSHVBJn7VOXJy RdHdQCD/ADMyYpP5sKg5Xy56AMQF5sNIXEcMeTYXJBBB3KEcUmutYPlFEEFH0Iqo2r4UIC2gSYti xIA5qXkCIWvNQViAJ0SArCro8otVuuZhJSreLHzS+Ym7M6xCzN1R5ghyFtLCar0PckDlVqAiCEYI cJSaHR7kRoRwf4Ey247RDo8bgZlvThrod2CLX0FNPcTezdsD0JTI5OsI0dn7yYGwoQPZI21IrANq mBa4XxSUtqwVpKWB5diDaYGA9ZfMKVUuXJDG/YlvCYj1Jk5xTyS/hvFZFWJnKwj/AJdQ/bTmhVBA TacLRRUgLqeCi2LvRAsfbZhGajUMkXJrdR/MzEGxeqYxUM2QgAAp4zuFpCIkrtlbpKNALWQUVTUP slqerEDnebYgLCiIdEjq7IYRFh8zGCHNcolbYKTArAFskDShcNh/LnOFB44KxYzBymCkxdwED6kA NSo5QmItZvomph380KlRb2IWWHKuQiXllENUExluKIBXawJtw0GYlcolRqreBZQz2eEVAQTqPixw FwW0GRB2DdoiBe8MywhZVJBFXXXIlR3UXKHgdRUmYAVMDpMJtayIGu/jhY8ENzLJlvqB5pdmRmmD lgb2VasFBdjSjhoo5IOKuFeDHSKtg5yrDrXEiFxp90J2VcmHARMjMVYucTAkqX985fLzx+IgMoa7 0gHkHgD5GndQaK4LQWV5sxWCEkoHQwMwUVhaoX09SEFbpFha50sQ+wtopWcmQYUgsBbtitAW6kOB NoMGBxqsFw1vthizzSwswZNmRsbCASrnLjYHKDjGjOgnCjjWPtEJL0BVv+6K8AD6UbJg8yo0qwFE D6YRXiISlaqt9UIKoar7kQlQhlr9RloM78BosXCeZBfbQv8A0IkghnMDXeUqSZGUorl9kSqQW1+j MHkK9RBNRfkIz0FgxHXbq8vBmUNtMsl08ZQDi6IDHLFDSiUjQPQEBgNLsMQ9FZhMnSVKmoJJlAND LFxk3AZbl2jDnAQZnoj3tw9j7zYXZEbZBsDaCjcGbIAKmhNI6TALHVGqeLTWiNA2C40b6yo3PHUL XtxuQaomBwqzU1EoArWufSA+BxEYAZZUL5Zm0i3uO0booCt/AzDSJDFyqB0AmxTbAQJqtrUGWAsC knnEMrZuCCYJOX7o4OoXpuZ8jwmNmoHb8opiinYl2LahtAEFnZAcvnYLagKr+pIgCGtoZSnZ4GY8 sX5hZeAUaGw8LgrdN5xLYK9EQxqmYhJRHqeGQljCMvgyINo1esmVL2UGSI0FGbyjYhYiTKeHSdaY UjDQxSQi0Y/7Mo22WGAC3TcCNNGUMnWG2U0VZGJipNiZwMrUa7G2oPNUWRs6cMdbnd0lhTwp4yZd 0FFR3OMCYbtg4WkkOAMxaPcS9qDO4gKwGzSAtWFTBKEZWn9VAHdtMn3mI+slPcSlgrY/A3GtsXnk CjF6fAkJ02k5sREfwwJZioaCAgADvmC8raZJb9nUEpLa0hACUdH/ABCaXBihVgAy63uIxc4VdZeM KtztiXXonMhALhDnuV2u5zUE7XyIAs6QFOID6bFW4C7BdZhGdLs6EarAQJTblEYAF1y3a25HW42A 1yrMeUiNhCGNdyCEEKCS88DBk4SO4mwH1qQ52rvROwzmOoTCev0jYQMGFsAgWjFmBaiFTxoEtEit moOI8ARHVK6FbB4tXR0hOB6owCr8EV6sukC5yhY91PUjZNIvALltrxrBcDEXW6adehys3oxEr2EK j5WcoMbFSjk6woTWLDO4u5SAwOFc4o3IX/Qg1K8rrwCaAIY/l5ILgysPzjoDKPwkiuULiD0PeC4X DxQ2NK1kCVMObIcw3ukXbjYkydYRph2nLrOFwyksfdCw2WAQKwIrgk2SrguFqZWQlFFwvPKM01m5 gqiW5wShcwA+gGrhUULZwUiGA0lq43qiQheDWpvCGkcGj/2IXcVsgjDVqV5hVVQSsihc0wOByN5l yjo0jU8UfCmFAJz2+TiClCBVbgkKMo9iAgKgC1ADJpRdcByrAJeNmGuKM/ZJDKx4v6iBOKf78x5s SioKQ3RspBT1hOwEtP8AmAge+aS+TmNIdB5EC2LdeKcYWqsKAk3VdpjCGxJdbfEQMRmCjD6tkiF1 YjNyNbCjpLYshEujCpAclqcgi+1DQLtnLi+UpEGwidwqyDOtVp1RYvGH5pfKjaYHa2FRkuwXo4us AoFYTkijAs2Myygr7Iqy4wkCP8VCoBYEkFbrYYDwLMlyC6RrVcoCWOyyXDKvfh0SrtA10dYzWYpW 3+TBUWtDolAcLowDAJkiql4ga3Lol2Sd7+xFpQxlFTOcXcA9a5MgSHE6ksSpiOFXw4DBAgtCmkWG QxxBpTlyIEFDjhijWHljMjUoT2AuA8GETohuNC2sMoiuuBSirAn+iBSCBjkji9qxiBKW/glxIpTh N1tUDBZuDiMGF+tmCZmLzbBQljM+0NAY5J1hWW8USDnZMtfdUreyY6HSOB8cYJ4LWyFc2eI3ExQj /ilsBrSHSjXJ0+8aAq9EtZpHdQK4WWumFUaVeCA1wdoUKoeqL4R5XDMhOFYbki1AHyM8REk7efdF 1YQpwTgWdgN/FzCKjZMnPpLxtHIy223syrsj/mVEBzWQUEEokKgH6KKGsxFHV8yq12wgglMZFELY UYcErm4NVCoqkF2fmRUabMJAABE6dIVNETahWRQOQMLEAXNQVwN672IXzVL8UM7V6xJeRriBhfWA +zGVM3IcwGJRwbELCwCJkZ2H7OIitkP8ZgsscOyNHHNEg+imEjbICV5cq6gLqFjcjaMNSlJELrbv BUEaxlkpiveFIlxXDpowjIWygdbw5ExGwcCJmKJInjAjfJ5mRHF6nVgtbkrgrrGFA4SxtIPRIGKJ CLivLgKwkxo9jFhbjRkoViTJjGy8FtDnt1O+AKO2YxsY7jAJLA10uT+1xQK0uBK54QbMKjtzBtDz VqKB4Zd1eqFTrQwyKZLMEIeMq63G5vRcysn7Juy3GNFElioJCBU4QwRxxflbciERWPTlFCSDch9M lliIGlXepkKxgWGOfLM0hjJdIUEGRCYEhUJYXn8xGu3VpQ5kO/JC5peeD0GrQzS7akVoyrKgE0GI IQ90f+EvSjhkBuHT6NF+0FUuRhPS7ZgUaXPKGSRWpKkiyWxFN74eGAQrWpQZyCwUs4GrAevJXEOp aaySSLLGSkDlSoGbcGGRKUqYiXE8VEIBlfSbBA4BQcJEhv28KWtDoKfxlij6f+xKKK3uuaBspvhc EImAxG4RIJ909bHetoVBEDRVmQb3RqURibOixrBFwcqzBCYoDAtnF2uMKTUAKpC0CAwg+GUXLyEd x36yFS8IshBKFAXt6GP7LhmXCNICqpaAzAp6+sgA4saSV4dwIgtAaSMXTCEGlJUMfkhrhubRmXs0 24QEXPDCQWA59C/KDZPUGEufAMnRlt3IserXq0VedCSx9X0TsLwRyIlMZdweZHGmudgXyG09IgJr dq4ArdMQ1Be7GCUVIN22BpUuBbl9HSFrKEhbyNOROtqVYPA2RN1WY2MBtGsoisYmpLCiIZAMnm/e qnGiGxAGKqcB/DMxoXceyaGKt0Ysg17QXzwEtjMFL0bAJJJYhFlln80CSXRIhkXm5n0OHAtrdkN+ fujii7zAzV3XRkojbIgM0GxOEBXYgtzJetESu+WriIwTZiLG9AjCqzciKo1MeuY+FYtCZFyWDiG1 raFvCwSAlHgWwB42Xe5BYZf0AgHWEUAiJGBi1xIAlu/mRUTRWH6IHL4ENNIilkIW4MQKWRaP91En BRAYI1LzYixPAtG2hF3HWWt78ElKoDtDMGBiRAKbGyZYAgGCdy4rBTvsH1oTAtLcMYM7o9UqWuNM DkJdiALZZy4yVXvcDWjsP4ZbtdQv5JUiCXwKcpq0HG8iEFqGnMqkLZfxRJWw8n3JjCrRcBcblN8k JlnTeSLKTkTGkBtiyWOXnMzwN6e0rVNIQRbTjEWykDcGzeMUpp5QRBrsJMTBlIVzhbjC1udBqgDu FeJK0r0y4oXdQmIuHWh5F48zJ4pEqQFB1IBBQoYrSq21UHQc6FYLXwwy5paHJMR/VUYhn5Z/GI1G cMLHZYHqiXz8P8g0IeutMQGOJl+CVrFcGwGzA5uA4HLQSYxquGoKeBv5iAKAuJXn4LcGOijlIXkF rkG2R1gtSnExa1A2qLzqFEwVmg0xzFdcFVUrFkL1WtzKtHT+pPG4qAjXTGC/Nmtw/slKI+mc4i2g h1gRnrQs3gCljFhR0yFwsNplXyuv5Qm2ockAFxuLKmJZzFNLZNn/AKIIEhrCQjBnWfRFmcWtvYIt VpTyQiREjKwDUXt2I0hHbMYn6dfwxFYKUUPujGDbRYCFOcrIRcrSWAA0uwMAhZwf7VDCPN4p0lim bb+UCFVggY2tYATA7Cu+iCvKwJWQC7L5qSHDK2KAaatw/wAAnSx4ppAGCelCCCYivowFQZ4sA6qo 9v4wJhtujFNkjAYT04pRhbTc/GULUnE+BKcoBVqMHNFJyhbJVCpGB3RsbsRoyGXBMzk2ASvATZ66 hF22CDOnZUVVhvFYkTnOy4ThwQ6oCrI5XB1nlrV/YQYxa1pIfcqaCFr4a3gLTV7SAhgXUQYltUZ8 6t5FaHLNkCrIdSQKqHaAsiTrJjvFfGlOqQhUCOjLuJWUgUC7WBf9uCYxuMgHbUreRAqUCyslRi0j FV5XOkEoWyqqN8RJNfMbEO6jagnEvYwyGZmmikyQuQ8ppzczGpgkHfnkhZ+Cx+YzoVjAUsJCQCgG rAhAh4nIUSnvogzCxkWCrMM6ERurXCjEXxaLNBpaoyIGlLgiybDyJjgqjldnPL1hkHp61gCHFKZy e8AOmGQNFdfWFlYsKXrLeOvEVmICQODRkUWl0vulzAU4TG2Zpc75ILZING9BgXde8wlTjWakVjea aorSq1LGS2y1pAoEPzJCZkGNQhjKbxj8x1Qqw4mRbTvkIIFUqkYLxjRhA1XBLQItzgdGYNgw6IgP EDvLRU5ipy3iy07uUnjhbQHbUoWQfk+joYdNFVZzCiE7DmgMrXciDOCB+0ggCOy8wAMWwJAsJYiY oHB3yyCS0OEQAZCgAYZhb3tkMkRemX7IXSPTAiQBm8EXaEghLrg8oiqr8xoAoxpM8mKa9SZ5iEEp a+o0Q53yH43HXmAnAyjiDFhdgcaMiCWlh1HqjFEUtCTZFXAAvAVrvhCEvbJAsJaZVeSXSsvPBMOk yNFXaEhiWwiYMgQlhMHleIBS7IjEihNhfGIRn6gcENAdNMegJ04Pum+28f1qWBhbozKKXCuYVf7Z 7o6l1aTNVd5BAGqyn3SlKnL2QG8wAwtkStgkK8RjnAbGjaGTR4uLbQWWvAigJmBIyqbHKOPSbVtw KSVih25zD4FtyirbFMKXpgkimANiG0WgXStPSBRbLAo2hCCqt1DFhQoZY4TUCtiAlRqwW1RewlbX wP3ARrUMxY2mY15xeqGptHkQUSLkwQKFeEDBWVpHRJbN5JQufIwaBZbSPBVLWXCMmkHAbU0GBuXy QWgXeENubMn9Zi1u+pySlm/7uW1uYEJyyEAGHyVgpYG2DYsh1wuBOaQFWljQ4tCKyxBRas1a8DgD kxTVuCzhoJcOB8QvYhCNwYy8PtgVqXiMfKIg5vO0ZI4bltOyKgNWi/lt/aZaA6rIKkBl9Y2LkH8W oBuFxt4buEK0GONQGBjtygbSeuBc3GS/wSipHKkAFArVXglvVk/tUEr0+z8V3FiS4dHLaDoBeMG4 dsGAbPSxYMg4SECbxAleZxkR8juQ5k7ZOOCOh3wWLOhO0EyXzcEKLb/aJqYyMDxRIv6Assw7vo07 OseDamVQRW5LgAtjn/NABC7nmKxomEhdq0XvFgha6QtKa8blIMXQdpcFKNxtQju/2QrrHKLLMpzc WGdpQ5ClohgaOqYY+trkvTyawZsBFAtRCClKAgW7GQkxCDkqty8cQUgoWfmQCgrUwKZ7kY9BDJZL LKCgGjvuEhoKpW2NfGEVk3i/EBouGKkNCsc+OkbEwqHP4ouG0OJu3WeOTiCpIQzafdKz6x6CMGlM MrFVsQFRNc3rGR4gQCwgtkQEsh9jkBdnuEQGRCd/6CFmwy3t1GIXXUr4vlKMDA/ISoLm2rNkIVYL T8olvjMYvJVLdC+iCNyAmwUdLSK+XQx2KOmylAl7hQFl7qANbNIK0hEfTRInROHLivjnTI/q2EQq LeMVQqMzhT2ejGSqRzwcOCDDWRNuz7wRSi2jfIrFyfmVJY6oMoHhIsBBz8qZyqaeaJeXF4nBCeMO QgQTBxYL9UyyJUO4R/jOuXIgwJ0/iKWoMiL/ALl7ygmNIMkUsBpgbESgXhM5ffojxDqFpBetgrKz ubAuM+WUSgDqNpbdCLc6CGCGpyhuetR5kW0DX/jMCcKDN5n2FLvLeAGpHC7EP9pb6a3Rt5LDgFC0 mcYsi3amUQ70sXcWtC5Q9vK4gP8AdEpBcZiEyBRabpGTEWheoblbCWZ1gQWKtC9oa6OBKQAMuj7x FTwSERYWgxmXEBnIUBUM8zp3gGhd5xAYFDwiAGrJyQATYO8KHQVYxgpbYMKLAAonKDS7RUC1A0IL gst8IKdRTIvBIIwzPM5AhWnqPGYjEjOs7d+ZO8ivhmXZt3IINZ1OC4pqjb5pBkUQwpe6wgofssCI XbXmX50plNFdwqWR/H4keHL6XAu4h3HqBdR4Qtf8EoHojDpu7vqfSLSqdOG/Dy+KTqG5Xxsxk14p O1kTR4lY1FFHi4oIDlFPVwBpj+xEGrKHZCTeWjf3y6hX/fE0CUwgFamHcKicJU9AQMJtoqF2aOU9 UPPJQVGNKGqfIKH4+rIPcjCs44KeyA0EK6Am8jUN3mRTVje9haGUBfOgos6hhRF7JCxBcmBTA/06 o2zHmJUoLmIG0a6NSjYbdMC5LnyIFfs4OijyCAV0yn8ZgLS8B9xygQiCw7ukjswyTCaotxQEwtbR EyAdCOJWefQm+7FOISLp0EF6flCIWITCiwKtS8nNu6SD5iqoA9jAndPeIa9ERLLrwSfkS8ApAPwi igEQ7EZSWfMhADA74akp1wlWIJo2dTNgFaBSBClBeHCEoJK07XFlQFZEJ4h1iGjbziJCuZBY4vg2 oZSXlsSzWq2gCmBOmkG5YLbyVFSNkmIBHIjCAJ+oQkOZ3+5NLkhYCuMyFQyX+ZLSgGRCvw6rs6x3 6w4qWCYIxdqmPCN3LB0YUop25eTM3kqBUDkus1gJdqcsgKBWnayxDtsCGHolTEi42kuRAc+UomYt dlQweK0QROTSS2tGsVwAppw7UsXk5rrLSLcKBQR0rAemiiECN5UMZi4QBgOC7YWpYD6ZjYFgq4Ud GJiB0wZAvOrqFgaWiY2hQ5EVqEsVQAAIIxVGrCWGjg4IRUQwJDOLEwRYylf96XxduYtDZ2QeqnSR YNO/Jmmh51FtV9yurmLRuuG4KE2TC1LO+bK02aEXQgximl29IRkPBILc6nSGGQ7AcQ2Flc/6PONL MiUGAL0tA4i7hCQUaIOIBPSN/hjEnLHXqGAE0AOPNNwKZCBNebmn8COKHFUgp1FoEzo84VaaaWwD l4JOKy9TGG8kIszWMSSwJL0eyPd16SDcGLjBGZD1gaNFX5gIE5Wyuw+Swogd1QBZZasBCVC6IGQE d1IQInwn6CaJnh9ZGS6s5IerRsXsXG5M/VHBIFW2r0ZULdh4iUbbiLjgrwIXxZ57JbAFt/pKByRp mYLlMQxq/wAkmRHjAKgW5+Dm5YXVnAEVXFsKKirb/wCiZ9Gg+GWJiWwAlZfTd5ggyi7jSG2V5OUy wLjw61lMH/REp0YLmk7cG8goo9ZDHbNGAGWyKpz/AGuC4iAGUhjZZApcRQwxCohNaWi0mAFDUwMc bl/jEpsFNTC4uRAEp3Nge59JGhZxTAotaaAGZZoL0YdSQBgtkgAFbxjSWSEqkDAGRRg0GFQOi83w xTJMqJzVgSINEaoRG+VQKzVNTWQo0g7XEmtnCAt4akfwzvLB/oxNjTtI0UZUlNtVRBJF8BY1OCAw 4+DDeCuh2uZNso7dIc5KwYUklnJ9WWRDoS8sbpBi+0MGNTBxnekswI0Kl1r5g9co2P8APcyo6Bmk KITkyNdg7IA2iWgPXGAAwDgNfy5YW5WMC75e0Cy01WFZm5UyfmM6zlujmQ4/uoLQuLQxSFmBKW9g JACoPR5JTkMWQGqDz3TIt3svmiLWaBEZYHbC3KB5iuzNkAzA4JOUKAekRUUpT2I0gW6/US025IRZ KqXqCamlmF8zEKCmTbIqFi6FWSgbaQiDq8wQsOxNDIoEu92zpuNp1WxWyCkoLqj+fEwkUAIsUXZa ER+QgJOWxUgnz2SmBislFgVwfE+23tnEGiWsIyEDXPYKOFIUk9mVAWRw9sGrSGdQP3w/ncI6G6OJ MIDMy6hcYC2w+TGtVI1Dqmacqf4PaK01uLagdSsvTrHwKMBD8zUTJGyq9iQCJKTCS3bKv60EbqBa THwJbe5Q0IXDOxKU+ABwBg0Bdkt2ZuRIEGXu7QRnGFYO21NsXBhQ3CraOikGMNupNyPp0PvNTfhC N0MrjcKKy9DC4Q/KHDXsjaSzWcsDAUrBIVtighNW1q/MRpui0Ix8KsMkAgU4QFsKFpcFYIM1gElo cNaQbszQ+5GuQ6MBdrHFMOY6vggFD/CGYLRhT6Dz7FgiSoBhpghj05PaHHLWy/wRFWxHIv0+ScQp Kq9pukQLpw9oLKV0IbRd9KmDGUtJy6wQVyicpZzAFpFCKmo2lmgpjXBPAYHyp2JGxcNjgPrIuCVK sXoEGQGhwulzTLBiBEtEHKLdMMldkX/GXxGXvCgAW8P3kprM2oKdblD5jkunXEqaMKT5HZEjsGv8 QwcmAqmFqVwx84lKIm7QdatryTKAXRERLgxBUIMFHjslQlMyBdVN7FZYVCk5N35gcbIkM2A1BApD yPrlI6KrIskhKfWIPRJeqQla+bgI7j99sf8AIXElHMlkomb5SiNm5H9CbgbIeUrRk2scJAvYBoQE OS0Id0O1pDyKKaMYNDW5IyQZu5opQpy3JFi3l4gPRFgeqAETXAaQX5RgOsAAL7QM6JcpcUG0apwj Pw3kmK4PsooDJTbgB0DFIyDPXhLFHTcLxRkzgiAKVXAOEwgcuHIIAwJmAgSlqYZQwwhRKLyTrFTG +S8kZMZ2kmTZ9DuK0nBpgsWtO3I1RsoCZCOlv9rlZd0kDcwZEAqhdl84oAAWqKIVchyLgBuEVoYH +VOXOrtDVbMtdEMq0RjjaG4YoWcQ4BHUhi1hZbAmQC+sBeGTAYtDD3B3O0IHK/cuSKOAt2ZD09ce tNhg24kUbKbJBdkxkp7EpVTLItsE6KDhIUVUSQI57VEmlQRwACXqpgCBbFspdqS0HY9cy3GGzGMB SUJA8jhFw4jZWYIQ7iZm5ETK+IWGdTfAXaKUsAuRO5AK2OL3Yyj1URYIUC2asgKloUIBJmafJEY2 XCDeBkBELgh7uhAoawsZWxH1oYlTiYAIq+BATADZAdmq1QCBWtGv4y6d4zUBTpUsDcZIFbRkYBU4 FJIM0W08tQBgvIu9sliCglBQqDdRYSTHqmCpVbaKkwDUA4FqmbTpFQWzkSACXFr2nQbAlnKL/TM5 gmqNQEy15hR8xjIDpyzBgr2+lHAPFr6Qa5akaHeOAkeAZEu3x0gREl0sUaApJdkd2cWo6rm+eIEg A0IMoQ8EhwBfBhvEHgzLf24LklBQgX8qM7QsBNrOessU49w4JTIhYMAqkZscvWCCyczKgEoUxly6 r2tglIa8EAtr0oFO9mJlhXN4ShTJH+zMoaePCH6kgfNqMJLsIEKE2cCcJ1eIHSPVuo76AuSCjgKl BzV7KVkN62IM2dlHLOlS9SFRZJ5SHC0medNeuji0kMkqJHfXIVWqVJktJsWhXzhoQVj8RJtp3oBX Ds4B0ZfVFZazEkVmzYIc/RVRAMmf4PVBUiGZ4fJXb1QUBabcnuIHZzaE+SU96sP9JAAcDOBbEaCV QIlqLEVL2P4ABupBAzDzgKMA1GP5SDuO8SOe6iWBgUMx7QPoA6wPYKpUYykTaCUDjZyQJlbwYa3X iVG6QV3ywmS3+1ok3w3NuUYYUinxVM/6ozDqLKdihF9oar9lroaqCFnBE+ImZ9466hEA0VZZOUNw nJ10igeD5sy7Jx7txkfAdyV1MCM8QQKY6vgNAme5MkzIXwuKIUqbWA2qJx3QfICBzQ+gBp4RMALr tL/Fw1rnkvhMuZzg9JWyLkUGZdaCNocAiw3ABySpeYVoKjOrNpwIQXjRTDNhB/i6UZIqoTluocQN uGCot7dkoAouRcE2UlRoutq1fImWzKWMdoLhexfJ65giw5XJDpUkBK5G4qwu6L6Rkm05dTbIhF9P OFWEK2MBUzcROFrZbUG74gFgLRTvApFguO8CjtF7zhGtkHKpL+ROCBgB0BCq0VyMHjmn9jcub2dd I5ah95GIWNUNogq7vbXtE1EtOAqB3SwIowXLCEgPNHnKwVTN4G3eRggEzzYw6OyKohSicKAgKijD GAgQeEdQy5ZouDgw/fbpEonryQ2xF3rAmGZlhZe5MuJIASUrrCxtBZTj5I2RR0/uG1xDdvVB1I9Y JpSsi9JYCLmBsLWwMCa6JMqc2NX+YUrLaaxditOjAxjtqCGWvzwROrYV1IJQ1FYA3LUyz4ReLgtN 52jEB1unmS/K2ELKM2HMsgV7pgy1AtOFZhEFfZlgZm2qrPiIcuoYb7QM3LmXhAZGoXxLTg6ecVVB OKMKRC1rhtmTrAUugfJHSUN6IqIAJxcMygXUOiiiseKdQHRJdMDfSlJra2xKT72yAOM9pp9065lP MvUMMenSWDavzgqHTMjTUm3zCCrK6lEAUbnShGQEvVf5UtNa7IOoodouChpRKy2GEOvSM2KphrY8 jokM6GO2A6sVxCnpN23BQSDdXFCEriQBWooIAdqLtkGsH31MVFNzADNJbUeIjeEXjwSsQuQSHxZH WNuBTO8OHXumDkSDGPl1LDALuRhdINwCiBAHEb7h33hALEu6iH5Ew2FIHKOQNoOdgp3pWQBydxdM ECnArBRaGLkgXQA3bwfKLhvsQc0AshCjTRW2REU9QEQWtFbklzNPMszRR92jcfYgVBYItS/tiGaG zEFEczFkhmO85SOFGqYAurNTAltUu23Sjb5x4/YhwXSYquy+WhBuGhu6oEZc8SBNkCIDJsZSpcIs 010MQ3S8f6XKYm7SFZFdEU86Zbihi768xZuF5IDobGQ2qciF0HXf6B0Is4XVL0hvhTwhHSrjI0KG 5ECwMDd4S8w++UxKmZmMUKRYXBmK6zSgJ55K5YfN6QVBaltMQKXVgA35YRmqn0hZNLcEBu2jkw41 dGyILvwDLnN6glaUTkwVIXIk0uatkcLExaKlcVJkmxktKJbXW7IAMHkqDlahAjA8mwevQy7PkgsG JkmDFu2iQLa3qBkhppcwgdtlBwiIDXBlAhQxZelJFHHLk4iM1tzStIWM0mIKhm0B8vygerIdMKYx OELi37UJRiSBdwpmaoRTlBF4DYWYwA4/GBArexO5MFflCGfZkw2ZnwI4lZgeweZEQibemXAWRc0L HhdCtmXECRVKXaEXEHWYuNtKlKVILBFmmyU/1mF6BjYmFgLop7EWiCg70IBPPfvBBGMn5NGApXph til0ZIzoNNIRWmm5eD3WF29lTNeUtKLwDaCE6mfZL9YWG6iroGWGW9/YCB8OU24+JHMczVyCXLpG TUx0iDT8gvFh/bcwt1eoS8QUYXsnALjhCCjb4gBLlI4CAWFsxdIFbGlKwQFhUW/kS0xeXwgHCSpF +iLZVx5PxLU8xEwOFjNe1yoKQXakC1E1ns+8QM1qEJGzrf6MEFtR1LicZPN1l1UlGshmFeNEOEGl kc5GNlOYyLAPN7LglBtyMQFsOXD0RiMEauCeuBigp1RBbC1gA2iYkKo1zIGMhZ5EVMTYqBph480N 4GzIAw10hRcurcCwo35US402wI1vXkkOyQSQMqrYqA2gWG6jVygrBFK+KJtDVW4EF6m2kkcpbbxB FkOO8z1pWAg2gxTu0HrPCoVi5KxmjirFUHSDQUpqQugHqMw6802kDRyKV8yLgA0ZiUEDhrFCaJMM 2690yAgDqXyQS4PtbzillgXaXEPhbtF8BGlwoIYTyeLTB6XLUmA7LjxQdcXamDDzlqUEd3Fj3Ip7 75p2mVucTaNNA7MBRtOfvHHVSwylQjmdOstbIpXWDp49tASYtkK5Jvgr9iODLwpk8G5VHBS4RtVL 0QppUN5C0pgCUw26ObrEAY0LOGrhvLi7o9LYi9CcGxC8sJh5JVUbj5ILrW/qhAOsVgXkrCwaGpcQ Ct58C5OaD8iYVDt4ITHLe5Adt3C7szaMLVV0YxjViBLiZ8wSRqCu35gqhV5gKBlenlMAo8JhSWG6 DBOiJkuGDpSipYstSLjoYt3/AEMWmO/iiVTMrLF2Qp40IdkHibAC0w4sYG9LcDUUpwAgqCu8JXdz BgDdTsZoMotxa/0iGky2BShWtYWM5sMr0qnRgVSRszIfod4Lt64uBiNDiRmQqI2iVVjyhUATKEsk rRuWAW12grnnJ/1c1BEobnzMhRllcprCRQtGv4QAYK50WAYBLbwlQCaPmmCjDkEYIEWkWLueMio7 VXJ2gYiKUDgV7JCwbN2Y3qdaw/qWStPVRUsjgOD7pTqCumEmwGwEIQVsKN6u4fuI1Mhbhu+GpKQZ lUQlgTblggC4uZfKPCDVwIHvq2z+Gbgy5gkgBanIjYk5YR8EdfErT9oFoHRhhyOgIRNkJc5M6MGm S05y0EqgeqOY41q2fIlFR9jqiymvLPtKS4WKxcb4dzdCw6Qc7PtIKOZXTBGqUPJzgYgth/WQ+KLT 4xALVOEVKL1GbX7EpSWaIsMJW9qgklyHSLhtvThS6ShtmpmOXqZAA3jVtiqqv+sXNIXKY6IvIhLY 8kDMOeZELC0Jl7YiPaQSuhnDSE2QwWIZqYHsxy/kxNKCGrDbjx8MlhVsCNQbUR4RMEIdNKmn6pw9 UEErbK+tM2yq2lEV6tYMEpVXR9UwoRQWxnR4AYbhkyVHFurjcILy6thjYuiLEucVwDY5VsKwFRmg ncm866GGbxObJVNLmQ4ldmsDZFkzE8aBuFCaokAWB1yKS5zkISxnACFp0C2pNIYYzWbyQTMPFSlE wcsEWXGtpZ1Ynk6xbZTGlQ2eKzJhBG+IYMlaVjGQGF2Sx0htMVfpy8okpJ7jKD+Wr5QiqyxUZtKW jIaoUb4IXTcFIeCXxWIYALmKi7UTD0+1E22zISZLjrKDFYrDuCP0XDjIqhtdPeImW/INxV2sjHIE tobEFs/7kSVgQBonGYwxJ2WuBVQJbFw4VFNlqGxShZtQqsS5sgOBEMSAgAjeEwenAVJVOF8SFAoh RuhkEhpgteVpzUZyE5BGTiKyjTDsS4eYbHLggbBIbxanVHaMcYW9Fj0nfX9rYMPIcdoemcK+WVAB Boyh2En6hJhkEhTAJF4AXoo74CE8AKrHuCA8TzXroRISe4gFiWh7EKtVfXzojSARBuGbUDGSC26y mIKGLyCA4kBdQg2LUBtidXoQXntHmDZH3SYKnwqguyMlIrgODNWF2sBRHCt4Id4szxF0LmQDVwKP NJmCy3lqyNp5ypCJRK9lkuwhWqotJMhWZYgkbtjC0FRaWJVolpUluEPMJADnMC1/LCFo20OUAWch eWig4KA4qKEM0do9ml/0bGiHgqUh1tWJC8ITSrIfdRD3bO6AzJBOKIoOJAt88qCtJbJTtdnSJ2PQ YpZGq62BWAyssiqbZ0ijTU7uBKYFwgb7DJYlotqQULorUCHGlsTiFzS9y4dBYXHK2cDUBrMhRpC4 pM5CsLm4uoXYvaXXS8hBkpGXK2gvU7NouUTwZYZQ82CMx6O/2cwnG8yLwoiLwO6vERRZ4Lwi1upt kXWzPcAQX+SNyosdi7EXrYCvdLOEvBh37mBIZwYAwTfbwQ/yGq8DNzlD/BCXBHa/6IXBclYNIWST lBi2Mf8AOIprBRFOWIH7TUYGAQzk9WSBc3KLKBx/dSBfbKCQv4mPCoaTa4vhCQAVuMusEY5oEICl 5IKULp9IYo9e/wDMIgLpRCRkQyQEOQy9YEfrDKbU0GDVB25iujMz5okOYdZlqFyJbo9Uuwa1o8E3 1rxcKMjYw4SBpoFzG8f9uG2pTiwphWmBgjrDKcoJsQ2CBc0eD3xYjLa8loXBDBBoYuqOqNV2rMHN 1DLgROdRSI8xFBAK3MJjGZKFRYDzEQKb0kEa5rkIQ4NuiKYQgNEtXBG6IgWyMGg3UyiuUBxBN1do HOgVVv8Amhi7nwG+jYwaZndYYOhh0skA9cIOrzEk8KsOawrRkbVClwGSb5O6+YFKzbeSEWEYSF7t wRXPmTftlZbiwgWP8MxRpVySMo26RTOIYeFKCvrTcTrDZ3NwiwU1PaZLOaqLbSb519cROwb6P0oV qyLvJCUzyf3QCAJRII7U6sEUhyv/ACICveghlQo2dIRNN+qNKuKXTF7heIlar9g8EpWogXSt4KGD nwYMjVyqHggbNC+K/JAtqBNmC3FfdgKlQio2i6gpkLRgKthBHtFYG+AGDB+oNNsj3kZBp7p+JlOK cCANcNa/2R5miZzBEpjQwa0uTGSFGPlcoVwAwckGtKOgubouRSBvHiQXpq04FKdSCFikaLhbzdz5 IGyPq0ERfMB1gGVoMgtzZVtorRgMI3jZiCmK9EgGMmtQDZo0XAbmGFwNLu8YhVk2YZegKgpe601F neLUAId020DrA7BgoJnZYa8rUmC73ZZIAOgMmRSOKXwjKg3yIlPUexUupGwQtid2VHA4UQXxvFQo 9MLo5QsouVJ8oQyjG4K7Lkfy4yBDZKBJasNQiz1E6BK8L/tx8PprzIC03qpKVwRWWqZLZNRKbWM0 GY5iDI9IwKARcXE9B6HnCWho3Iz/ABcIGuB0rUBw2VXL4pbi2q8FPpEgtXYAqDj5N+YUJpWYGSt0 Os58xfm9BB5eu1OXeEClZ6usCRgSLKwS2lSBrL1wFAAosHRYm2wjt8YPJm4FKXcui+epmkABt/C4 3oN2fQv74HxLG4ALZAzIBaxQDjLfH0Q4jTZ7DDX0OJDePJ54CvY9SuqdcZCd40xozqH9JCYS50S2 EKCBvgASM904znDCBhkBJ+qDOtNvYMRtLYBcEF+sDDyLSXoepkRYmAssEYxgLDTAAWVhlpT1rCep BfU1j/cjeBhkqBoe2qFDDccHiQrVSgIKLBEAfTiMwIB/K0XKQeAO7c41yL7byQas1S3Y3GTAdd8r JG5/1QQ2XYDsgOkyrljs8QhG4kuyFSQq5QGwoAp/btJSuhsEIAySUyb4G0Drsv8AiRXJtR9E2EEC AGVFaqUZ3aG0JEJpT3CHu5p9UQaNqfmkUlJwYAihz0TOgAs0FWekJtDFCWxhc/RjrCyIwcXiBFhS 0QBQthHYqxHWpCiuOIoDToh0FCsnVCCtO4GUs7euOjWosFmlBpIU0TwyCsVFnSCEozdP4YXohYxN C9YZKAQ6mC7MtytpeK6VZGHdncGzxcWXcztpUNdaHUVU49AhclW9x6wxcnaUJMyhkXWgkyNVNyNi j7spwXS9PUF3jeCMF1WM2kJ6dIs/Rh/xj24GgpAZndoHMPWkuvAS1FvB07oq7y0Mfd9EQ0L5C31B tQyrmjpD1AnE5lF3saiUXRbEWVsFmsAE32L+Y4OJpWHlRm6/MgwNplEHMZyL4fyMNzbPxJBYACB8 5oF9UHzVxk6S5AFmRfWj+wYJl9u+FTKOUimCucsGWlbWxQCzfVM+cmEOUq4F0XqEshBKu3eVypUz cxnshJxQyBkRwW3khkUpdiQBCLyg+CzmQyctNYcvhKQftSMA3QSnI3GxU18AGDdqCxfqiAPkXb/c Yw1ItIsPNk8ocBdN/wAE3Jw0ERSDGZghvoVAqQRyOAO36vKUCFnU5l134yPbTimhuah2mQ7qkEQq q1qEbHWSi5S1BWSWMOrFmlS+RglLjVhbZPAgJFGMwt4hqMAVbFlGsnId8yaFAK2lwO0Syoi8R8W+ YsArA3743VZpYtonDCOAHukQ3I0ZcUQXUhS+sXdAgBZkyMZNlEM69rGt5b41C1TYUMnuS2q2ybyA UbzAKRAcxLFYV1PuB3lDRdXQ3gxpAXUztzvulwOLZIY2iEcoOVy9PekqpkCxuvmJuobLYQo+ag7o HhOrwl9ZGoBkMcxhYuQqshVgUrYFdauqZIIFhLR1T/MNypSjwmEXQcrAqKKczAWH0TS0MxdL6yBM wuAVa6EoBrQ80DcajB9RuAnHrAfiGHWFcycW4ZgUKiRtcEE06jAWgTS+wgGHLC4BpfnDMAtE4e17 l5KwiFZFBg2XGLVOjAvOXt7xCUTPQwTU7t/0Ze7tmA1vyvJ8sUAqMwAhVQrTELsCYjRCIIGUGsJN t5MPBYFjshFeG+EtA6CIAX/Q6obcA3IMBTd+ElhvjSEgUq2zyobo11wGtR0s5IKG9VvKHAalKSCA Cxl7SlMMWJWcAFcu52POdAL5QiSDUGlySlydaoVVhL2ZXXseXnAXpJQE/wBjHhCbu9gKFK72m/FC gfPF/wBQkusUCxzanas+hhI0OyzjFzc6RVNayoFkrvS5Yv2p2DcxHBXMpgLgsGgFGpL4o2mEllo8 wjzH6uH0UrcIDYExixWVdEQoat770wpwApbDs40AsppcILHJowBasgNKXVk2iED8kkNFi14oCHZv 6IKtvEzLgx0YMAAsRhqKXYh0xcpAqLlJFhotpg1BYxYFtZsZF2ZRHmFoXDEACk1y6ggLgFB1IKwH lp1hwQ5YKywrYhcbSdeC+YYKOWkFNbHiTGVe4EyfNF2mWmBiVciIgVEG/WYBtKhfIpeuaEqiIgHt 1reQkm5BHcaThtkAaXuSVJy5IA5oASw2lC1532TkVAIDUU9TyQFXQ0QUC3XBJIrFNLBAvdNzQ+Gs r7QJeNOIiy15q04CDUBHLqOaNDCuuONqmeqRkgA6aFAROKXJGsBqXnKlBuReWSHUQEMKdao0fIWt IABDRgoEA4DALXzCwYV6rQRVaDEi7RgOWvVA+WiYLmpJ3aOwC2XAjAekYNImj6QOfYND2kbjIGdK goM+t5bw7B+aePbVyaGjOlshB2FgYzxQ6kYaVaogExUpPcoTUM1qA/CNIqrQKUa58rEKUsXxjCu2 UCKAHUsLKPCIxTj1kILuc6U2h3Il0bRYK2cUgsvR0T/RGinhv5JRN5Zqw6s8rIKAsOnJMatCm8NS m2KpicPDPylb8+ICyhgkNCDa2jZQdu7OkA5O4iYQalJpGkXQQKnKx5JhNgbYIKsK4wNbByldaPKQ 3NL6kDd6qUhQUbbI5OpwMiKuxx6+cVt9bJOsBaiwLiUFyii4XrEzLFvi0C0DpdoDWlGiDzmNHOBu AWsqjcDB1RMnHRQQ26y/mkyMMVbUHXCyhm4yeKy5P9CWtdY1SALL7GQOGMEhKAosq3lFFamg3Hgi fdLwpihLENWdxcNAXFqC9VfROYloHiyAlxNDGnBYqkz56xls5aEbt/1USiDQ+8G77AB3ADAOE8mc xMnkggyFbb5gRQpeMEMBOtjQ4NevSYLY1f6Ep2ETDAeSVcXXd2y/mEDKYRu7gOAUbsCYAlWmGwVR GK5DLZGHeXp7JTM1u1FTVQqSCklhgIO9dirIIDFYyvqglFId+TnulC6ViQ4zWn7TmWQWbskGHM3X MblIwkUSSzwDkzUVKrd5kEvKpRBGd11gQb2wxVK64uLIGStCdQ44XS8sXJBMRnEss4MjCKgygCZv KoRUFDZBdL6XjEW1brBRtFzhhNAIWiEQF3hbgV3BoJDlh3IgFIbcd0YDySwRNxlGClqq2S4BRtbC YX83Kj/ZRMQ85IHF9fc+CIiAyMqtqn/FiYWCwo6OUODdlZkDpOdlwFSnVwIHQmtwUWtf1PeVwUky cYuZOkWlTNA6RvmbbAEtRYCas2jfnIbYb2HLBZf24ZjRk9WMhs67/BGIFHDyhiqaigA5dqagwWVx IECA9zTEXS+UGiDdo9UKdROxhzSFrEWgFVwIEaBDzSAUwceXbMEFrczyPBAKobOKhna3RDAKmVcz Nvm7+xB054wsYT6KmZC+UvuI3pGsZOqMGtx0Q7iVatLUr8wu0YkIKw1YYQpR8gNCVNbJAVZHy/5c 2UwB0iklM4Y4RY8C+D3ytqWbQQwWridMkUC7ZSMYBuCO660LIpUrBgADytMq7QW2QJ6LtUKoLUgX CByDBVAHAARVahuwJ3X3ypMEsoOAphtBwgq9ccOSZZ5ThQCpjfH+wlArWmvMCGv+d1grdtoyDqx7 TNLMtVogW6rWQzrMuNDILtj+lgHlkQMaWWxQgEpirije/MTe4qsqgT8IfV0SXtDrH8xl5Bh8BmBh SOK2mVrjdcgVcGQkIjfHnKo/fX1QKbHFgCW4ui9oPQhPvEdB5oT2uSMxgxcr5VZywhgUYIjoSZBT Zcl1KGwOZSmpAgRwCnYNimK5QdRblzLz8g2uEOGJH3CVTLMr8zO4StC4ADP6QqwuCKlgOZAHwBND mjad43W7mMLHA0jkUgdESKcFLbg16ywyalVSVtJQ7C5u/qDqI44dCNCxR/YZShtkOyMaBsuxDomw B/rcTZpFsQN90YohlalqOMbLAF+SUkqBcLhqXOBMWFu4CdW6b0Us8GkS33gMIt+gaA1fWgFPCiEC siwArwdABpqHlOVjQhco8rjcoDUAOgLypBc9j8piPAJkOiJjTS2uQQJDjHiOKL8669oq57spBxG7 QATMiqlOWAB7gH0p7673gDhpCwo1/LDxDzjsUVScuyFFO790JWsPE/oLhDbe527ul2Q40wUrRd7h R29AUA46rUgX9bQfC3xEsQohBcQ3SB6OC5qEFGgeVBIWUd0PbrkQbsVOSV6LtssLYPEfzMSmo41K D7YW/wBEEAuqEwuDisNUuOFhrAThpDMlbwSKgFBTldBcSuSCaYe5QjpOUjglSETYrixxpRYjrO3m gktllfJNgKKQAZSlDgDyyYgAuocpIKFbkB5VCbOXhAIcqWvglAhmukHc5cxGmAeb8QFTwiQktpKC sTibgM0v+P6XNzQcq3hajqflhDrnWYi9qxJshrb/AGEvDHKaXBRw5bzzSzGSgCIQFDRAAoEu8cBq V0SiVSOrjscRFniHgoClhf8AkiDWB3XL4IZYzORRyBd3ziIyquzAtBjeHCEaZUjA2BWK7tkZikEs GyNFAUuPF1e2S2ZVVsVDbGo39vhioSGlQhYVauuCHIXo5g/qPVYjMIO3jyhZpm5WAYFXOxoDV2kS 0bs0YKJS3tiVl0pTG4CQi/DTEIHJcllubGIBXl18wSLF1ICFO9CeR0Rjas1RkhKESAoQsV3H+TTt JByFqy/sEFWeNZRHghikro8KcwKm+aEFcRQcMD3rslQlWwGFqUMZUECAXDK6CdcQYkZcW2KzCpwM 2oQWBXNRQtJqwVMZVZ5hvXypCwq7mUwQp70umdIBJcC+0oVBOuGqpprcDEXXJGCBV0FQtZmZIQv7 hgJHoWobjNitksNHrqIyVqvShrW7w4Cb2ukdoA6QqQ02XJf4YICCzWdAdEg10DYJAK6YEglvUiKm Q7cOQHfsYQF1RBlhA3KRgNEKE3aJgOG8nCM8hEZIc92oahBqoLIodMjsONv6pFCli1YSCIwW4/LJ 5PKBUStR59FnGMUgli7FIiqCL1UolCClwwOritEAFFbMwU2N2SARmF6HM0s05TAMAU9wj7IC1pKg 1buMBv09zwKVakgAR0IBaVjS/wCScgaiRYrAZAQEAFGU5OsZmLQMFmmgkLJDpCtrUnoY0yD2RlLv EYCdUYtAUzFCEtjqYuh7pZIewYmchdlHP8oKXrJg3XFpLS+BkVjMuOUIyoUcFO6rCYAgpEUxV4Rh Slkys0jGEhHLY0t3aNMtZ04j4xxNgW8t0P8AEeiMYQ64HvAddZDt0mEYdFQvF54kGaqp4GbWGY4I GVJ5im0i2Zk24RmVxIqEmwOqKmJO3l/FyhU1Srj5ILtjhGDQm5qMTCPApFN39iIYqbDw1RWQDQFi EPAZBJ+LJZUF9i2OyGbm4L7iJi7qjmygDljYZ4kKauMwKUKi8iVoe/CARA0OWk97L+mK2YRyRii2 WJ2UiV84nPkSMvW2PV6C2hDhQOndLNFNCQHAm2VJd9UnmBtEu8Qos74PWUDUNomlMJpYAHgG12Qn ogrLwQi4l55Gu2zlQh/uLwyniASLy3eRQJM1oGD0hmj1jYgPaIbb0iTQYEdnWFOM0PoSN7oPGKh6 djOMc6ZdSFo+IlDeqpNicSSsK7EgSjvaBVDVVrco5Nc5l/APCyCeVaevsgIBArIoTJrNmChRYHUQ VPPY/c4g8II1zYKEJWCmKtq3UzbR3CIZBcKPPOB3KrJuSbcBAraqI/UuXLGgHR6NDesgy3LILH0r Jd4H3RZDXxEJDADJqeLziFAZjNIW41AEDxgO+IFzW3ZB4C7SSVRwbgQFIP3lUQEEbNAteSMNsTxK IaNOOicsBSQpac7ORd3A7afJSB3xGndEEXpk3x9xKoIj7B4Ilu9omyAui5ShkcS/MiAzsamkuYrz 3FwYKsHyS5FshwgiMT0gwDJgjRsCs72iyqFgGAL3GwwFtqaARXSgsqjnARFGDCZEYHmYwoVZxbQ9 gvB9RNiSQIFW3djBArZKoBgmnRkhXRsfXAlhv50LLSHKClyYBgQXKFGQcghakABLkgwYLSWB2hUI DVR3XKCMN2dYpsWwG4SnnATyRD27mlxhVrIAAbHm/wCojoRZt+hDe6JsHXU5GGw4fYhgs7N/ZL8g JwIbtBQylKmmfiHCsHhAUxk4WL3K2OyKEiX5V0gVxfYkQnIzZCUJVGg9RDbByhg1oKNwADkPUQOC CIFCCCsipoW+HRgmBk1AqLf4ycmPAntggdA2zpAcDNIAIDsuiHxFN8EJUvmICaQakOIuzwKksyl+ SVFGsGtogFhWYrNTog2tMzxiwc0/wARmCBp1ktETtzoEVSWJBkIkKTinMgpdA4QIXdBKApGBsArm 3ghnKouIBAxnaTDqnxmzXWT3TXVsEJYF2QRWG6swJbzxYuhuLUAiKEAbIrLhdmUU0uhgJxPKKeph YhgGm2CmllsuObhI3UFViWZmdzKQqiiocRcQHKSOqxeUEtF78d164ltYONRgt2HBuCFuVZUFtdjY IBOa/wDBKkd58wEC1MYJ6lFujjultqHA4Fkq540EhcqQQl+uCjhmbyQTxbmBQoxqSHcacStRsiwX RCgNhwQsJQBjpwjWGKOWoZOzvbIww10TAsJjhJiCtdBDVqc8ORVAQaSGFiRFGzSUIIEYQOi2ohAM bH3JuGVIu/gZi4x34IVwvMyQFFw4oJALUAhLE9E/dEiLbJDQVzpIaYi6vMLDbzYLQsyBOFHLTlBJ Ft4aCjtZtfBCNG8k7YbKhCEm0ekEQghppBVNqa0jZaZmRWERXkgbsAoOx4pVwGxIBBtp0fAjKVDa 8VeeUCoXJRABKGGMszzaEwLXEwRCAWHciwE9WZVRLjLDMOVwEOxFIgKgXJIHI/lIBRSm2dULz0S0 QmMDSBdo3kS+nfIkDUjyZDNCt2SCaBrIsFy5JCAYGlixKLujrFsZySW4DVCyg3Rsht94CDvdYlKo MFv9JXChhEAv/qsUYB0rkLountxAL13ag5jOLpBEdAe5GAOBvJKBleBCz3bAWBy4EBDHqpIlhVSy RwCDGwwI+1YGtNqa7CbetdYwDOPmEqSoXG0zIrxkJN3JRhdxWJM+60tPSGL2gEXtPEapcAGoKBWg 4IUDwABFDVedJrv236EMyIxbAHiaR/lyza6254o8e8sRkZFqkNPESHMJZ9QmD21wYG7rAGNYIjHz QKkVMoIWFRbtAFeLO8OU+SCR2G7lQKnK5IBfTA4S6KU5yYMgoyQKMOgfuJCwJlFshaps0wMFpldD vEbSCSinWCHPKkba0HenIFy0JkulpuABbp4mFe4OWFh4FMpTpRvAVOj0OEqeVlG1ogYCIIFLJ8X5 09SglA5VgtCxw85EnIdJFWDdSheekgSOQ2g750qgdImh5eyI9FasBPl1GSAMIcZgB0RaQWPzAwro +ivEEoOVbudwwBdVwaHJGFDGq+UMAyl0LkREh36ShZDxh2TitLqwPBcXNZIXwrpMGLxUwAyxPFQg xP8AUHA/p4fTUuAHVSt9GIXEvogQhjsgy6izH5stOxcwo6DGnbEB5SvpA7wluLUyAho2Gq+6AvA2 FwQBShzICDebIxxCM5mCuADd7PuhdbKVoRu4tEgVEignbKiZXg4KlgP81LiQ29USpAfAaAwXpgAY 4wXmgXGpxv8ACFmHlNT2hqkBrXMg1DXF/wCxCjm/KwDzLXlSMxoBlYXd9VJdYbSYUAswFVt6HFfm cNYEhFdZsj5GZbVjwCEuvr0Xpp2kxRrzA+L0EW5d2ogRefdMXms6QN6PZg+8ZpDkLAxVIlHLUjOn VD9AqvVnmBUoHBAyVWAgbAMHalkUcPLEu9xh2gmBRo/wohdbtWJ8ul9knRbJWuFbi1jc7iFpf4S3 UpmiKFwSnCJmwl4EA0oRoPnQhLchdEuxSiTkTIGv1CCIr0y3JCRl0W8c8QJQlkYiwxRssJmIOIBn AwF7gwIAKpb3hQmRu9f9CE1m6n9hLb3wjXSaBRmGq2yBBLhSP/ZNmFlHPFFR+YjBh1mIeaquyKCR L2vABVukhWIrbJNxqcvOKotnJ9yAisWNwpxBhWHZvflPuQlSTmcDKw4/pZlDSJb3zctpaMzDBpBq E1Uzpl5miWH3jWCEEWsdiLf1GQRvMdOyOAzbgCGji2ddkWi0jDDQL3nBXSNbognq9CyDCIUbsXEN gtCw5Z2vFzIA2MQIBV6NSG6prY6wyEB1EOjdwwUU+F8iUSDV/cStsuXAgxQb6gHQxtuDGHAfijCx 4E3waGrhF16oVbECycKIMKBQH/BK2oAxQSqtSrwUCEHNQrhmXTxGMCOcF9HiQFAdcoJjK7ySEXs1 HSX2lVcwpVz6kAWApY6TZ2W1QylVDEyoYqrbAOmWv91ABTGoyRWY7xk5R46JkMcsQEKYGmh2YBYg shXmDElgEvYDALS5qilHQA9XASLWuVaRjOEX/lURl8DcFeGOXxEEKjIf4GKhLcYHSCtRgisIjg0f siEsgpAd1HVhxlU0YlCFLvpXIzwukgUDxXgQaqAwCG/hj/Rc3KODiIolcwYcq6I0EvdJHe/DTQi9 oRharscSAV+TLsjzAcuCl17uKVa3TBbuKlAFSBqbQG2iGXm9UVwWuYbZJkkhqZHtgNyn+7cRYddn qgADZLAxbCKwBwJGsbRI3VQwQtbEDYFYeEEDr1RJQeCU4LHRkYFzNTDCqu25rXGt25IC35nLMEWH aLit6dX0sGA+ZH5NXEiZkIc4RbNJUbVJkQXIb2slRjidoCbKxKQJzU5+8EemGhZLhLArwiCNpIXk PWFzMLrMlsHOpoJE8gjJh6k4XDHlQvzeoWki25V8AQdh75kBKU1TtFgA2KgMyEVyI4msuqFVYLy2 KpsoYa3Jl/xjjodFQzjDCQTRVliETLRVgsC55qGChvHdIVBDzfaG1gYQKoMN5yFNXd06h8ZB7AL2 tFjpjm4prLKmxeIlBqDUihgQomFXaAUbIDyp/Jol7nRGEdFpw3QV1A8synu0YOSCCD8iYtRnQZ3w RvuxHV0lYZniloQGJofy44jXRTweZMgYYwG3YFPUIyY0mgMhzWSCuxjF3QEM6KBtSHZstFw1WzdF t9cwJKrsL9wIWAhouCY17sYBuopICTwoEQke2YdUwxjFcykuJMuR9BSXYgJ5jbULBYHgbZXSulBA toUo4bj5zyZETEU6ngCCOhJaMBqBSxOSW5A2iQBHI3qI0ziykAvs1DKg0h7B6BjFQZAfxuXeYJGg fipZtVyL941By35oiiG9jW20QPXxXU3FqlENjzlvg7MDlGa9/wAkpUwMPqJVjA8kxBZkU9Iwp5kR VH1wtSC0GSGxmUwwKoF0oxK4M1kVCgXqSrNHiCMZguUCchGSxAQDzY4ZgosMc1i8VUElgoXizGUa HBAAN/FcLjAIwqWAy8EIKTzu6xUhsKYoBLhWkE0I1/6ILhdYoTDFxohWoGByjrjRQF+7W/dDaRsQ 1Y3ipW2rBhUzi7i6QETHaL4++IYk6VgOMDFEhGjBl0+ScyGs4EKJMInI9cxU5EQQygo2kYhWm/7Z h9cMInOJY/4CFB/EXIlscL8AuNFEg4FV0UeUFtqJx5EDFgHOKVI35Qgi+F0ct9W3vKNavFIASUMK kJVRU0uJtVJGoAujGDUuXsRenS1dtzEbbMsbcr/0YgU+z5S8C9KH4AgAsKpyQWYT09QQHMuzcyiY inc4eEzKyoLBB98SALXWDBBA05eGQIs7pig2B0vuBiOytxaDheOgHkQNs6N+4JSEDrxMtmy7S0ha MPjKvF4KTlziBvrFJeIwgJoIXGBRCfEqAt3ZBrHKpYjq9ZDzJW6RIWKFLGLlFhIcgO/TKLL7y1Bg ygxFR25s1eO7PzDcKm2iahstfBEpc5uBoQ5kKmtFzBWCUT5LKLU4Uhkh2s3CoRqixh3cg4LVku0k dl7qk0AnlqLTa90V+Aje35tWA7FlUgyLRV8ZiIjCilF7BFC1CIKIFB5mUaAywxst2+kScnYMEyBr cRaVxlFyTisCFkyNJG9p25jRSjoYG6KA5kAXshzXimAFzeEL4pd6RnDmSyO9uNBhZSBy9EsB0lPM ilXeiSgrKmsEPZFY6UGoXr+qSsBDYDq3LgUnH+LiVAzFPBFqotvPEeQs4QAuHF4/BzLlX3JATdEK UwCt3oIDEC8BECVQLbgNkh5OCjmuVwoKksSCORbPLBLDzGTqXBM36zUZ1i4EYgwW8GGgSPKNohq0 kYk7SNdIDFi5Z0boDSAhu1iAKKpg+33jRyIz1coYUDRm2STgwSsGLqEBBbeZNwiMHeU43nJQ09Ti bqBkf1cK2p5j75czZkGUWCilgzkoRKpHpi0A1BiRr0Ro2mig2ayAwiixGtW0wC53u3IrDjpch5Bz WUFVSl3AXQMAwRC5dKQZPLd9XeCYB0MAwbqwWCKxSRauSwbRwVFVApLZ0YxK4YMlXqqJQbAJghRg WMCGq+C52WRsN0rrPqmRgTRuNj0tjLTRJMsmV5Y6XXXmRmv8xKRSzDjcC5S9IfySygk5aCJiKiQB yYwNOyobIvGlDcEti3zEsVS+XdF7VkEBZnQJYDiTnejsRTUGFHHCCgAaLaIvSBF8oA6qyEBS4vgy IzPjOUBFtwkBURy3ZWrOcMXzm7loHWptKiygyA4iviLiTwOFq5y5YmsIVANGJkRWEDmbi5+7fQJG sq3G489M0RN8IFcKYsiADkgdoE70lWTWOOhSyCvEK1Ri0G7WWRsQt0GnnhF2DCnjS8GSFuQaTiIw gNFQKAxxHZH9lmmKti5AhZgHQ7QFhtXcmIlKyDI8qrSxcAK0IbUgq3rRFIyZ94y8sF9ilCAiYXmL aEFoRuE8tpnQFvNrFkO+sr0Ao0iBIxIOCDvsm+0aoYhBWKbaIDTHL5ADyCWOyl5PEmeNMRbu4Iq9 05VYQvFB1vgQADskQ7GAySW2oLNrBN8eoQigDxANYcDulc0KlvsQmCRzgstLoyDsXScJegnNsCRi 1lIEGJEwI580pxoeYNh6FHgMWiwuAckImXmYKijA7RLFAZmPthcS4XtBocjeLV41DG0WcJBCRaOG QRjUABpC8M2RZEpgV+Y4vY59obEWxuFwraSgHovJhb2plX+GbUi8sE4LM4wwMqLQwLU2tKBWUThX ECDS21rCUO8oqBfWukRkUWVbiVbN8vVF0d5mCerXfyQ5hOF1RdytbRgC65oiCO2w97vDCcjSiCKU mq4As7tuBWIJTgixpEgobGRC4OtBYrdR7CNygyEGtmUdIFJfncQUyUIHrwIUVAXdzpxdOBQpE0Id JCcqkXJgQyjkEt7M9YgDB5DFsUJODSJZ5EAClyrtDLQ4xkKSQckMmDYKDDFNOnBUCXwYCHPIQDiP bwLmvKfqQildDmZJuXAep0HnxG3G3qPPEeqT/wBBmexrMhFEM7TtCA6dV1EJsSmOCepHUCMD1S9Y JKHBsA2EdGDfUMf3LOivIwYULsEg0LLnsItA2x2gjYYXk9hLkOBMIHG1CEhQDa4q3dXIeZRWpTpA ibG1YNHlXaGfZyYKRFaF5kFHEmDjIONw2BJsgAQ7oJdOg4vKoKNFqnAgFRyXogkL1wkYhTlhtMwm VFhULnkpFqcHb3I7qUdmFU1u0hUQJAhBQzUp8pmMMlGj7iNIapUJUF8FyTEvno9d8ylRKMjgAVOg YKkDSKOAGxSbYGpUkWlxIhrBwZQt/mNAHFwzDWaJXdgwJFJalj1YlKrNcVcCcE0iigSdVHrEYKYK XdEL0Fj0Q1o1oszKbVFgEGArv7rDFQSpgiLoEiBGJcMGj1cpxFK0sQwAgoBQ9om6rwt8gEOM6U8O IXKqks1puq/dCUJWCUAKgaMuqMrs3wQNR9QvyCPZoSzahG6BUgDNQ8IG1n8YW2gsjIsyZzAirQFM Q1hSwDkYqwBhAJe8AZQdrfMWpcFNokLYWseWl1fTWpbg7oyV4qN1jLA3UxRdmO5DKpsKerMrbzpF LrEIdg/xLmD6A55BlAyZE6nXiVQrVYfMTMcB09Sm0g1MsN9RYpix3OszrRtHCHImLjtH2qJQIvLF TFHqF5Bu8P8ASOKFMaI3BigiHTIQnVfxmNHhFv8AMywzbd0w5TS5molDxSKYm6XJB2fxIOr3WVXY FyxQdomK5A6EzG69XQC0mSCXVbYyCrTbm4BHA15HcUaoe0ANW4JYQ17CBCBlcQsNPEhymOHVAGzd 4hDG6EgpfKS1TePBBCfYpRAHwn/RDXhMowa2GxYSkbO0oQsR4mM1K0XKDhPX0RWeOlAQODl5iUFJ dRQwWj5m6ZccH2ige6yNMSRFyBNFS7BKMtUdu4UYquZDRWfSVvihX5so/wBdYUPsZ0XQkMFbHJdJ sNomBz+M+fQ5YV2DyPXJcwlH9xSm7+T3nuUsPxbBQxV0i+7gQWWLf+uILMCH8XCxbQJQ2EAo/OI0 xDAC/bKgGC4NqHLeRWBI281RO0rp1lFkS1bBZE6I4AhKbscKfBJhKwPFUbxOZg9usQCijYg4BsIx LEvcEGlTNWY2WtRgG5VyCstbUDPBeddL0n7tRQ8z6LPmsJMYj55AorJBZt3mUA2pp0wgCeDBS2F5 CMJWEwFqUMmTfVuzAc7tSAxj9xF42+KBBTAempt1id0BE+mC/EeCcQMSmQSAAF3Nm02GDL/FLgZo 43jCOFFHXql4Fm2U5BasoAWmidEbrZNsbFs5CDWATIsVhde+Bs5R9VDcAYZBpYTc3ApNL24EtFuM RZr2vEQWoXysKE02uM2S6EAqmOSNIbYB9kqu4FCmTXIQ8QWt/AETAH8GAQawYzB1vllEgktkwQTT LXQSSxLj5PtFpa21FU3vnYnuns33QLvvjopSVqVA3s0o7RFVZYZK9kdMJNCjjIWerByjOzThIxgm 3UljuIwLFdwBYrV9WiADAfcJQBGcDBlsWYK9ULmQgVufOUd4Il00h4gbWCDTdU2OkMBDCIe9TmMc 5BzWIcihGN5h3GIsi66Mm2mqqBayCWeAGS0SnRL+A24kIU7wsCFSHvyIqzzukBfBF3aRlIri/omF yCJO2YePNVBk/aZwgpcrHEqThgK2eONMiB1Yj00Ld25S60ihxQsj0cG/SOk8kTQIQ2VU8UJBygSI AIhcEQebBYKutNQWQFUjFXveAHr3pqMwCuNQF4vAWHf4olYbpxKzFEDCInqCExrY2EZUJL5sa7oQ 7F5OkRmjTdTzlFjRrPJAMxVMbULJIiXpDPXaAwMdnTmQ8fAwXBzN9k9EQMDrISzdkQI8JRpqh7sm RYuLGOT+4Qtu+vCjlOzD4C404IYIWzw6u1B+8SoTtoagOlbg9EVAr1MLCrTbEII6BfVjMDQcshgU l6pgKMOCxglH6yGMb7MtmN+2Bs78t4XpNEEXADcVKywDIFBZ5owZU2W6Ib0i1ioKobrZELEAygaH Mu2NDtOYEZE04VuzjTrcoIu2Mmoskt9dLKWbyjiYxWZWSTVuIgG24EtBT1IWgalS2oEtfRKXoWLr 7ykFZpqLqkG3EQqOJa/UTIGPC4X9kJDQCkSkFtH14ICSnROUKPCCJQtYBBWRUoeEQjQsaUioSWQI CgSsAjNhvwi3sK2i1DqZuGfo8oNBhwvmawIJSsoGKGMLYsilTwOBYojDg+EzuuzTzTc7RV/5csvI PMCilFU/gwFwlSh5XDc0hp0XB9sGzBX2jmFByLXMVWFEbbK+JzQABq9Ip8gMF6BwWJgouIkRB6/F A+ZTI4UjzaihJgj+KNyjXPBhNlflCsIG7gCndWvkeJF10joqiIB1g3U2muIBMCUQxEiALeU6pQCz dkigs6oAK+ML/rENU7Nl7lwHzcWQi5VoHVDkC4CLu8t1kmjpze01ByBtYnXZAZkUhR5ovB+1k1lv HrAAcHYIcA3U80bNkaEOgOyuHULzjUIKw5vdKA3eyDDemDKX5KRhrO1vqixDQThM3twEgdOq1SAg B5dQcpugxEaQszEWkUos2w3IBARQIl6N+ES0BHxkGcC22ZxijU3EepFa3BgpdYVaQzpeQLFqwlW0 VkJAootOsOGoq0vlE96pLCV1jYA90ZWBOR+PQEYBuuYHkTxNEBhNpCBkFS8kAzYlj+hBzQrcA0i+ jUDUwZF4NRXIKSrAYcQD4nAyQp5wGJjQHjsTdkojcl53VEPOu2q8lAQtaHSIEtUtnBy7oEGvXEK5 yNimUZNmQAwlgxB0SrsYaFhlkYOXBagQgSjHBC2xhngtokq0eKMdfidlK4MNqckWgPyfAsRaG3KN ssugvolfgiH4QItgIiR4BDL4xhUip0Icskd9VBMgOGwYB5sHmYptfEmZK2ROxYgg6mBop6zKI0MR guUCCl9QISt8vMgstQlOYN5k2qSiynDkQG2d1IC5QJvvK3KwWfEYuF6+/cneCNxNir2YMCc4f7XE YK3hIA8G2m05UdAbQCGtRIVLYB3eSZAwzXgqHa23AkugdYGmUE1EmBBAqvD0eUEOGCocxVbBVjN2 AciN1KP0w92oD/5R4MhHMEcyV+yF3EuyUVHaBLIIj83xmjvayOA2LGDbCLYYcM9NWWKZs6EI9hkw GcLiXo5RrGyukdYr5hmoCHVdWQbIePPqiqrpUky/EpzMAS78xxhdEwS2Doj1HAhv1VaAZGQwMAm6 OXuJgIBp/rEONB/U5hEH3OSouvFQvyX134JesXRgqjWAX3jJTTRgdB7qGBR3uqAJdEll/wBEW2Cp hI3q1BVsWbZWbgFE4GPeOBVR2qLZmFvWIqflLegLUHFGn4lixsZOn/YDXJy2ipOXLdBAC3WBxvuB IOMSVYyHdST3eJlh5ZxQKbkrmMWAVeuFcBYHui3MpFkJQLa+jBrErhkCwHjnS6+soL4QJYZXQUCM xstuuAueQWZOXmmlTEn8TKFKbVuRVFQ3gi20sYagWaAx69QpWU7Ec+NW6fumRFfbcrCqtzBUYHph LZYiDMINSABwtkoSUN1n+mWqqE6pCi1hxitTZibro7kxjdnHL0VbBqjX4qHRCqAYigXjdcKCgizY qInCtgwELKOElEABsMFGpl33uj5AcmYKrXqkisKUGxAxOw2IwJYOummIOTNhbPAsDaPGUUOaLVZZ kHAK5RA0G/c4Vow01tBNsFssmlZpEM5a9hzcNJsByh4sihIKOSxxcLinLyMGAVDOoBdjygcabib0 qRM6gqgt0MVKqJS3lUSlBbnELRbT4COwvZgZxi4uLVuG9g0AS7IBK0V0IYLI4Dt+kRCBzTM4GW4U UWqM4Nyidk8BHY/dYeGIxRGqEnGBQDFSkwrU1fHB2gajh1lADBZCyWOuSQKRGQkAK5vlgkQVTIjX Qyr1oDYt18JrVY9aicZTEFVRaBcHwlhUrpKkjqQEFBtbTQQEhxMHhbdvzEaIOnB1VWauDQFG6kGW KGAkohYJVUAzfalKv+8oWxcXigWG1m1kVDDgYbXkkioE3twZrDdRAuSEfagJemgaQ4NHBIauyLmz RRdICCJHNIzmaMwZRHTQgYQWpnK4lQgCpnkfJASs8JAJVarlBy7kArFZZlIoXLB3RLWwS06jHoin q5MyANzKCyT9U20K6Q8wQLJcdFOXrErOlZfanS8kY31iIXCWCkXJaFZNkHOo6IJupNAS2rpkgL5m yADNLDButOVgUFejpLOoKYihCO7F5rLbG4xb48KdVEH+iZE6S3MLgA7mfKODe801Bvk/YlMFg0eS Bi9WGQKVuIS9eAe5R8isNwCWDhgK3VM2m6ycgnMlNvA1Et3LNGsoWMoskBJfGiDlSyJIFiSltqHm O6AIOLcIN9oNsZm0NmL2tMzNzm3AXTRevsvOIZXiJMpjuRdeTEQhasTHdRK4i1H0Rxi6rHaARqcL 39Qh640zHJjRtQOAZLPsBGIqUZ/Bpk9WQF05C2V7wgkIWMPpIWLgo2iEUdZCAM3cSBdys9KW4wJc DOLSMCxzUgGaJqkAtytKgGUuRSFiUI2VCGxF6DwhGp26F0AwrDPdDQgZZaHL90zMlZ2eBiSAfcZl W25TmbW7tVBZYaeCC6rRwfml1KxhGALULp92NOmsIFlYlTeStEC6kEgGnAwWgcSyWqssOJBWCaQY UC7kMkLqC8L6JeRaDzEaCLR8RAsJ1SzmIseMCqLdCGANunA1UHuREqAuGDNzbNwKOXNkA05BglkL b1YYVuax5kUiy+dA3rkqEZsh3mI5pHsNw8q7D/qi890SIllRzYvEZtQLYG2UPsEfOw6cE7L2cFgA BZrn0ETYhaBBezUyzFJiOfBMZyQOYUoFeEm6u9QoSsbwHjCGU8WThBoVMQa5VE5R6wCkQKmw1jeM kbSYgn4CnWg3UWRARJLafuRCmRmDgrPFptngA7Rw0UUbjFGt+6iLmsgwM0tEfxITW8UOuZCScvKC pa5y/gIADMf0qGsVeudkHSx7btAq2WTziqAw3axWUE6CUEPdjC2DDh7yswDiun2RckRadCGwVDCY ZchXQSzW1bgqKbMnV+Ja9Wh8qhRkbwQG4bTYWKi1t8oYKYHDB7J5X4I0AjYwXOrLTfwEGUFHAwEo LOoVwjHAC2lfNTC9ZbEVxkuuBxG+vqaiBeA/dHs1tbAEGlHdDtqpQwFI8YYAYLTQO0S+angwo4VD kiDQTOElQHEiL6ULBwdUH4EHDULQ6wypHHQQGrli0qqreCPCEYwKQBAuZ7iDoccL+RBsYHFIcE1a h+4sNGw4ahnNvH2QBbWgQUoWacQKkga36XWeCTXJ7kp1aVBIEXdOhkljCOgqRgIoTIYHMC+WRR2q TDSnJzJ1yNmsCV0BskRew5gQAcAkAsoB4twADKwWHNq25mwQaLwIwF2thcCxmQF7C6lMrKUJymI1 GW8wqhFGGpRRaPTAANwJqS7UZRa2CzQxXeWEPBN4ISBCGU0XPDfEyUk28rnXyjFtbgZo1AS+NwEr bMf3IWBZtQs1Gm0gId1nLBAMDkFgpsBdYaUWwN/km0hVPyEYKsb9gjjBC2klXYLrSWwEcAiz4LmB LVAiOdsmyuEMWdh3QVwBOMFFgBAcHSDA5aO0CsYtIQy3KesGNa80UCS+LdCmmVTP5Q6ilyx2DtAN EGIWwXtInAqqw3lCsGHl9NiHO0ZMIqyiHBdZ25CWztqb+P3QVHDPgJalDGQABse8traKYoEXFpC9 lN1JrUdeZHihzgA6ujDGTBGAE3HMuTSwSLHQ6Y0lgx2WZpwUti5zLL5luWEVUxzCKWJ2etyhHtpP m2pYihWw0/MrFXIzCEgpK0TJFSmUDE4JcKnBgLiSKMi+IYQgzzsvSdiFahW+iAp0rYMsho1FS96P FvrLfbygLN0rAwmHDiHCjIL3czZDCh3/AOeUbV5AQiUpgYGwBfhAQgMYgn+DUejxh0A0dLC0IVSi FqU2s5hRr2R4OYEihfBcB4RmAToaCRSrYRAQqnp+KES1+p+QjfKonlOHNXUCN6YItjbs5JTIOxhq 0ldMkDK9FN6aW2uEeQByyRBQgmGhhrPrimVI9qnWSmWpxmyIPRhygZihACtpaHKLfgdf1J3iZEgs Lal3IS3E1PE+XZLi71UMbGTnHiTHVmWXmW5RDyDRi+1KReRqRnRBh8I3dSFwYOiHLKybxAYx1xmw owxWYe/C8o0TkvGSg7JBUjjOEIFVAckB+SJK3bh4MWyYDTqXxrwVKt7G/AyZ9LY5ELC23WpHkvUB sL2ZGoFXYWlykCZwkUMBRVG0p7a1K25Q5ms2SDDRsJ4h6rNiGcKp+CY+UqvxiAJFIaaGGW2hFIKY DaDrohNmuahwhXPRLnjZiMGSzeohE+pbBLWzLE9bwuKAVgyVYBuCiYoydfSNat1xW1vU4APW2sGB qcOpjOjXNPMF4QV+yJQF0ZAHbtJWgriIGxFpgLPuuFZJsECiasT5xkBI55AMA3jAAjpC3A6heuCF 3AyUotXQZVwtVvwQ3Kui2RMmLVL0hwChRga7IxTDAxqbiCEgdXInL8OCLtjZau02vgXEegC8ih7t hinIicinTch3tVUS1j5LkEKF5RA5Ks3F4EgsGkMFwMY5iGcmloe6BY6Yp6pYgNz1ijZMYFC7iAkV UdiWK2/bCm9n7hL0LOjUXgWhl7IdKUbSpkb424uhd2tgAoQvw20t0wW1qtXkRkZhSYPBgNDkjA/T EGclxCcpmDsyozSBlBNm0EgkmWmAI3rbwgbwRw9UUTXk/wAagVmhkPg3tzoJAElVUDsgWngP0Gwr UAgxW9wR+iYlgvvQ2H8wTAJChdR6FwFyw5iOTQIF+VAyjfM+JpCGiWmBlbFOlt1gZoZ0RY3hrCC6 Fo/9JXDdURBwkUrN+Ja4zhIWVFXN4A5rmxD+kJUVMV+DQ4SxxV/oiUaFywBSLWUDeFqtfwm2cING AMh6DBqDHdAY2xVmDAAXG7UegNemDoAOl6SxBoZqE3rer+DKDKFuQPW2m0lQaBxzIseA4yX23kYU oL6hWhsptzOMuWYkGZk0JI1bpZsQlhd/NQSQZRAMxc+qZjDZYgwFCMF/lzY5eQ5mMI80fwgGxZzg u79YogUB4YlpGh1gNgbDgQrAdyMyhrD8xTLJtwGJKo8nRE8pTGAGYCgJvkIUwhw4IAjGAnIgZVtU zJALKoLAiwTAvaGEgFgLQEAFpAdj0ReGKY7G1hC0imRhkUO2SxY+C4MXeCEACbphjSjJZMZEA2jW ZcVuCBwCSGccSzM0N391SiHAFgKTlnBRio5EEPEd9oyS4lEf3zEpAhZQd5PykoQG0yO8HKWYmZlI HXE0vMtOObmxzbvElwv2TdMY7EQKPbzGC/NhuQMMg5byQMeMiSPBYsBBxXFxv2kVDQA3IPf/AIaQ r92yrIpYx2wG2t5xIPAVmRmVwtkYDYFdKcWGTdv5biYnojBNb/oOR52lnFCPUpV4Lq30JIOBVguF exlJmst20IyW8OqxWVxm6AFEICU+UTMFcFZU4Zu6PnUou2JBcBWaC1dyrDZLfrgSXPruKYGsjKWY 5fdErAxYLgvlFpsQYIBZcz90UP8AlfItbpiIsCDPIuSWYXpHChlSoS0BXEMhtsh7i9u8IgBgYW3U KkIndoQ8NRGyXNwRoCsjQhY+tBrMNrQNq+iH2ONSGKd4mo7kJ6Df8naYnVuBgFmC8lANgqHFKDS5 MpWs+qWyFdJ2FrzC5BfbgC3Sk6CUTRESu/iqMas7Fivde5akPOI2SAJk2Yu0C5GDICy7xaytDSWG SwkVFJbqpjAafSgZhzpSA4VRp5I+s5U2gVAXuI5BM4QCwpcI4gUFMRgGARJdgnBgXxGsWANUALB6 kD527dUTMVU4mahrtHvOZ08ioXDRy+ULtQypAEug6KbDOqrUUhj3XRAaF3VqSgQsMQ4A9sD5tMUd qSvNF9KjtmhkG1aQFevaINGJzwLb2DTMDUPUTfxxBDJaMgiuqkIjBKkAoVocpFGQXU4ENdmnUmEC NrgUKPaGqzO6QzEUy3pCYAfA0tYuO5ExyNpAVIb/ACdYIQyrfqi0DqIgJkA4CK32tmxALcA4LAWw MzD3V3QsiFrGEm7u9BAU6pR+iUmSWeqXzeTaNYkdkhWsr5hQzroMCkVceFOTBpdXWFyNG8qWPeVI OT4wwFlgcml/oyzBPwDTYKFeNu6F3QN75jigrqhEgqLzo8ZZHfswHkueiG5CgOdWUsPcmIiG8Dbc HknEKmuSQ9fYR5kFTA2mZ6iMJLySWjS2quD2QpgBVINmHKg6nfPAgwAqtYPaIPS4u2hY3gb7g0D5 GpYoBf8AO8BoxAcDl3TKa4eOhUgu2XJyg1QksDd1iNcNrgJiCan+0VTYvQqKbgsf5ATKeeLgRd80 mxCm5Nl/5QqoDnAuba4xcgReO6RAAcEglGNVg1gERYYa3+lxTQJCbj3RumXPnDqAtNBUmsk3BSpy 8OnSIm2g1AWAuZcKJRfMYQLHCVBaIO5liZOzCXqoWnT6EAYHZ+YmMIF9kK5KGkygXaqxRxGOPUPW DJFxtqwkGHLVIPqnQAwDLCpVYDfOSsY8T6YOnnxJBk2DIO4h0SVDKkz4RWRgxT8AlSyI1BwVD8VB M/Ahwlt7cSGbV2y7IN7MCMauUCNKzdYJeUmG3BiRRsQ0FL0QB0OZII0HSL4FG7iZl5C4TsbbFYQM bZQgY2c8gjycAyiGW2LYLIKm/sgfsZCwkDpkw0hfEuptAgykNQYeSgWzcBixTqspMFcSKUpyxcmq LdWYAq6NnACbOCAYAFqiFztG5eSC72qnjpsU1QgrmDhILy00dPWUIkcUBZq30YbShV9c6JVJ12aB kbZK7h+EvkPBXF1gGgP5FwawnDWkUGrAKC5IMu6G+QhwGSZgWA1GF0M2sMLeQekHWdw74zVoxGIi rphgQAXhwLJHdKCpbLYAmwOLlhNWUOOHR4y6DRdbIlql2IN3eKuJnVyrcNYOsFwiMawcBTZYhbWx UjgW2sARRI+iQaEFQq5sKwEProkrYL3yiOmDeY3Ss+xjPYG6FglWRYKHU4zaayLwrlCujgYKiRWC YBANQY4QeDoiIzpdQSiQ5yAChWth11kBDOC4CN1ZVbwyQnYXqwegr9UaizWYjsLdsrQU4pL/AKSo EosYJcmxsQ4Z/ahYU2NADNOcQRVBOWYALVvoikrXwYVvBQYoLqGF8xV45clkQwF2hqVJoYAvoGxf IgCzvJIx1wfJQZHUbBWhxZRIBZQ5t6AYOUHFLLZxeKFK1Zb0Wwmh+Wl7FSAUmRg0OuZX7VaC+hrD ACQhI9H0HBtSeTYG27PC7Qc+OpBGLdSCkzTIKQYecWWaV2Q2yy1Ie0o2kLmnG6JCVlSbVCNTWLdm YGmskADAu+lFUVvjDYRfbANsWw+MS0InQcB82pvI7p8OUBANbhfAxLC1rT6iUwWeeSxMSnRLbnEU JRbNd/uisswTNZCLcSPLKcDTAI0F6VFsS2OiOCcBrjcL03GjgRchEF4kmMo2FZqsW2CXyk1dBZVK hQMrQ6wv9wvDEN7IbH07pHKGM9ZckK5RN5IgzDGWqeJAPvfNKDeYttbMxJkEUXTcALkOBAoVYcrY DKFyeiL2d8aoTREQWqqOEwHlk1tFgJY9DAUmcS/hCku7yoKUstCMgdYeL09CuFFSa4EBLh0hlZQB eIKCWrm6fdFRaOzeIWoMrA9KrzgIgv4ZzLnLVaZ7mqoIaXIHwUvcX7Iwy3MsEV28kyQxHXVxYGtA IFitLKKBbeWoNLkR/wAXAtgrowiLBbrhBfC8kSqHURQgHEubBeWiCTosIFil9IaNXeGFAaLJ5hM2 u/UTsdXyRBgO1YB22FC0TeskECKGOEsDuqZAJlldBL6hYeIzunFPIgxSuVyQsivlxAsKD9HEeB0Z PERbImOnBCojVZXcS0kMDC/Jdss2hQMAQbTBC2q4u4FFltEmy0V3eFJLIEhvRlC3KLNxccRTUikW sp0rFQYUy25k8UjsSFWw0jJAsQekguLlokBzpKsQDspGwAFDG+QddBKT+MrVd2ZOYXIXMNwjQjyI jKrtt2vDzuSAOHLdgEVM9HCgcBNqAXbrcvJshbIXa8MzfC6R5kysTbAPyV6MX8gF4ELsEcppCSsM EjBNM51gGeG9oAgWrxnT7pcX4hFjZFqZQ3WAQWFUgavXJkKS8kVEbPNAunpAoVc5kcWiqZBVRYWA hAWqqEB1UtuAGq3i6/SVohKfTpMQYawtEtdHBLQCsQgFe6la6BTWoqRggAKqkMIzusVgMUsLmQvH TdWdYS2dqIY06bkMpayVAs5mRdIcpFDTDbBVCluAdbscIOgRfUKrWCUzAfGvggpaMhMoKgBYILLc fvobFnZCPOFwX+XHuW5SKAdZwXuFh+YhM9FPnLpguUNodNud+iOPOnadu3VodoTUQBaIaINF0DZf kRuFAlCg9EDqozNbciB7L0hoLTrcy8FtSC4gpVSwRSoLFuKtzUEkuMFBgo7ZiAWGi25AYEEB5PlA TRLjwQS2FiPAtZTb8nqjhOWki0hOl4WkCVc7IQHIcLgCLLScVmOFb+C5hQTVcsil24IlheW2MNqD 3lrEcqEIG4s5PkiKk0GPsBK0ITRIGgkbgDiBEgZaVWfaCvLDG4YN4RYArINMyNSrNdRrASsA2YUE koG9XPRlC2jajuxvK4wDDBuTVqXSdAQ1il4EFSXDx5gFVBtZUlg0sBCsEbIh5fSZJY0ighrjine8 RisOB5lkdHnlyVitoDMMe3hPEJKRTrHGaWlu8iRQXY3h9pWk2CQD+5i6QwQXaw7OnmBZsLki4tG1 hmvZwwsHQLc6Lhzu0YUXGsD3Nx1uhMDFGQYmGIrkhwo7A4RhBwCwiyXodMpjV0d4Oo7pwDcKLwyJ zp49ZRxCh7ilNzeXadW1xBaY+chxukuDmoBZnnK3kfo6Dtgg/wBCLxwwaw0N8yVSPcwPyQ0e0EIL 7bMeKgZcCBXcwZIE2RkjS+NurCl65lBirz5YnFiAgrdbWKpTQd56mpvUBIPWQUXB4SEG3SSC7dDh aU+tY7ZG/TBUi/UisRloICtiWktokuCYEywow2N8oN3bKHWhFCFB7aFWYg6Fb4iG+MwWLEoVBsmC s3syNJDm3JdinfcL0UBprCapANiwx+CZUotcCAWVc5/FwMgHAIsakKhp3LEMSwqFitNl5IEBBT7N goFe5XSGHIAcBD3QFVqwxQ8Y0z0JRkMnn9CCrIR57CoCytdxIBkQoAcqH+hAAUwTBE1O26F2FGA+ cho3g2CFRQulgwFiu1bzhPCcBAA4NWb+8CanSFtI8YhUVlrgTumUBe9JcCKopN7SWZd5JvieFiIb dfC6IaTgTVgiFdDAHmbeYRukHBBdIWTrp7Hbwhc7U5ZCqb+XJFRDtIzdjoh0OVjog2ht7nSwJyZE LmbBpeUSPVVsk42FyYmpjYNoWjYWb2gSxevyPcl4BVSvUlUrcgSBYtvkI/4IqUqrewjhBaW6IqrX uQN0DKGyMlANIGaDyWDZFtJIyy4b0IsBvbCAFpXAhc0cvzAMC9CNoXcPCjvhdQxvFCVlh2fxibA5 DhPhxcUU1tI/yxKkTEVsQDIb9kG9UNCaqmoalAhCUZNtncAgwZWCIG23ECpO0CSXMAulQVZrwO8L IETS2xMVh2SFiKlwMUp5GCMQLLvcRCjkZb4oDA7RUbJeF33SxjrG42rnF0l5IuDwrKBaFbRp8Iln mwZzMnsE8xSwOmVY1LRue4RbPbpHUF5YGhA6W3igmor6uTQI0ZlL5yJKy1JqsNggbrP9Eqc/vSWu DF1tEMKGGjscchLwa/dZmDhGi0AJUO7ol2dkgzWVqf8AROjFnBxlmiAHiP6hcAWWhjCUCBWAtJms pTiQL4iCjzuWHaAQgihUtU34QhpAJLJbRHScpYD1JalYCwViJuFp7/pUpXNMQzLtKDFEOYOFggGz X/C7UZIsyIhQobO/7pRABoQCqLskWF0SjBx6qmi5QgMwOQkFFoaIwBUreXKNDbdBIdb9OhVhic0W tfUuKetM7ojIrZcMYo72YiliXIYsBG23HNEpM0RbdHlUKDcYDA5rIWUsXdByaQDQ3SkLGxXkGCSN rOnCZKhSjuTIcrFsQoMdTplO+Q46dZZKFsoNuChmFi0ZS0DgZrcBL9YTDAVDTo6xxCF0IEDSZSFY q39IXMrxPJRzAhd63+4lQqNaQuEpv0wJRiIGRQ6xVDQcSChWMEiAWTHYULPx1+6JSoUoJBvCuCUq JdkhDqlFcAM9G0Vje6cPqlU2LBgMya4tGDmi260tsuFSilXKzNmIBtKF3cCSIRmAsSt2QCMJjqSk C70gKameTKBCjRjRxXDcjKevcK4OAvWxMALyGuvGrUExbNlSOYRHBGJLMgaRBqDcXRcTyF0XB0Qw c12WwQmG3cAwlNYrGPCMLCLWKnSJ2pl4V0KYQJGbiIQbfCnqiQJfMijYrIQoVJpogy1cHIucGOIo xJHQIxYcPfKR0q2mQKALIRbbY0mqtiMhQC6hHjTNhN6Ncrgi6DiE3uO0IB88atgMFN+oS/tBOR0g f4B9QjsZuUXPK68SkOYsgFCJbMJDd1IgAlcELlyAiZSktYwnU6aBeaasaV0FKWcoIoAtiq4IRwZW ZDTyQIR2lAI0eqDCZbf8KgQzOSJvqQvAByvIwdoO1SRiJg/tIMdgM54plmISIqD0QXuhoLfsgArE hSJZVW8Xegir3EMLMYdoJaC68yvYZzECsM+6E31vMXa9IMmiBeBXaEn6UXWhJkJtaGzVABB1Sfkk K65piyFXAuLWFikkBps08COxeOV9I7YHI6C6imlKy6sBJsXD+hiUKqYDCTAa2OWBTxKmRWGGBmTI DfLJaim3BsKzJ8Yl1cC3JB3EA9kNn6vh4DAH31sLxJxNogdUa4CXVp6wGcjr2BSQ3YKm8KyNXfao vtMbrC8hTAs37/EFdS2tQ5QlSitBO01NnxcQArQeuUbgG4wULulkvRLhAHgVx1RvIR5wUzWRKFJa xd9aWzXdmKGpQmUJ24RM2yt4JVD3fWYsmR/4JXlPTshUcC15Erzc0vAE5ai7JSgIoN0ChZ6AWQRT DVdsCNAUWHmlsotIcgVsxKUMntujlHCz24WQDcGd0y1RS7DBHYVGGQAQXp6JeRyaYy7A0Ja+Fi1s pWUrJIoCvUQNBaORgRWvVFYF3Q8JC/IHSdouWdYwWhPrfLKKL2wmsJtS6hhlIi5BQbLXvcQewRcl tgLj4iFMaoiIC8H7GBFuWaCuvNhgHxoXE8yX9LvdABSK6MY1DvcBC2qokijV2p+krKTC36CVHbLA ugto5vglwE2yZvnDmZttiHjaZhSVq5MAKZ5RlBVgDuAbZzmbIE0vWjt1gR7JjMLeWZawQxl1pmxq F2wO3CiPUH8v3AbW/wAyTANWxcnsRUWmaMHQfDIAC6iX+BPKQbcZTtx/RGZ9EJUM5hYBBByWGRK1 QbHsMbHNUnmIlWImBADGgMkA2K8XKtQJSQ0E1S38EQROM0Z0DSFFp1IFcStPlCqWLoJDtcWB0hRC pZgWOnJEoFwgaAYVwNUBQtxX5jR1MMg4i4stvh2f0qNirZuDuSN3/lQkUgULCUBTCkOaRkuK2aZR EsC3LlKAdBjeYRVzXC9uxGgW1w9SGg5skEeKCxwQHCgLe5CJQcuGvBoJFAAYQWCrwWARkdLguGD6 cpodwqe8bgg7LkeEBWbKsVteCx+szRC6+JYHkcmC4Ao6woot4fvAFjerXAuRyyahwLkYAdWZCVHo H+ZTaSLcCYbfJGoB3VmFrP7K0sFIeCE7BDZBAJo/zMQMghXaAGJJQAjO7LEdaIHjPWA5YAkAAjSt YNO+WIKQgTSQI2jiAADQ5agxxqLgvCJU1kIyhZ9e1HZL0feCGt0/dkAuCs8QsDs/OlRKGSweJkMh CE2eyEGkHS/oxeaTOVewuTA7OpCozWKLSHZKbDgaUsIWwwcUZFRkp0Sm3diC8q2lnqwCuOcVzN8l YoGUqF3MK2qGKFFLmr+qUzqWIhuymtHWUhezioEIozqDArblxq5Nz4u8c6InRwwG2qGUXfxKmXyM ZhUw0NNlFTaDmQAunhEAUzYslkc29gwKE4QGuetwAAWzgax03izDXVmJBoXnFNrtGvPmBAq4ETFM mRU0g2s5C3yxtoK9tBuqCqH5g+cwzWjBqTdBm4EYuIHYoBaV0kB+dHoC5VBuS6o9T9qlXez6QAHJ 0KOMOHvAJKeH3RxFiaHJLhqi8yI1hS21IRzM1FY+Q2ZBpwQK91k5hUENq4IuO0OzpArxcMRRuu2M Q20HTDvSKe+lnNGEh5EF4J1ofMIZ6oJi14utll9zAbyVF2neFoh+YkahYhBOIuCAhNYzKLQELSYZ sVs8TLGwUIOUCtkVlIhuaZNS42zZiNCBINBt5Qi4pXBVy4WCAs1fSiJ5dT5lF9sOBVwCpFMwCJy1 cbImKOAuSAJDDCBkhWJIUUYjAQDpIAQWZwcUBm7yYKSCsmeAVgguZFN/wyyYlF4AhWsBgQSAGlsA jCybavLavMYHK/2NBOyT14wewjvqjOJlX5ymIMdbjdeEBOkd0JOjEAxMm/c8wbgp25rgKiEFxUge vtfaHUwVRbsoXwiVgs5LMuYrkwcAaqwOZGq9CPtleooPkPA4LRvlgjUFRQqYDaQHtTDzGEgVtGnd IpAdWxmN0w2oy4LR/HM1cOpOoc77yeME3nLu8DJ3g6pAaqAkAy3i2wlDnAp7OwxUyFIneUMFUO3L qQqYQV2hCbatLAu0UnMGjCJEXHcbDaAqbtWwREsnVGkdSlqEdMg6MDzB8QzSwCSlztcCl2eMLmpZ hUODoETiTogDzkvuQLfim+AYrLBLDfvIlIGGt9ECvdIk8YBeQhm+uFx1DAAwCt0yf4EQVrhLW4mw 2wc0gRusnVVThpW8AKl1RIarRf8AoDMCgpUQZpfzXHhHZgy3hV6EDSS09JMxpnMqtdZm0Wq2HbCU Iv1IrbLMpAWQLz+iVVvNSA2IqnGBz27ixYI0evQQU8+pTAwvRcQxO08kXUScHxPQgTBm6GSoGmYj 5fdcyYOiRSlUZzvFGwQa3VLXgXllxAWpgTI6oeLE0TSAAkBzmBtA7/lcMqMgbhI2e0wI/SvMwKjy GeRC7LU4ZYNZSgNIMQ6Afu8QYDBICgdQs7EBSE6ggCpYEHVEYJjkgmMHsIBtXcB/wSulaypFK7pu 5QugAT+BmV00avKIlY6OfhB3D2d8sYs3cgPepahwhS4QRhQ8phZTosW5R0HaKRlTz/i4M33AtINc WZsBnhQo4RRcucFEXA2FhkhWFaXqIw6OtJtgtxwUgsKAEwubU4ITa6iWBZam7Jvi3c3pAi6DeoGp WqiBi7H+VgZdC5sqkxcmA2Cs5uaHJFov+XKe2HAcbGmG4oUKmAiy26ahh3V3NaBgXvhS3ZdiBmqV QMCVS8zMoD5S9teZA4hi8kWIElYAK8IpJDkmHZpO37JoDjoQObvODBt3DzBAAHkweFguhxcpeSJ5 zlFosaqwBc0KC2BBEsaSvKiniMLPkuKMU9mJlC1QPBAQOKu2SBJXHHIjlmOn03dEAUYklHWr1ZIy dIQyHJyQIRYtZJWYzAkEsq4s95g1FTc11WLLMj1X1QkVaZqcJQLGY6/mbB4OsKdLDSCUCi4jkjpT OrlXkPGoXlD7EcdEd/FLRLVNr3ieUuiQHeZpUi6Z0kNREYYsIs7vEHrJEE4YuWovXch6uneA1iVW cdOh42CG2SiP8ZVz3CCrxhwRZFqi4XjgoxcBI2gID4Vk+jYSgBzRhwBzMbCNDJHlGykvlyhUUNcF EC2KtQChmsZeZR0zAZFXEB3S2shKAOioQvPIJAAM4KigxYNuYTi2PIIXKL8KucsgVXCHiBgZAYJh euFdA4QPCJceUUUGqQsVdr4gV0VpxYyvohwPunkXqOMYa/KeLRmyBRDKse2AXrGS1BoHG6/Ylbov MIsCo2wCPORmvvKCmFOsFC+lIMwMD2l4kEyMp7+VXHLCbqc+OYcyuYpsq7rMNLcSMCE9wWG3cYM3 gjf0CQDCBEc6hk0zhihJVyncQmSKAXVTohssWvymwUXHuRSpVp0gL3aRgBY7aCqA3YwxecvZB5Iu Ha2l5oyj1XBfV9I8VAG8XPdCSNBrwSkT4qwvK1iTdY6tpN7IJqcwIfLXqgSt2Y8o6p5SqAMqq9Yl Fq1a+tDdd5TY3rxcE2tL6IpMTkgGbEq4oLpPpioqCxdXwI1nId2I5YzHhRQQMlbYQHzAuBZwtxSA cV2i/YR4JYhuAMVTcSsY8Rk4ZXHUBiKiyLarFEMmSGDFEAsTwngsISHvE2IMloxAg4u7YlqIS4Wg rMkUgAOshqUvkhBVKhyzBUrRRbVkgJrtT+N/RMfxjPWYEE/vAhA4QjCBHIYIgrrBhAZVVV5gKIGp qB9aVtIRiFB9ULKhVGBvwLhhZ1Lo/wCLgqBK9P8ARFWFAt09oMGxxojHaDHzRVVkxwRg2OXFwrg5 gXBDyRgs1a5AsGypAMoyyMWpU5oRqpWq9IMya0QG3enogmKBgsgDfEgNfJtZiGZlqzaNq0GvyEsI RNCRHu1eqgAlHkzo6JjMCru1KKTlMXlzcSw0yOFgizo/0xeydCCGwG6UK5S28cw2W2UgV2xAZw+T ILwo99KegDlQMUnYRMtngiVkrVbtBhNJgyXIaMfVpeDWyU1VLptjGnLWT/IXBCVpjTWCmJtCD258 EKttF9CIQb8qOCDVhI7UhWOWqUQG87FwDIcswWbh1k0VGd74QMe0t1xpJEKauy+8R+oGCyPJF0q6 LSQAwIigye5As6rdtAuCsmVhYJp0wCqBgctdOSwGOpM1wQFteheAlC2tACO2h83SAVKMve6R40nb efwQVWl9NwIFJcYCxNyWlhDmqeqgiCwBZjKUO9In83GRoVQsICqsIhci8QOkKqIjUAtYwlaxyJGq VFwOgKcn9B4Q6LN+e8aSwvSJYnB0jNdkBdCkTg9YiSMqiMprbZE5DWhBei7y5Y2AxiPksuQiyEAb ZaBlodIQ0g+oPJBzQbiwAKtwcINXwWMkqsDhMFQjLgIMIo0TAKLS2dDlCboC0rqkBAbJgEAhRMxI SHAZGAqGmzLCvlq5lqqJbrC6klbxAMLOFYcWrXQtdHSf5InQMCsKUNePOFsrPwLyzlk6dmrOIEgc JGS2fUoNkJQdWyASpbJTQlzyEY1XMRZODqYhfkKINVEpQViSNUygClb9YowG6VCG+Vcn8uA+0lEh kNge7n4TMAsoZLTUnbKAUt8TLIZK4QkXMFRmtNpTBm5dZMoDGt8aRy4g3H8ZkylWHBSIwZ4ttnVW EU2TMrkx1TiQ0jFmF+iI5Yb8DMNZwyNNxNnwIzC/TRxZAy7QYm0b3CZyc5BRDcIgbCpb68KGTRSD 6J0EBBHzd1jsdz5DtRzSuEDngWRVqDawVHPbOGQppvYxBAw6WhhZxC2EVXmaXmUw8A2CjAktT0W0 GZTKeBUlh2vMVyEDk2Qgs6to3SoACi4kwA2U5I7grsoIENQkX97U/wDREdAzEwqnssLW9osmBfmJ ZjdrJDEBV4sNd0OVeSUCiwOwyRnZkuwPLGrA3f8AyJF4BEsrNbcCUXxwkJF97ZUUHdqco0He7dpf oJQgcAoUuTghunIYNWIi9TIXme4mW8xYrAqrolyO5fijv/dZ+DrEnIuoFAmOyWUyDLuhcQSdvrGC UJfzQifCk8yAGsuD8ZfCeMQYVFhVJaJq1CViK9OXLeqChgS4s42UZSZhBQUchoQMWsn0BCouKW6H vAgUnED8DAFqC1C4EGcbEpV0ywBSXSwEcAaZC5PGweR7bggKu4wrNgyRhBoBvMaFRCItsqhRXDTI lA0U0oWo0U9BKQNFuXVXMcjCgiuDysgICEmlDR1DFQQ2eoIE/cUhUMk4jRHZLUmVzDEkpvYinaaM B4jUgi1BWVbE8ISTkcuheDcK6sawmBqunD3l98cCFw2ow3yRXyPQ24OdwcUVqzGgx1CGmnY1AlQH nDUEuySJTOiMEUyrshf224AB9m6D9DGe4OHBhuZvQrYHZuNI72YmZQlk9MDcuFAeUikp6OaF2PVI AvWnjEIgDcVwQ2+Z2oOamJdKBsBkCwIPEDVtuM+sFVQFup1lIzfQhK2clEKchTbLlqbGNUWlujC2 4qAQQLLBcFgJNso/EfaTEQANA6oBeo3yiCAbxIzom1ECOGy2wZojYJWzCTMgW1a4ZC3UaWdoIlQ7 piB7lFHXqRfmzrxxMIl8LgRSOFhoXpoMBCty5IoAVN5FxQHXyQVxd2fBCR3t2XgKxFlIUBbHPid7 C/oMoAKaoAqTZSKpZcrAFQHKMLhkUtIFEOAlQqiFrgW67WzRBAFLBB40GkwwpK3JjAWuoAlhejIs UFVyA6L/AKkCyBVhvHMViSlyW+UUqbNiwOASsjSabtcURPVP1Qlw3qqNDKAVF6JYYUuGDDEeEOHk QXLq4w/AOiwsMLEF4WwvNA1pXjewEZGNBsjp1kmS7iCBZOoOiGRQYXAUBgvLf47SsqKrLlMHGwuB LQN5k66QeroAht8gTScmvXLwu3tAVFrw/uQ0eKZ0UysglotL0YEa/BhZCm0eWlgCDk/0JiYBjbKy g9QjLs7f7kwjeE6RbBeaQ0SzU8ciphqI4AgAMEAhTRYgO0QYTuW3N4AFbrC8sMaNIAlDgqMwE22M BR1YCt9GYQFHIt4qoRM3zu6IIamFsNqA5EkQYVCIG0V0JFKADqgxriFhbj4eTKvQViINqgQlMBVy UShTa7CCCghuBsuVGe7EFFzPc0jQABuAhFzihJ5ucQAuHzmalAPElw5e9jBUQavIQKQldWAZaKGU wxCULqDm1SAsQjQzKIdCG4ofXmO7p8a3KCm/w7hfTK2gqKHLkkAlNxgCtoRj+7snIG7pxK1cjdwc oZ+2cqL6sWMhaijifzGCvNaigq1ggMirBOUvAtt8pAZv/EI6mWBstzRdQAezy1BtXTG0sCEaxTVJ qOCgwI2RQNNpFuAVzl8mF1qYJQGHBlFVAmDYA4thWSWRK4AhoLzFwBZsizQQ8FNNgHyCwN6Yrp0k ITaO1JCIjU+IpZMCt+IkYCDycIQ2I6hUSk1OiwpaqVhshvQViqiNXYu0cQletk1ChjKXNHKuqCA7 dsUOd7ULhYd0VSg8HBmBbGV2NTk8COwl3zRQLicANY3crAAJXlFcLuhIt039q5gdwBVw0pZeiK1n VxfUHURdAvTcQXldAlcyqrKrEVjNHCBW/wAGE4jTSoz0qQiCdU4sB8hqa22bXN5IdXwj4lQyH5Mb lyiiEgLltVsjkiOo1sw7sXWkAqZZxQLsInRVVW5Sf2iccN6xj9H5oL4jD1uow7SV2SmwTnWiEkAr f0CWHhQZGJAeRCMTU0eeAEVf2QeSboV4x/Lhm1igOqDY7YMOXyZ4yIuPa41T6yOVG2gQMSrYHiBW XEMV6lSChag6YQjqkwFsecJhTWdjAgKslDQqrxcG5UsBXqlMVQxRwBSw8UI4EJwaIMWkMT16HXVv 1JzSNkCEeFIwHxKBB4MiRQJMbJ0i8SS1xktumB7CqEiiBtDtHehKoyW6Jcl04TMYtiQElb8QiwYI twBs7tnEWKBRc+mYYAdDBgLueG5X9sj/AGU4o+4hLZ7x4QBwaTlAz2hAPtvi/Yg1Lt0QsHApGplB uGiZN2sAKt4QYKNKDY7zY14ZBGKS+s4+4nBSdJ1HrHyHFsEBWG9Zi2FXlPISoJppLwfbODKjRVwQ 5GnPEmCZLIle0jJICM7V4xL2rGcsqp8pTchhNOBVhi35UtFgVDwxmygLajCgrE4P7CGlrLYmgyuW wEXUVmyyWKPJgU4HbBXauixwidXcmFJ+ZBmHzzk/XXjajgh7G0gsMimelOXc4H3AmCLixWIqUIqm GVXlr7oOOyp2fJNrIgwasktIAtuZv0S8GowZJ43wowuapuEBzKFKSwuj5eEVY12Sds27XC1qGzga nRyZW4O01Q8xVAwFQLwChS4NEWuibmmFwDBj+glVojIJIo0GFAs5Of7Iu0gYVijSbMAIhXn0oJo3 ZXDwghV06MVrAtowKV47k9EJmrQVx8kahwIQCtBaH+IllkBcHBLUwRagQFnCswB2JpQeOcJq4rz4 jg1DqYIGL8wrDC/AcJygG6ETBokKquEACO1wfBKSZTk2gQ1GkdKKCygGHzr46ALO2ypmlaBcopAB cBizKii25Tm5fhai84UuSma8JLhXYFrZgpGXqaS1QVsCC2k3cBfQtwRRYYunhEKmjI4QDKkhZBV7 vZADBev3RMRZaRUsBrwIVoKUpXLFYAaiFUWFeAd2XMkzULWAkCeSWMIXVRWlkHJk5IXujhAjCGHe LrBahAJKkzvPrFgyx6ULAa9OCg8UiUMDmgVtA/jvFYgcqgpFFUJisrXJX+GFhJyPtLA22VQKMoIJ EKatcCCquATiBmQumoTZjysBO0cGXiIPn0Sw2bICgKAysGitQ5X8VLg6L0neYYBclg1YDdGMz1Um Du84sDBQYCyjEMWFd/4Eq7YH9MIVUWiUMjXv/RAFZtVhoIARyA6xqL6f8hNU44XncEGXoRSsmmi4 Uk82GQN0GaI9A5VXfGjEoltRjIhSQJlZcEsvAXRgxENlQB2EpKM2FFMmAVqecYIZgS9eT0IvlLSm yIHdiVHoWRMFWcMiW9saQwBhNQig+FkuqK0uQ3RBl5RsCQwgrYDCxSZo6phmMa4RjIIOINLszNBi 7N9aVh3OOFQLEamJVoGAYTt1e1wZrM5hmS1YGJtty5SbV40FtGGhRAR1xrlUWLpcsEUFmCN5d3Bv XX90XQpWwNXYywJXzFwLs6kSgtEa1ZelcUPp20G6E38EWiXngMph6s1ACGKyxVdjimgELqVICMch SlLAuRIPXbB063O5kRCtCtJiV0FGKlkwit72iXzRbERA7S/mQio1Q4IDBuScdMIeUqEmVdSLVls8 Kg0Sj8AuY+UJzUbYiCNeeMXFslQzPX+wVK/qoklLJunboQwzYUhai5VWnCpvGRgZ0yzXcAethxC9 O5AHkVYwDoT2ooFhelNbQdC6EhVCZ1+RC2yWrP2Ih4lJmqMD5YGVcXFhPNbjRccsA8Wy37RvBm0+ IFaQR6iZJZNElVZWhsaTIRcsHQq3LN3mUIgBGorBWD2WKloum/VGHCq2twwxCWxi6kSNvSYIwTH0 AhOG0QXkr2fiDjHATzkCvCwfdRKDATZNN9AgdrfUBAmT0H6yAxRuXNaI3jOXTaNSS7oFBGuRNpiz W2dE40G64KgDacqQoMVOXBAE0NohEyzYi2KG80hXELDDaAnDcyDCp5QJT6LVbIZZeFdID4UdsUWW ekDNASOyHAdSMi5XWFL7PleZSjppCVAlGlzIblsNoesOSNG+AFgWHp+8zFdowHt05fuI0wwMuMhw R94kmKULxGyZePJERzyRKMu6QMkd+6hjSLeaTkTbbRyFXZdwGtXRkOO1bi2qp0VGHouSADEW43BS QXN0+SUqwXRFVBSzZIuwvPpJRhG1IwKypwKgI1mjlLFQduMADc0REitTBifCBYI3YPU90EJdaWRL JvcCIZygNY7sYPV20QcLUiVYziKBhAyXvAB0pdyr31D7cSDAFarivfUgGmR3xuuTJkiqIcJWKZwo 6EAKsZY8PulaEGVBodtIyBBYEAd3HIkr6LsalAhVkj8iGeExGFowbpBgAXsiLkxohZEyNMgRo7Tw wPJt/YT/AGgLyAbVMsQplJWzBatUoSIzAcHJFeBVawK3VkScK+4YIuJsyowRoaIOlCXwggbXdlMo CqMWlE9MgOkQYAettBFlbmMBU89sRCJebxVTpxoS5LYSVukNCXwDgdEE04eLsgctahWkeALKYLY0 ZDLNBUgEqz2SEleBpLELS2HR90exk2wttfkqAOiUXIWjptGA5aSCsBbR0hRJLWI7VF3VjNfjA84u liszwh/DADfJQkKuorOiQau8B/cRYKaQytXKjokgpBkiBkqLM2VBAIRkMDA7MdTZLI1nlI1XKZ7/ AGSpRk4RCisfPJNW5WXaGnhwDt7kyJVrWyEGzNpABFLGoBqMG0ZFatjfB3YHjEKaoabALBXrCkwb wQFCtlmwQuhsWMCWjCAejseCJxg4xh2g7HCotVmsMbyAAwZFoomAwA6IIQaaYhyMHhgOBmXCBNDE ymCmmOAwYQDt1fdCBnOPIyUiqbkAfmkkFZhfuyWkXaRnCuMAjge4jdRfe+gez8IYWhi7bg3wXzUL pMjZeYrdZtVMAtnHCYR5ijRimW/mnEELuCYbsX845iAhtWBsKp4CQCLnHokYIuJ0onGZUoQCqu3v Gz2vlGGcl5mcqDLENknc+Opyq3FywYaodKgjRuF5olK5YxUhYrAoa21eSWA7OrdoIbDzgeQCqCLE VmEEMml2pNSRVxgUkA2paqWAAaWaa2baKgPA9X7x4TKj4aNk1cpC1dUCYE4X3nyINYR6nVKGKB66 WNVNpAAVUVgDRBvWBU2rtB/cbpA5Wgb8wdJpsSB5LNlBJAI2yWunHjCQvMRBh0sMgspo/twIuZS9 vgLjZ6SsBThCrKnwoVq1+4DqirKTQoMC6GpjKVTm+0bAvB4GwXsiV4MTDfnHEKdKYs1OjpyAbJ4C AYbUSA1NTwdXi+JaW1iBUC5AEJtSBjpj/wBpAFPZf8CEufaoIKQAlYRsavWSzSKVBGxCxwExA3Pk heyFfgrYJht8aB6wRcyRSrnlK/qssFhlFKQBaihcAsMo3glKZIQRk0ruiSYG/WWBc9raF0B73nV5 OAxTwCgCwpzKiAFd3Jm0B+j21wzasGKltbsoHBaOUEb1WitFK0m0FRtJykVEQ3p4S9MVkyRZHkd4 BrtbjAteqwgclLWoR+IQ3Vg5iaC8BW5C/MBm+TxKv2C+sJCbYwEW64X4ss94FGdj3fnWGjpB9mfc XgEYAW9Z6ItUgXX0/MCBmrhLkqxX1nBq10wM2XLMUrv1EMZZMgx0VzZuA6gzLO3eUDlbsgORCwKV 7YnFxnxTCCCDazoiiWdGJaSaJxMt0OSRgZjWyRYAlvCJwM7GTpFolU8ONQWAl5kpY0Nlkx8hyyQ5 ME66QbMcMhYxBRT6nmRSaPBOYHrdWf4hB4AEXIpgbSGYtHc2UQdVg9sSMKpG6YNULwVQ5oTBJ60m DEl08pkAtokKmwG3o5TYW88AQsDJ/LmeDZ5EGCKXFkgVkohSGxwXJKLqzEDAWyY715g5EmpGaMKS bRIpv49wn5jPk5hY80pfFp6Jc77XgouuFsQwEYgLGJlpzXulJe6m6vhBVpixCWXDgSGgW/MRx1TW B6oHwHXsjONxuHKLbWeGgs7bhtalgT/DqNG3oyvDwf0YIUqW8AqhfRCKqm2v1EVDDnWThF0YadIY AUWNHMAUXV2+UBNSphRpKzeELmeDkli/UDkhZrDSXQ3AsHbrFE1d956IYW2rtsBA8u4nygoAr1RF igsy4wKrNSIaIBx4h4FRhBxs8IRVcQ5GRhvQ4GyArCigfmlkAetJ1W3dTAprs4JItHoMZLVwlZlq p1uSZnKhBwxRVOLMeJctiKIU7oB7a9j7xHDXG4QXkr0XBhGW0hoqzJa2iUjOawtEGdfQJYhygP8A JAlOXaAKGLFwZDAz/GBN7755hUQMsRADnyAUcbauBlsrG5Io5dqRmbRFPZBpYusAGWOFwteLZ/HW NzRI2PlIiFk0gIoPO8a9nj1SLZ2KYH7huF2gHIO0uyByKUacdacLwczS7j8glQwfY/mClAMGMAeb FBhDVjlrXUQa17ygpJWgCLtoJcFAl/FYbR6bZAK3tcyGqkB4uLUUJwekW2imTlGoIVxTEQ3a2QFi 0By6Quy3IYZXLIhm/EFIojIMXliBkhtdyLFENJgfBAkxoNwF+fXDArwjJDFNnfixALCSgQID/qYQ AK7kIGKs5s9UoyFecwBlZ1YthaTKCehvJ6IJGJ6WFC1Bs9qIOXW5jRa9YyQsvnMXCorVzVMYZV4I hpozlQd7z3ZoK9dUZXD1P9ItFx/vvEJDOBbha2sq67huBKlP77QL3VsmDbcDhBG142lzr7G3nHeV Kts21DYdHYg1FEL+aCzHrVzLMd2FyYGw2lWiPR5Rk6QUsgEDMDZZGBQ5Hjkl6hq4kCvjRSBMXzm1 EQNFQauykZ5ebUJiigxHmCwBbVEGhraqKlIjDiSAYGEZGnCs+RdzALA5WCgvMfLrLc0yrASz29x1 gU2H+dVLLiTE2OwyiauI4TJmZbyfdLI6uG0KFaWnMUjKQSkILSZNzT1jKEcnLAH15kPCAWsWaqlA IWZFXAgtrUNhkJOrLgSE24IRoGDgRqIf8GaERDJ1hg6Lo/sJswgUlCvBcojUraIBy3XAvKWxbT4y zpRjHFUFYkFuvumpSrAEzZi/qRWenTj3JUtdxz7IMUvdJGkZtZDiAdj/AGEO03tAgbYWjyigEauO aFbuWQrI3g8MgYYd5s1zfKDEGjzAEi02EeviIlKsAngcT35JCBCwtVkyIW0xWA1ZEF4EhZq0GwQg DQXB/olmKU4RdWv8Qygqhrjc8acDcV+kCJZIaN42wsULP7qAkGltxNiHqqLUVCXWbZCtrtBSUbB0 NqneF5C0TeUhbAXJjJzRD+ABGlwY4EB7k4Vic7sHaSdGaljYwogLGYKNoGlkMiWTfMdjfdZKIEpS QyBdRm5WlW2mF2Z8twa0DEEyEnS8IqNMiYbqnKiBVu8gYDmF1TIHKRWLROxCimby76AfALxS4xnB OljhkCxnJ5I1qkWEiQNd4RTKujgR0sl0JqDJB3w3wYmYjusHIAC7qIUsUcUh42WPSOXL7JZWK7aI Nwa1ZYVgBRlCi3jmGAguEFkPyeIXWDoCPOQpIrUx2Sb2EZPOA8IhKGSykGXHen8MsBkTIrDmL+DU DDmYhARluDkd5iRLWkhoT1UyLCqKRSDEEAXtRqqEYxBcuCyYjXBuEafkS23KbyExm4eSKHUsI4wD yn8YUAk4fPJRWuUXCXjtmkDNAlDqhr2nesQyxmcLdF0dLMIVCWUoeUs1LzyOpKgt+2ACnEX5CJDW IUwQq+OGlxVKF5Q2lihQiFtUXZsAVWhAskJh54CMEEJEDG5ykOi+qiQ1GHSDJdMq44iBmh5RYnQp aPkimFzRYCno6yJbJ2wsLqgxEJYOVkUhduGBwkrC8sJwGzYDEq9r/ojZaLKYIvgGe6YdkCWpqlGZ BbYCSG0BAdT5ubPMEARXBfOK5gW6HRDK/APCL0Zvn+DATdTvAOrWWAyqHZqe5Hak2sLhWNgIas2R qC0ThHm4sXCgGo2iHEGiQALTrs8Uo1nAfwIuBRPMsgd/fL0czSZQs8VA2fKBKxTa5Qb9RqnH8y2y lVtETTIiw2lBYNEwtFnAIzBLpT0mC9EfnrBKKpZ4AyttgYtoivdkEnU5QKDYafQjGctQkEEEXSQc Eq1Voime1CkRaDeCtKXE1WWCO7OfGELOqYYBaiRiRyYtWEUKliYBatZzekoLXAMCNFHRBVqpYMDZ bR6xb7CKAVWG3omAwqjAvgwr3RzwxH5BAtD0YBTtcDTRySFZEFug4zC5PeXEJbihSSeXkswFPtxg IkilEV8AStYDC7iSQKGaUWQVexvigooVwg3C4RX+XE0clq4SoSDMMsuQC/aEZ35eksGZyCBgqB04 hILVzhOQRxIESNY2tyh9DIoEIMSuZBDAriQAAtay7tLS2caLN2JCAlpVduptXqjIsdxIq5ol62XL hT3vtA1GbAdREOOaBlzC0pFuC12nKYNW4YBQXBkXSgm1wdmhTTRqjCbYGTsavMOFbQmYsBnHqQlf KvOfNBtF3KGrTSmY3HzIHZJ7ohAYaSoNJXkDAiu3aWBQ68iZ4pwmSC3DVEBxIY1vlw4RNd6OKXkW D7wpDqhTyogsVFKQNasuBqkN05CeHAf4uBXAvLKflGqkM5+VhBAu2ozAvDovRJDDWuwzgXjC1oIG DuHDlcXiuYFlUrRg1MEGcxuED+FLZ2kixMJk+c7iJkrAYTphUiq09ZnRUBizWudLhCzqiHbNprdB BALM09goJBFGQWjFJIA6HRflBqYsgBDmnI2QDAuA0aDQyIDBNGOk7ShCUEsgoEgSygyUvZriLcu0 kqT2EvSEdR5BvAKuPkwFPAUB6ks4C6Ug3FN6IAIW6kQNQPUBokkDau+twOt1XQxKJI0gZ60AQgZS AWTpLw7q/YOSPgXoOAKeXzUqLVWQcwBn1dPJA0KUMEKBreDUDRXTWkCJHWEChRclT4Ms4ulyzQhz RFPU5F14UPmkreXrLSGNgwLeOLBRKw1E2XA/hi5Bk0k0HpxiDjnBDHVwxAGks2OkMomtcVYdsXFH gXNMpAy0IGQKObGMtXVB2praUKLBtIsJbnCDAvR0lkC2QkC6qFgT4gDhBSpoJXKBHUmXENqS10F3 CBilneJC9CLcMtJwoeqC3QlKRBteYSeoUa8wLQZMAA/JIwFLECSj0uiDlVqYFGA3VBwnaUxkOHfd Boyly4MBV4MC4G3PsRch6KaT4iAoUjAkG650WGBrJe0nI+qH0thkrCzoWBivZAjQyTxMSjv/ACmC 1FSIcxZboupIHVLGD1Ero2FrRkQSqAAQphxQRiXoBRs4zY3I5OIaEgvmIckWapMQDZwTjrqQTpOb JaJS8LE4baXcheX1djhF3EXNFq298L9ow8JZT/RBFJyOXCqmiDNob88chNO5A0ito6CLrCHK5K0H JmIFq0jAzfYtEAnN6SZoZqXo5IqY2vNSNwJgGCKrMtngfJGtJZkjExWngjIV8jniCrCFHoxX/wBE Eo4SDhBxBoTjWdFEhpibvBCVCrwdIxsFDAYVpwccCLowjUhzcV/NEBj5BvAVhyzIIBt9q5A5GDVD aYkA6oo3QDN+6KYbfQi919znS1O1kBTQmDjIGBVpjPM4dMvNulPzAj1Ly0QOmQpepLp9NWDUyicM Xgh24ZBCvmLI8UkSGvwQNYQbLCd8Ll0/dG2Wdd4FNRrQgMJXRekZoMOSE9hRW7CqM+SLy6UffSsb TlcGwlzwUFAngkA5FxkP9EwiyQcEuokKk0jgAOJBLuLB/pRgL9vgMQZ5hR2PRgAcLA5usuIsy4WC +bJADH49UWdB8yBZCRWCMP2geiF6x2/2iBLQMEidwLhAKWWIwYADdjK8oEAfEjT7pihzlPfKnkMP ui0cujzAbtF/M8xXfe0MkwdblgbKunNC0N+jwEueL9zoWRuS56IFg+gcoSl7XA2P9jgqpUZ7DHFI LBItEgsDmlJAL6WjHoEDpgpC6BNOHkdYIAhw6n+FMCpLAuI+uA4FSovXKqEZdcnODk/MwcCuysAD W4CdFRWQoZAcWCg2nHqhnQKxIaQVJBTEs75RG346iqTV1kBgovsQQqmmEDDU/wBphebwiW3j4doY at6yoVSaYsqw1AoaX3RACjVBryYRY4ahp8pharaLIU1lHZ/FwNbikICXBeR6RDbzEJCqXtcww2uJ Jq8pdwdeYUgbzWimTa7rAgMgQswXWaGbCfmVJHnkkjH1CDxRV5IvMqYQ2sINg7xKpDaJswXwNWc6 h0GMmCmQAe5BCgC7dkFTlDlRHqA6Ei8FgljComgWfXBCUnikWEC7JELzlIGHCsMENcqYDq3kzQrb ioZvKyyzdppIJjS9pyRK31MxpvFHgxUL0SC7Fa40FwoYhaY9lMkQUVh3EAwrdn3a4LQmYgPlMg+i YjBunQxQJi+K8hDx2HJcMehPakfoqPqTbNHk2BbcF+qtoXmIM9vju+UrvBbzxX7Qc+Cq9OCGMILb Drw0RIXaKLF4QZHdBoecBIQVenQQ1YtpEFZcy/EGwYbcyIVo5RitUgkvBfoQhGDNWX6wRgZF1XT2 CZqFLhRZl/LnED8nA3cB3iwZ4aZBjLZk4lbT5rxhHRRsQxQJkPxVrbuLOiJWSAKrUTdeYliLaH5B KuaLtxrQ3A6ReEvQjBASqempoiGs0xmBUA0sOaORNyA0Dk5MzbWwFNI5nWDgt7ICEHZqBwNLXtBF WLbvHhUFoYJm7gomgwcCyVMNWAoWahKnIX+IFKMMKZYGB51A42y4ev2QSqFcIRasnTIimvLIDVR+ 7mLa4qZrM0x6I5BHhKKCuMlnNRhAsg5oIQHYfsJRMBSuhDXeX7htc/KW0wBcHIS+29EhpOuyJKB2 EhCRiMcRi/CU4IVhV1bBhfbWBWpBMJzDItsXpgpcQ3qrFkS9rC0kB4tIcEk82WT3EJ1tkooIoMi8 A1UqhACkZCA2icONPAbMUchSgaQG2FD3odrQW0ARwHWsGzug2ITYj1Ef4QcDoQpsoqcnKbOGEhm6 3eCLMF1C6ERd9wMBwQGw4VdtuuSQbhEFGxAFrYoiangrYIoGyzyCKuEuAeIiFkiqK15J45BzEvmi AoRVyywKt8OMAV0FEgoAS8wDYJjAoqDRfqgHgA9DmKCUxwfKS7FjMiAt93V/koYKMdXWKlqMJEKM CRoaiSWvDnBIrEgaUBlb6BITW8+i7KbyuBSEtsHxEHVqNRnXJKiVcGGYwUSUqnDmNmHixK3QQUWF mw/IjLVbfe9iV1GYmSDgCXWGIqxFyCDzKIxcyARaoxKqAOWIC6Ua5FYFAsAiKwzYozIEQoDqreCR z8GADGzObqPJ/kS6PQWNjeQ5IKNjbOIQyyYk3cOUrYgcWRm2hadz1Qa0ANoBECr5N7j2izCXOsiK CX0RNquFgRaWy7YVVd8hUEqsv9mIaWB1/qHjLI2wuI+UZBaIGk1rJgLMYndEHACiYnRhFSbqZJB5 mGnS84jlFIAKQVSEq8+GMrZtd+0pFnIzMgBpwIgYpwGd/E6Li/8AQRWTC3fBAFWacdIWI9ivGU7k p9lw94mlLsOSGbLE00hdMRav8kFdis2BFgwU3ZC4WfMwNgn27HdCAXoJC0IponJCsczL+BLxQpis V3TmFl1IWuXyOQrhbMMJEbZbHwJdWiniH3ge1ysBbcJRIAUqGc2wguWwvtG6GLNAUX5Yi9XzG3VS XMmeDRG+uCdqiCmgVhUWWbdy8ekQU3x5BYEOTpFLI1i+AJhBN0jSzcpAMFLGZLAYTKRoi4bIhqyO L4osOXpGBd73ItNpQJLnhd6gNSawWeJBEOUAQDZCbQ7U6Y2IOFYxwShr9Y9FBjJFsCQpDFVg9Spu QCZqGsOgc31I1xQciaTLiy0hr77vYYFgUjZChkQSCowPIItR5TUZVuB9RL8J4ELHZ5mYAlBTk3BE Tz/rDi1kCqrodJYtkCAY0SABoS3FQFaZEsLfLIgYUZvagMDjWBioEFWT5M9EWE3WElT0NCpXbF/A twsJY2EWsszTkiAsYFiUA68ZjAMiSfeCyCsAfOJDMRbzI4TSJIa2i/gzDoBdGSm2wioLCqmpHs9I mSUhHSAa3DDBOvMM31bB2h2wFhAI5O2yCqtdEhmRMh+4Rjn5QgNVaBgOhAY+YRYsGxG7pHs32CF+ khE1K6thczo6ookh61IPyggAApWorQGgdjQXyKpKkLcI4t4eQZEPEwAdYaJYkMlNEaQt8iLPeUZu KkFk08cFCaKZIa8k2YFNxC/WaYIsVRq55jn6H0DOyRQeOHoyMeG3zwhxLZvAi4l4zClQ5VLIg0Sa ZWaEUgIG2FMqJQg4Ih2SLSmGWAXy6y2xfFFAnHGW8uoNRiOAbJqU0eTDMGRzeWPkEEtC0Va8IgWV ZSDFS3lUcWR5uC1FL7sKCipsGgJSSlZ7LSgaU8QCbKqYrn3xFvlNptHi5GoOO0jCYsoj3FBLrcIB SzR0IvLEGXCmKFbIbYWrXxylIS4qgC4L5WKBN67wtbbmxAhQ1oS6UZ3CS8nPglFBRyIGzaDkuC18 CQwVp49IUYLU/oQwYQwkIEwF1bMyGDvO8BSinkNhhzDUqxGJbufB2IdcNwwbxFA5HJlkJEoUgF0E s+sdOLJPdDJtasArdOGOIS0tNO8XV0JlM+uYkptMIg8QzJAdlIvO6CkpWjyYb1wYZANtM96kKPMa eL5QrITTqdY2FPtpyiSwWUDlevZIhXRFSBG0sdLxMUKarpgiZy02PWEK2rfyCKzqS9/ajgscB1Tc fFGSO6bdr5I3jd4GFoGui0B4MApdsKIMKVmzp5Q0IG+VDNJxmFEgRD5r1UicVCVMgc3lu05DF/KU j8EzpN43ORpR9LQrCpYUCFioNRBtHcwRBnwF2NzKGptLBZGrnmNRytCpYqxSkqQT9xiKEXBYWhi2 mYQaE+3VoKXHiP4JRzKo+b2TJSdpkQiRcshAZBIag2TAZkZVEYCxPBCPJU2wZjQzeDQHicRUTedo Y0njMqFBcAQHLrjyBDMVTf2hDEnK80FAxLWAoM6O8lEQPNRzCysuLSN2My6INjvBQo3C23doiYFy A2h2O1yQdWLUJK1DHMABwxSDs1oAwHekULwEFbQXhLnlVGEuGKuSCtgUez7IfBMUwlQ8HAlxuoG5 C2uGnAQve0Xd4ghztLyS4oMTMZMILIDyIdA27qEcGyCiHJBGAKZ/6kSqt0n+E0hpDAUDaRA1Smri FIWM4ZKmkhL/AGCDf1qrfwy7kXG5IJm0U/YEMp2Qf6IGCGtoDOncSCoRztwe6a2JVgKYaCsjBeBW hMLbQ/YS1moZiG2IAXVEYJGvGQBRbNRpVYGaAakJXSIW5ApbF+YyoOdBiiqLDCHyEFZdbqVZNSps sguH9ZzpDN1aZFkrGzAK7B4haEsfPFzKQw9Z4wIymyMgkm/1RAi42BkAKy3ExSC+rI5UQ1XDoFS4 OsyrVzkCoG1D3QCBrtJXLLwimaZYd0PCo4iSyq3XJvG27rIaYClxIJAwJtB7Q6rmAcLSFwtCsRVg apJWcXEUZjMzUTPRoCtWath0hlIUut4iFtgtAh8sLokU4MOGY5bGxgTKumTXu3DpmA4qcoyqaYMK KwvMSoCHkGCuk2c22ACCkN0TUGwUQWixkGLXYnqmxdWGtsmWzeICQKpt0ORUoMSOgBXZswDiasXx cqU3vMQoNkQiAWwe5YgzKblizxpkl347JK3C4i4CAYNP9mXMPKZuKW3QlmQtrBhG8UisIDUAUU4G OYaUSYOSD4yC/wDDLLRomFuDjWOkuZJ4DvVmm0XgLXl1OIxW1zILgXw5o9xOCdoyw3IGnvSY85Y9 2FAqCSAmXrcHworVe2JRzDxVBTBSwhEiNWw1gPhA044BT1tQBL9aSA2CuHBREjlIcOIAIi8VdTBE Ng0dJpIA9tMyWiAeYoSySRrRC0nWtQJYjbII4diILxI0gWHQAxzK1bNjkLW6UoMWqVZOLNzH8BjZ GcQlQWrKRb6HDgqieWuLaHJiWNMtRbmBRKjmyQ2R6kUfKHwBZ7GimDS33EkMVUYG/V3EpXuusBwy OYewjMMMoXaWJKTSGEQGBmAQuOOo4zCohboxeYGss8IKIgqy1904EVyabXBuBu6IB17cyCGMWJA6 BCdUxfT90KTMjtFReVkORLo6RdgFdqlZReOTNt5VW5CgJp4YL4zhDvNmKOqTBelq3V0mvQGYMGxt nNst4AkcSeySHsWo85kwuHI+SC+XCPcQYY7Csxg5PGi9l0skzJAykoQjTc8pvn2dIIq9mYJgSasO 4bIYFqb0QL3ZMCTgBNX1goGwvIhrkSZFBtEXF9ANMQM5HmJ0RlcooL2vmL4Nx94heyuM9EpBKLpi yiZ8G5Rf72MoJU6THG70iBMcKOBCWi74ErQEykABtJZMIxejbzrAm+u/ggCANtvcQrcXSX1Q/Ahd JRRDVlYtqekMWABdN3BUK1U8niiNtVjn+kWDWbrlCsa1RHkRpOBcNEJA8N1lpwkm+xDIGIBlbjrG KSccwpBEy0CEUcT84QtS5B7exKZ8TKyPDc5IfJRYZmxeHCtIbuiVATuD/CIdkjWJVBBWVilTnhwS yk1VsagPBAwRYUkaIgCLYGBDFGxNxSwYvYQJSdJbsXhkLXhexBNrEORB5B+ygmbBy+RCii/VnjpM iCApwEEs8vjHBTeD8QmMVUKwUyxp0mTBfAnaZCx+swPE7j4slIVwEhTl4cAxC4nWHFeyv3SzXQBF KQg3xINgZdSGUaGb6FQsCkJcWwrfDmCoSZCsHlCKMwS/YdBDYrRUi0Kr3Bh4Majmis6MKjWbIYGg cpQLAeuKQ4mV0WMElqasXUXZOHm6Q/ouY2AcGhLOrYv5LjQrAtAoNKbMBewOPAtE2cs9ZdLcPL8Q QbktkdENIdA2PFmoQEg3bHSAQtkSAcTatkwHdbxQeCK4Me3DxQBbr4rAAor0PGDS3N2kZot2t6QF jpsjDWdtQFiCMACqMu+CIR7qHChiwIkOHP4mIYVimA2p3D0vCVbM7OH5S1Xwp/WktNm+6IXVyK91 El7TVgoeY6OhiLICFmYJNwN/gxxc1UxISiwyIFrTq0fJE6PIpphKQxFeKGA3YYCQFs64qUHdIlbi 4YLUeojJRCKalIF3AJkgDAHlCWjGyywIvMyDkiNlTDFYKD4SUizMBr7H2lsdeuCgmlhJjkOow66O ikZYAHCGlQyYLWeRBIgKSgq5PQ0RqinPmE6M5kALcWJmxYTYg0SPnUBDoHkjXCbLLOYIWJcE4hpw K0woc4BMWBJv3kCjDgYtLSoD3NvRiBHCMLrB4Yjgak4a0iulkxDWN1Ahd+YJzJQI3GRNCgz0wTa0 DUSkISqOAICysNKiMwipMTGuVeMrRsmMBYAdOpORHcBy+3Z1hA+3jt5JT6kTlrRMAKrXTJYqs4uk A1epY7fAkLRaOC5qRuHKDdoQL0FVSykDjHUJik0ei5jagoy4UstBDAixch2hKigbov2cCUPfFHG0 UhAAGxoX8bEqHXAtoLKTAYAefm8OYjOwSUTOVvcHuRAcKE2h4G53yzrJc8pdRtoGxAbwDiDsrW4I EMWES5rnY7RVENiQRGqcCQYvyot4IBj7OoCOaAxJO87YF15Igj3fAciW2dpdGwtuMAutQSA1rDlA CoBaFjR8yWi3kTlMyFjtjAu612FlptkKWbTD7oBKvzXWWI3B+0bkt+zuaipd9nv1BRAIJHhsfiy/ KNPi1FIp4pYqBX7bcFbwoImkLcBMNcJ1KQRxco4idRMp4WVzBVF57HMCTs2uHJUVZcQjEMB5Esou YH6IxEUguSU9wI3ZAPfytUOU0vZ/JgZoi6BJViAHUC+5bEUhI6600LA8ZdInllmG5S35ZajIYoCi 9XOqK0VTm2A2uyzmULW28R2LE2O0TtQNzFasm4KxgssYdTCunCAlsO+ODUEuFCqp8POZB2YDBBzg lmQB8UoP9KNqIb9EaTcxuA9Vl2hFpzNCEMa3ASoqa68moTOrLwMWOqwOsNsrFwW9k3wQYFtSBS15 qSmqsYyhZKjua7lq3/RAdL6nRvMrnlQlyWZgsCF1cr1FTlAZSUOC8tMtQDIVtVgSRqkmTpUVUlQg Bq1sErkqpEto1IuyteyDdkRWkqQLJmoLY6NnlXafIhHAvju0CbwGJk8qDpC7Kq4ZQJlqeBC27Rog GQKWXCEblhCCDV0SwdgpcTlA4zhcIu1RSAMWwMAmc5SGDONye8QNstMowIFUqFBQYgqgeptFAd1X lDwjuUywQWTsAxutFzIY1XEYFTriNTB0VCMW+p0gAlIoPJ8IjgzYg1AKjGxhDLa8IIMoz+cLLaPA oij2LaRjKBGH9BDlQOWXtO7kI0sp4sJ83nCLyjQxOipBZeDkkASRmLhCAGUDkgtdApZY3yfJMGl3 McqNBp/0ihQRZkC0gt0sCxDq8vH8zY9dgPUriWMmYgoYXYQkoMFgSSA4t1yYWsstnADg24BWdtxu UsE0xe7NJCLANpSA0EnS2IZ8C8uDdUKpgVMmVBk5oL1QzbkWYdzMDVw7GCGb5JAYpGsmFdIMUEJw bRA+CXXFo9E05QnkhNX1byjRYl+eLiuFnIYaISxVE99WHFFTJTZT7ygV2eBAV3w4RwrC9zvFCwZh gVcsZUUaq/dC4qoeNAmFgRCG6B9xAVBsSLoAwJFnwvUkbKAdiCloQ/5kQYkApK71TgJA8wZU6Lys AzzSlL0NwulqG0RobMM7rA1Zg42h6LKziBCybHBYFLQ6IlIDZcVCBjw79pRbj0hCBmcLeGF3AcP7 uWLixLgtgBaBEILZvEN6jigw9QxDIIJfnBjRUE3Rhv2S1RRpC2mzIzYkmPJ5AA+CGNaGCQphIowd AJt1VvMs+w45QoBlwdvBqkEwo7Bk0LmMXBfpSyT/AEQhVq/w6yw1hRg4OQwbuF6lbLEkD1cqHRY9 rBL4ikCkYcEATJrCOAC1YFzC02G7hMEVwXTDHeppzA0agaaKYuCwLBaQsDSwQBgNSf6GUGSBENCg 0zGMQxySXaAsDKxFRtivW5UY4lZJ8ELrBQg2crMjBu5E7IHGBYEAYWzjPi2xXHk0IQJ4TyRChJMZ bBKKWxcTe8kigFr2kWmNGHZO60DBZClqI1ywLYSoeEkIphwVK0GguaFBRC/sENYN8SSwVvCInYcP ggjYdswS0LHrOOuAMVGLskV4ItXhjHnaGsgWkxzM5jEGMricwI0cFQoYWmTEGi16MshohAWJCMFW oK5PMCK3rwE3Dm5VL4/DZ3CN1g2JAyhzSoxOGsSKjuQfFBC4VaKgOIeUBjpP05tID2etwwFOqA8Y ZmZLLGNWbSW8d0G3w4ckPL6h1eUJoQ8iiyVln1IEyDYjHg1srjmMgEWBk1CwbSj+MJgBwVK0FNQf At1jctdJuBAMBc8ymBtZI9NJKSrzOrP2EpcFO9fy5VpYYt1RcCOkiwA16ntJjd4CV92l50i7iOVh ZXZkpgv1R6jMM6X3NgVxEVECNu2bGpbYxTssHOzOsy6BWjgh1RykKMhcMImUS2BHLJHMtCW5SKhq 6gwelujCgig6tGiLMMfTojC7md5IsuQdSJGACbgNkPQkUDF5m4LUOGYKMSLSFMoU1ZBgBlX/ABR7 VEAYWHPZhgpY0CAxIORamDFIumBW7Q3pBRUzvHGVZckxttlGeiDa+xQwwAvp0JULWqVNaghetGK8 SYbZUOl0czI9VHk7y/SAVka9V4VBK29xyQMJOUtArER1SFEzBjohYHu+FYQWoLf9ENio3uDA1Xkg bHmSEMIMj7s7o3kH7YKXlUJFtQhZgFKk+woXAhtif6ItWxOHQhQoZmnoECZM+K6TKGnBXMTE2dYF jFkYVYUMQUKrE8/5CZVyXXAIF2RFDtks+tGEvPYOT3EBg9rpBBYq73dJSbwFQWBldSKfWqQKrILI YICONMFgAEcsMZiqla4vYXNH6COOGNkxdY7WmLezMJBxPKRAaja4LjQpxAtgVwmFodyQASozW5jC KPBh1kmaYHKbVTCbxuMdplFDFMGlSEQSEXRIZpR5NSAt2vHF+YrQsl7iBiGaPzCCzlEuwZiQo5AU SyptAKPnIVwq1UOLxylbhVW5hczqSCJUTCs+iNuMoFhdTiKcBEvq1SxZoFyCtKcAItc5WwJNmMHC Fly8hwhTFSOZufhbeaWLChm/IhSiFRIEiG7SWGaqZZZUcggqYzF60Q3CVL+CWqiIKKx9kSsL4eiX cxnAQDvdwo5UZOMgYHlUrHK67qEcqNWMAYkKuaGgXC0QIQIaSJoHRIFsh1+Mbg9Lboy4DksKwFsP DOHzFzrHBJgHry6y7jCvJ+SVSrz19uEA2NmZaG28IUcJWLRRV6aTP8Ie5apMkJrTeAqKxhuDI2Xc v/DEzkIQhS1YMYhO2GKMHFrDti5tZK60sOior7Y2YOMNUtLNNv1osQogWFKG/fwB3EPtkEUmC4I0 3VtHESEckIAKCjnxClBqhQGIbJiGqLKMHLmIAsUGc/qiFwbpWjAZYi+I7RcWDVi2meppXqnPIKkE 13BKQr3YahMN4PxV4UAMIrkkFBsLrIUoNZHtLFyzkwpWptEYmS8MShSHKNp3YagOg64jPhTgxea9 uSUxIddEBsy6s6NE0y6twXVTDANTA3FX8zczj9SRLQXgiZ2r40iSoNRgyMrVEKiPFlImq/2Y4qXI QXDm2miyF01g7XoiwuaKEKBWF9aCW4cBBrAGtQzqBl55i5Y2cGjCjlIgTiCDFY6BFECtwOthu4A6 pdJgobC0xXvlEA04tMfeUsg97ELtWNgquU1l1+XIA2A4uakyrhKofMGkHAskRYfq0zKNdFccCASy p9pKcDqRpdpwpDHWUNgVaqWsXHldg/ly0VPRIK4F6pAAZMRC2d4JHhBxtQXkTYiuAFH/AFSy4PyE UexRsPMqsqtP8zMdCjhzRimuWRhoK4hdHhq7SoKo/wAxcrycUBC1RoRxA5Pj+eEsb02BtKdLyA5d EdNBVtL7zNlgWmjZQpwjT1IxwqeNQFkrUb3hsEUyHULyvIiOMd6qBtIbkCBg84JAnJlyyFrmADYg Uskt5pei46kApLQ2kzpC3EOQRfiQblDEe7xjuF80NAVaSFuDuA+yKI0XxYPnHkWdibkVj5IKn6l2 vIHSEtcoAckoN4ogR1q2LAh1L9AgnQOcREtmpIsBVfBEq8GhWSOQg6ioZo7oB7RvN7RfaSyqp38R YtZhpreyQsofZIJAzCvzBGAHDI3bJ4JWreeQDcXaIgEgWitohc0yraFRiW7wDaqakCaipc/FPZXu gE5Y9oBpVvmGdRbFwLWVHSKMFnsQIBKZI0F8nSDSjPKAuazQe32RQarMgA9GmMAJm6EwGrBQiYrR I6JkWTlKWa0r2/pGyVllgfJBKQVCQsanvCcHZyWWgCq35IJhTQfMRKUeUimWx3xxPpTZBXU9RyQ0 TBSX5Iigv0KYA6Y191DNItyYbLBdhcLoFyt5jOAHkMKvdNEZQpOp90aYBxenWLp7DcyHZh/dFucr 26FqDfBn3S/UzZSKqEuTq/aFQCwdwLfUcFgqmnTzBVtciDCxo4KXCaVsQSsnrFygF7OKtc8FErlD /RmFyW6WTPTGl9I6TnWgQIUAuhsmhq6LwStS3gyawWN4GhkMDzkMpagMXLwgUEytBZgJQUxxZdQr kFi3aUKTmMFFKjDz/CC2F2MkgoJjMZvTWyJWDLWkGNiZmj8zohhT3IArCecKX3WmFRbRthjnNLyi 4eDu8TbeEQD0AIiQEfoUKAEnKQjRa0cdYFGU0ELmPAohhiqgQI3pIeWEi410kBfBYTBrgpoirWoO XsiqtoQgCri6yQabd4Qc+w3sCrCYpjM5t/NxCiRV65Hiq7EhQrVNMHbgoWIEIQUQkVCVflA2WyQw SMEOB4glfJZ59kXEAMS8fCKh47bAvPdgwRbEMEdBVFwTAiSwFbGXjLmVHNsQqnSy3pL23XYgoBP/ AIqNFlc5EAIqeH2vGBsrzYKrClhwgaWIxfpQyLQIyzlExoVhgWGwtcEzbhGBsML5mC4IKhgbz4Sj x5t0VDoMFmoPgBNnLPtDrIOCwrtlLdd0Vrgc+T4SueHyI1bzEiC1bHZRAwqG0KbxwgsLL7sHpLZG MuRTb4IWvUU4WMKrtJqiLBBdO7hCrOXX6ypskE7hJa2zBrL3iURtcWRarOPFUjNjlimDbzTPRMBh feKEtJl5Q6oRiqGfLuGI/FIEWzRc6oFneGnBKQiqjE9ZTZOewygG5SpcWq8yAtLvUrheGREF15S8 WPhJFnQxhUuKqvSLLj6izUOtJANGlTLNetIc6k6IsCCGjDNJS4A4q80h7glObRbeUu3bBRYaA0Fk R4MBJsv0wgiimeqMAxDdIggnb3o3xrUPoQ3Wy8AgYWzFBEFjMwiqPRIVYhboYG4dVcUTLCijqlrW +VDOS6OkHQN2Cs2DOLiRAKOXHFpYkXAY0Y3XaIJD1DaO5C1yxoZKCQqlL8LjYwHIiUI2LgNAtDBi 326UA8Vw6IebVuCxQIUUuqU+VLCwsrjIJO5FrRUEHKVRVTAlKfoJLtHtSy1ZaixVqcggwQAHde5y SuRjK24Q3jmKF2sq6MJWXh/9ZTAFDhkDElFkLrpxV8JMvlouqT7hF7aYYIPSDgAWd0BnCqlLZDbF y2m4QVClcTgWiEa7hQAsotBScKH1TJa3KuSI1S9IFHTAxcNwlt2QpUZ3tRUWddQCaKRBF/mNah1D pKIXN7JKjI3c2BEXJUE1mWmo1SBgboLiV4htCmywyBHckGPaG7evQwOzFXZ9ImugMXxZlOUar1G4 o41OYcg3LGzgpu4oAc9m9ohSgjsxPUWIubpUpvQwLbDPMQwazm4oKouScpabsqBiwb5h152j5mCR ir/DHTrGPoEhzAI5zebRTaERGlvCH2TOLWuxFRIgJJet6QIwlMPycwsixzkGXQ0sjPSwLbqIBxaB EQDVbaukO0C92gK1+5DSRB2wxMGcoIKLayGtGVshUlKUcFS0d5mkIFsYtlVQFnTBVgNf8MRx3rsw RJioCAtBRMFJoEXohOim4PSi5BcSMQyqb/oi3S4ljEUDWIbA4Cwq1WYiG0LCrzBG2Wxg/wBig4FH ZFvWCAcsSSso3aUFjRcMSCxq95pBwGMFdg83E0gHdho2DOYqw5yuGBWKkIsLOF7OvdEPCjmDWQsY SACYoGZ5cy+8sj+BM/mw4MFLDSiMHRZ0hrmsQyAIGs8YUQozh0iTEeDILg62nlcZhLcrEqrTupSQ AuR/iRhEU4nCtNpIizGtgeQikBWzClbTKMYHekewgRGlvaMU5kubA5FBghkcHmIDyZjWBEzxzmDq kqQnIGkiO3qvvEaJbcq6wMYmrdTMgMiC3yi7QyaSmQop0eRBqAEaEhW2yr+ypdEgaSDA1uxCsEuU AKjZbl2EOFuh4vVKjZE7hBXli5sDrX83qItSpcOArHGwGGBoC5UQX0C7qObgG821WGrtyYCDFfYh cChPtnMQw3oZ+ZEaCOL2lcT3CDamlhKAelMyDBHwrGaZIAKAwYIFg3Rh4KIhKFts2ISWZVGcMAlQ TgHE32Z9ke43AgNNTaMLTPMsDIhctxC1L4oIuSvNEW6FMzpSNokDRZUGI1gpPvEH7lfGdpk8FfQA Rqrg2rsQkCgJgBCFhocEaFcCkKPQNF/wQoXSWlv4YC+25jBVezsJh4jKeD7IqIjwgtWLPiIQabdT A2CQ5PQgtAMd6XqGEAG+C52lk8IF3oASwUAFpdwG6eBIUXHJJBmtHGevFlNHOUpiXAnqgDWvoS9E hc3AAFTiP8ESuRyRoRMc2aRhXzQYqqosZeZ3giuswfB3oKKhlEIkwOWNc249zOo6OqUYBcrmVu32 qKisrmQQtljVsGAcJ5QpxusIMdllAbSzDxCRgPIrwiqWLQzpJuldI5zQ4YUXEdJ6oslXp6wCVIGZ AVyTYQC47FeYqEJ14a7lzTzK8bWL1jg7iBlb+yA2zWLYAGzjk+yMV1tgUDBkKjL45mKtFRK0p1RA RZsmSD5hC35pDGxikytHG0MGPOY81/FpqBNbl8izC7LMFWlcPFJMpYQbFuEVIKHfFQQJwEW5KqJF nFrDoAWwwg11WIJAgNMKA1oDt1jEM3zCdGsG4A7vkuZwvPYeUUbeHWLAW9nvBSAtje5uZtlkfZDD aNwzsslRGdqyMH8wjQYVweKI7wgi/wCWy5k9RN45OD2Ex+feqAZPM2EA0+Qw5aUxFBc4BlIDt7Ao AC08GZPAdLJEGaA0IBCciICurxRSyPNbEGVxOHJAinHjHW5JWBNjKaCXZAMs5uCa58JiFZXiRuTi LUZW3bLNw2+ouG4rbSQY6JKt9EK0IaYm8E6KysOzYzLZSOGQhWxmLlg2TEJyyqMwVCmLewCeQqIA YGuBAKPJyjI2wt5YFgsDCWCyU7Q5LUZqGIJSMCUZ3LNNtypDbbYMRAYimuIyDBZ65smqqzrOspLJ mNKWVzhEoCo2b0qqoTIOSWdzvHqiiJbOAgerDtLsAetLu1J2wL+IX+LhaBUNWzABLcIjlEGUBYK4 RktnPrAupDFcefTRMxw5Elh8EDJdheSLWBS6qM+BQGLLurzGyFDzWVU6Lg7QQcpFjEhzsBHHJ+Pu iDS7DqIozWSwKKYuiQEAGGB7GxM39hD1lJKDr6AcGC0qwkEwdbg3ZAVtglXylyOUiKAWOnuEctq5 eh44YGLycFxe4CDVrr0ICjO51RnXMKCsJiIIcsEUIaRYeh56y8pVbgAUOtxoK20DojrWEb9IFUcV beuBLFdYs0g4NOyg7J6K74WOG6oJFZWikDVRjdSAhaV8oqXQ8YEFczlKE60pfBAQVopS5AxVEIJW 4L+wwVAEx3DVhgqMyxGVigsFl9g8FkkX5gmBeU5RtRoZxVGOcOv/AAJbHZr1dIqZV5g2g4GoElua yAVESCALQhGuSIEAbHAUwuKcTaqEOkLhBgMAFcNpoXkllb8hDsopyjIwhDBrA7ruLnAN7gpqFmLQ StpCqgpSsUC7JZ7eYEKrcmVbmiCkbLeYl7KbCRnuitT5sP2gm6uASNYEGBWNy0WwK4x7PIZmJsv4 qUuIcllC11aXFlChhInAqgSVUbc5QcUDbARSbgaIJEvTRC2NFokxApspACjZsqCxDKVMGwBWzqQN 1LXZcQANCxf+NTBxFqmAoLJKPWhSUFKrBAQNLNoXDCiUZbYGjaAhudp194ZR16xMsS4WBYoI5xCg Vp3r/DEZEOUgWV4bDhDxd1uOkInBHJjGCY3D8asInpexCcit+WFglOLUDsqbXMrrDDotGQY0MKca gODaK0wXQBOiB1PK+JEWjOcbyju4Lf8A3EHFrbu/cAyW2nQgcaKjj+yJJdFpxIJlWSqDHd13gwgD lHR94VNwbh0Uw0ekEThSJnZDsnlIUCho8tC0KwwJ0JFi7UCxUCiyspDrLDhhalhECwMqsbP1IisS 1ebdrq5gkqechajWbcJIewY7IE5oSocs4pREWJekXAi87cwT2ee0CAWx2IblyKIAy4ALikUteJCb dqCSwBjBJXY9wlDTwqFWclVFpVeBBWTFXyoILlvGyiQPdxaagqstdwK3Awhect1JXESlYrRNAl4D euAk453B0EViVBjnTDVOOAiswmEvb0CxUcdLFlu0w/2iWxWKYIXHWWi5BYsohWRKtGAiDb1S+EnE gJhFkMuF38+MMiVUVLyjBIoZjO/ohJwdtQLUhgqIFCu8f5uJDcEJtKzg53ggUm4ICTSwvvCDhRvD viGqvJAuAubaSzSDGWCqbqrg8qM1SCDYgWQiAKXbBmmhqagg6vIYxNKdoShVMoNAjKoEaUplIBEg B4IBjhK+QrR8xuWxm66OR8zxYyNzTE1Swlf14yz2ZQo8cj4Hc8PiLwCavh2oJrBTaVsaMi7QeN6i zrK0MVUgNhhUnJcuiIGC1LIoObAEKO1hUt5F9usYkrWSGxGjeod6HKDrKcqQpAULWFN4VBkHqQx2 QnipcwL8CFIAI12wrbhGXYUGSFxoMOSZMo1qdjLBlGVxlzmWQLLshMymtcIpHRBjMpXupBgXPmRa gLGDmC4MOI0QFWACkYHLNtgYQCw02mRbZlRC2N0JCycBSXkO5DgVhpmwDQuKaSuZNYwlCwEOCRSg cEK1ILokrDo7EWTW2kYqWWgzCLcUKjVqsdMDKrhepgAQ2sWhYc3ClAbcEDB2MMi0WZMZFemkUy2v JBC4s3lQgsYbI0ajJhQJ/RHMTWx5mGVQhckVw9nb2S6flOpMgBuG8BLwgAbSebi8QgPR9DspRdaD JgyCgNmB6YIE1xLYltUzjIDhGgIUSQMq21fwEA7XfOsFALcl4dmFm0kylQitYIG4e4HNpRRD9i9z x6g7pX+GDIUOutDmbDb0Eq1TYd4PWCBgAUhIBSCujJGEXQll33YxZilGLAN2PUWIAI1PEV21al7U SCUUyCCjgB+/RYHMF1nykhfKqcv+rmDQLv5hSwq5fGJmWhF5A9hrK26XJgy3C8sMjwuWLA2Gnyk3 QzbgB1pYItCz5LAWW3MYCLA6PQm5mRIbc2EcG3i0b2lpoXTzKES0qkVhHOMpcyf4VLgayUligGzc KXOt+ArATujUXGMp0IKcR3Imoj5Znc0qQyXy0VZAWIALW1uACtBhA1HoFg6wOlQKaVOEBAqGBUDB JcXzFzkuGMnrn4WUbrXaAL0G59iA0WHNsp0VRoqDWxysGQpeJRtxmuElbouxCZ1DzUAL16VRC4Qt rBCI4vNE4RjDnxUVQCljz+aAUC6ERR2Aq2wIthGCFEoQqzPtAyaq7heVM4mTxgit7r/BUvBAXLsT NjUcdPqI2IONshgNTIy2GwCGGSER2kPBKWv+KCMNbsYEJZZmUKjVq1aOkWnHZYRCX1cAJGkq8woi 5sWrBtVj+GK1BxcEDV2yAypxaEOkVlFRdQCAm2EUtgLWlnCFs0iGKtTSW4srYT3gXAZQSlN7IADB tgAALcEADVVUO6GELcUILtDd0lNgBcskEQwOjzMrLFjUDBg6WPRGmtfZtGkNjAwDDbFKihpQMJgQ VMnCEEWTZLgCzkwKQdG7yXvmXAFolpSDmMqZJV6lJoNpOfLwiXaUsCPqhQCh2xuI1nECIul9kg6C 8VFQDLN7IlFBB7y7IQc1DLHAdaBOpncVEadEDLGRpJgSZ0OziT2WfVAltma8YCBldtm7mL77WWkR PKNDkhkhOuCAtgsYioOLpBUdboMGRCXBEBeTeffKDhhCAwqrs45ozDvQgTd2OKsWkssqdzYQlI58 NGAidOa5cjhaEqcxq64ZEWexksZqrgAxXCwQQEObmSFeWbcMUDCww0U2meVN5++L0bYkFqAwndX2 MAosgS4xOvYMEI3HW64lmwOCQlK5SwgyHMOUbsryaRKhKWcM0WjUMYS24hYZpABYKo5xBbMoEAeh uG0YiywSYTMpIZQ13gzBHeBsZyzUKkF2UoYbuziwGCWROxGkyEIeHUJBUxrUYSIVRrbOyagW+m1B qAOZ02rqdYAzD3YAlf1gzCwr17qJ0W8NY9KHGnuU/wAPomhLP2VgVrkRE2xleNxepAoyLsbjoi4x aoCQQeAXCb4rK5IsDUmYGhcLwpRvYOUvasbbIFxcS9atSmDeWtipA0lvEQWSososE4lAPxzcuB7w FQjx0EhKr3xRhQyOZHMTggOtyVxDjJLjBoAXC8rsE+IMkBxIorQMISgCtSCtGdIMGAq7OcYUDA21 mwM4NOjJFFrx28kEaXloIBdPJ3LZcldyCzK1ojA4g9vkhzCG9sgL2zPaJZHmDJcFuOwZCYl61RYE oMamaStxiOaZ3cEIWmc4lFNW0YAZCzlmi1TtcLdOzmFWiimEANkGCEBwdalC6uucIRg5MwrmW5K5 mWTLwgeXCIsPmgq1IcOX8tVyuC1UzY4R8xWyLUNgVRSWDkQdMvYKgMaXJ8nCIkbt8yGQ3dZmZ8IG tgQ/MEqPNiaepAdmKnVJVwOe7G4rvFQpZKoQyRVmYmwkCIJZQ4jAFlldYrabc0hw6FaohXhtUKm3 fTOSK/Y7uyDBuCgR8i7Q7JUVRENIN8zMLAisoNtHf/ZlaS6XIBmCl0JTrPQYMFaWsFseFjBLZj2B BcDb4CAeRAg1SqLaFsdLYQOsHqYEuUWZcI8EugEKhTsF+p3jYDrGKyFpyjIo0YYYombwpSgNyYW1 1wFeqMBhwJ+0hbwO6jBIMkdJl/ttWD7pSZptr+QjDAuXAlYMb5JQFo8rtCrUbfpRoGz3/wBENJ6k QBWClP4uB1zVjDML7QwomYYJB5rdsqlQx1T1gfPG4hvCFVMo6qNPJc0WHO4VVQ7pCpyOSg0kcEXL DiQCBLUf3yBswA5gOAGYYAWb4IEvXYkCIsr6wwWFR+UEChlVU2oW4+zlobF3H6ttQWKhotSMXiY8 SBp54sVnXNOERHdJ/YJYbqm3bKimwokDSgmWWCajqLJS29Yii79VdoZimV3UAKV70BBa9PNJMsbo TAliEH+rhAld8gddldyB00VtIEevF+IQz45bJurStLCrtbuBC5VkYKwUsU4gOQHQhSYRXJBqFt4S sHjFLQMm0G0IVoOQEMYygKAYSsGFVXoTSFRmmhXvAVnrQQWcekYFE1fJCC0S44AqLbCTQ0DW4zaQ cJEstctqAMgd0QtAxZAACTSkFitTxX7QqyKm6gcpIEyzRxiqpCZztqwsJSZ74vJqGVJWEs5glFSB seIMEegGQbEpo0p8GlpLBpcFon30CDRFhBQvXVkGGkWr1iK6i5pZF1UgFXg4JAdEDQw6ra57PugB qk1A2mmwRKV2pDBYMaYC4K83M/sxwQdZWt0pbC3qxUi4LxGUACtIYFCGF2lhmN3FFQ0kwtjq6C2m QRyTHfSMici2sjzbZSDEfIqXSKhYPQhMgqbxfW4xmABHiK3rd6EoKvInChsFgwlvLEAHsRTQBZHl TugQnbFvCCKLri+OQ7rWBFKudbmipDFgiCkhgsL0cpBuCaHnKxgNEopiNyLMIcpY++nFuja3yIQh chXLGDLa5kNSUtRS1E1gGBflRlWuXAAAXEQi0tlIqeQ5WQjQ9sYxsnKHKIuUok00VFjUq3g4Kg4Q 0iQ4sB1AtpeYFWmyKSo0TAHo6GAJUXOet1mEmQQxJmMBim4bZCBFGyQ4IkUGNw4hSAKivMkwZ8Zy i2u/Bv8A0qjDCjWdI3oLptZTlZLvAd0H1oCH7EIn3Eg0vTlcAgoFSQEWOQdUIdQ5pDgVhWIKujWF ApgybbN80Hdblzgqt8LBoaBgaLfn0Jv/ABCkAEeJgzZYkfvgIEQdcYDCHYKYBPtgA2biK1lRbQoU 0sJVPHmCtdgwgKgrcEhcckLT2dqxRcAvqxhrROmADYDsYwByaiazgaCbo7QVtEEVc9CMhMvYloCl 6CxUybYCELu0kBGI0tSrZ3hgQ7CrAwSD3nqj5fLZHWZgAXoQmTXSMXKiNUSQFMDwICyjfOAF5S5k sOcr4SkILdcVaBcpUqniyqzhdMBhyKisuFu7IzY11SrRtpNRsl15zhYM1ZlUCcg9SWcDTGCW8qtC AQIVm3YlRvLl+qImypuDdbKNmJbQdPn1hu4OZAI+WgwUFZqiJfeNVB2N8zC24qK3zNJCTIUcFVRZ wLAgy2yYqsTIvVKzULC0ClFMlmXHKwPOxv74JYBmhBfRWgkP7TghC8wyP3kARa5RgN0ZusCNxbAv olAEeFIksg5OCKBLUibFNsw6oOeCsMCLYfPKBY1Sr7SIua2q8Adoj54oCqKb0TaDsgbsLqRu+uJG lDbendM6ck7pwaxTCpVy6pE94EI6G1vEFsMtM6/ygklTUBlOqD90CKYvOegg664mQHK87hdq96V+ ZdKN9IcDFmcrhFFQNSVzIqE1TmxIqAM7riKG8TJG8NR2jYgYytDLlz/Jajb3jQAj4S3UXTzQDZLa oC9KzfSONejsBI7eUGBBSgykFojTlC1dtTACs1xNrideqRFcehNosQGG+6JSyrghsYqzJLYWTQbX xT8whfCTMIKlNbMFdwHFD2Mi9uUC25aLekPQ7AllusGRYiwA1hANrlurpC9hG4bIROCKNbYuhAJF anWiRyHuQ3apQvxBV6rNQCTqrxDCCG7H9UK9DawLFloEWCC3ySBkrJidoNEbxX2QbacOAm2OT74s msthIl0KkELCuQgbsBZQrQDNlggKla8kjYNeVQb3hwyxnpW+ssdC78oDjXnrw3syQrN04uAIaCvg bftcsAMglrmcVdkhrdjSVKoHNqTSJqSDPqzzRyGlSRbIroGSz23ABC+FHEqLFEEHIhbobrAki7AC yyLoLC5JLXJopi6Zu+eI4huGlyZRl94ueRNMK7Bb48QCh1gQQsAd/wCoQlBtrIFeTVyDXmcOAECY 7ufgiKfMWGIOacChlgQKOK9nBowpiSHZOHMD7tS5QC6OcECuqqxBQV06uF6JC5Ui2/EIwQWaWm4C DR3im7Nxq3S3ctAh6/8ALlRJyVDMvhPWKysUJOAYrKNxtdiK9K5msUC6YKK/swAyfV8Kr5OUq4HF 5ytCmlcoCrhTDAdyuGB36J4Ey1CgiGVAcRK3hXHEh1IwJ0oO3ZGwl4CLQlYQrHZy7JOFEDPFgcJy JHMNSzlIIR84A5E7nRs7jQUqQiOd6Uo6uBwtuTMYIY0MaVWiNhWDQXtUXICUQraNmniBcqe8QVLF aopt1PBTC4xmkHQ144hVNx4/Qth1lWbGHXgWXCpQbKS72MpUtFFTwCL25JsQhMIQwyeUwKTfCoLE 0KLBtERhWCRt9kCuuLkz309ih+6UhwK0KgWVrPcggqgKOGBAyABAyjxwALQS4QAGxl+okszRRQgc rE+0GGoA8NBUVeY0R1G0Mlo5FkqUbyZRQYIbsmMCy2RUTJUeWwitCxKFqapxWBDK6G0Mrw2tCCM5 cnvcSxzmHupFqM/22ysGAVEmPIMYAzJdJii/rpF/JZCFVXA4ocmkFBZb46zGPG3KoXWw0MrLooxa 0rYjWwMyEGIoy4cyMSAuD1pKWlsWQCNDVoQKppezFcldgi9hScMVWubyyXiRO4wj+FLsewxNUq0k FP76ICC8Khal0HBFja3tB1AzbIoQq4IWwNddTHBdUKdjhYZQ8HrOgIXN7MwqhlbmHcHNcJyUC6qV yk94WUi4A8UjWhtAi4oLsUiBE5w6xRv01aKKIOxg1odYbhiZVrEF5OocQ6ZuhqxODQbvdGRbafyZ VZVTBYapi1QgZR/p5EAl5Y3DeUDjg1YIqp0hTgJqAgtqQqPxdCFAoOwJRrRy4ylRbYPF5HHCgMjY IM4acyXAeEkonO5kyuzskFKigMYPJFDUZdQOEd+UjZViOXkiu3q8yo6wLfJYgMIfY8MGCZNIGbQD YLG1QFWICHmFgIXYqQLgVrOkPbrRVrE0oCiYUGqsuQeQSkoRCxgdf70QC0ao4rAgtCRlFHFkOsVK vre77prhdO0USDl1IETYK+pzWXGDjIOs2igChrkRC7PlMFAFmtSAsArXAMuAvhNIjx4Y4Xb/AMkA zAteYYlL2ScDOe4KXg60nWKCS2C2RXiIjKKIHm5cagszVFzk/uI0DqtMkXVcOkDdrHCG0YDhqlgK jri2AqTSeyOtijbUXEzLJJJZQsBYlwsLyyBVq45coWsWmBVYTMWlUWOU0m2IRlpuY68GhktiMVji +8pUsG6wSqctFMExgT2TlErPLszy2+5BWwKo9SMXtx4Ir3wtoNI5RRsIXoI5FiHVMgExQiQNSsND x6hgKJZG2oaOASaJLxBA19mzIQ5GYyL41VKQKZYLtUU1FZbILLGxeDSoz0jIq2mfklOQ7sB5Fnn3 jQ9de6PAnUJUButhIho6sBs1OJIXb3YwwLFvmwCVRWAXGgITTScWLSlRBKy3ZzQrIxjKFzKhcjVQ ORhBaSjB0raGAYdEEsDORGAuCalOUsTDAVPK0JA107EyQXgAGCL0SCCNfPUhiOVHlRlQMMLIR4Il CG1EZIV55TEdOUJi0YHEhHDRwgFhQ1walZcI5jMUFNEMN4NLA5vGmAckmxVTyCIiwHMVmwDj8hKG uBqwAxczDiIwYxOSsNKvdGQAKNhQBbGQBUDAH+kreRwIMvJYsq6+rM0dCTkP5cY1zcnXLKBlzBqz tUKEhvTyQNXPXBCmDFqiAK3TalJR0KISkpc4C2L1GAVWBtg3qgbUikBIgCViKZCAVccMDZI0BgCk bm9EBsWdbDpVjTakFBlF1YjVYU0YEABwSWMK6aDJKzOLJOiOrCjnBm1dSLMzKSTeJU1NkRbmTVOi XAQtG+FF6cPWKlchZdoEbldIg0wjuyiIMyQQtUQYUSxmjlULJR8YhLxCzEiATMhlpFzOhZWH3gCh eJIp1RyQkAo6gkMS44xgucAuuHl9lUxRBdlwFSARJXRnAaCPUrK0vKEyisWoRsVHtF1UckCFoNtE AqWXqFMVwYkFQCHPAzTLAjlwpqE1YfBIELGrXjSZSCZAw0gG+UkKt34Hc22ojNUS2QqJsk+IQLNn MEiqKckCWHCM2XNsd9VgHDIM4hJdWB/UUBolY9EZvX25BhN7tHka7osYOysa7p1pDKFrFDKUhayE eaS14pxpcWlMq01AGrIHrEHSyuWDI/q8AqE4Ytdo27JUAEcsAqaTmJRbVdXDh9lxMg79GoQ/dcBj VbIMEXK4uGCpaq1h/qHiLmHr1gAdqkAWaocXBguXuQupO0wEM5qJYFtL2S1mV0QQEvN5xNd7cxYG R7EBTOHEQWQrqpdHYlz8xORklnBDSos8sCpyNOSEtsCS5RU5XDWFOcPJcNpKFQZ0hQjpQyLwBVih wVA2N23wy2DUdwkA1rIWBgz7PGEU2mPWJSBqYgPPWNB/FQVIrSEAFr0shpY6wGYxbEwhW3V5QVc6 KFOIaXgOC0HOMrG3LGTNNoEB3tyGbpRfCWPRsPeNzYHLArxpxCWCzKLNak9dKUAMyNuJ15HyvKII mywh3v5yZx3gwI4hryQeEZHfTg4JchCogh0JGhizw9oo9pSzFWixsmyBlc/fQaNLbgBwGmgcKGBU IDsZGGaF3VQqcT6RRL+SQLAjhL+QRcvMqARkG4SZk6ck7RmWHtgyospExjci/AJTdlAn+iXpKY33 S43gzwQGBggBXkWwgUAOZJJYdnffBuwrO2FhXlnzhe4zSWIQRa4oNxc1VnkRLgth/wCkCjJyOUph FVnBUhq+7ipavESrC7FhUBRbv+GKEVTCxF5vskQAAaXiYIbv+LlWlwWlQJVg0P8AtMtYsyAcL1GS 7QsBeiICq2ICwYG3JBSlqtWKDbbNQNCpzUK5x2qgGLCUepBwIZPimSAdLHWPRpcU4hTDbyyMWs0a r+GFBVkCgPBq6D2EBsnn5h2SiJ+VgbhXhBwAbuoNDZgwZCczCrQEIwQKqzBqYUYmjYNjIRZqGISC xLyuE1YWvfVLJKzx/CaM30ZqhHRBSuTQRqA7G5wdANrYJlc3nkNCQ4dx9kYWWcqNuvVAGWk1p5KS 7kO4SgqIqiVtmiu5fulXfXRIUS2P9xErlYyF4gCvToIbOi1i4NAXVytkguSAc7aogECAIBur1ImE XNk/yI4qgdP3IgK2899AAyu65AR07FsQJVGaQ2gTVl2CVbJYRw/MbkF4SK1hizq6RJoyR0rg7xsI CJuACAJNMJawaQi2gKxsmghszOBmOKi8TUVNgwHJLSDLeQL60htAMmYcy7oEkKnBu4i2GxWAQssQ 0VcDZJwTxFhlZBo8WKLXs5AQiO0tkirSKMLgxGh03Ehg3XCZBC1m9EBh3RGAGQ9XWJywZU+qYFnD dABckQ21LaHnAkHuOIB7QQUOTmnaMFb6VHbk390zxUbQRaSkIVZ7NVujLChySFQG6e0pKOgYCoYN ZtGxUNV90B8k1+ShDKZAYBRIal4AlAOccHQYEPhgewEutkrL0dIF03Ngqrh7qF+KjhSAr8I0MLau KQ99uAql6lgjQPEpNFMLFGy0YlZUHNIL2DsYmw4yp8CDCgRSvKR8UQMFH5gV4XgwDritDBCq6AwS WKZeuULUYsnoDfhAsV7OF0FcWDdXUUw/dXn90JAnriEJyOQyxWaLTOnKtHml57NqqiiXCS5ZFqmy NMlq3kkupG1p2uWUlmlk5Z2ZTqDIzGbiFswEilllxz7eac0aFQOEykWXAwg9FJUDb6VhFV0NMXzc 3ccEFn1wYeAPoTmamLACEwmrzcVANCCzqhYgDcAH1rIpQN3O4gBAeUW15cpdOy8qDyb7kVARosJL 0juQ0YxNTToEyZpoVssBlHKIsFFzvFHWllNUKyQ8hWgELecrFgIVAxLBa8pCiRcDL9NG3WP7AhAV fxVcoZznFjPQ6a/CjastTUIdrJlEWJbhiJAlTfh65vaD0jYuxAuMC7rmBGAZ1gPN3YXyKeZB5Y4w sMpFsIXR4ZS7COFBQJogDZvtDsKdyWnKBhqLQAJtIpyZMGAoG2Ni9JxBpy4QqB0+iINXWQHOVtyW rCnB7whd923Ym62taTUoE0hAEJAylQtjEUliM3FWwJBoKDS4Av3MxFsTYsOQMJ4RZDGH9yX4HhE2 RHKu3KOlhzuDpDZYFlq50EXlWxi41umzHGlbEZ3WDNsFZbiDLRO784S2cw1YBwUDbAhW99SeZNNe 47QxLZyxEzWoVIjF8ixsiupUzEoqDg9pZJcD6EqRJGGRiyDc2l/SofIlRpiKwrg/s4tt2bSYLOwu sQC02nrrLtpn7AV1CKyNlnyIIKS8MACrltIWBjajRGcpWXi6ULSIDBLkcA01Z2D9hGvjjoqGTBaX CCln2H8jK6LZYcqS24IWTqnHpLiiXtgTKMLIctzE5SNUDjCFKOgBvHJtYYMd+beTrOHA2EBRhe5g 5AVbUoAjQJhsIjWCErypWEQ4xdQaRpv/AAzLFYtFMVEJOeKrILVOHlFYI3CliDViI5YLBtyGRyMZ P3EtmryU2jw90vhnQhdY6M6WrRwSCNzwKwQLy4kknIntBcxsvWYcE1cCi84EA8ASqsHJz0zIJDLr +MwK1vt/DGS2e0htaKXNsuFMSlQshY0EPbRuyC8DuYIxA0ouAoLAglOpt5TiW06PGgpbq5hqNWmH 9rhnBDxip3kQZMyavC0iLX3Y9mqcVLc24CFiZsrdhMiCzeRb+mYxUH1/q5ewcFDYA6VhcbLO694S ACRcIw4RAarrMUXQqkpLo4qKYVNqYGDgvTFNLPBwTX4x66HZld1IrCblE4e5dsRKNyZ1tCkGGX3R QBvt4IOA3KfuisKrqHogXdpyuaXIRdhgtTu0NFLbXhoBFULi41maEAK8DaMCGTcy6oSrgweICHWB JnsWKQVkyBDCugW36QoXLYkZGwBJYSVjn0CZECyvFvmU4Q13NOUC1uNuO7HgKjI47WRpNEIUUMpD IVjsxjCrbEoHxJH2ltpDHhPslsgGYraY0yKscoCAZrHjYlFWAiZZvEMtGmFOYXFI9IVIhsmy5XiQ l2ndSaV9AwZSVZqatijFelTAFANtq8RCIdJrXBaIUrggAVeglk6MKcQeXrtTjkUPqOMCVwOPiOUu qQclfQljHpgqBKt0EItshwhlRqwYPAiuAyFk4RgOEhKAiNWEL8ZCAkFrDf4ZpRSa5SAAisEjmG+g GAh1mPOyIysAYYNIAEMoNC63ILglR8DdCH2LHaZLe+zC2aBvMEwUacDFsWQhtoOfM0Bjl1QziLsG MXGWmr6jXSOYo6ElSSrtzKQHCaEKASoZXow18BA2hz6oVuIbMgHO4KwFMeWHJNnMF1BR1JzZBhnU KxHPSLdbpykHQBeTnEZ8c4etatUEjCzqwTfdx8iCEIPKVnJE5CnpMvjBjYZ8urPBQTRWlDKQdprP MESKybhxq63DMkLakLfTfhgi4xp0cs4Ip6e0yoj33jHOrEq2z1G0XZHkIUGWrkHNXJMmLO2hdI0Q DG/mpm4O0ck67BGr4xiCoD4THGSmSBm2VbOJqdqMHSXjXgJlxgrizyI4KYRAcwWUeIEIWySywZgy jCNuMguFAdxgDQLacyiBYbQlXDeFaoKuvUaKBe4sN3bOBbRbbqMulBhsPgYXGwbwGXVGKEKEzwRW KW3WchmeWtpVQ0dXF7penaUq8gyybasZWQZ2NtwPsMZsrkYEpEbq4BMaOn5Qcbk1bAXikweqFHEl 0doJsRr3immxEDhZ/kMzGzhHpk5mRy+Bzco9ItW6VjVLAdoWlii9IeOnKhBcsYGnErAEZ7ZAbOOF pAJTLPQoAaaCI2LXbcXdYDwWxs55F1CKD3oltmKglZLCFYRy9o2130/6Q9gMK8yUN5RH9widjuji 2WdbAGxoVghRYisIeqL25qVgmrhUF10Gu0ytI3MmVtRCLRLVURhDeBgwdvpi8CgI3EpbJHQllB7W FK5IcQDdOiBr/lg5ImaCcA32ynCBZGh5yFbXDXC5E5pjXZcDrAQTMFqmVN1SpLEAwY4jlC3SnjaJ r3bVJ46SAlVkngyDSA2J4dl0GDE4uakYQzGJDkduVuSAqLNFBYXUUQF7DeiKiNanSXTdOIICbZAl Q8Z+gmRKjUgQTLZc8SdMEKPNNLlmen/glirtWANoLIA88AFmo1wqqLomBLDFw90G4c1TDldyIpcI 2kydK5GCUICgEq5CehBYxW2UhCt9f3iDdpm535JmyFby1Kk0IZl3XPnHSvkUlMM6QJsKHRuMIBEI tzisKqN2gb76YGJcZV3golfRIqKC9oCBlyjEy65QwCgcEgCjJeqYF7tEB3l3knHCVuVMCou3IBU7 QWHqU/piLD3euDZba5xrpFWgfxUqZmXGUYZeGQSVlYtIGinDZsWbIEVymkOhQ6LtKqUMwuFxJWxX 8MOv5rw6RTxegi5DmLBQWLXIwQJG+lQApCkoHVGV3lzeDZcAKehL7RrJIOGltaAoZDZIuZc34IDe sPCDWRblCBsHmEs1ffbCLKF6wAdatSWZpWNR4x6AElMLuYbKh5IQVMH0ypGNZUKjOUiKtlGSnJyI 1JtARRuIBbZqYMBhl6soecvo7sm55RkyarKsk2yEjJRAWqFSgLmLBgepAOh0UgF04yyMhZtI1R1a oiSmeHA3ixKHmbg5QHow8gFPKOAhbeUCEOGCARE6AgrMZoeYYxmHUVq4j/Gl4QZkcKN1xyYBB1pY 1osGxVuJtRxfCxtKjbsqHEpfK5IwQjV9J9gJcOFxCMy8qjUb7ppFDQ4FVwM7jNKl4h6ABmNWq9jI ArTEaQdgc2HeA6JiVy6uMKrDgX+kQSBXtx1LENGAyomfGjxEmgyFnJ52FJCZsltwQJaSzHpGWduC Q3Rx/eYJumarBpjOrb5m8eN8mXpjoFmHtHBBtYnC8kWrg6YIF/o8CytaC2YgmhGrledCBFFcJVAi glE+QI5gKnvnuJ0imwDCFWgc0JCpNDDIp4WVjZRelt5JzgEi2OhZ4NAF9BAVRxTrAVUrDkIpx1Ec QiyNgttphYFi0DFhQ8id8DRY5oquTGJIbSNU0fnWZ1zHrViN8zEGtS2jSxfKvMgwo1pgFww8sxyN OoIqqMXMgNaHJixTArRJYiK9HRMzZ33BMV23HN8EoZVa3B9ePLxMIrwKBMDdFlakqvCBBYBMoG3R fwxPWR9DZ0+JByKxexIIJAqwgIGY7PKF6LvQEcFmGYjMuAYkmbm4EpLuawiIqgxGCEOz1I7d5GGE lChKW7K8CLUgmbQoKvB1BmCm5AmCtnFFc+A8JcHNiwpixOUUrJKhcqZlx6KcalqzAgG+ZxHEAhFc tbtUCqN0PLAu/HpGGdJLEm4NKIeW09cjWCx9SK99zZHLUYjlAdwyoFk63AWHCdj1RHdRcQUwAVAG AFWSDaoopJiF7soU2x9AiDEFy2BhPggIoEJwQfEXKNQYyxnCyjCobOTmX025W6RTF2WIQBW4qjwZ al0GDOowbB9vZDCQpl4SirhsgRylWmyPnFvWWF4V1Gl4s9vSC+s4wdzE1gg5kfSM6bCj2iVaeHeL aVCBsqBMFtxUFIvot4IqAUKx6yFipocALUMwvHXFpBASe8UCCKnCBWqPx6ohoDBhc7GNXug+13LN yycvVQ28RYwSCxe+1L5S+hI2eVsyHTYaDDBCBAAeZVYguJitBNgw7rAzgXTAAoO6BACNmN3ggXV1 VlxTpuFEN6KKtKc8Tsorc0Gy+TJ0QUUVR0ecZMh4Ued2mAYABMbwFNjCgLCi7f8AWUDRSxr/ACjZ uqRf8VBDcihMLxgKqcoxjrYnHJqsGMVKUcpGdiOOoUUrcgRgZLpagp1AITAzhPi1FMngdkFMtPdo 5QDpfKBUsHhggWbS4Z0pvaJedjvMrNBosHWqjphXEAzEUMy1gILIYjbB6UJbu5QrVhUtKC5VAS7B DIqyaFx4GyBxHLmArG4vJstmY9yVlgNpWYVK7kYtgStja12S47NJMhYWMIMbnQgtlKHEgEsGUCwI ijCR1iQLY0K92MYbc5IRVjqb9TghWk6I+QDBhwnEvEiLS00wV0roQLtE3GCImqymQN2gxIjXfC2g lZ/1c2IscJNCtRLhdoDxhNUzD1QSU4FUQWCovAS4e7JBszuJNZlxyrCwBtglUjSyoDU8qHgICvOw cYHkNl0j2DHawKKKvMkuBVuFInOwAANt9ErldGkzTSFhQ2agEWFJRgKKg1xlYUmP63ETQHlWcIK6 YWALGGUOGCtvU3CugHLdIDRI2x/pFwNHEnoLiQmXY3K3qcyf4tfBLqoLuiNQWnRUtulXIwSAyGM6 HuU6bgRNZKct77oDyASTRAraZ5+6YITLkS7OZrapRskSc9A1VNWPulrAONrawXfVB1Y1imFm59UN jQObgFTqG/xitSDaLWFXqRrEDRqNQLqQ0sHRCSDILsAUIpc65sBkF6JlgKJhIvTaMGElmtSFMjDS iMsHYOM7LeIV83TFRoL1YrQFbmcpA5IM9a5bga5CrhjSDEECVOsdyGGZ4uFHPEG4dSOuiJb6cED7 ETvBLgpEcbXcuXCg+aG9XLoRQtDxcXFdzKDWQL4OxCLdoPMGTjCBQCjNkyKGjgRUbKqVhuLLUDrg VkgAVo2C6DyU2F8jzhcIAJxRkjcYMbFUKAdMFeKJF1HoIlkBkmQGQl3gSsVZFdgXbgKOp/Y3KoLO Du5QEogab4CCLuEcQUD47Bp41HhASmrwww2BUuXSs6JtAhCtzXC2KvchjC2YMCAK2jJTqvpRxE1U RisM46vUGOg5lWxAhKUUFgbAXmiDBgOZPsginZAYAQXU4QHTHayecAsMUoGOK0IAAq1wT6PShYy9 YDt2RxIVqdpkhQUbnDKXaaYix0Bc6wSeZD5G4vWKCWYSE0USzl2YAMLBElnaMNuyVUKjipRAbbfM S3qr5EKNAuoLpKhtIBWsBcFA5mS4rtR5QwhFGEADadkEaLD2/gxgma1cB13MjAnO0OBw49NvFo1L DSYDAK027SlueuoKQbTcGyKNVkSVFDphVzBSXAFbaToL5IOAXqSCsSxhkzUCgQDgyQjQvyIdE3Gh ro73HFHLZUGhDRDkgRBCGAL8wJIyWdONuXsLgSlvxSpwhpO8oEL7NSQBwsXkeZBtyEhUlOIIXCLW UjKclWkM6gSleYIlcXCJZ1AyFgRhtUCBFsj2CWPcmIQYDcs3ALbnj4hMsdLSNsn1c0WjmHMCxidW ACpeBV0lH4dnZXmS28VhAqtk2gkwFBZNRXaCCJseZ4EXxSikMAUiXDjQ2Liz4kbLp8cnymR4QbcU 75UhgVjasLAssm4RlkBCCuYsWMgVscXpAIWNcFeRyjSpaWZKIQwkCkg53CZABkkBRhccAVAXYiGp xXWoisx5U4Jaax+GRLBAbUhUip2nKiG3k/JM2r4JF7BeBAtrVGaNoXLqOR4RxuyskK2gEAQVqJHP NcANkB1I8jZFLmQFqFJV2B2blMlwuQoRWhRqkvavRhZPElYWagcLiqkg7gl2ei2AldaZPJ+JvF2K BzCmgs5sCvQIw5ESRLymkugZnNwAchkCijqKCDoQmSWN+u0abRhbvKbycFgUm4ZkpVC2aTe3GlsA G0nc0WQBnvGo2UFOaGBylAEi1yJAnXjeczA6hYYo+Soosr9CEZYGMOkAUlFaxAzHOE2dImSptYoC grgwaaRkIC0ko1BGdTruB2vB84EAUiNAQYU58MWh22vjMoi21ge4q6vjKBEb5YQsCrm2MJrvT2uN QuokLp4rIQ7wNF8iGhdarF29nu9ohTL0gsC1lpKwgcCCkFK4MKsk5wkJrQDkyRJHlMW0VeooEBlg utELwwFlXvNPbMnpcbQ28bBuNR7VI+y22QQHIhGgBuLLKdfMBEIGrgok5TaaPjp4hFZZuyMkEW2V ZgGumAGg10RYFXaGkb5vK5w3ncUJCszu6BFodUlhldmCYWe8FhfFINZ6eF2v0QNsGRiKDp3x3hbg FJ5pc0oMmHRHMUozd0ZYigWIEdIqCupNUUBGLIjlEEpksDBgVpijHz87S8jUBeia0pCuhSMiLWgx 1SLMzITaZqIoustK6JSOr0Qhc8pYwVoI7qCkbci40jDa4HHZ1SKyF+j6oYPUMJKJyHRFWCrrBBY7 GUmcqARlS1EaqBiAL+xGsUkecXo4+gUIUIJeg8OAsmUfWgFCy3BaDla2WBHWBAbhFC94i4FC66HK VYS5zZmuauGuHq4uErR4hUK6rOoLmC6EgJbNMEQU7QbClaQdyvWqUC49gDSAXBt1exMmW5HDuDuD ZIRZWhRKNBZZMwHwHDE8EKmp6GKYRhJpAA/RXew+IvsvssBHaUtGK075NSAgEtzUFoRinEFMheTi AL5RwJMUOCzXMwtZU4EPLOTyIWjGeHaNAPMQFFXOJMDcDeBdyi0XmNB645qJK1EK002fYCAaTZkf 8D/BuAnocuGvRfY8oNCFtzJRWzeOtohEaCEUg10gvKQZDCYoYFrNK6VBsQF4CW0QW75RIUKm5F4I RQwWm4tlwo7Z7YHWNsAuhISxRFiKLNOsQyQrBUAoROE2RBCzaRNW0EFhqU6tHPTTo3MArMgFBXq1 KSCDdEGyxSkEjl3OYduqF2cwEzlOqMzqyqDlrIYyIUdzlwKRdyo89hgW2yrfkTKPGoru0SpBvHVh /gg86bl7RQuF2QKErByl8ylGjgqFRQJTDsrzqMsqdbisjag94OFg0EBvqzTxQrE2pWSGLEUpHTbC lTmaQ5gLErfWmCQPamM3XAH+wgy2220IotbnI6oOxB5S5YAXDjKgPUZSgUteUcFFSlQoYbrogaut 8iC6PAQjaZTb/ma9VyvKBpdy2mK1AHdCGWDd/IIqU1/OTf8AmyrAeh4BCDI0DAw9mphVEMxyhVkC O0G4AlCwHynYSOapyriUauMlR8OUNjnGmGCwoFiyBRe6Vqo3QnGzmNmxSwfEoAKskMNT1IQAiuRl k1IA7YYb/RiBB7dE7nitcTxFVkGCMDYAkWAshBKJV4r/AERPZQ4HSKLrzvBFJUGDACR0QKaNgVku j02r+wle5xPyCE7QvokNB+cbCVCyIGoAzcFHBYCFrkEjXBJ1FCqsHkNJQiCqyuIoOdXhDSq8v9ri ouSXCL9bxmSiuwkMLleW4VGQMJxDWSrCioKSdSD4gg63KoqlLgvNTwDuVvMHg0wBJbXfIA16Lzgw Q3CBBYOvrIFF7RZwqiDw7TBGnCYXquAOkELPQkKgKj0EWzweCigsuoIy60VATKTxWJiQGrhb6osh XpJapENY9HRVV74It2jVlQHT1gGKKoXRLWuDk5CQOEs9JU7LbskqLURr0dJe0Kq7gwNVNcEBXA+W KZrSkryLZx2xkYHbA1dowFkab4EyK0wXq2PWSMF1dvMAc3cX2EyYUokJiUDlIjFF5AugoGH+MQNe 8xwQUStQxTgJ2EYg3V4ZFOySqi9YTVac9oTBXrIKrqQBWDY/m4xS9SsCIFjI4WwQOcGiHZiw3pti Kky6xrPbcKkzhuusDC0qeuDhBkSEGSoGyIiztq2UNRtlY46SQEETVwaTHc6jbkXGqXMKySvrY3BE GkBnZcisZLlrrUVA4ruFJa5IK0ty2/loBW3NlJhkVzGXM7rpHXcI8KuXxyowHkSCiZdqCQ57CxXL sA3F5oQOUzaEBhmXBa1SpQtBODBf7dHZi0C0AIEARGtPAQCDGpMKtn6kbYBGwzEqGPJFsiOSYUoR yGAyu7mwRiG8MjfXU7Ygp4WjcBtsuWwoMdmFzh1Irm+FYLO9WBe9PFbQyjYDAf6SxyTsAfKUdeCU A+1gxktugRYthySAJ6BYoTD2gVkFA/RZIYEmUYWppbSFgQlNt8oxRisyCtArVxsnv2Lm+FTql9Kw 3cKwAOCsUF6xYVS6csoEXRSOmCtcLk1eZUwErEBQRtmKGIbsC3M2qhoOjK3SuENF2U5fynoBjjiS BWYNBYQM2yqUbVz2C0XnhcXLK7yaRaRBVF1SwsDtldprFxIWX6cTthSIIeGi5uCd/X4Ni+gIIqE5 G8xCMaXAXYK6CF1Ai9O0SljHUQFAUbFBzX7MDF2/CYUEvXZAZYAFJbaXhBfJX2jUo3NAFAMCwKqb wlQywM4uBEEyuGhio1eBcHuyNiTnYdzcIYKRs5koIgpBZJBCoYCJsy8CovY7IKRWts4YD0lgLbV6 5EGsEAEUNLgSlQjRkFWF9uittw3k6TKYNioClst5YRx4EYIeaFXQAmMcbBlVueYsLRebQmwjGUhi ENspgkCrAwYs0f30CvL5MEK2nAyKV113HPJre+IOhNwaQa4XBYwQ1IFZCNyKgt4oga+uvxEqrWwL hym7aRFCQ2ytIJcsANrtt6IobWBggJUHLySrPTmVsoBqtIQoAdOpuDK12Dcl04JyElpSHKRXAurA pnoEYvpSBwEjY+B0qJ6N5SzDHmU3NaALspqDCi2QeP0UdLlm+wwYQgLoYYUmtrwjaGXgDZKbYGEv qmQcGiwZypNTBTMIogG6x6WxRCmd4Gog2bC1LYKah30C4bSjWcBbKwbPeBSoWmMkIb44sx+8zZRo QLokBV3NBAWSusrJ7iKBDYwCaXqosisFXUsgsDVXIMBW514WRcrC9TA4ILMpxK/y4VZiccAFRxbJ AAmQYuK9amkF23i7yFd1KtwEzY0pItkZ4aI3HDz/AAuEbVqYUNLHMJnMxv2x2MyrgKpFQRcAruFR 6oEKxzuJcEo4IpZJ4CCMDjEzHOi+0QFOqsz5UUAGoxk+ZBK+oPJ0i6guViRT31XBKmrepBHbXmBl O8LADRYw1FhsPAQYwHliruLC4xsdGT5QPAZkUPmo2wb5CPCLN62NxYo5mF0gSEPlhsYdjcBgwe5J zhbV0jcA85yQp2+QMalh7faGsvNDDNpC4ZFwZFoYOXuXlMkBUXKwtHEkSvI6qVqovL70UlNhwZba 6CFEtQ2IVYrRlOQoKu4UwbayA4FmaGCALKAFylxNNd0umLVlI6JYVui1FsD5Rwlv9jmO7BGzyIUY 2cUioUC7Loe4ihvC1UbjvnQXuyuZsdlQoq8t5wuFRIIwKUyoP6GDiMdhCkq3e8qUTmxw2uRBIqoC xlMxtbRgBJ7QGta9QKWWtkN//qEcw5SUk7LMumpwZh5OVtfYmtjJNQZEVqU2YIgCzbC0Suq4NsVe 40giUGpQbZMBIswZSNzv/RLais8SNPIJIo06LQ+82wMpK0qHJAQVWWAKm807xwMPDacXAKRWAxQN thJmqlH5gnF4WAnQDxJntAsRFyza5IbcSwgmZ1MCAIe2YkFXD5EQ5C8rmqTXCKJLXSLK2gatgGqY VSspY+BBCoYgIKDVmaAFu+niO2WrRpYmGLk/aDkRAPnlocjpB9DvcQ7EpfiWbM68Nio1IC4tN7Go MagyqGkyAlsC8h8iArNJyj9t14wHPuU1BGkgWIoW8W5VQErIeMio6mWHVzr7TcdpSGAwJuLUy9I4 7VlRJYACMdcG2cxkBExbhzzFscZHc2sRwAHNIEo32EFMVx4wSqLCoxRQcoucD06Enwet8RLNuiZs WIqvoSC1gcAmEW43fOClBpOKAaKBhksqVIhLxeMM53YK724rAgnfgJK2ygKFmvWDKxsGJisymRwS sGYBlbHeMxIODF9a8cgHVaAqSsrVhBJJ1tIULAb5bdrdOL5ccSoNDQnVxRA2dhAomdmhiaaXniuQ 3yk2GNUllgLjg25GIZusRbhZAo0cIlOlZgxj6rKyFwWQrixaFhXBl2wm6ChMyUo0sOq8HSHYeoIV Ek6CTQlcvRCSIBkUNkaCmzEUJZVeQBQVhgwcNMHCapYEkTTq85w7BYFtLqCHeRgjg9G5zQ12mQuB dtoekCgAdZ34IDOS3a84IJODvMGHyXAggr8qRk3HEN2BhCIXFgGiQq8kx8jjXG3VfyhHs7cJVUt2 oyrA2itYDWwAXdSwYpnXDrgRggdopCSmqJlBTowVHM2A55YtKaq2sDkRB2QABRcsoVYGi2V4nVSo QCxW1yfZDIa9FyCCWi2wYU6drP2E3SsxlEOSUEzFabP8jEyUWwjg6zesjCkjqU6SLaShkqYdjgzb asdwgF0c5lrQhm8iKdpc0QCC2O4gygKjgX26QsDHTlqptDDipeX6cQ3nBLCClipzMPibl7N4+cde UUqouroJAVQQCiAgWDZta/hh31Q+QQmpeFldHL7RWgOWlKaKgOUCWaJur7oBybY0IOdymRQK0lmy RnkADnEYrUZckWQPJtgisgxtDKVwOSDPW6FH0VMLNQrOuyGAXCkOYVqCRDCxNeWG23cQN1Q+GcwR aWS2MRa2YbpmAXTC+pljSChwMEGNGuBFEpb3ipIubkHAtRRiKnCBeYgFb+aGIaiqg+ER1vs8BtOI uvtCNsXcGMBQBZggUWxgueEkUXONbiUQOiKPIMAW0eeQpmps+kDXIQWYacBmsMLLHRNIkJgyqRAN JDAD1Yu5BpNarEquFLuJYCCRGy3rGKW4dxgG1eU24FTs96C42X5hennlwtdVFZY4vbEpjDE+HqhF hbOkVpKtWpFqoNwxqJBnUDL1c5hQNNwuHQhQYMCrIpRvJMCoW8RqRibxIezCVCq0sgUqEJywhSN8 akN2TcRgRyUbCAVDPBvyTbGuGcI01HGICBttYc7qYMmkIqvlQtOp2GE+xTPF6IwCZNIZQV0Qjh41 gVaqOLh318oaAp2wQDOInC5FJFBp0qGc5ZQsRhMO2c1yzydeMKPLnScRRhX1wgJRwJVWoMDBRQ3P CZVgpWEOo5jJV4xFopZU+KNsUu5AjByYEF3eIYluWRRquj5xAYSJhmOzTjetFzSHBUdUoulqO6xT tvjhIyluHBlrezyBqH0kolADUOJcye1oDEpQnAbFnOBlwruoBukC4wpitBGQY4uFh0g0SF3Qpc9w FLYC0Ze4ArULuEDS9nMCFLpnpc7OwuOUYwB5dahHYhxL/GEDQaZG6jagQkWJNTFX/G7IbGuTuVDC zxhUo6vEOaPMYI4zPMzuxcEFoYJucHUpy7DYMQsmEAXVOBgFqCohQKGTm+8UdJtFiYuNbkHs7gTK XSRoAHhVQuBIuHI4EDtQ6JimowchCirVYVLo2BwxnBENKCoIr6kwgQ5dqBRGDR5I6Nloi/O12CCP 3x5iA3LhZw6yLrTICAaCsF6xSK2ZNDN0KwlB11JARiocRbBV55QYBbbhUC8fuZYErgl6YxibrA49 ZBslDLmYLkqKBZmKQdhy8Ee8ByHCCTEYJF5Ng5hSqqGXWlFBXZFcwpkEOdCZpBl920agXyWpGMl2 wGb2TSELB2FqZFKADu4r4O2LSNKtzGFOBjSNaDVSEWYCPeGgLPO0cqSUHqlAGZ1wdGgKwA1RYYCl CEsYSWNbj1QIsiqq4EEgOtxQKXaqGsiEdMN1rwEYUpTmYYK4DekyZj7JDldGRhYJmchWAQDAZC0R 7iajgYhoCAQhvhhzy/4TMXA1qfyQSItShKCLYfWmSE3eOIVkhXhTEheHKItmRCmcajSheO+lgoDW twqBK4Wi/PK1o2y8iIpUzkkAiK7r0JcTDUPRL1TsciCZ1PdOsACq5VyS1FR1CGE4Lw2GQZhhbTR2 CZMRakIj3AaNQUrhjAdAHiWtDZlgAY3umBCbsjKQG03AThbQ4LUBNlo8GZC6FjoQL2K0RAFRgkgg Nlo9Y+XCf7hElUWnN1qcBAEV2IBB14OW6CPALTzR31zFQOhB42QqU1F5YOn+KtRLPoGblSTrCLcs oBmFWWYIyF3kyFAnOXa/swQsZFkqOQRfdFERwlhHGHNBguOrLYXVLwimY8YaQoGphqEsZMqhCpHM zASVtLYLGaZxRTYdMFVoOJApgTYWbUnyLBMBeA1oGbqpjLQm6nE064tJXzyJEG0UAFK6YDatK0rk hotA2LZB4l9lh5zlNi3HBahg6fCKusFWYj4Km2tVzgOxUo5otxJEIJGB0tyAUFiQ0PZAJBQogLUi sbsTZK7RUvAs3F0xdZgIYl7FgWI0mpCvqrAn+iNRIcBjhS8iFgAFk20qtVBoIo1BE0Wjdwc7l0GL tRw4ZFZhRRD2igIJdi40SrwymjzOiKpoHuS7Bbswyi3UgYCJokKyBc6RtgVkJFoK8SKB0SwDU4e0 RfnroIs2RgIANFkKNS5Qtt/MOUUyrgqhZvcKyg70mRV0cFA6BiHC1WiQFjBdDBAihnw6RWgQ5kGk YJasavEITNMRwbFuur5JkJa5EVSU2gNZCsDgBMChjDOnC2O6UTS2RWEFHVlNXxtBLKIn5boMIUxU tuLgCVdRHYTgMBD6iCQtQW4Isha8EYUdu4IZymVkh9PD28xB+AFuMwUpG4/xiguTtATy1MiWaYMB V8u2GEAv9O8ynwUlDEAlzVd2XcsxU1NwMbMiqWEYrHC25SmgG1Cm4PAkUkAwsB8WA2zngOUkwVFQ iubRGrZHbBgugwhGBFiyBJUSl4eOJMj2SJEDjM5KAXzFkBLkqN2zOzMOIJBQttyKQtOrgwQcvCYN 1Ry+JgwlkxEum9QjBQEoJxabUWUpTdymarwpLSWQv3hMEY5FfNTVA9SssH7fhgJqJLrMAKzLInG/ DaGUV7pTQouWCtKFD1iBq0cghcw1JkLnagMQ+eByo84IS3EO7S9WEqO8N5iEhBMjkCwyH1ADSMjy TXjO0JZGVkz91JIXAClJZTG2FhpkU8MClD2eNDTK1K2RcN6IByF82Ca4Fr5ory52YtUlhLBk7uLQ lpNsyry5h990wSF+ljwh5QbVJsyoqQDYwuEjuowPVGIwazGAADVUBjGdBispRiVggmbS1wLiDRqD 5wOpCByOWXEOqTlCd0RJXHeBaVA6SMA5rXLoqWzV+0vB1vm2BLQMrl3a0gY6HQvqgKQuyyQNuRcZ lbA5vvAZxd4qC87UwADLxQXYLMSUchOrCohenhmgmaYuhk6CKSoTi/VL6QFpwgOeoBQldYU+7DXE tLEsKrAThV8SkERd4vsUUL2S+KmdwrDtpN1ROsDLt51NhQkcsLmLcMUQYpUMrDHLBu0zNW4JUBDd XSE6IiG41jba44AurmmKlqLCgG6nrjIcz3wi0QsGBsYRB4tM4KLRbpzBeGW2CFl4Bj4k/wDQmSvj AgAoT/hFwZebXWgBRyl4OYBsLpfumIFuuIVwsSyX1KaCLhVgXpTMfoFDUcHApJa1PVMBTNxDgbOk k5agIvhFm4cXhKeHKyPMVWT1cEADrnlkebQjKqZgkQpWrxBRRzzAsS0cRCha+ZrKlPCQqh5qyFjJ oti68hy7RcHKqihAKCArvopztYvhCRZpqLaZxlQjWXwEVMG0mCpKG9/2EJbyrH1jqhWRMDsdyT/B Lq7QCIYGi5uqGtSjatpUWq0IoaNoMVHBKcI65znrFNDHKRIjXT+iWDY+0ygiVL/QikAC5vDGGOvC /IYLNwGSC9BlCh6L+LlGXrhUULcNl/0SynCawHerL5TBmFEJSCu53RzS25LjpAqDocSDAhhqCeAv GKhkAwFDtYN71h2BtGqxQcLkRNS21WdowwH96TIChwywgrr+IoAl3lhA+5iY8R7wZ6Wq1GXoHekZ JK8lpDE0YmQIS26xNZhtYVskfCkZkjn2I2PsYKry28wuBU14DBW7mBJaMJGBWHqQJQib2SsAVyg3 F5MWbHRloQTxI10nSLa8I1eJLLLJ1wUs0WyAaIywBDlMciAIpLaEzgCHjlCC3mErkdlgByHChtXG 8KRsF4pRehku8OiEJcdGbZd5CQDQSPEh4KFjB36bFars3X+iZrkOAhsUDipC9QKumNACd0hoMryJ UGx34INYrlY3xlTojRwGaQJ22rTGhTiCBvR5F/MVLJH+DmZARiAEubEeUSqWF4M6LMCyjBHgTLtL A31mM5YvTHZauVcy+Cd/5ldSnA9kU8spBsAASEhJoIwBTJG0TZe0zjiO/RzCwCFQsG0KEPNu6Zag /JwlIOgRNw4IU4M+EOJ2joiBQwzkO1BosDdisUj1OUVsMVO7JMTBpCXKE3YLiqOzBzeArBkrfCQQ E50MhlIekR1aO62nKqbJDILiuIuBXNoQ8GzlI5GCqWIYSE1iHMOfHqSvaO31QRbSmJJ8h8oiAuWk Ui0zmRMKBQSVILDmvWl43uSEberoEDFdFwLEY4TtYSNQLtkcQnKv09JLjlMlBoXUgMRFztQZExta g/GyzGCLKuuC05ID5EwAhNvQYGVYhwFlDHeWgqr2slawa5ZsKLW+2AfgdEEKdiwUeEohFBKxYtkM 3sphiKGbAw9RxuHVA4DAASbF+IRQIbwM98RD5XVNKCmyh4ilC1jAnHiUGYTgLdArevSSKKFF4YFQ GFuQF0zgkuSVcPJCMNAQxhpeH16zBUZmJZJFXYB9RCussIR91gEBTXAJxpLoEGzdiXAWUuUqtzwR btOUVzFXtzqcDhrXtARV75i+qy5fonyCKCipBgUCVfLjwOx7PFbB1/nvEPCFNUW81MZQevoQNsC/ IFnR0yo39VCFrkXvBeAQ3hcLLCg4wUJcHrAACiXnCkJ7dIJkBbK5FhmUsErhgKQxkyXQ7CMUChaD lMtkbogubvRi2MjuVHNC0YhobEgBwpNqwBAUj7yCujVZSUHKFRerCCA3+kJghA2cHZZrRgwECNG5 bIgXBFSMWXAALp2VCnRKYHHPJey8eLgXGjBurTlmJrT01AdbvTBWKwMcIvZiUjrI8Q9hKg1uWMO7 2mCAXURmWtriBdbhkQQFKs9mLPlU83l2lHZqSDpeFhAu5nBjogJ0QPTJmf4zMoEKZAbIoMHnEWGa RBYQeXBAQyB0wPS184yt7OhI1lVNwXGm3qLhWrhlyzffJFcABlt5hzRp7uMlti1hAMgvkksju+RC zdONSl0G75IChNcIKmoKLJfaQ4bxECFEaJ+SKQW+ZbwVaRhYF1YgAODUm5GHn2Rjc1cHAGKGEpYK 0boWMnCMLcFQg50HZIEszYHRQRFedTrmctlJYVkmmRisZNcADV65lZ1uJkpU4cUM61yJuQzINyok u6mIS5IZGAB0nkJVSCuzCgIrVitoGiRZyuGuCZAqjucxg4VLVSKmPaoQtK7VyfmUod5OBKNqbgwg bMxKm0cH3QOkZsYDPoFIptHFkDoR7quUZYNcbIwqq0wNVGvHvHxWuaimWRi/oaX1VxmCVgRAxILx 3ghZZBcUCdqEQU5cAQEti6npGKTk3g6xUStQAF3C+ctzYWJfA009XLOM+ko1EhfHWUMJDbMFcwrB 1RQF98shojvBxKCkr1qLF0SJYDeNY8yFpbGimoIGtHYkkwcBg6gPPaLAHXRJW68CID8FKhEVbYFd IYVA1CtqIJ4BC0FVQAyN84WdKXKuA0UlhlEqVFSGahIoBZnUMOQojDIdEr4BwBzCMA6ov0raMIjV Myta8shIaFjXF7IOQ09IFYpgksA0DIELSFqcphgKBp3rlRCwqDii2IDaQlUiAQzNEGylGlf4o6aK gEiAwnas2W1OoGoVwBIZRwcDlO5BwEVQv8gzjmWlouRIRrYMIAiGSsgGguSMXa5g5ieCm8HnKOYF kPXAC8uL1jNLbX3iBynRuK8AYrtGoVMyyQrjurIkP4J4KyYpKx1WECNBVCABXCOYytG14YxUBNru iKpjdgntFpWAG3qY16AFJJY829OZMkzNPUmx4kWBEwtlSHGlMW2WXbLXy8aeZoMcTxG4z3WBYIVB 0oDCC0mMJ3DCkS01mE7i7kHtVd1HFYRpaFUBjNRinJkggwvChhiGQyMMV92QSbG7EnP7qK18CEtM 1mCTDTQZQDmxTAB0O60hzngjISW+pgwTmtuiGxARBLnJDUQICOvYaUg8YuBBzRQDiTJJOYbLApca RAdTxgDAMJ2C6RsZuIFAQ0XNfdeDYg2fMRxEAbLkil3VOSFaGRUlAKKco2s2cYDYJeMQIcCtIGf0 W02huKVQRUhUw130KIMxI4pAQC3aYeolrCpCpshIwKDpnECy4ZOUZOUBe2U5lsoXYiKcB2Yzdhax Wuu2d0WEiN8I1LnkYCiWGZCjLe5I1a3eUDGa6EaiajPIfILBTxRuk8YG+hNwBEjMvhBzk4ShYfE4 JZb6aok5VUwLC5HJ4JcUzlLJBg7IGTDrOCqblAHNsx0o81IsUBPBDTUwK7dYVaXnRBC5Z1gJiCo4 HTLaJBboqhLqq4DDAQrpKKHdsMotBf0CGxCgpK44ZglB7qOM+tmHzETMJlsANQ65pbtXOKnIuWBN xa6V06x0aXxmNMm7MI2a2ktprAJFZSIbFeYm0cObkgopxSMHeAgk0NVNSZtISWNZ42RKo64oQTd/ QRc4o8KPK3eXSZR8JwJMJDqRmILqMKDFVFJLN1Vi1+6JtsIRQGrIFJDECsAcfwwW5SVeU0R20cHH FpYqkrWBIbt08yuhS+NLR3zZGn3ZdWjhzaE0A5Pkh8jcmBeV7LzFD4nUOXBp7Q0AnNSA401ZcU2q KYDa45uCSQjoYNKFdooiSLgjK228YF8jBK2hYBblIMKR2qXMqiGABG4yrh6W/wCFS+WBw4TrjGnk jM7NkhYRu2UVU0dSM6qv4I0ETYxw+QQdbtCGlAvCzd5NIgLsD36XroOjLr23jGkKJIXaTWZWhywD N2ZLUHXTQVFwuYoLRRUwXPecHJOozAVw1Ifmw8kZt22JFKmt3hJdovqPiI307kNIB3DoYGgvruiH Itw6HDh6wlszqjcdxRiSUMKPRCpASskAQApxtMkbTFytM9AIdtG8pI7C30EJ7DePlxK1WNhuUgYK PVICwBcKQBgFbggi7M13wlm3Oau3yiAs31SEuwTeCwLb2jOhlVhYLd5jLDnlA8Qkwa1uBeXXzF6b IDawZIJd4CLc7SGkLDgvS9S6L725YBZZNR8owC5cXtNy9IIuqwoYpanQuFKrb89KViFtWFQYGK5S 6VlbiwNeiQdH2FAtBUbYRS+Kyh0jGQlwulxmLxBOAQETgaQqU17EFggFtCPIY0CFZdnwMhIYuCIF Kw6CFr2xiQ0t52IIBBuMQgMFraSkAG5kOVLeHEXCcmRTSJeyLg23cw2leiClQPQbQs6Q4sGQMjYF BR7L3FnSjBxIFaV5MKNi00QXqpm87/JaFrywKDd1twcE79WDYSs8AiXB4ltBCvEGCDuKLGKgYKzc CZHq4g19ZYwWvJnkjRWDSnaBRH1krFV0FhlvLYU495Y4oFlljelllavRCAbV4IoTGcrCxwrlXMUW TxwbKhZLDTYwbYtVxoWBOi7pTAyS6UmBQi49aW2ChMDV4QSAAdVgSAvJBVYRrFhRMOFagCxg2AzF qJ8Fi8LLuQuBLxQBpXhSONCElEJUaCLUFeWApLcZFhUInmyFWLbzcHKMYeSYDCjcVuPsiuMjUtsI dwHTHtZQfQpY8vIuF9qy28DME+GJcpxibj4pboYabq8xhfUiCZ4aZEqCOZgCzLNDMYKXXMcnaM8K 0axBde8iZTpgNw0FALj+jv8ACLoPDSiNxjYSJAHe9e4lMGQem/BeiCr0AMygFlFCq6zQFlKEQiIg fFRddL5YUtC9wMy/OeCLCtDNZgAtbaK6CosAsymh3OUUs+G3Os58KI9yzmqEnre3qmzeJXqQVosh AX6Uj/DAEnIIzW7Ut31943SFhioV00cMhosOYM8NWLYV7pvOsRgs4VPMijTW7RmRtsJwRDnYyToD yS7/AGiOr5cORyjw2mK4lUhvBHISHCMpbbRNHZ1WWDGUTrKDQovSGr2qq4QMMG8wpYFlAI6BAORI poXgfUJBTADiEOqa1LtNcDouCBo4Bwgl1zTh+UBCWGzCjLGBhjomaDIyA9kTBjFAMqzEDyqFIJbs Wc0tRV2uqHDQYBvKXaiIAKY7giEiJHKu6v5pHSmdiAYAuJqGAFEc8DN2cLh5g2BAsRqLgUK+ga9W iTE+GwuxbU5IEhRWlwO2Z0CNVvTKS2CWimUiWJSMPd9ucACBdDcozLc4A59ILEMJl6IIArhdzPIh sPZhBaTkwcgBTKJg2rSA6wcb5whFUyYCdaQ0DnAYpfIiOYjmQ+zGZSVDVDEsyoyCqrcGlBwKlqoh T1lCzy1Wkq6mxIHXdsESuW4Yk2dXFy4qAOYSxAUJIPgQdJaPUwBhU3hqC24uyFCFFZh2BgCHy2eH SMlmu4Ai5sDG0XpBObDatlwXGUweL7QFyNFwEEbgkbA9LIWKQL8wHRNW0aTPruMDV8hlkgNoBHnA Uh0UF4jOx4DlYArIvpEY3TIEoBujAfsgHBGuVebjDxlYisyIPCFFS3um0skKC4Nu3N6kwFsyze5f RjCyDYgRRV2DFBtKAoFoLvBV3OEyIXE46oKgAvQhrIA7ZwFmbSKDHXSCdQs91C2HT81NQAdsoM/J vUiixamLczdF5bh0C4YAiDNGA02vOQHRYK4QJaDqpC9DTWXGgyN4bR0cjLYSwXZzWFyNg2SVDZbE OogaL0nBaytQNBahhQmioRFrGIwsZiVmF0iAcpEEEg0YLdGncZLwdEYxY0uyFRefWcnFNIJbCtOu wsJXXBsWWKs0hghOSRSiT95CSBr2niGwZOMIxNYsMbEyTK5TUrRkss1bb4lSs+yVpoIRbtLBbDFU ZI2QBS1QEM/phVFVgg0ZdpCnbi0ijmraBbZVog0r5yX50GXBGwsHOOmWbCtAhEWW5lcDC8GkUPwQ wQocQNkuWCFVRCJlIumsAqqLUQCTcqFQtgHJRVIUEAgILc7gCtA5CGVFnKFU2hUkCUiOYwpPvRNw ZMagtbjERxhIbWpPKwCyazIIbC2n1QhlDE9EFspguVQJnlu2t0i4M00ukPVxizPEV6zYmCYrtbHo lBfVCJaHLJQi3BepLYvGezao2DoSQJRcJMyLr/kixKDXAnpIBFRnBgi2XMPNFHb1qTQDeC4VKOna MJGb4RmavMJEDzXlGqidJUpqzPJYZIzywOcXQLoMMiL3pDpNDywNn0AhQs53aPQHTrF2rbtRQBck TwiuWEhK4yMADPeDVlzkBVdUAMATslA+2LBlMTblV55ZkBQzgjPSYPNEU+g3J1hSkba2HqtxBGqb vODVUVhf98WYGP0SJWkvgDNHdD92Fse6itridACNz2ER8wd242ainFy0UQegdILRmHOYuAAFDAGW WpwrHEpkwvqUGmhelYXKDIWPIlAaUJEFZzHBBgp2YyIoZ8WLBbxIfEH9Y3mCC9caAMl90IsmvGCA QzpSS6ueRILfzlMwYjONJIBYHL2hQ3dpk9Y6VTcxwUre2B3Q6xfFAmh1pgagTZqZnRpFkKBpOsvL ZaBF7xdsQ/EQMRYtbrtCuatvUX1LnPJFKihUkX3aSy6g1ZZnlOobjfm6kUHR6UX67LiGwJwjMXRE iIamogdId4SKHALBrKLwl1bLSQSDZgCGE0GiOu1wJdMC5KQrR3jhgqDzhWlisMjrG5nKIozCvHlL K5kXWV5p2mdzt4LkQUggY94YCxLZgHWhTb1nHMyxBoTm2cEL2ocPmSwvTHBi+VkCDIW16EX+DMZI G0TaCgth6ilAushagLGvVDu6NZIhnMhJqMBaD+kmKhDwUpvc3AISLadJL/G8a6BALc5JFPblFgAC TVF0oWxpeWC1fQBgcu0CQStpbgvCzq5QmcboGNZxowIDnplCBM0wvxUzyoOVHSGNlDM2M3SrwUPh MLDoW26xIAhWpCJyRk0TXFiKOahUJRasQOCyxHFzOLySiBpkSy7NCZdYSCWdyFqpi3CweNIN2csQ LkA4CLqA7MCVIcJUt/wGBODa9IM+m3LheK2O0hcO0LEFwLiPWALAby3o+naIKEjdjs5Rfr0htP7W iVzhIFNbQYAvKm1QAUsDK5QUVvyiXZaCELEUBKRrAGjUVZhO7rBK2tvriFU0CorMFbHsQ7UOEhJK drI4CqXo0jGzod8LA7hSkC8qxEVptDsj0MNUHehrrRWV2vV/Lh0Ge6PtQZQN0hbaiFyX2i8ASoIb BupTCaLmC0Vs1ORhGOrX2EAsbHI6Ja0s8BC5xVIx5k2pnawqIJ4QtoIq3IKmAMhIueBBwiUgPMUK A5VjaK8PIzDZ1yiux6ymIRK9OiKVD2RgXdyDk4ykUmbDbtU2KjMoKQvttzuCgA3QcE6HCzErbIXM 2BYxX+CBoFm0hLQDVPB90zGXC4NHomRCaCVzIEpCH2h0GlwB12AzK7B3VBTGM0e8JkaPEiCpa05h ncPLRGGHhCLcmLljEMxJADkreY8lYqmDFttG4YAOqReqijSQMoD62FiCsS8IRODE5IhTBtKI3O16 EbEY4xdlyglnlm1A62edB4hBmUuoAbihakmVWF4S6EW7AhWxX0hCK8tOzcQ2TYqyCRUA0S2w54hu vmyj4CJTSrFW4jLD52ILknZkpbcVSsiUkKANdEaC0EAhUqkhTWBlILnIuDNCfyiMOljcwwRtwrLv E9RBkFfhaRg+CMXlQ3CnSQE7XTlGBxekzC/z5sajQbQoGHNkgGSuBAaA0y60DWnGmQStPAgRQSnB kAbtRdJl8LpydcKxxQNF4RGNAVsOoXcgbaKuWK2Km6xmsc7DdFPUAixIVSim0IS5TkYhewg0E6gw JK0QimCpjIUFjOUC0m7m9A1waWcSxUevEMp0MiN2lguboO2MSBNYgLDJpcqa5G0uRFZXMoFwThSt VSO/BPXGlYlNylRZ1RlUOIsxCxZEVSWjtgq0DMlV5eOgL+mJJCeJpUUDHkkJY7NMgXytQRQ7hq6r ZuM+8dfkCFR4NmyJhFoUevBQA71MfYqg8AMLGoKva9JZEuQyiZbOCHu8h6EgGRV2HC8vc4QBkOZZ EVwNMADVpg4oZoRRQRcpAtlw80UTLzi2xn3m7ZmHAFtRqQAqpgRI7TxkL5ANMLBCtzStja4HAqlo waoDuxEwBUQ8QoEILpWBsbiuVLAKzMrLEmxl6DhBVEeuL6VWkjCA5LIlpyWXFQvmHq4pXs4HfSKB oXLLuI0tiLEgpilYK4koLLb9kUCo6sWLPMuw2hsgplIoynuNQHek5OiK5gEpVvsIt2HWoO4wcIZR I99LCqwMHOrUShdUtCAcdtw4ieQgYJXODi5kwGDJnzN3k9351D1MgQaWzDHMAwZChXQIIGwX2MKC 53MMYSDYisitktkB1RgviO6XsyDgBfGKioYENSVyZtiDOpaiRryl7dytBZzABsoOysNqVDQmTrmD uV2S4LxqrZDIz4N0AUu2a8iJmW9FDgWxjeyJZO15LxBgXsZ/1ChUWxi5qDLwszbZhr1MQ9ZG86Re SGlSVY13gWlO5SLGmbnRFZDAd6F4pGMwZCbJuWivqoB2yMGDSE8oQ3HW+iO8pViuZsvkvgjKANr6 TFPCxFENezAAgeMRluCZG2/AdSKXzMOKHJMMEqSKgIwgrqjezjEpaLgy9y6RHIUd1lGa1QEVlsnB QyzmNlvw9IhJ6sg6LTMJgBKrMCGimyoypZfAwaOPbUZo8Vsl2KtgkSwAbqzxZdG0WmVsriLCvLke EvDEsQhJV6QbYusWctbDOiCmEuCN1UMRe5Q6AwlUuuCAu80qKhXtYysZBqGWEFlaXJ1NUzmejdQ4 89aSNGwo38yUA1szeD4x4mOqqyEBmbssc+inZC81UiMlLAEw5TsuDHKZMK0FTxW0bSrkfmMRQM9E axVjcjiZkFshAtTgwL1WEtjqlikeQNoWTI8PFG2EL1DCnzX9MuB01I3xgMqCBMWQZrGAQE0UhgUq aTJda7SwIAR4QMEQpSTnqDYiruirZMLoqS24sEwiFUA5mG/MMoKNl69YANvmiQc1jgaswkpKIZ1i JlUvaMHRNF0hUhLUgS6MseCAaidK5qFnr7YL0MzoBYaNeiI4Brkg0glONpQgI6PWWThTmpVUh4jN LlgPCFqE3i8WHAlswvBFUxih4CR3dcRgDawtioFRNHSFDkrSEwMQ4EymVZ00iEoPDwQ0A6h7TB8I BLzaGQBQocMGaQ6vEJSKBcwuYCyuHYR03KHB5OsCFexjEwLOKMw7SHKRJRzTihFSw7toQWMdZsK5 GKioaKy4cW/ioczvCYT4qgqBXItIDMrIUpHnYX6ocFi4C4pAZ0N2oQF7RhDA7GZm64YGcppMonAc mBsUyZXFPlBhctjXXBlgbW5ZQLSszgiioEF4jVZtxII0C5d8bNJlil04oREBdySg5IeuC7svRZaW Ddsool5MwSxhogd5VYeSWA8ZPeEzvMSGRTlqAsoLZBfXo5QxXrbqSgC8cwbIFlUb0MYuTWLXAzNl 0o2ANmYXsG4XGFfX/EQYoaD1xjABwgA3BIYM3fJLkQBlcSuOqTEqBwqLRQXeY0Aq9eHusc9xZLCI IFMiA48kSaO/KVsvwSwc32HdNnz0xoLjxCJ8lZ/QDwhAFPTItrB25IdCsmlL6JM94PCM1RVutBag NSMpIh85RkxHDUoPAeAKmWS77KzEJA5KDkkNYAefTrApzik4hxHFJABxvk0CjnjMcpRk2kKNRC0o RVOyoG8ZIKmc0gOVBMGD6uRQLhwIxIdMsyNL0KbNA2dZSRlKslsivko49ZSotrxYwSWM5gMiJajI A9TLTMCBESKXAev+Y7gRYnT5NHpMvIDUO1WXcVEkXlwgEByy4cDIosItbJgD1mF0fOpU8Z60HHVx Sy1F5RAcg0uSPMVqhGJSrBUKhMGNxwscUVBtSCp+RoFxYhMs5DTHokFYy5VKgK1tYBgb7k0z1bww bZ5oFe20YQAAdi1QLWmzBCdSkqowKUC2oslZrIYTmUQG0S10gtIb1RSZrsdkRaPSwZSbOMwXD4Yw HD5zxKq4PICqPPyiLb62vCC4LkL/AASwdjVkEK5KOhCIZ20ppI7PkmFSApeZBCw2Wd6G6gDpf6IN Grl7gOzd5c3yjOlnSw4sS+prtBmQxLMEWAarURRW6BNPxGgCLQEJytxAGplQhinUtBZmngwQOH1z f98vMCxErK3mHl6cvJCFdnzgOeFRTnkO2QKps7kLazzhHLdOK+TBe3O3v9RiN8naJLpC5dCCEEtp cARhRdaTbBYcjJyhhrDmFJO6DpRFdhlwJ5XGIVXeeIYoKskAjoeEGlglUDkr04rErqoXqTcXCOxw VWNtvmDQW22HtHWkBbtFQFERJksHBjnTSF9QDTMRiNrxAVt2XLl1LBDpw4nKBd0G5kFrqQ9JqEtv FwTJUN1BUKriQbDyIZ26SJSczwY1d5KRUiBwDkjPdR1AqzVSjF+lNhBUwlae0bgaMqgDke6EBlsI 5IIFMOHcikYl2X3SrZ2tJttbWxhY0xbkiJcJQ4kN4+StLpLBBkgDhVdnwggIjwgSrajjLDRYF2xU ApdULAMUIQAxQNlhbwnOELhUaZXMgoOxhLLN9QdFdi4RyUi+0AQ6jUlVjvCbElvTAIIsMYKAqhgk cmdJCtHb7pgCntqF4CI0+lEBYOdwDW2HN6RUOuhhSU5oJCwRvT3jzBrENoiQsGbwRbpVayWwi9CG ygkcmNhQcEpCzYow32F5SxpvksoszCqoXZGIFay6dIIAjAqAwote7Ie73JkvmjyH9LhLGu1hqvZy SFLdEdw7IrmeU3kz1HQSXgEqzq6SC3wG7EpyTd6eIk1LC2YIDQKdoV5lOHBBvam0MVOl5h3miAFO siZBS6/XOCLtowGCuXQsjKO6MFQuR1hL4gFm4ZheG9EbAsQK9dygouFxgHdKw3Cd89t4JgC35uKt 07cAjWzNcSgTGKi13iBszWGVLWg36QGlYAl3aw8AxDMCd7XzWBbK5YUss8KZQppFfmx3jbrZ3Ma1 wC0BFE5ROKRTyIK1ZjZYNmWgigtGcWtLlnDWWTWAsoSVqwjYo+TNAq3RNFHF5lGk3qXwxfDkM6xF QW3OAhKHDF4yr3xcUNqAf3Vy/wAuJWThAO+OL74mK5SBZyUbBBbPmDpGVbMwMBQw7svVYOmAGgWQ S0xAJQgC/KakYjlIvIqc3MRQBrFwl3RSbanEoOhMDkK9dByzHYQvCoHqVHydzHRWM4T3hmICWfEd RFmXbneHUGugLBszCu68sdeXgRif5SDDxpAJi+HLyTLYdZTnWK3J3QEsaKO1cesnh3Wu0SD+E/cf yd+0bEJUYMbs2YioLIyCK4TVomVlVhfGIojzLBSWuRgDKOvxKEVVKaQKqOpllAKoXFT6y1SRCZe2 4ypka7UIoaKXlBUw8zoQGNtqxoqEw2KjaW3eBdAqOYvB0iFAqYJBQKr4svk77KOZF3gbEjBuMCi3 Yw3oLkNpnA0IgFSh2ipMFUbhUuVouA1NEWq9UCrmRTAHywqjZLxxgAAtFBK9SGdAoZNip3TUCaB1 HaGaamW2lMCyC5gzbbAy81r6kZErKHmEW1Fse6FQAXT0c2i1kAwbU0CTXc3mIWto0ypY1VANTa0E uILTwYShm4TmQ5qHE45TAAsFtQ/0TKl8BFWgsDBXgMYAwyvka0BShQvNqbPddUQsBrTrre5KipbX WZg0ndQOYFgA7wAduobQEAXOXDZoO8QChNpL1gZvo4SvVNkvFqg+62FhxRXld4w7R1IF5KUlgyNH lIKz2YHU2lpC+iT70hkXL5QLZODAVTdnFe2qzEurb/pmbMvVeYxwQhVKK7cOWSm4I22tIJAN2eqM iNtg0mSxFAldSF/rgl6utCK941Et5SNQabhZhz4RjA8HwIFG20krEbBOxNo3aK2LLCowgDoRxDPk hXpryjckxuyD2GZ/aCZIGrJS8LMwQEsesXAQmM2BUKBIpdAFuzmBA8tiBnNsUrKicBkuFJbV2g2M gLAb5GAOQeyUs1JMxjcoWQjE3C8hYoqoyoFcrBDk6YgoWc77pRoHIwO0vLMmKwskh0c/IIlEW7rN UBQNABdsRdJRxiB4eq9YYeDhSDLTNKqFYqbEVY2cZizQari3NZRExabGYG5GQCfFGGUCmMQXLLcU QTII7GGeUvERFa96Q0Ag2e0Fdk2GGI3okYbWxEobAwxVYlKUWFoKrgz6zM0ORBrbkNWlwwYusAHQ JWiDuZTGGgRbZBnkL2LB5LpJ5EeG83im4vAAKshxATWoYV9uijcEzmGbAPOIbECmQXdXkaSgKDmy DQyhVYTtvukqLWNpA8FLY9EDEbgEFdhVQEoOpSJrfpyBWBJpIVIvJlPa1DDK4s4CONuZkmrYKBqE RWQQGxaHClkqLNEpUEXqB0wA5YFQeUukEpgFaDaVA1bJyCQFNltUPAjMMDWDwxeBVVea/wA5WXVl JGxVBuyAlK1YYqhIWuUVUTlJWVs6ZRDwEWuVUQSMy6Kl1RR6IAXiyIFjJuVIckg1G6iARrCsMlQx 17snKYriQ974MlmX0XmUEAWeEcEp0k5PfrzudjggwfHEFEpiNUCeRIC3KodUALeiTLG5tJlAvLgr D1mDwFoDA6ysoUbBFIhnVTXHrKlRCAMFiDqsDFftMKjD/YStqnCViVSqkWtpBizXfVxaAcIs4AHc oQZDKzDCQXYexLAVVaMwxjQlbRCLvu8CAkxAO9m5fZUltmNnKKqVMgi11bJzPKHJAo4HRi/N4YwV CIHIZV4XAMDAsYZtvrALLCMO7WzVeTwrAcgvWAfdKCZv/tJTYa+xXDjvCUiJ6RDEANlyIRdBIZ32 fZPMMIcPpDTiN/o5ZX61beqAihklpGEuVnkFx0IUEpmZETgorEHQkFWRFgb44RcUqz/niclLHC4l eR+0CDCZSAWkzv3SZhMDFJ6pKkGtyHhyLEs7oHEI7SuWmk3J1jQyAsEGvCIg9Oj6GWJpHJeTawFD 26ylgyNFvARxm2C5DNopRamUesjAK0crdwAtle+ZK8JWBL7NU6qLFdgjoVdIzWWNTK3G3U1dbZkT JEbWFumAu5EsbaKiJUKGUfulhpq9Is1rjBpkAWkBvQk+whUcHC4BEIpcLNYqCgtuAY4ArAtmmTIE AFcILUtU2Dk0HX0g4DNGGBDWxDnF2U8l2yisjaeYgYDTeUAaWcYEwa0yJVbKsRpKNtu6MrTBpjLW RSQVvRF6ZJjWABsMCtOA9RHau7oICrhaolg06OocbnIIDA6CWzJhpIc4UKam2ID3JMFQMW3TLouu ChkRkTBBbWaICi4iIBQH3A1GLGzHBWksjo2kiFoKXVopQAMXsha4rBAIJIw0CEoiiwA2wXlj+uok OoV7wiZRmDcvB2b4lajNFePp9kJjk6aLMLsMH6QQUaZJgvEZV1hNaepDQvRhYsBWJbLOaenJAAyz SGJMk8kXgLOMQvfyGZK56UvSL5c8mDaHGkGCpBmh3DhiQA7AGeCyGHAgMZy6whqm8VKyhE1i2W+g kGBC3rUSSg7lsnUWb17gyMoBzSFoWbS4JDDFJ4RHaNCKii3kg6AimVS+gHnAA7XIRiDyoyR1FdID FG44RSXoiKAEMVDVDKbIAJNYQ7TntDyzKsbN6BtD1ts5IsrHkIwetixYytBIkCHghiubcKAU8DrK CpZnO0LAjiuBasaE5P8AIcyzCQQBqJ6TT5NoVMO6penLBSAKbX9RCzl82KJ30Rn8NDISwo7MjqaX 8IVRa/JLcqbTmQuM45wK3i83DHYOfKlFmjpgBWZsKcFRCRMkAtRcGC80C5SLLPHNw0BWCVQEXNao aq2tzRBZ1dqRsUjprAqKXGjhEpLiCa7dXesN9maagws30kIqzGjNJLl1So2CEHlZBZ3RTSgnaXqG 7ZMrEPMhzAjAQpLZfQgpWq3uFwCHoiRtahdNs3casZnFYC7RscsVTUFbguVdWdwqDFXMyay3ZEF5 ZOCCrIbZ8QYK1xiUgWAw0QbFnTiAhBtJaoAxAph9UcODOswDUFQDXkRNoRSSxEWJxcIBACDSGaLA 0HJGiO6X91jLeVi0OyF5sQTQWJIGXJjHoTJAON75AqDozbeqxdkZZDzMTAEz14IVldk5YrAhV6PC 33mAzdSAAgTlEHZTgEvA4GWchyxC3JhBso3knsbxIpVo6uLY3urKL7ywVAIgUxWXQ3UYKumcCQwp RScqluPGUVZgG4Rjc2C9zjASiiASQKkAStUfBG5jEmx1cMiXSQTKDsOHTojNJIbWGFQZ1HEuJKMZ pkqCcZhdBT1hLnbSVYrB4kAUVJLVPkkHGw3FaO8phIAQAXRAfiCyQVv+hAfSbLEKqrN0MAYO8wGQ zDRgHWUjaGhIIQ8FIUcs0MIUwcMejIoscEUZckv45qy3Ixk6vvLJobmhAmBfqyH0YFEAxwgDuXV0 AQGGEDjELqMMqWFjgGaKSr5KaCIQrQRZ1ZdnFBj7xKmPk/MIgH5Uu+hwxbxVlMgmRwMA8kQmOLMB cxqxtYWgmovBLxiAJjNBQcu3KLELSsUUWeTMhnWQN+GOoj7ei6KsQzg1g75RF3mXwSLRRlH+iKp9 +90CI51khTCkwyQjF2OTIoqR2yEV1cGKqE8WNgWKsYq8NqRAKCsq0Fa1Q1VThCQBLtCrumcVLDLP SpTrE0lQthwbuJYGprssuLhZQLdWQukDBcLL4eH5kq7pRbio0HrOJa8xeAo6sCgGCYaDA3jLGxQR aQnluCdZq4XYB4sQFJCmI5JbRkGjhSBnLcZ0uZ0s8CWFuOELgMiTIlbOmBUrblMBbw9uGKQORC9C vSoofm6OBIoaeuokIABqDI0jM+/wTGKK5yQ4a7KfzMVdEjgFuQbCC7IQh0HjnwukPuhNWwvJ0ECo CUAaBreyFrAvFcMGzpEw4G8ZJqJAU1twQriJwFqwZVCzErrvDZ5y1TtAKgN2Ml7KwwWG3UuCy4GC D2FbICxl2UKmLpMFG1juh3cBPaJiUkh9lNq4YBxl5lzUXreI4TsXGYG0zAJkCtkhRQkUkSCqrwsE DSmBpXR0YxrposJlAxW+BUbildAZYiBd3bCYhuAgsnK7JIjlnNhDMMINAzEvIEcKwQBaBZbUaGYy jKPX0bmbRsmxq2MzJ0XD5YvjiIN6OKyQ6VejMAweYSIlGLsiYMS9QDBWV4Qa+oOUBQyNrYcUyaJb lW9mElMpCIEqqNGOfvyoZDmOYBlR4sPUvUj3mNt6FZ3xouoscgwCAmJLUjOAuD0zoc8xrSwOJdoH iSECH0H8CYIBtIEGg7Ie7bXxUUdD+wYhl8cD6Q1RVsLADElbfCMoDeBBkMZaeKPN/g4VUaM2MYg5 wNV3RgUrw5iQW4GbCDVzu4gpJkYqCo1A79RGlFbc5S0uOSNjQrAwPQbfYoyBCshDV7FSZN1wtGUV N0oZDH5NyQ4ztEmC8OMBzwCukCVTLumLOCuEmTcN1qIdirlVYjLOqQr6QNrhDXXS6SDW4hTW0NuC X4PMhW6OiErOgA0KMm941BmGSlTbtDSFG6QBU4uBNNzswQUFIOEQfLvjAiFCr6wRFlr+TUJS9VkI pIhStk5UJx5cgg2psLw5ETcBojtFcJGQGC8uYZht/OQ31TkP8uFBzbnAAJdGYsbkqYSmhC/tQGBx 7QaeXYqZDc2kRVA1YqwSTRslwG7TIAmy7bRQqKrgKOgXUOR1BAAK542SzKoGGJTDB1RpAlGMbQpO GgpghWzILdx9TNGF5YMzIxKfMCS4BjplPdWIdQAwRjUMNHdSmYIWJJqLxYFBsvlgRGqmSUjkMpum 6hSFxhl8WslOZSmOGzKmttqy8JsepKF7blv7FqBXHayAjV+lftRMxp6nGLrSIHvBkF6xoiLkQqax xXL1jHhDGItiLQxZbKbdRXCw9biNNOYRS3Z6pdO3B2hcvTKMKwMbEQBhKZIRkOGLPozlzIF9WSBu 2BUXhSoWKSdakQXeTcyl2pRNijJV2VrhrqmjGQUAw03RzGnRoGHZFAB2UMq5Q9mS6gMUjVHyULBd qF+rk0FFmm7CMSCz3mY4qU+BCiWpxhFVNPXD7LNkB8NdurENE/MggXxVrhULkzGxBhbTzvFJI1NT dPSjgxTbMRGgsUFQcDqNCiEgq22piBQLLCRj6oVOQrpPECCnEtg+lgBYIL3xhmW2FitGUIV42oV+ whKampFgpHS4JndbUZQIVpBojcSK4ccvWDVDpaqAlSJQ64shNFZc1dwIaVVYKlgRIyRUQAGTGaun TgjqAxDAfIKWQpTHRbgUD1UKrJTCpP1ypkRnxQHYPrDvStFiEJhzZEwVBvIP2oAOQI8gXbs5iE3L yEKoG+iZqou2sQ1rSwDFDYE1CIDsMIbUjYGBWNq9JbMiCEtVmmDIHhRGm29YUlKi1SB0imFyvASn rAC5tA4YKaQqO1owWHqluI3NJbXzjulVSPhWiL6E+iYgxBpMETlY2xxMO6kMLXZcEDBouLYbBKNk G6qTBlqIvJygogLyjhAohVc5luCwv3wvkubjBVoJ4/8ABA2qjDE5VlX0gL9hogOxOxlxYg4jtjck 1iG3JE4urMMx7Wmcmeq9vggUgJt5v9jBtCwf1cCn2AwG/wBDtcx0zXAmAHXIwtgcj/cRNBbEi1Fn IsO69HiVYSbyHRLABNQERpdXFc6A5nKgHRHNGdkij+JGkNGXJIV2ZTSbZnLRjuAuI8youIMUonC8 KEDK0CAUpbi7IEDQDhuclm+rDFLOSNesF0gkWaMMGU8twsLFPHCDZd5GGlKmS4tVaXZf8uPM3kqB yUjkMIyxbkreYB3pv+MpV0xZBXZ7xkCr8iCUMvZIXENojBN55QdkA9TMa6VMRzwmvQ3YMxQsC6YY ydKACqe0CpcDhgFoW5qD5hBfwkEQ9AYBZWY1IX7HJ3Awhm9JBiJPCwAMLC4aNi5dEGC1VkadA3cG 1qsrilbFO7kjW2tEEAghVglGoTcDiho9BHH44oB8NaYC12comruOkEOwKEiyLMNIgGsiXRC8hix6 Bi1E2iVoqIjOIejAzEOFqgtkTd0SxO66tpRD2axpEHnyQEkIhSDRQ0cQmYVsYdt7sF5lHAsShAug cEABtDgkDGE4Khghb75xQIbTCLQ04+m2REhRDc1MF9GOsbS0Fy8kCuh0u4W1dwSGUDelNolPMI0r zIZKhQEwVhCGOjADK8xCSesh9lUgGa0Ft80xYyXg6DSnGWTgVjrcJQtnaoofJ2YAEtHEEEQoXNSq HIBVBIwgVeNRQ0LCihwYDBq3DgxhCXJkNUYXnvAjnImcGuA2YGNUAeIdE88cBuFpavuAOtaMKGwy QqBSOYChTuoXYUjKIIKAtRhYl9WVRfXxAwurDWAuLAFSqlYBwOGVkYgpxqdGwHeLQZxtBe6OZz6z Pijgw1T7skbuqZIOueTlKr7M2USNsacCGbmXcW1wlkDSBlNUqgxyedrKdCo9uI2CU5rLHVJvMFRK 7ZMHQwVKO56kp+6SEEW6GBcQGIAZZ3SgNdKIfJBFWVHPCsTQqrZfYoumF2BZSMzsBAebmDQvDSMh mKGB8mFQ5QRtkIokcMNnHGVYGyyAB6UZAo001Q2rF4WIWMpFG0YzcGjQOhAGOGjK/AjElLo/14kR RI9owjq4cQpbYXEoq6Odwmq5pdaDc8CrMWlIK12JUYAAo202RiQdwClB6kO4NtLVFkD0wqshCkvQ BdGiLCUOiogGellyguSXfP3StnSXSuYw3sAPFCOUe9sRUIppXENiXV/sJk7gVgLxjScJGUV6oVpQ cf8AQhC0NCw0VLXJhnT0MMGRbvrAoFtwKkHJgmeHEgK9HvpRVoJKxHOwqRUGANOQkWIaYQzeBUlA K2oAqiltEYNS8OJ45jyQOVjDFaMYdo0Rovd5iEON1g9W/AS5p1H/AEiuF4UmazzS8IlC6DQDAdUg JmX1TgqHZDRa7jKBHighLHimBSkFLQOr7IEpcnJCp94hVZfOYZuzjwsqFzEZepfEJjsutESAoV6q gUAdG8kejDquxyjIU5L7QsKDAzd9xAMWVlT3CKosPFAKZnWiIkNDlAh1Zw1GmbdoFIim1cQGLMfF BoGcoUGE14N0yMpyBzBWJ2eIQmRxYQYedphm34QWFl0MlQsvC4z2vN5IwCk5LIKwZVLrGo3DYYcL riMcVQVOEUI1rxViB1LJApY8IF2cSwth5EYKtkCIgLanlBC5DhA+NwmzI0V4JsQHtg1zImwBoyLv F2nGC9xAGYRI6G5jiDWEuR6RleszUBBI1u4aKmesBhhXOoDTc4vrGuWRhGWa9pcLY6Q4PBmVA7Cg GXrIjVZ4hnDN2ogrhRoUmwVFwwqTBewxEobSQRBF0zCxnOBCFhzs4RAwnRYw0kaT5glF61ggYE5k FCqQRBgDl9UXnOTHUTy5IJSw3lcPN0yhWtHayFN7NoWqt0hGTfOztFGjZwEOfDRMXgWuTCaAnCKl lsQOdTyIFAstnMHSI2Qo5atLymJslIL30QdHWXoopAoKscnVCmShcom7rQwcN3CAIBVq1gDEFM1M I7q/GmHWi0qDOA50C2KUokcyXg1jHBt0xTNA4iBbzTPoS0SzUckJQHGs9ZXMjSjSCVSwKu71EUgn S8GfnKajAUJsx+Y8mC4sIaISoMpRCmj0XzIuWnizC9ovUAlQbZD0FAQSCrVydy9C71BlClSCwJ2Y PSyOqgvUAaqDRA7h4hNsADMDkGmSRBVpeaIbGtzISCGBMLEp1mMtC2SK6OpbgwS1wwE1hChLWcKG SvNIyLZ1EJOuiAMwXLW6mBei3jMSmznjfKFliFNxoTRj1jEDfYCBKEIiBNuonlCGClt4wmGhUmf4 CBostXOfzOVcQgBcgBtYH1TnxX+EyI+GFr4DMSsgatQWnWxOaFSlckvqOdJhZFoWML7XEngFBGEo uRkQYOM05jqRQ4xzAdkhdyngztPI2ElwDTsYBRgrKwqKBUWAV0mkjlQvWiGB2lwN2MnCIkkyw2wZ yQOpNvVHCPYgVkua16oA7rN4judO6Q9FtcsWis3UUzLMQfyomhliBGDn+6zfgRhS+iMC+EHe0ULg cAgJbacbiK6c6h8Bbwjhn3tALI3V2jCdXkTmgFuWRKHVKGo5XRngnf4A88b6N2yMQ9igySmtyIYE FDGEO3hK1sOgJbCVykKwgNYQtxkNz3ES0VF46X3Ey/XmLOVSgjbibI3crJI3JUh6ziwDfHqhGU75 0bYho5kxFM9YLK8IrFlHB0lAXo+4xLLo5sFxcYKLXlAGJ1GLfShgrSXzmCwGEviBitCuxghRtiou PIhSQabugdXWAg+tJeuTYmG767suEywyDRYD/ZFiXVZJmAyzox+Ac/dDgaxDAILT4pIHFsjDunKK tnnfS2VBudaTzUpQ4QFICE92GUjFfDI1gZ02wdTXpMyQWCbIVabAQKlfEA1XAQlkskzfeisNmJqM Z8AedDjTsUJd5YaNEDg2zf2kM2EvsWDnUEW623SMYtGvnh8GvJnD4YODrEqduxYq3BUxAqV1WEwg IXDsQUIKrmYrKoui8F2FlJijBu9vrIVROvOkz7b6IqwQvAoANejTJBRVMSClSaZB1Ju8RkKa8zAr BVbWCRQZnNKYomlmkst/VCBKvaSWLLoIhtdu8lBUq9zBVu5WOG5IxRK+sikN71jgxQ4YsUmalAKl YEgFdxStYWpwRUK6uLgCpqwBAEhu3CyxaRk7FDrGlwQZQx1kLAVLdL7Ie2BGMSaOS8/pAKYYibVA HGsiHJp4REteJlCrgP7jcptWF9SBrODwyLGmw5/BKWybIRYEVApdoNpdYOYVl/sRSlRzfqgCuXGF YLJCvWXSMQ2P+pzM7OSQd1jkXSQF6EfW+xFdy3FxZjbVvEpjdrHA6wTjkcIMUVyHn+CWSgOW1CGy 5kEnUbXl1l7tAw4yp4gOjZ2L7xrvkOYnWoWGQ7w5yYB0LwLIUnUqjGloUuhaYhYLbNEjigbWA4rU lA6EM0SIIwLmQCeSzIvWDBXeGgDlmsMNlRRjzDnlWZzl3BbkIxdTXxSiJlmQCdJIwvpy8FktCwiV SkocIwxVwzYGaVK2EGWn4CG47cuK/mIBLYFYaDvdnrgOrAp1RugBr+qUSwNQIGJCMgbEFKCpsRxq b2hXDExJXVxS89Evm2OvEHJSjqiqR6lhAFwbg5PkiG1DOoKckhkkY6Q22JNCAKsdy4xk3bUPqHWx QgtnNwDax8SyBdh0uKW3BBcndZkhNFsKpWnEopFpFFwQTQL2RlS7e8cJVzkra6WaEUMLh8JUyobE HTuVvqSq6gyEBMKHd50VBdbtCtAOd5zIojDQCumE0C3eBBUK0ybFQHAZJkAW0xSvq0YlRj1haVph UADVd9wlYjSgxUqK2jnpDz4FanCMg6owMwlJYN2d5ecIGihgQVsAeEGVdei7ovJ/VwW4y2l9MW1Q dLgmqhYBvBq+SFwbqgwMChRC3NM9ZX9fOkGiNtjFkAJ9kDFhVzqbAsc4wKhgWOHlUVGqrpGN4NX2 llCDVCLgzieZn1FclBW644NgQGTTpCGlQGcEU4RKoBNtQ2VvUSU0bmLZeo4xYrDQDAhC1Gabs142 x4T1eCwIPVFBIjLgYNRmt6NVGS9sSRiRxjaqCrFhfkbjQozDFtaI8iKcUdmDTrszC0rqKk+KwiTl FIW+QiUJ0jlqFoNbMJDRK4k2BjSVYpa6nrJiJKJhhu+8kVLBTpDDcOqyEGgazRRWIOA73RFNLepG ELa3yFXVjhgBc9SGQtvfdBdLNGycLQzLgFPeORQelQRaoRj7s0ydUUfpJ2vUQTXgFogLPcy25mhx 1/JEroT0qGmLogOcAM71UBJN/egMfeD5MhHZ8LflKqwREC5GNUdIhMPkUghf6uGwJApe0btDWKiQ cl4KK97rywLjQw7N3hFIVHCIjIsSTAdyYl4rWdEB2IKDmHzkiSwnmzgh8dtyFjgzSD2lgWQZCDdO FHMilyK+rwYCcjRQGr1hZOkFaCCYFQKpjW7LVwCETTCSZlsgairUzAVpoQy+y7HQwAzA3mOgUKLF nKI0QiNdiFunKKiwzCjLhIHRFRZVIFUXXECV2ri1iVfVdvo1T10yzRiqxkR4wKtSRhRbGM21zmXX OasgBeV1HEvrI1OhOGRaUujAtVM95dYnSHbuJzS1wtQtC3fCwlTpCTVv6qRoCXRInP5TAUA0xAmV i5B/DNhFnm5a9CZXi9TNi3ow0AprK1bIBkRu+EGxhDZArSld/EgggIoMQn4V5qNXiKwEEWYWBDIV MrguoxZ+iTLVqVsdc4wOj2goQNur9kQKqWHR0gxZ6Lwg5pSbQAuWZ2IpkCqa7S1HM7EhhWKseUst aMoZRcNjllSoud2BUhfELH3QwPXMW4hhkm7pFKJQpgQMUkFcQtMNYo4P/K5a+ASEABFOmW46UrzQ 7m8n+qa7azjIoLhgYER4JtUqRDAkMnP8OGurLbfEAoG3JKUsLlqFfmrSkbQuBuUVQ2avSBbCtpAO 9logBtKBfIxrsv8AaWOVcsA1RYYsLAbDeLoWMpHBAqYHtww2BvghSYDIIarWXAgpaUoDNiVPMaTZ ceUUS2mUlYYPWjRoPm7xgrVQgKoAG1jHaJJZ84NOKm9nERjdjbApI9fPGPycjS4VlAIrtOWYavdF 7hOZnuQSqC0v4iAmXJjDs1LAl2HAGCC3TDgQwLdHAXS7LiyV6Y+qC6A2uEHIAZZUaRcEgFsQdfU9 kFq6MAgtYKBNUJfpO6hBQNttTAW2ZSA8nbJhnS1WSC/atGeGhLbQw/YI0OvQdobegqhMFGQIO3Bb nGr3aGcxa4OpC/OAt0Q6GxeKCiiKvHANVbyg0aOiQIsReb2QMsfzcKAAhvBLao5GkzDNumKg25Mx WEHljCiZXZM0GmC1QDQxC+zovMwCsC3cBjYhvMDw3CbCmRKiakUKbYjUIPKKFrN5tEiXanp6yxsl FkBYAZvYgC0FRTaAagc3M7miFoKziNEHS9UzqQJRkaGEhMlMvE2aYztEOCT4aISt4DB2dSRFCruw WeLbA13hxOIF5HXghNDQsQGWX0gApZV/EWKmdCNkpXqgLqdmCUWXLsgDaXKYit25IoJLaKhz1lCD THIh87m5ljVBmWjV2LgqxjbQxcSUQBVQBw7EDW3MJQ4HmLTnM6waShxYWKjRtgGA4lKa5FSENbMH LkVQKw/ZglppjIoQZWYAWTDO74sGGba2cJSNdJtZf26cMLvR4uxtNMFDakxMA6Pp4AGh7kq0eA5H G2Fqv7EcMXaSMWMyNHbtgjosJM81BeoG2hPPeAYz0KMaUOggLUS2zMIXsMLdeBEWtcJsCUwOCYLL 05Yhq3V8SnFg2kKIBFRAwvkSmBXaGlg9Ai0WFiNGnWAWR8MoGRZAUcJVPYRIxQPgekFF5IiuoIIK qWyEB5xtgX0XcHcBWfo0At0IygB/fmKttKLGVyxHtoQgkUxQMhXgViirX0V/qlpsNuBDBYEHnYi3 ILnJGEfpilVKtNGChpwMDdleYG+hDF0rERWE1AuKAF1680aCI2k5aOUmrTiSNHgGQxkDLLWYrYkA 4lp/AlmA69ZbgafcSgAkQNeCpU5Iuu7aWA7NNScuzRhUYQCEFm1mkIdfNhkAyFos1QDdTzzh7A34 YsWuiRItMz2SFhXzXJ1EMNS4kYdhdKlVRkGBFVT0Cecl20GrZjEzY60IUpZULa4e5IyXO7xBpZFo vxUzAiDCTLhtCl4ThK9vMrQOvTvODAcjCjAvK8zTU9LEmaFkPDqQDKAjljIktJlIEsDbcQAXdLAW Va9SUBNDTBfk5USJuOahkrHFYWgyajFlSTjcLQDvnSjPXqYVUNp3QFLsqvzc2wTV7w74dYIKybYb IYDLNM4gSKN6gM6FUV3xvJpGBCmrRbIYUyXtsZFbTnWmJUdcoqFAtWmI9uUKVvG0aEqqMYeFw0bM 1cI4WhxEXAbiOicIFCoFE1COipY2laWQq7QNsxk8NYv1INgHdvsjAsGcDQzaitao8/wIjhjxXDAa UOoJnCsBJ92SDnpqzEdRSsCFW/yzmCn60czIg5Z3jOHfCZA3/G0Gyl4VgCuDvTGkyC7i0WyosIQi +BReBYMRIMOppcWdoBQKjVIW17AO3CEVpXesYOYpu5GP/D1fdL5YMZQqVYQBRAtSGQqXiWIQwpgD Ki8DCLxLNHrQjSRof2jr9+afyEsGihUFMNuyCoJRkG0FRbNCBdIq9IuggW1aOYwmEGEwHNI2t0uy GYB1nmIqHBwb4XBcGEu4yPmGEZ03IhU3EMQkqDkEIqbZWlKqwwVdzcILjovChpIWgQBc1iIrq0IQ pqbziOD0xIYoNhnxqFIlGzCqCsNVzCGURRe8BB2RDbaloSGyvx0WTo5Fhy7NYcFhgApgpeFOmZ6C TEBbAvmcpSXma4l0xXbiUuVC4YUvS2JVmOY4QuqtFMglKoWxULd3MXomtEKDq0Kg3hQmcWtDyfCU lUsYgWqkIwuaNQI88sMVU1dmGyoBRZlaNbzxLIIOmWCwlgQZsA8CFwJSuszpxsMCnIMyxiLSVwDA DOaZLkcGqK8IJidajBaCAq8tkpE1cXbQCcLLdszTKYclBVcYIcjbbAml6w+6MTEvmwG7BXbByoc0 EUVpleZAHwsl2Qo4HLgaE9HWFpBngZUdpzFKjR3LR4JzKtPxUwAOMiO9Qu6gXHFmCHnWgaiFuB0z eAXmPf3NSxJe9LH5IbwmB0buE2ocCdYnHSFVDhwSLJl0yCgHzKgyoLJULI4QouG5lhkoOTMBR4Js MA1MKXyIIMEOjiqRDI8YbcmAytVrR1m1xGWDHFSsdZhWwBlIJqzuAI6oHaBspSIVwvCaphnHEpKo trdGYQF7ihGagAAEbpJqfoxFYkljDEVptMYouTCm1sOGAwjKUaj83NDlZg2K9mN7uFIEIN94wQrx UoNzSxEXNLGAYa8NMzpKGgI4C3pMo5S8IJpF3xG1slyt1nVRmnHVIKOZLbu06pU7cBhLXuWHZPVG HevM4KDNQXUHVLNmxfGmmFMfFJEZQSJtmgoeYJxCN7BFi20K04u9LKCsT2K1MiFmwXROhEvv7iuV AkVC+okWSjr6CHXkgnnlaF0ckTSEEQq7V4IEwSi3SziVxTFj4J68DzcFFtQVesOEk2+EVBkwsCqw 8IDFhXNIFVVmcBUgLSdiaNfhGpX2y8JFWPGHKKrfvEGoJywNlUE6QqYg6QUrtbm4XuHo+ZMYpSFD drhBPEokTqkO3Ug56DkvaFGcqLgS0s8oVqeBCuzOOpB5r0goMjdAwvToVI3pAMS05Kgus1uCzOMG RMA1zgXkG6ZGUocRKq4gUrBwyl4uFoOSIINGXKoDEW9gqYTmAB9QpUFVml4l2qP8W4ZyGFyiH0g0 ALNkLNy+LBbLA9SEx5urmWGAZWZ/LHdEstLRI5Ha0/sFyitgIYEq9vOUV0Bh1bmHBKAS56SF6ycO nTwl8XZ6dYpQIAoNsOggchAVtHV3rzK2CMrzDoN5Jsg+64ENvUOIOUqMTO9nXBCCGb2lQo+DMqgv 5SLikJcaHSEwpvcYFVss0hSsX4TtEwxtdNopZUP9ecDKtdpiDgYwUx0wRkmhhYmLjuBBmbUwTFIa yhY0vGkHNii6ZhFjsmYNtFwuQ6Sx0EGuaVEvVwltyAA18DtE0Tbr5hkrRoetDILwknH1G+0L0phc kFTdILBa4RBUaXdJRUUAuD6o1zyomDuZWxwllRvGQLWiDdgZItWqxYxkb6JjmVuyEpLZKQoLLM80 BUuSFIriWQByKMVJwKGBgufFQ5gorrBbBStrwQCiYCATKX49IKi2ujSBNlc7hrZpwTQCxjBhpfLz MCu7cQFoyaTzIKG1rhgh3FIizthYGViBVi5eWSuIyxDs7zBUmrKIazxOIWLKgk0bS7FQwOVZaZUV ztqC3HtJD3ctJqFYUz4RVZQoC0bZLDwGNOSK+XVId43dBgRw0L3hpcwUkgqwwKXVq1QqVLfVHCM7 xFRi63iojioiNWEWbFTXrBrYhpI8lW2khPaWYK2sXaajSzNGmnKIqOzUCKhYm0k38maxyUm4oaI0 awqqA0p0lSquqVoRU3DJkHFkLNhMJMmpyOGoWItUSLl7csEXCyAYCeqywzGmAi8XJEeTHFAiU3Rk DUKwWBACMDDXcC3AQp6y2xgbSncsWBC3DjhBcHgwYbXKHJUDx0VtCEEq2/pHAKEpM75QFUit/ZUL kVvAMKaOruUMwV8pK/aPjoLfEN3gcInEIUF295sCXHEr1KzpEYFAuZY3ezOEWXuhJSWrkRYgAWyw kNw8SGkohRimhGUx6YCgDawYWWy1KvTZM4eUFMhOoIBKwYLMfcsCA6gqjCFN5faS7UVpBQoYxgJ2 /XCMhWDyoq2G4YRC1YJGJaeCQE/GmaWzxfaHBG3Zg1cIVJaJMKwYFDS0wKqRgWlyRukng3RIFkul XUQYDFbal5QBdhTmIrFtEIgcy+ainng3gItKM8KPCUi2ogKTEDklSTnQqDMzVphQ2OGN430gZANs XKco1Z5tVRAwViaqwK8SyGLxiGKmTGLz8WKBaecywLsSsC2XlGKfZqIi4NbIivegQf1jg2HY+ZGz Ic9sCK+iRwOcmZg0dhCDA0bGRZPS0P8AhBgi8fBQheKLGQAwN7gpSwsfOxuNsWoogwnYrIDDSZtw lzbQ6SIWA6VYZI5xfgGbdlC+A27be8LpgZIx60xmitAGITqoIvmYqBZzcMdgHYRXGH1KGUeiWAoX 3ssyLIrLAKyOdDXIZNbQ+1MkPkw0TajbaKkb8zyISoKj5o1XVeX9mUlLMwWVQmsTqKNBOLg0xS6R YkUzJagJSKRRrNocAQURFWi5lAWqTckZDSgP4wWAyeMdIaKRB1Eq65IHqEcEFrOCbpmoo5btkFCA LawDgluPlOpCBXh+sZsyl/7uUiIbVDEAtlWp90tNGx7xXuTl4VYJ1ckUoKMZags5mZ1tFdUK0+IQ CKKBQL7G5ZWVtsw4FDNRV2M4zYUT7szEXRPVFSEGTSGnlgrL6wS2KG0wA0QttZoGU6BgPa8m5EBu syRXb5mjzJZAWk4xkwrtA8EKYwdUE4YE+tltRUDb5UUzoBogeltuQSoW24cgxcjLEbpggkZdiD7H N1wVTFaVLNw4Lmgtdd16tSgFTzwY0FcdzORJBVOXwEL9YCr7QfU31cCWZXxbSYhbxSLhISBGN6sj lLUgOZrlbUeRAtaGf+LigBa6XwmpwwtBUZWjSLTM8yBZdtUEChjLhBVX22MFBYGCJQG9mz6EHhVm vuZArJmWak8lQJC1uWJiAOSfLygkKi7PmRNBC2pJAyLi+iIEvkbyFjN3daBcpdsgIXU5fQlYiiNU xRgbfnTBQs2qdkDW1GWKr3xT6oMTBlX+wBgcGGBCwB6LYELhM+lBbus8DAPshg+6MbgX8yu6I0sF oliCZFpaeM1Dgr/cRnR040HByGbLqwseIDYFupL6B0xVUtvJ1i1AmQFVdUgwBCGI2Xb7ojctThSF tO3K4th9SEpkcIyKlnkmCyDyQE5DTsgKoCxJjhay8MHU09h/UReRMvpRIrLmcIUCLzsSn1iVmQ3g wR7IOIHl2VgFkAa40WCNgzkjfCudIXTttLBUqDQipJbAhRkTpRUJZtLZjCWA59ouh3O0ITItphCq kDhIM5YgHIzhgA6DDl7RIxKywsckyWNir4SZVFsiy3WVLYAtzAwZai7QGRk7sVKAOSCrFK8zLu1V pW3StXCcFb3gWgpprHMyuiOKhogVyYH5iV2dEUBBbKxZq+NznaBhwzOm2ALBDOzpEoDViDoLedF+ OSMBnRKHBHTo1tjKKCocE9OBADVLmYUEUOhFmIpsnMASoFrgqBHZOUcBMS3gjCAMVgCro6YB22Rc Gm/AsqF4S8xb0BdoKhs24IegJtbickcxbGdJB2fEhPQAyCVALQS0ODiBitDeLJICOAeWysNFZudR hQ9rAQM16QEp1mpUehq5VrhaApQGZkuSXoqA2EemDarcMCKCkysOoC36JC0Nw4DUC9Hp90SBCGIF xGF4uASwMWw7CxCI82VwHAuyKrFaSFimCcYgJF6kEpGy3IgCRzrUenLFYJcGGrBkJbmMcRMhAEs0 0s2BaGGXPYJELqOeUzbeTMB1NCOooRlrtcs4vRqm+IoIyNSvk0QgJgCxmjvhYWbUbcTIeoSmCSKZ w5RAdQOGNAWHshQFFmmAW1QswE0GU7/RQrGCzhfagb3AtfJqVcnMQMQRyXAVV2iMl02uiKtkrrKb OuTLEtFnI36yeDCjU30cajiIwC+B9dzybvsl2PAXSsz5L8eGGwsOCDkjmPnhA7H1SqaQ7aCTHRNU LIZ9B4lOS7O1PBQBDpxkwnRaIACjhCWiodsCAYoV2OiGsI6ib7AaHLrEUXjCaQYQAwPDddcE7sVG kIB3oyKo8dS1yaFWLUZXlMhnabkChAHZLARTRY5WnIJjTQIURXkU6IvlrFwV4UiR2SBCuguYlCr/ AFg6SwyXaGatxQAX1jySHgsLarxQp++XVAXtdczXWs1Z4UdB6uSEZl4nugWU+neG5ItFkWQbOPJD TsZZ1Vy2l4IyVreELhs4WCAQP3WI41y9/vCGcizUTNA8mOXbZrEWAGxzoCnoqbDhYAwsuRcJqkvQ rigrpAMERNc4EMaFtLOMkIJI3Lxos3ir2e8fYQVcxn3ERovMX2UoBJlHIVzP3QaI4rMW+BrZcF95 ze6DcK+Kj/YlVlju6wLNlliQ7j1Ct7e1IAySOv8AUSlYGkjOAdJGykiE9UyFRsYOvdOXcrgeuiCu 0TEUNlwE2akwIAAc3BiMbAhoA0LGAAWXa5NQl84cRdWGnsotjSqQAVqOy6QuBolxgAcu3iMdoODg LYBwwjwqi5UC7MMaIdFxJDZVgjajAeiABdajcMCQKag0FeE7IAPCMAiWDUCLixKLCyqSK00QbRfc cpeXk1IUWlQO+HUp0iqtZ1GAkFAWKEKAqC2unBVu0VkgEW2+a89ZgUFltUC+8dFh7c5GADsq6/yi FGkBtIKS64ObjFJSo9aDFQcl3MNDaqmUItgwx5bmxzOol1DSq7KhBNqzpUzBabsYOgRvtL0SBrMD QLG1dZvjLwgNdDavC/h5PEYYI2XjIrDC4EZt5GLEthJHK9C7Qb1325UuqMkrAd39L6pWb6VwW9mR /W4KVamuuECUsFJAsAvBINXKPJQCg5xXk3FikaPjUBFk8jBWoU8oJtSSQCcoESGQPFRcaLxiBQPK /PzG1ZkC4sPWxGhurbMLBACLQXIaYLvQBvTxAYXAdUoiijFZFsEOsHW6ivKwQwPMVBjq8TNMVfE4 cbuQYxc/NDGAXINx5arYSA1XaD0gWiuYIZFgODK8kqctxsTg6R02IXyYHYMhgAh5XqlLCDaiLlkp LYmhYhcyHaxnblRcPJ11JsWF0MBAWhnDSDA2MIullprRJVQd0FmQpdKMMC1JgIqRHdEOliRgjHei oyGC8Ywo6lQUkscsDUADV04AcJ1ckXJt3IMjK0WklubvMLPRWYExcXYIEUO84go4RCtpBAqLDpHL Vw1AtoKRnMD0CVYpxKQIvFoQQyV+MvCRaxkjl00CJaxyhi0meQWtH4qT0LasgAI1nMmobUw6pnRZ phh4YamJdAdQWFXRsTRznIIWKh2JZqGF8zXktShc0baRuZvII0sA01A6RhN4dnmlTxpB3YMuYnbU jgJeDZJEpGm3dC9eZuOUpAtYQNbhwJXhkspaBAyM5IzGeDcFWI3Wkcbg5oXPmW+CVgNSnBjBnOJS OzVLmNdechZWFmJQqc4MQzSDqFsVmTmOJwcmANVZpba6Q2FRgMbZEIqDFBbLkgb5lKAyDscQm9xC V+0dLC3eC4J8/wBywJQHskPx0BU7ENDZrDBpTDzlE2WOE0KnkjBQwdov1ZXEPQMsZPsJe/oD7pEO V03kugLcH2qPt80dFOh8DEPy+jwweXvR144/FwmB92gVniEwE9HFYsVscoJIQn5oj6MSgHpqQlBk VEgrBs4EmNDeh2QmJVYrSRtkUtBG7iTrFncGxEMJdLz9Fo3IxFmCKtqiOuZRmhKEJgtUAo0uKh9x hUOqJ3WWreeDAduls8ACETdICBdvYdoWHGawegW1SvY6cda7LMEsbhGSCeEYzK5H9ibN7Eclwghf qAN62nMiAAyy5G5pBEQySb5sOXSAGNIEDq6LawCAxcuWoUVUBluCq67aPYRdSRB5odUFqaK4qxyq 5Ad6LCyA23ogP62NKAqYDigRBIZI210ZdUI41IxSkANDphsUGhgoKDdyCLM/PlLK2B4iHNElekRL CBzAwm0PORZD8urA3apRf0Shdbhi4ALYiUg4KBBeeICNFDK2JYORpOXWN9g22FyzwjBKEp4hDCgb tBIVsPCN3NGoEAtq4IQrVLM+8RMnOv8AQiWgigogWnpLKy8kLVKdkksS4Q1hZU3NMHyV0hGCEouN pd9SQZjC4ZCgChaRScsxZJeKbxggxttq1jiT3u1zJJrPBCAY3z1ISglocC3VNzFrl3LQrqllLpKO DeFKEAUYJcHHFd3OpAxItd5QVVBKZpAWr8YQWTQ0GAW2C6OWNwLo4J6RUyRlN9j0R+5C0s2Aq2DO NiNyqKKnAwljOMXyhwRBUQXA5XrEJywWVsgIDnUdukd+phjIjG/KSvZYbneYW8RIgqoG/AEUznBm FTMT3rAtSbHaSqiNAZZZoFCqil0A0gSwE0uWkdrJBxvwguts5EBLzTzKvfq3CspUFwxTIb2rBQFl hEZXYCuoJlgvgm1INgVPfGkQLFVDeDX2kmIDk9kyDAYQKsixBG4h2xTXMsAsMTxWdkGIYGmdky7O 0MZSjhgiKpy6YM2jS8EJQNP5rbhdWwrg5iWWvTygidbgXxvNG0dpeoilj0JYgkZfbHlAmgxgZYWm doNAkU3g4e8YkbOIqATLMCIpQ4Y8sTv7pb2qPR/gg0WCzEKX+g2kCUU7yuYCSwxwLowxnGEPJA0S 04mSN1ALogZpbS6gMoYWiJiBKrWKMgVwSNCBJsPmWCCKy30RhWN7ZQWbe2EGhuLh2VtHk3CrKzYg C701iA0pDNhouAYGypkC8EEApYgYZhQmFwqwFafBNPUMtUSj8JS05TFglxBNO2MoWmlwDSoZK3TG yXxcM64TLwg5SgaCwqta5kFAGL6JzPfUBso8LFaGTlI3MRisEBYvMVCNK9RSfQkVRVDh+6WMCvdx xxvGYagNKFS20UtkBFsEIM7+If4MMQIV2yoio0NBAJBosjtgmTA3ZzYJDmi2CsROfySt5Q8pnC9o o6OgEGYZYrEKgAbxMzK2veKwspU33LIvVF3Rkg9wzbRBKOwMnSKbCTflycIyarGm0Pd2kAlWFaes y21m1wKza3Jl5kP7XlOSlZBgao3K0OStHHcS6tR1cJcrlCaTlKGkNGUsQaEAwp5Qt5pzU2ngBEiQ ZGhGuMbrGQxa3cRV9xiBbyWg14dtkrMpQFHriLWR3lZCVVxFui7l4ZBNEjRaRrC4K+qgPuPiD7Pt 6TUfZv1RkOKoKYFEmo0vFNIFBz4QwZUZlwBruA4ICvHMQnlg6oIQik8D2R0RcHZRxD13QejEHJB0 MaJyDqg4PHZGBC0iQZfdQTav6yCdBioqjVXt4srL9a3Jq4CqxIGiI5QUonBGw2GK0youB13mABwg YUiUm8BUAo0G0QgNsnAKXKmgApU8TCrqrwuDFbUw0gBAJYZbfTsRPIKuCAtTlmxF2lNbINaTl6CW KqNowgQAGTRGWACiZZhahF/IhwnBlRhEONyRzaVbBE6Had4oKrgHXDYUtaQonJWmoL9VRQI2BKYQ oqBs99HTqrblhg087TOqloLClsJcIQLsqSG8BBaVjdPdJBFb+T1u0avq24EaULnCW0Vok4jXseRC ii0nSA7VczBFMwyH+wnI5cOZM7Bc5qLlRc18K90aKzL2VjK4MUAJ4Zgh88P9CJPLQ1AA5eRiKWZg sCqkHxydSPtqFCicVZlRMHyULoCy5cySGoLtLYU99ER0tdBFEWQFlAazVRphw9oozZp4y9cExFeF HSSgVXMZQYodwMteYSIF3cp3isU2japhZctsQgsZavOFRQpXtFXC3mQMMFvgoP6ASgwBfUf8Iq9h 4IHLGQga1EeH1SmaNFGCF/ToBXolXCcCLD3n2De+cLYVpVYUWgwJ4xJhvCEqKmnW/SOsDfHuG4Yu DJIzJWtgbASlKwhVe6KYVaEUn0WQC2DTJMDHLoZxRGKkLMaPc41mfCUgtxE2IIMBFKXZUUTBl9Bm QosC4nSE6HwY980IIAiHSiaK2nzTxyCyBSlgDfmhDZ7GDEgi1IYBXGEEXG2ViRaSBkyEHSVe2Ym6 xR3jGbXBu05OrlOULmmUFUXZYUYYcsETDMsMHjYLUXQ6y9zp6qbAz5GDGM6WU503FZpVBcGIq2aC 3RDAVLFyUTMphZUtYO7CFIBgSaCQ4mAHNDlc4ZNA1UMVlcXQtFLIWYEgTsynIzrItCLuxxLKYBUk 7CAjSqqDwgUSAbRQoUcNzAEFiLgNCcFCmAovkHJR1YP9yCsoSS/QNmtpvfeQoQsWgwoyG1NwC7c6 ZJXNwMDtKd4Z4OT2SuG8TAOm3mBCOX0SqqTwtgrsAgxeVqGUFdqGhRKMQMLMoHSqTGVGF12BmR2H Z1XFu0eGCXJQ28RJVZQMK113MWXFpaMXIMJk8JSwyMbDsrNZttoTQwyLZzCIM2lmLgHHMoUgJBaQ N7DB1roMc79Xl1BZaEkzOsswqaKIshTqIN34RgbBqISrjUMjHWwBQ70EaVo7g3DzFFaBqoFqiOF/ aMpWieYUxdWnEENUaVOm+qWlXWabSuVa8QWUqpBcDXN1oixjaGCgtUIFYttHALClyzG1HHRRpqME FVCXoOdwUB3ojABXwxYIqYBIaSy5XSu4w4TFFI0vY6o1cOYy8OKYDDojAVSShUKz6ZM0UGkjtMsF gC89KQbbRgME3IFlJjvcC6bKyUXDUxR7KIsCEEi/U1OI4FZcLQGeSHklHBYvrLMSDoQeN5EN27jD wIHFQrVN3pDmN3gYBJvlJ2lluX5QaiNsHhFAeEMosjEoSrJlkTi4bovYkKF6QSdenUChenoYCNx5 JcQHblIl4gY8OgQdmKbqFxUXBopaKLqVnNBweeQjMLEOSK6EdHlAef7NYUqpp9oOsOenzIXANUcs tZ3j/CQVulBTuEA+0CtwDKKQt2bATUCvobYsKci0Bp/FkICq3obOUkaEs6zOkVYXDTIJ0QsU89Es sNplUFUBTRvaGRhW0jV0yUiQCMHbAYFgcQqlm9TcQZeaXTWX0IQdocKBR4m4EwsNxDXNG4AdShyN ksk5EtWSzEBjNGioABSvQYoisNRn4oGSiWzBwCFQFQezeMw1IXkIruJhCzHqS7domLNBmzKATC3O mKybsYAsvzhF957pcYRcSplVN3c6zd7BuVQyuculzeMlwRjZctKSi7glCKmggdGlFNBxmNI5nRBe WqLEvArKIJinKJNBy7rDAOWxkU8i28itThcDKHcqpACAvQiGDdkQqoslWjAssN4KMq4jBwDaKIrL oENAbrGu5nd7xQRbyUe8RkizJ6FD25gCF34FX3S1AdEl49dEICHFfaMBUeFxYgtUGF0btkQ5YVf/ AERLWVNULhZbIYNUbICO6SyQLgUckocCjLADFlLd0KaFmT1ILllvDmBaIrEAihqxFxoN3+lStLZ1 +o7U4h8WxkJnRRwNo+I9MSvTsFIsDihT0dBRX1nvRo0BtRChFo4pslbVAeSM8JEtayILRVk2sMhS 5BhVkC1yITViWBYWLGCYnaaYEGhOw0liEjYdE1OPeFqqFcMLmKv9vSUqnOXiEGWGIgwLkB4vmJA7 olgISF7sJRClO5ol5YN7pHDFdDObA4gZpZteDPFsusEJGHOfERS3d4pIxu5MqMFAXCqSZqCzI9LK a2u2W4sLJwMKgSjucguDphQJNICxeegLt2r3Q4MaVM0fUFymJykOpYHNstEHZI98kqpyHB2690dl BkWT0hiKDss5RMiqVp1lh8zwiuQpaWNc4eKXBbbMCC2AUgIMLDxqLxXSBCowow8c3rAtRnmEAqQ5 Iwe5GnpRXIVHVpa0qLAgIKij5MAKcHKoUphkgViBoSAEOWjLFlEwoQ8kgIKLNBwv8RAmwzx+sSmg G19paxe4jBArbawQKALwGS4kPjBSsrbSAUE3m5ButMkIpbBfcwafLyJE2dyIO12DhFQ0HMIo2Mad ULCt55CQJC4hghhzZ60RhlczDqgXU3yeqHEmtpFjKG7IVyAKdoXxb4aRsReQCCmCXWWNHAPLHIXX naDgG/FTLadh5Ib016MC7VKpy7ZRKPjAVN7u+cWxWBkSOGPKmA3NbNIVvgetxAsrjczCFrqMEgeY wEK1qK7XcCBEFRpFXAVohalzvJChSZEG4sVMBvqd1DWpXuAl1GyG5YuSCUtGiC6lxmKsjHBhZqGx GSjUQqcaRglDgim0ORI6oz4hLu3pk+bDrBYVhmvEuitylEGEoMgQEXZ19UsW4VaoSNWQZS7XFqSS WNZXVdYZvdjgdnaTUeBcQoro4AaomqZa7bysEtNODD0lN0tgFtJKxDqJV4Nl8HQGP9gOyCyrNRX6 JY0FWxUGCg00g0KKweMBthGHgs3mHmQ1ULyAnVC7AWLa25M1grdSEphvhLFtNzJ1L8kJ9iEXRxiE qQBjMpuyO3AqVvIp1WCaLxZcqbXD/TdUpxRbRcDZkhDygNchQ+6CAFV9rLlS3Q0qA0luPtAffKjA woC5ih83SHxPXXSDgpHcQpl2r+0NgdSYeLc9W3kABuE6jGivIwKd8qWwD7AwAAU9R7SozMMUUQ6+ A0IAIE6DgQup0kISW1uXWFZSbFQMUVov8GPQEKMhAusZe5BoAdNRBm0u3JcXsUbuQNGr0/VKkbGr FpEbbXkhgQNv2okALqHBoDqaTeO2plRlcucs3V5iAuBrEB+5bJDqTtEjCbYcoVcR4nObUNguSXU2 Np5hOzmFzKgiOcuiGLhGQM5KXTce0OwjW6gLpKBmTEhaPJCwzTmqsmAAnRALBEUEy5qUVd8mQWUp 8RKbT7FZEUNVUpgjBULAEHPEsbaWctkNFUkvSVAMACoZYPgQxAmN8FkyDN/KQFwyteMhsQacSMsW qDyO6O+m7fzEeL1Eolng4gsM4ZkUvJbFObhA2CtUliGbLBpg3FsVTvHhqBSEGXsoPXRvBqGmlQUn IbSLIuU8omIBVpgMKh5Tdhm8yQxLFgYS1TkGGxLXBgcQWcD1S7IOGVKFOqgpqu/82d0sBbkrhAAW LzB6xA5jIiVvhC01DiBvOa5lbMIZQuoyKu4vUuQMLwYZeyVRhQqmV9pan6p5y6ytKVw2rgVdREZo hyDC1INXRL5RIqsuSGtcOK2AomAysjbjRO8BjKIYqNwkSKqnQgEQHbSeK8zrW+SCqi9blliTjclq cUogBUFmuBJd3dQ2ESZphMgk8wtBk2Vgzu0b8uImTKIYv6IE3KJbwClFUvaGLLbphyoJlgRK1yH1 QwYjBqQg5iD1gWxM8zT2IQBrWWNBKo0SycjlBFkCHZDqrWnQRiziQVfwqE1xVykbZYLnA1DRdri9 1y9sMq6rssNUXlAkQoKhQGjgcQFjlYhlonOYqiig0GGsiW5rDUos6BFIDu5vAmBVaFcRBsHlmgo4 YWqxxZIGDZmWwM+8gxFEiWYtXmBlI0UpwiyAjQgwc4uEw2UG0MhwSxmopZyWyRwJ9pWQEcUjwIBE jv6FWdCnJMQXGKDTJ9gFZiLyPX4Q5NKTc7ZlkKRi4DFLETbzAyxmyAYFHEOqXVwznrQ3Lqki/IoX mQtiBtCHTRzPaAABhw3kmXQkOZdA4j/MTFiVtKlioiK4aQiYDssDpA2JWiCBqlpJl9kSmfbCQtDe DbjAqdWMBnqHKFZr0KDu72sRBX8GUvWvaWcqDNxVBgc74lKG2KQquaywX2xgQdEeKmIQ3RC7VzeM wk1W9qFALRfSGVb1kzSNVQkRqL4kDGp12Q1ZQsRadPSLIPwMwgyURjWmCEPgQNWxRxOQ6aT7sKqx gFUg7Qm+a2AWYHJFCsrIoIUAdItqEK0OuesFw3uJX2FuOGYCDk5j1ICMZKmBkmp44zOOkZqKDah1 sELFo8MCRsjtLss9EZcA0rAXokbkmZAnocJqxdcV0ZZMzuchcCmNiSGGgFskvUoYgaLkvKSlZlgJ IyCsGqC70pS2h4U+uiXoUUoMySuzANSHDZV3jiDdgnXMuxku6mVEYMrVB3WZAaJzDFHPMjBErRGi XvAFWqbQeMThIO0BwwtJoKZIX+As/tZ1BXcNETJBx0ikIKhK6NwmU/sQDLyfBGEJu7LKxxHNwAYB hILzTo5EBmbg7zLZ4gJfv3DBZTJ6OxzA8H9qDBQVUFuSWy5sQx6FSE15wpSi2cGjDOUcH3EHK5Dk vVWh9SGQFp3ATsFpMyrHGTlVA4ogFgE1UCCw4OoNIPSZyCq53bAiSTjkVMi1ixkW8cx7Hcs7dsDY E3x6IXDVrJwYNwm1SchWGGgipi/SitCQMVQglW91RkFEY3xBLA2mZcjWux1Dph4wzAl4xAOaOVRn ARwPHCXIYaOM89QjpL67cv5I050tsdELg2hqrDlZLV1qqdusOxRROYtKbGQcmiMmvEGM008iQQbM UtArYM+A6wYhcKICUFootijq4CMKOoP75LggZZiwpWVvAhR8Uak2y8lXrW5vFNbSeXzNEMWrnA5H W1oNqZcAKmKykjEVCgtpNWQFjCJvYognsI5YX1nOJbOJiopMsrq+YMyhpy4CiL3DAHKmQhCCJaMY +HkgAuRnJjbWFmDkO3UX8yawIq1wyBcQNdaCVqzchciOUVpRtXML0yAM2xNO92SXL5wZgggLC2wp 3TpQoBlWAWJRc3wQ7AW4irTaNXF6rEpKmNBhQDn4ez0BLBHYxZKBcnvE5klwUQnIThR2iQ1S3AgX kFtJdKImJAMuHKMEYwLomoaRD2pZx+gjSLY4ktcK1tQQBttTcasvVaxwjQgXK0qq6I40HJjIKcFr LRm40WDMgdVyLEBqsGklS5XEwW+TMpIPUh4dJQHC9MCkLHRgwtsAgZRLNYFBSxqLDAqxGNu4CJlx MRGZBBBmILZJqztltQTFVOi4CKApaEZI6TsWQQKWWKRrCo5stFixhlwNNbmxQO7pMKItiFWxW2Kt KwBbUvFTAUNmGWgpa1cwFoBBZtHMICjDA9wiMFepAcihtwwI3+WsOi6rhZCglkyFvnGBlkcwgSsY JoRbguEMJMAKVUSBYXoCaFlrrYExXCrih0Mh6oC281RC7sXBM5FFICYw4+fbQOEMKUEZAAWVbQ8n VC6PhBegBIRcmhcYmTsAhJkNAgzkzPONLZRghcFhgylcuVaRo3wVCKO6lLZ945eZjEILOkkt4E8w 1VNKgyQxybw6Y9mwOlAcEJh1IVbQiykCIRGgMDKqA0YVKnHSL7tubYFKgsrjTyG5gsTaf7dZYcgC BgF0i1unAbvFvDEMDbUGkWnDAMcs5rTwcFWGJtgAKpsXcKoYCkcjRFMGkWotcg3jbGT+c4loC9GX ql16nhEYSVi4CIULhHTrDNIg3cHOUL26RFBtDB3Cw5xBaC3FMWz3wUKrhTCIpbIWEXs+9xEPsFzM 700BsALMtG7JhUi7YYpdrVWuTdSDq+InIUSzG8ivONCE4njqJebaVI5xlwGKYvMcE6kMWxK1pxYF y0MuVGjnJMYU5Irlw1gcYnrAORTiDPfiSFioZJFoxKVG90kUhKmYW0Wi9T1RIC24UODE59pWI25w XR9MRWyWlhlObScsyQ9OKYTPJJiKlsjVOXMiFcgtNwYJXti3qK2LLBTgCGCCOCoqF7NSYAA6RwUI oZE5gABpOksSGCM1CkOiQ1C/CFrcozKN1HMhWHaVGcrGX0QGBUf9kIMxbkYKD0u1CeZFOhbVBgWp zI5lDT0InjVw3mmojt5UMyGMhRbHrDNSFaUVDavNF3DPF3vyoQksRbwcwY80HiCtF0Qui61vQPVL DJQ3BvWW9PzCPkYNJYpSIWLjWovWCCiyhAT61FQkDV0ELEAlLrFyTkXmWSuSFSUJ0xBxDAiqwSCT C2qBA7DqyCU0QW8LiMJa4ZE99gQOSpbxYI3BGMPiECQit3QoIF5F+6glCAwpZsv1YSUdPIibL8W4 unOayCl3Iekz03YiBtYG50iALD1gmgAWn7oQQi0/wuY8sWJCyKO4ATNzTyRroPQkCKI8iTN1y4wP eFypEEZipgLCOLi5mFYo81hqqVWEjmhwxy0Jeql7ERSo6YWBl6r1PErCiGXOxizIW6Q+M26toVbF mgRZDZwgexeemZOacYU9DvW5k1cbGJW2TgjsIdEx7NllQd/BhAAwexBwYCCsEnyYDCRQ8Yg6V1fJ xKAybMKpFdKIxXEU0XqNIgGDo3iMshJmjGJ12UbmU1nTqmE1HdkbwVpgABDQHXCTcy9+UuyVeKXO ysB75HAIDHAijRodgqC3RAWzCArOq2QEKnlJlNqCggaSSiXrLBghiLodUExRopQlaWioiYaGqQa1 YLklViyJiPu1oFwcApWOKx2imSNOYcJlN1+GC2OZdJx2ztAGSlMOnlHLasAlVzh76EBEdIibEvKw bvDFUgALp0OLQCnJcr4AmixcoHspNgUnVtQNNLpBMxeJhtoFVZWLoxmHMNBAcaAotAS5dxQITJDW uWxjMBVcRBqqvBYKYpbBgHRRwiGi6++ElQB5kRRRtt6QquqgKotQMMDXGyZFlOrSaiTATJtVU7JB ZbWRCqC9y8ygqKsXpMmgtukRuBzhYCqiXW0w50ZsUwqqtokDWC/DLomr/BFJSVww9iscF6wDqVsw WGFcBYsQaMm8sTZKc2chxBEDTRPOgHi5NjjSr4Ag2EPe8o1WGUIN2dIgocLxcOVqVVpEU2mRYLYO XLyiiO6P8zLVMO5AlKtXFXYqaV0gWyuWVjZTrJ5FKiZOAjC+YnHaajKIXQypgxm6RnhkQDwE1IwB T2lQKOJJdUNO1wS0adlYOCihlCyezrQh4s4VBeEL7ZG0PoSK2IusKAObLKJUCopY6JgxwPSiB8al YZGbXJqIoHk2syS4IIFypbCHRA3EQx2igCA5SQAicMDGbkV9UVsQ7GRaapCAAsOlRLBprML3MuUF 5tPQ8R0KCCMhlmhkRclyppA1IIVEhO0V0wrcE4rQg1XeCYIFnRCtl4iYEAQcpv0QKKLTNkCnN/OI BMh18y+Kg7GGuS+ug7rdIBUGqKAYPW7Fpo78ZVRdIormb4kVLVSEwE6hFFqlwCCs5G2IFdChAo7A uiQXpZaYFksadITB8oiY5CXPCkZLZENTylhKMqxuS3DzhqACm1EpKLS0GBxeUDZ1kRag5kckxzTJ TDmUBjcR5hSMEZeYnLUblyW2EsfCRPOjJZ1oWbS5nym4lU5eKgMNQKYtfk2Frd06wqgyuaHjFO3K OkUBUZCxk1TqGwssOWKGdxZDk0l5ZZdyhSSnAwLQphUVpONFeVdtuqIRPAetGPE8QJCnaiLn9IMw QATlFrzlHg5xFrpAwQGmX0iXz6wQMcUHglD1yMIUl7uI8QoZcaFiDkLhQoHKVtKhy0+iBZRggGsr VmjrErDmIUeMzAVboQkA2uK2VAUhDQAJnk8ZWOR4XAFSFMMz5kqvElxWqNMIa9Ke8C4XMgCoFuYs CSbkAAGYIWqvHnynFxfVAqWo5eSXwaEJbbAm4G7tzAin4GBLGwuEVcdbaBLBXhBi34XB9wTUQPLW 0C508GGOoliFqlwOAGVHhgLmrcDR3bwAFULoixJ5CukWRBGiAEKrBCCtOwJHmos2QFUwe9L/ACXB ghdFYhOUT2baGH3VnPdWgOgjjkXDRwcQSBjQklwAvOAWMOzxQI400MUxby4rQeYJHIZSsyiXKKh0 BeTLa1bZNatot76ZSlpwQ/wJTCRQ34rbrL/UqTMbg0KXwS2gAKoB4QqyRoLozJULZVA+qIsLtzRH 0L6Vu0Wx7rlIq2q2rASYxdk8RjrolGVEhhbAJcUvRv8ABCLmxXDAIcR0kd3QZgRHOTrFA1WpYF45 xY5gRYRgkA161J8R1WQln9ggAwvWIRfVqgG4pvjpBPAHOQAxe0pEm+YEWoPAGDRhwI0MBJLuo3n1 RJ01UlGF+W7QEAFMQtV5qB0Wq3qCmplp/QQollt0ymEbqcSuVB/TUEthKcC6ALZgKoOVOCAYx0GF 60Bo44TdGqmDZQOaDYC0G97S0wqqMxQMhHxYsGaqhAdTKEHLsghB6MRwGGQd0riFND/YTBQ7Ewuy BXKioVIk18EwMK2WLhCA0BkNwDSKskAXAdkcinUIWlSjl7enEwNaL8vCVHBVjIAiGaoXNlVM6Ftc IzwX8GKmMtfJGhHtUQovBNmnwcRaLimczIG8qcGounF8oYxkbdRpTQ0wLUjlgZvChEimC1XWUr6o XSU9t/fAUyOm4F7xCDBL8Eg7lchzGSgUiYMPQckLhrAzyQAF2+Hv2ivLjiBTDFukMshvTdIWxmVT qAnEwEgNB6iDyt/Rcpb+4SF6q4oxwMdCKpWNPJBY5RLzAGmStmSsAY0LQFPgjRmlUZJkBRdFiky8 m1F2yTgD0VcWAgQ31ioXutk5TGs5hwK1esGug+ZYhjeXOArcGroXpAAFHaEEs5oBtZE3G3K4UWR1 GGw8RHV17YBiYGXTLLkyShvK31YRVGHabQpksWiZbrcJaGFuFmuXJha0LdW5eVIEbMhxC3pHRYTk d2EYOeDwhgyX6xqMLSlEKNmASAPKDRMg/uEKWuTgnEp+JLK4tCCVYPUhqbdpTomCbTQYNcWa5uCr GCHjIa3Q7EPc5ysTYjTA1gYg7mqhkdOi60G5shSWL0hQNhoLDGbuuYBLJikNAvZVQGmnBKmXqJjb fDlJLCBXqiiPrbM5jpEZCR2WbuqS516pNSgKgyGmgE0JFsWzTEMtC8NSuOoyDY201Gi8ooA5LECW SCIyE9hywrWElm7UuDU1LpCOC9JCo84gegSIIscJAbW9/M3GS5IpJb1X0mARqvnM8hZSVBFUfXoe ISrzgwr1ShaQjpaFBichk3wwG1y7NRSUD34DoyjhW5ZgcLQmIr4fQEhGwnObbwftBClLbCqqtC4v RlvEEV9rXCEFLxhXgNVyKvfhw64BwyjYqLGDTziRFL3TNJgXSLzX0SEgMseoNx5Y6lhVWQ4ate83 SepT1CEcYsfyIRda4hKEWrVbC1VljVSQDqUqDcVASAu60ojtlQ0hYhsJ5oLhToQVxCtknjAIOByN sKBvr87S+5OFhLK2cp0hLqztFFZxZcZQYOCELJdAY0G29Riy2lQ0Q1XS8yPa3wIH1gYxHY3UMDNW zrQBwD/BOeqhsEE09wRlayQeiyjByAZOjc1Ycpo6XbEN1JBlXKOEcOdMJ1pGhcDbd5eRFTUBY4qG Ov3cgctKbhdIF07EZ4scuBwTmESyZMiFhbfEpktgrUBs1NoDa6coGloRFLTMB5lIHK35okFmDuLn ZdOkeCSuBQWWwINnKbBFod4FQd61ahgiFHiXmIoUZcmEHukoO0VcMM3mckXbQyAx8tK0Lnr3VCUv aQOgp7CN106YNpSyc0RILbYKATWR2gQWJdpAps4oJoM92QXnzpbBxWvhgADwFIxQ4hXohdCnSMAC xe22toDyQ8PKU7bOjAUSiGc6hiBC43pANSzzRn3riDcwCsCNK3Sio4oXI5M4ZcLxh28gmaadMRsK 7IFLRxMqbMjdjmB6dsnKEbyWJ+qbnutAE2JgNEXiwUlchdIqqVOHkgVHBOmA8r7CGQUXRuAuFzFS JapQF8VLDGTqikVDwutoNoeBIDaDeJjTleudkCMSwToR8M8ohaCyo+MjZYZUQYBjRZCQ1ndeLViY vGBreZXGIoGiPmGjABSiBcLXslSIavSVzppdlxFKJGFAQJM2rXjulrb0N7yoF95isdLMkw4toQWQ ZCrr2jZgJGDVAprGYEOx5k5UWFIsFxVF4pAFsUhqcHFoCWSNCRUSXQQykC3Mi8ttIioGikovFAKx orQTmgCAouoJxRiM5pk4dp0YCLq2oQtUFsSpaHeYBF6uhMSxClh4hC7e1uAq0WW240ErzfIiAiAW MQGZLht4oR1Wew3AowGwxVir4ipZ0AzM1lk9gBMgCCdyApBg2upECjpikuLz7qbjBzmBLQeWIKpr IQ9MQt6oWDJcinqjYWqomKC16MLOAFNckcgV6RQVacMgo0EcmFbkTTUU8m2hahgFIGDZ3ek4ADWB J9QI22XgmZuGOaAocWxQsk1IckNYtBW8ufmFdsRZMCo7dEEbRW5AVKiEDk4shiGVDqwYAwO0PJQg 9CkIs4ReiWUt8LwTGUJK1i6DL7Qy3CGxaAJWIaRBYoBg6oWxnzgYFWKbXM23SIWkjQQ0KQ+UISwa Qpe4JhjePYxmDGZNPEs6wA6fUwCgCcIHCj1MTRR4QYyirR2QL1mYvnkhsUxmEhtXhisDG8MMBb3U BAVTgVCyDtyKFLdWEcseLjqDVMEhTqX0gItipvyI7SntBlWwVolraOASZTHBg5NnvAxRjFRa5Jup jUpMpChYPIEPEDmQ+K7A2XCfMGWobOXtT9kJV9wpsViS5VZ03mKMAmSmVzslGZjoJrh2KKc0l0RH JqKWgNdYE2dhIaGoJO0LtQjLPFyZHZg+wGMa5QFpF3Ftd1U0B3ZAXJC1omm0PFDBjABlC8IqgzTJ 0EXqCuErwGyCHT7W6RBBw72GelOVLNEXsel7EyLXS6wLa5V4rnlcKBWq9BBIIP7Yl4B6vdKI8z2e Av3EVlQU+MAyKtBRtAxmEETawfsiELLa0kJLYtMrEea3cJKlvNslSUaKi0Z9bUsGSOchBemBKbOp 5xxEkbO6hqprY9kdlxbSG0WxtNMlLzBTzBKgzezvAJi1pJQPp95thFmVKG4ze5Ag+KRbyBTxQv4M YMSAkG5DPJdeR9kbuylgymLywc4AIAxQUTTUIXP5eqaou2cEGlUdUowe8GOySxBiLsR0qR1Qcq4T B40xNeGdCKEyKwihHtRyBSb9UUEgYOBqikaKYIGkvFYFOoUI4G14eYDZYNCLbxEKzLsfWGw6e4iI l2eokaVoIah7gKq4o1/6GBwKVECTHJgZhWlPE58Yi01oi0CMkjk5LgjIA3qWeFC4EKoQxWK1si4b IoCqUnCLFF0piloHN/CYhgF+z2gQzDfNH7ybLANTGg7dZVhbYkckB4w9r06mwR2hFM0HPlCgs6SF lM5YkqEBRv0RXcxz/FxmAai1kAgaL1+UarXRizwNt7QwLYpjymMBmvlNLU2QG0EMsFWDo9IXAAhm kRZYsViEWWdU8IpsOoQvU2lqyusVLLSxN3CsVLdEV3vYBb39ATReX8F56auTtEGf3LheSOBLvHnD VX6swJhvW4BMN3USaA17jBMDbwMEKe7wFMUUYHZyNQxWIZUq6LuFQUC6ebLaPxd+sRQRePeCw61X UhVipsME0MmRdGQVTAQ1Ac+QAcsw4KWO8HgxQgTkwD6MXJi80nrMCACyckE0RlUAAQGCRaLs7X5h rV6xxCjulcJywckGfJIWGPB6jNFBYcEi3HOyYEEZC8SijhXARluhHlMCm6kRAw+moLQZYCBZHPMM ho6DzRY+ArAkRNaleEUPQBjA+EzfMh5oTOBSg24hNiiNQDasF1hg3M2LyLcwBucFidAugwMc4vRL pSYKYgjEBXN7pYTCC5inggEUARAxZJY5IajQe63CCrXg6QAAT0ghWyZVkYqVnJ0lAMA2Q2l0D11A WWo1eY69FuohYKTaMBlA0kjR1sn3lYIvBgPWUCkSUNXuoKhFulgiUFVx0hcIogwthlKm4o3vukC1 ZK1ILyFNneCuezIzWjaAgu1xBNg0sOEuoSjykEBRA7gmRunQirSEaixKOisz7tBTBSXc07RMmimj LpRQ2L4iqiqnO1UOSL1qLWmZAhWSqcaGFgp4DYUGaAn5DugmVULgyOFbFxtF0SOXYIt9coFVTLLc JoEc57upsgC1lZbhyecVIlThiMM2HOIztTr6w2DkIyM4oUhXQ+VcEalXGQmKQcMl6XCcl2tRVTWN ggPHdFu2ETaaxCrDdoBgEcJA1HiLBcKSXbCorlYxYxmuBNpel3Cl5Gpu7FrmcyeILkYFgspYZ47Q 8Fju4jblQKcdRzmomw7DNEENUpJRtDpmLRgozmC+ZcEIpQxY35iDDNgXzxB0LUBm4bHugBLWcKFO q5SgGFwXRViSGSHYdYDRpIUXRIVsQMwdge8WXd42xdo4ZqAhWQflMNMou8LnuFsQG3wcoDz4rS0B 2l0Bu3IwMRtky2+fdCnBnkXnhxN6C01wWkXpy15UHKZI4NQFjmgCZEaGVEtZLKHg5cqNayHlKEi0 +oI6hrWu7G7AEE1Lo0nQ9AHvYGuObPVQoF0kNueoYlmtFjUBFB3De6gbbWSSDWW2Ug32hETF2sbB tccBm7ZdHsUsgu2UilYVoStoEL1Ru2Q8ADix3MzTCve/K3aVUwVNukbGqHx/OUWMIpuSVQl5J3Cb syRB5sLqho8X3hSjnUjUAKKGMRj0WBUWFRBA4FqGNHawsNVPogNM02VpWFHkOUzxDHChccl0lx/t nulaq9LhLA31KtJlbEzANdmcquNQkRXSvD1hLzqrhlugsDFaotLkCG0bBhQgxZEEax4VFE05HZbQ JAxykM6wuZcglskGYIeXuRlLSdExWqo2kBoLdw7YdQOh/uItLgxMtwqNMEcBstusTCba/aK8BxuC ZMRgXDWtiYNFbZWDOBOGAOS5RtaGdkobXunDw4YKhfDYkBnp5glsb0QEKtOr0iVBQOC6gDcEFHFt nMjq3UwipstFDAFX8pAVDKcacNB6g4hmTTaQIDIdGOQxlWBgCTKuCHNSyYyUaXAYxLys3FV5nCBp BkckasDcBtNrSpWSt5ZgJOjE5R59kCmlW8QTYoaIIGjx4SyluhuAYAqluVQ2g6Yu9mLGS27RWASS prRXByKzTgEK7RBUFLxpDVIGLEVUA260VqLmuCMC76sHBQJyhruC8ByWX04q6YcAQgOWxeMti0qC hBhuSLtkqeOViGRcgyogFiSIBULDR36x4tsi84lrtG0cnSKPW8DRPBZCZph4oStVB2Kc1PVCmAm0 gJaTBnMAyaaeCCIB1bvDM6ZbmJXXw5ZE8CQwgdlCaaDxECkRy0TmoudsFgKK0sjlVXRFCu8d4qrj 1+IlVSlqsTcbXPGAoaLZuqImvUQFXKshBzbQyuhCmxNZWdEziCZAUmlgjZIBuQohSKwGsEKC3C4A T2+fEJwiIJh1kGDYTG4bbpW24ABSOjib1YJSm3WWy6nBxVrXl3lkN1iAodDpGFMg8QIRQ4K6Ib4g nkMSGqA1d9woZPTwlbrl1LWALz5opIt9iEdZvqQu0KtFlECx0VAjlBmG17OZwKRa3NsDqzgIDYAX iVKkKZEYkUYunKADnz0TIoomyUaKPMpxIBhwlcfQQWTArNxe5kOkLo04AuHN18Ei+BYhtFsKYMEt XcnVLQyuOYFdGCdxZhgncKwFL6WqIoSHPI6DNeiIK6dEBRztmkBAIhkfiUWixkOcbnpLHCAAQO5A to3hiaG5RuYmN3wSA1GmL/C5Yq5malUR4uldzLQRgwvfRmLRc74SzFZhr1GwQC2sjYzxUFYDpC5l YUWNyjaWAeJMiLIu4wJpY55QLYs0oA2PRIFyplqAasagQbJMGFzuxbLIERY58UJZNuDUdBydu6Ha FHmBVOmcMmy4CLqkV0hLzPDFSH2FQ1QUWzNeLC7yNrKJuVmMga3swake8AhTQYPtPemo2/PzIbzs cCJYqmkgqMby5JYLVeyxRdiVjUy0wYozlvnSWddaTqpG1QOoJNIHXx1K1S6Sy1oswAW75yHBICWg zoRZjJBWssfnlgQcOqZIN3F6agCnH3qAT7tk4gORII21/JsgGq4QY/atgks7Wsr8G64EI1wjxVWo Zh5FzE8vUFIngbQL0irg7aZBfMouI7G49i8OwFIhvVAGwDmKuucHoCvcCxHgIGe2jgGoxdjJRYsR ftCcqERS1zOspzMqTS1cqu0wyxMlQWkV0GDIF8SCqUVbgpqhoXNC1UlEExghZgFjVoPLBZsimaEp 7FkgUs34uiYFBGrzxJjQgQHk0wZuIYNkDGBQCBDsAHZATZBUOay4FdyiMNidiwIO328xa1lMMdFa OsMVRfSNipwYOluE4cICiQZ2c1QJv+gjWuLaUQquC5joDEaOYylVW60BPEHlZiquQjJaSMzJbLOF w2oVVC/MlAPgJygAUN5r/G5YsxnLtBxJw0ypjKc8OEKsFm/AsrzIN2OISDWKaXg9BiL0D0ZHgt0o KEpKqZUi7vcYqxXCLQAtXOqXAQddDogDTDUeqHoBznIrGygFoNakJJQrFfmYoyFSEoXCEa424GCm tsJFxWzgtqXXJi7QxMLWZy5SgEDmxcWr1khGtpMAq7m4gykZVexE2m3P9lQZjlKQKAEFOqIWAcH7 wV4GVQsKrKkC33ZEGF9tcHFkVUNhNNfwzK4kvTQGHMQYD0qvDIGukZhr0gYgbj1uYOtHmk5T7aQt UW6AA1bGBVHZzTySwEglWcwpAc4C7SFco0prOflEghyllcCpUS5Cj1hLULeFRYDKdHF0T4lgGjd+ wRbo+jLlKiiWsWPIOEHeuGklOqmj/DMlDDH1HjL7t8jKyStMmaDernC0I7mUsgDSwKpV7Dx1g1GW xUC1UYyYF8qcRaZD6YWBQMLkDAA+d90aI18F1gLArOCMxNm8ko6kGRQ9lk+yJpK5pw6TukhI4EtM PDhCzCg1GcDIwMwUL290IVYpXzIttFZEJFbYhOReBtcWqF4eo9RXF2w7sJYIPU6NMRV0oboUbTbA KdPIjMAAYIXC0shugZs1slGpWUQuqjdEBEFuQwCI7kIoVTG6mXgyVA2NGwYhS5OwdRF828EYzEIH sDuFN2tTiWCjj7Ru+5vFpt8iWotzFIHPSVvAG8DsjbtMPGLZeRzDVFAZ7oFoTwCFo1o0EFpwV6yr QLNn91KDZl5uVm7bhIQUc7V2jYVYEAV2m4lQlRu04CU+NSKFsOEhvMHaFDAtHBLJYp6SwGkd4oKb KyQBkqsRoWhuMzdlgkZIJdpK7KHmwoFFbrAUAsGpkHdCAFwoXUJbnD4hgAjaw3YIcAIwAAbZ7yOq DkyANszNSAWaLC6QDdRghmhmXgorS9p+pNhm7piXCzYVGBa6MRUsIpSEarscw3Sk44weQzo8ogKQ rAhjnJIDGBRq8MMeqsKJLzNRVzx0mSZtUvrUOTFIkLsxscHXXFbSw1QrytOFi0sGEXlp0QAthlg7 S6Ei71EgXyxdMLrMtQsdkdKKK7seSdHxKHQdkGpnvwzDkRF5uPD4hWVbSYVeBTFchzH1xMMh2eaP 7rAh7Q4yTc3EWi5YToKWWMXkHLTMFolskfaCUZLc8IaFqIoq0q6GIU6lZF5OEoMyta8GYReh4x0L 6rjRMwFoFtENbZeFFCxEAQToUEMHeUHRlFIcWCt6vcQkslrSsoI+YI01FGEqNkVJIlVDDhdJvFLG ATpt0UZhrAyOREZi6SkMnOA1gbNg04NQGGEQGp3CmE0W5bN4G3ksUNZij0o3DObZmUi3Jp6SZJ+d WQYs2+ksxHVckM1C3NVATG+nkAIorV+agqNOoyI8Si5CcgnKWGm8v+uBZtIOZMKoi5bkaG3JTAtX EjZtbJCxZOwotal0z6RpH3SXOzY3uD+7dmLOYb10j6XMSkPmtlu4aMx1doIoTtJQ6xBIBZcHeE8l doZppzJOFZHaPIiqAggVViHkwqyR1CbIYAeVt4kdb05kKGoMTB9s2wl1tc3AAsXaCwgkiiOG1UWC xiAI6wwv+jaFiLmHBUVRuCEyFmfqicxcZEJYit1B5WZ1BmzcNeZLuenMgrvddZ1dxEEQJFbgNUTi 1IpVtkEg3ZYhsa1XMhGKWwXaGm40sDCqqIUFYcnKEChq1qGevwhADCSKXKjTNcEAXVwi0AhGIN5R bXlVmBpW1S2HzzqSHPG7wrtSU0igVF27czPSdWxF5ALbiyix5qLqpjDEP0ggwDKMNCD9eMES6J0s lglG7MRA0qmpCCl2SoC00LkkKS17HoRf2w0kglNTXuUaEhSxcFGFdySzZAQCusHlI4HGgxUALLf9 IyLpW0Is5EQQ7KEQJDEcjJqIX3IliK4MlwJK7G0YKtgGmx2YLSpWsQJsrkxud8EONAMutBFiwcRB yqqOFArqoBnHO0qaUurA8g3nEE1wZBOpLKQMww6MqpozxYAm4o1UiQTlXAJLg7CCCaJakDIUBoIp YmYYQQKklJMGMUjDAqWvAckJVMFwDBMMuHV4ohWRtejXLb2cNwOkiAwXLvWJXV1DgXkLqwesF3M5 FIoEW+yQKihOYYWxcOv/ACJsldz3cILYKVXDFAlbhPMBDgChjQ3B4d1qZUNggILFCdl3WIpctQbx k53gwTTz3KKIBaMltOr4txMQHOKyPORIvLIDDpylRYwthhlwYkSoZwbiWEXs0QsItdoC0K66I+U1 EhpjkbCFYk8BQVpTplRQ3sy7brwqWaETghgG1nUIN0PRNzsqTdbJMRsMg6TA5fl4mhYHloWB5tON TLgjkZfEAK2XQLpKtFbIitdWXZAKy4Mxy+iOBJxSymG7tbTBGatWOksLgasYB6wTBI3o5zFppCoQ yIsZVBHKlfGLEkeQ1iFIpzgCtxYDdiDLwlSVBhidyBsJQQe1EKtrBgYGIGp5IgDMUNpQAcECIBqV iuVtgRoBXo0QZGoxjkgqBghZzmuECwXDh/AliseGqOAA0R0C97IRRDhSAiIPBkit+hBgJAyYNau8 YgbDzRlhVWxcMgnSQob2bXMYqLHEXvlVTdedJsOXzkDSLiEBF5jsCisBhbGbxvrLwLClYo17NmyD RWZwczJTPGSi/SHSPkl9kOoVAmzDIDQm2KdOjJjoImRcbAHRhSB1SFIhjSCghNaWZKCckLAUYfEA K6JUBcTQJrLetIgd7JnidhCA9B5fH0XeMTOMbisjqiDSNo6JAkhWiLnBA4tGVhCy92LG+myGBW6I FIHLDlFwGmSgEcFQVMJxqdj0vG0AaSYLRggMq1K4BEtlqTYspW/K+5ioFvwVoMDKsGhewgJdR5hK m3Es63PNksm0CQOR2IgIUqQbYkjQVlVhQ6iNKUQjyEYiC0s4UgB7S6wM2vLUlm62Uk3jDVSCKAne MMLOBDPmC1vrPjhgJAaQv1WCRWDXYgl7wELdWNnrAdG8mLcS2mDY5TLYCma5TX2jfdKTzc3l1iCV K1URLYapzlemDSswEK5c0is2Tpa7ZFhcbgpXeAlsyxga6zl4hmTWrugMXXBaiXW3fWLelSKxLHt4 GNloRZbu0ZcD8uHXmAjkiEDiCiaOEoYEI6aYGQGCsDpMmvtgNG7HZCMIvHaAORCQgCFC4AhhcGFi vo0DTlz99EuJZ3LIE4kDwQ5SZFY4TBbhZeWZrTzbItCViIQQuTiBt2dVg2wRiOC4NhD8uHjLekad iJwyC4VgWXCUHGzQlWiLVMUOVHA2RFYW5YAhujgMCBmrvXaaNo1acF28xoKvC7iSC/BoVCqno1Vq a2lR4rkQmjzoNxLxrNgTMxM27KmFgbUflKe8YCLINOau5QZBp5dYc4GYwAKLwwlBrJUeKIGKXSEw kEAdhArWEBzwkDYzD9CGyioxeE5dGaWmlhFqRdBhWVyiKKJk3tA7hcxnQCXZyOSCCRtQkFmoDtyQ Q05uHdVmXEgWzekYr2I7YAX0ygxTokDuYoNp4AgUUdTuhVsKSBQVNOvL23G4C148WLFgmHYhBsh2 QQScVWTKgFWwgN3SdIqA8b1gUlWqvPWbzPNSDFGFBmLF1NuSLgILgEKsfybUaQyyOhC1a23SHL9o 7gLa16S24iwFGU18IG9wY/VlllC5QNhApYqalDORYl8lbAGtUZSFcAbX8gQZhdw9I6Rn2YKqH+gS 67RkuBsqbYRhuhSIKemRiaGQHWBWzvDIxwC8BmAbZRNQMUH3aPmtjwB904yqxtCFqBLEKO1Ew4Co A7KYq2u5YsTIsMBXZgodm5gGY0ZN3uaw1GjCka11ZKjLybgUpfZlekI3IsJBVa6w2IIGobJAJ1Qp 0IFCioxjLB1AC54TFpNsHY10SgbvhuAErlT7xL4R0xSVqYUAc0ueqKlLvj0IwVk07kVS00Zx0C2n IQTsWoFSO6m6XfhLuXY6cxym2gwhEPSS+LX0ikCSSu6gNjBcqGCsyVFAV5ZOkWJUmlmNBTFQELcc DuAWtSZblZQQSg5QzAsIbGbPMZwdkuwICwVnG67ytYEQ1NWqEUVb1640FlWIvLVZQCF2QaxlWqhc MXJBn7EA55zQyLCogbMwUR1K2SenbYhDQiqogyEwy7obllbZMJtKWGWpwxxOIBhq4ndSswrSx7yq gUbYhecOqaVqwXDXL6sjNADqS8sqkrxaOiGOiNVBhUfDUmag8KgNliuuDMQaHSNS2C5TUDiMGqY4 8WfB2MBsrlzBK3oAymxbghduFvBRSwdYqRq6IbehxxcrtFYhgpaoxpDwEIGJrmGEu380VjK78K+w awSMBG3qhCck2xemqQk0TITFRMJLg2aWK1PIZoYWca2CQaLxbAKw+ZG6UmGotMPiYoWm+pi3wb4h azdZivRHL1gY5+iAiXZPp0qI5WGBsC7dQZkA3wADo1YYlSIzC+qAyTbDZXqjKEtSVoNqzJcW4fyx ACBUpAc6feuFh6RVh904DdFbHAFQ2JrxilXQrhLwe3KtFJ0ousv2YDSPbSgW8u0BKoJmoXW5OdiL as7YhCHalYUK8hmauhLN9HFW0PQuKpLyuJcEaHhykhG1GeBwCQNa0mWhGqWBlMrAVjMEjcPmAgnL mcR4S1vUDyLhFMIFCATjLAYkqWwVswOCQQEvOWNkKM50GDofBFOOx6AimwCOUGBumLMRtCyBCsZF MNCqM7Y+jlWhR5JyCqMI8SqnRN9ILyQPe5VE25we+g4tGvMEusgmA0AIgUFNkFsJBgklAIFvDRBt Qt0hUUt+yKTBnLmi43C0cLY52yQeU7lp+Ooy7VRCgBTGqCoq/wABGeJoQcIuoVMLi7lNiCKquRQt yZccoBdByx9oDa4Kcqswq1WBwyFu0NjAsHXMVpA4jIg0hsCl5QZg1xRCgkquais5GedC0N0UBRYG y5bqmMHqrNLbgmsrF7fJCIoPFwQgxt5zm7TAsN2XAwFrick7KG4w7BXKwYEF5cHHPQZgJSusfsIA U1VswFg4AsGdU1hAvQCyyVndy4BD0jSFxKnGUb1iSwvObabBdom+tpqWCYdkCmKMHREvpVDIuurG dwa2VWEiFRzdwXSq4KgC2rARi+jWxDRZWtrBAUKV0gEUrJgKFgdUZQ3NmoALiBAsUaoboyyRDUwQ berACopxcEqB7Cg8SukINNGNCCjMXBIS0FmRkyncI8u81C98SSXjUtldVZy78RbG6G2orzE74SXQ a9TA1UVc+Y6mGTILgXgbVCgdZ9CDjKuHuQEFNI10C1lqP4VzGbxmwfZGtN2kQrsH0RRUGzhi7WOd M5gNr6xfAjAwDAAYLDSvSrLBpXHFghkDESxCOy0Mgy5Jg9IohnFYFxASFlEp28QDUs3D4Bwkmrra zDA9x90giharFgV6v0UPYqahhUSjOux8TtREYvuiZQFG5FRru7oOVOSMiLC4Gdo8dEAFf5gICzO7 osggy02mAIllkGLbgs1t6VsA6X2QyU25guIBzF6pKLVaoHWBpQ8aTLjh2SCkNHxWA1m7CFBY6YQI vmIUQvT/AEzGoUj5gjDgIi2RdWqBkFKU0cNVqVkEwmT4Q2xcCzG7M7JZbFKowoLecWiwqc4K9ipq A1qnnhfVN6mAN0vekKARNW4ISrUXpIItKm0NgxhJAYAOEWUGzcvQEclRm0aqRhXSFMhoLUmDZwKB 4St8QpWzmZWOEUwpgXXYadYsHG7UIUBcghyVsDCINwfQgzOteJKsFiNSgDSY2Rl2eAi2sJIS8Jck hE02EaqmhUY1umCuwHSE0NW0I4hTHALBPkTq9veAwA6FwCXQdWwUtAqsLXYtMGNaEE/njBQvIXDe roMMlWL2Q4jhbxQIWECp+ZYMWmRUWa2W0CDDQ3WSZc9ppHDFxTpLkFWrK2jW2osxTWSIAMNQMcGk sMMr1MQd0HRAYLcVM9FcBB22qlRihcSRddAPIkF2Txk2QU4VGWtE4JUBlRYEy2gGtDM1a3hiKt8k mLazTNK3ajIOst2VrCFqwHCRaBbWhc5X3pBkypmwoODv2gu7bDRNgtulIZr7DAJEKOaWM14lGVIk 2C8XBC1C47vySNgEdIGAM8sYHsN2gBmsfbQh5NvYvoE1ZwBssaxvinqEAq4u8HFCJpFVUu1RnVgT pOlp3leFLZSAOZrBh9Q3O8FtsJARVAag2EOGFTZtklUrA5g1jsy1KrY4QZwBd7ixxRV2zFvy5QKS 5WaClsz6Hg3IUCulycXBEqjGAkKtK2wlZ7BIhaxTpZAP+xZFnizRguaqoZEIG5zAh1SucLorKkp1 HpBuGb3UICKvUO0isuqUZkgwFapMDIW60FgHIK23DILLKBYRFoFWsBaQLOBcTfMsWuUHWjwCzEU0 trwXrPUtgRS4ekAc78Tl81Lm5M0inhJrUcQNGwbeUACrzUO79kos4I6wJg5hqA4TbWDBjqQwDP8A Ih6PG2AK0v0Mgsf04SBXtdBglUDAmYiDKMogObeiKIsKLDEQiEhkW25VA20PIKhrBSC4DengdEqI JpFbQZ2sDcBvB6QUKUsVgETwTg0VQdLA6GIymrIhrQFobdkHAG9ZAJ5R26wCJeEMri7WPegCvebJ G6VCKAHGSD0VuxcEpHWjHgp3KkUGNenVFpp3QdXe9TWNczvDti/BDSBRZFM6RBeBO8OhY8pZvC1Z uN0OTkhYCn8JDAtXC5ve06E2r9gSyCLOcq4weeK9AN5GMVFMHGWCHmkZAWOGCVFOjeYLF4rcDUFD wQEsJrdYQxdK6HcXHBIZJzUxnOqzwdLBGp26wCaJgK3ZIZyZZYoR1KYVHDsTdtdYt1OWHwE6OaZA XCoALCOTgWUkoWGlnS7QDayw0SbmaW5LN8xfhDZtWpFrbPRShMssRMm19UVA1+V+RDkhXZIoGU5s i9Y8GOCxJq1VUWB5jcnUwkECC1kwexDNfUliYh4bI0EXLAOi7cznCNCnMhBVFB2itga1aQtbym5i Z5ZERh3oNbVWlIpAr1YDJthGQJl4VZE1Bvc5TXBsCHF1q/FClqswjA41uGAgAMMwNQE4jADUNs3B SiU2KlTK1co2IGjJtTkml5S1knHl7ENogKz2UyC6pkYc08owj5UjGwi1IQxJlCiIGrXiwBeNxyGW x+sJgl2GG4o5xbAijBIrlg2FpLySImFs3iLRNjcpFlSQBDNs0hEF68RzGC3KKynkYFMwNsmA0gtP 7ritbZ6RBubmAG5kiAm7UXpDbjyEAmmxmmJBTKdC5FFgxk0awFmAJtE9a4XFUQUykAabXbWSnsbV 1QIYw88YNnMawrVuXANCCqyN06D1Qy0ktJurViBFhWcCVioD1kNZZ0QlLDrUINgRmPSyqmwyPKdK lZcdLW5UBo4iUaJcQlpa1EWieBJ6zbAZVgOG0IKa2qhRHkplgCmbjYDZaoNLSdmQtiOmAtF1OMW1 Gdfp1iIa2lwNx0NQcx4CEYp48lg6Art3/WPzbiUqKCw1tL+FUvD8ylFp1cMnQy4OAC5TCKL1pfFq 7YxqonLGwauGhBM4AMNvTLhWXOVaEUtREYd2tw6gwgGXyz3Py946EwixHV1jAKERya84UMtTiC2S 0OocXi3iKlL04hkMhuyK6FvCpbLbprrK3P1wI9TRuuCJ1ljgg3YrsZAq1jXGCdtd7sgWAyaJ9URS 8FUIWGqW7YMyC1iLyhz1A5jPfLN8Scl5HJdOeBGJhVrub5cCq3DwoRnynKsYA0YDrHAiNqo0TTHV LpauCWlugrhqIHFuhkIXWOaG5ZSFrwcSoFJcrdgRiPvPDSuNz2SwZqOhN4AvrAKtfJBzTmtEM3MM ytQilZlVDh2b4i2AnJDZFuu+LxV2s6hJ3CJJfllAzSgeqGCMqa9ZeWGBOSHE0QXsi1duyHDTzANX Q28TYAwnBWithOqfMSOwUWYrY2wGIx3ckUCGdcYAEt42OiI/xEYhu9Uy/KowapLC6hq6BdcqK8HK BnNzIDUWZsjDzVDLqlrwhRGpwiElU4TEeCSJIwoCBL5Q4E3GAMqTZIa2wOY8IqbpXth12wsasMbP tBSDtiUuDUdO0Yiq5rgt7j3wxLqC5wgTt1UzXqWkgfQu5uj03TZHn9JlmjsJh6sj2o2ZeLQUVehw IHJRiSFUhnZc7y1PmBSUHN9IjlUrOSGirGH3RHIh04IU5gdtpBGwLmX3ygLeSnwEVAA2QBsYNlWA XKELihcrCzSthYYKg6RFXZK0qHDqjAW2pbyxJFR4JWbmBasVILdBwRo3YkCCuGbAdBWvBhKyI7Qp ZIW1CKL3Ygqi5cEJ4NZB9BsVQjZIr+VDQC+AYI7tlLCAAoXeZgKQ2SCKpOKobSL5vCeAVO/sTKyR NYV0uTdQCDAZKGqzWmQFkc4QbUQwkUIrSwg7sEbJFLyuEhcI2qhsUu06ov4MA9IAB0ExVBLgwbNS 5SmIV2EZW1iZSOSr6cxsIobGKGvOKQYFS1cKFwgC4Sb2Rl1t0D5gHUlNHmUpKlMptMJCjbnpQRZZ 7SGJeF2WDlGEYK2WyKLFvKQ0DuBwiEdtYQFSizAN0hkUW0KVA1kYAUbsvsJfE7SS26QCJDN8IeUV TMJoiArAgQaw/TJEKR3ypABmpuxF5WIpWNnh8joT0EBGtFUsgCWQ22exDWhwz+MpgRwdULph7KFl UfpDOFPLgkOvlDZVXFS1sl4EFCxykWC23lzGF7rIkNYTZ1g2d6meivHEsACh2ihZtHCGMwW/vglD iu42FKJmPUMQyicrzFKUWZkVkAdLi0lbMGEShLyEX4azHaUHNXxKVd1mClg28JYtYYYEWcRa2EYM xy5V0xbaAZBg0LR5EUVjJjqRR4e5YZwkCAGfK4zwvXwXbldICvcuAwKu9m6hhKT34djNqRWec6iO BbYuYUUH6kySlyEAGEIgUq4rxCAKTrdIw4AAQYWHXWaG9pFsB22mou94M4CvvMDavXBEhOj7y71h cXOQWcFjVJsuCEW/O0CZPVh0N0Emyal5YKDaJSoE4rcpOgxqAoxN2wKuCyprBZbLzKIXpCyF07LF OlOm9zACZxhMzAO8ssQxfLWSxvMjUoN+RClhAscNR1TGPuHTDdAvZkbJvBgmibXQJRopViRcVaMY lRu1EgXIvLDMLdZi8As6rg1ETQxaAG8JqRQRQ0Xc6lRYCDzCIWssrkC8EBz5Hu5suK4hTjtF70yx wFEDXZBI7SqytuCxYiXyywfvEQE0iATAVcca8aibl4JIHgWHlKGMfQGikBktQOTlG7NU7zDhYctR aKFagqAE5gW3Lfggu/e0glcS1qBO/wABwoNQbjPsj2MPQBhBNogpULBbngQowpCsyINUy4jpEcjd lQUFHIEjaFJA5BZQxKsJXEIApqckKpy6szQKYwNQ2AQcDY6DHBllmGZXyAjsU7Is5PoiVYm9hMCO awORNXAxzZbIBELmBfVC5vGrF7sZxIRgU2wOVfDAI1Nk44CmExTCPBETAEQmckCBNYRkAvIbVg0A BogY5S3kuUR7Qi347LQANKqHGU9je0gNTvoRWOby6USBEoulQWEq84A2EwGBMoqyXigqTCSZmZd1 FJyKfuB4i4S1ZQgA6WuOwFkWbWMwc8xCrbW8ektoTVM/LrwhiqjKCrwFbFrS+SyBqwsqQDbpFGoy YDrbQ0QLKwlHUDABia3BVzbFcIIGgbRT8RxcumjVWQsW3zmEqtba4fcPSktn6rMFlSptfMFTGBUm sqCkjzIEyVdnHOCGCyOrhLqdtAlQoXQka19qL0AXRlHA0gQA4EhwStBcZDJ/kLOQNY8iXhQmwQNB rOGFdlrhXqgiK87OpEMnXfyJqKnFidbVy9IvQCc4E0sHCK2qjhZgldZFhMBs6ukuBEaggQkMaUpq 5rCQ4kq1DXJ7DLEOjCrK4I1sWtvSKxJQZrIUcBRIlDCjBa8BUdNLNFmmPeHJPHjVgjG9UpCPWYM0 G8iCKEVhWG4dywago9MPEilwtFmlI94UwX1RGxFxbkhJwWqDp6QaoS3aDpAvIYrUAdCbkm1QipZG S1ykcoBMYlq0ChK5GG14RobevXpLpAUaCGlmz7ohsDcpwj2G0tmWrPiEazVEQ767kwfJLAKeRIw2 1tiFFC6cJnNSyNgpNlokikvnki5haEhFVSFkgFzrIipdrpgVjitdF7a6FJZQYbQ0xBvANLpTDABt Rulls88cU0AuttUDPa09ECUHvMQYUTQsC3dmuCFVo+XykV8AtwPYQa44iwKjpEIXCcn3pMTQXKMG nipD1REULF/wI0R/TxxHHIBIxQVeDoowtvlAINbqbqaO32dobCgOKgUobGWRCCzpCyDY63uOhy8Y FDNppDBLTDfmBb3VmAoarMspRCwQAuphl0CvwJVOSMFKsVMVLq+EFVUG1MAMKji4G6shhKyC+WJW CWYkM6byCg4FtxbLgljBOI60kK3VUqiRdKt0i00NazFFC2CGbC/ZC1pBsRcOT2agmEpaENggZSes njcDFRISKgUJpraLr3m4Ecjrrnih50DuxTGGejfeEahUWckQHcHJq9TObk3GRLjcd+ZrJQDXiu+y J2Fq5QVAv8ZU7EXZcSBrpOsJhouLwaE64aGPXTS5RkcwxciGIiLVyqJWUGOoFhI8Z4ji8y0rFMVM zmpgFT1TLl4jqEah6kBl5GIShj1wLWojIMfODXLMYEOhgEnE1dymjhBWOTntCrKdIjcYw9GIPtS3 zAHHKCSBXMDKF2KgvSgVcAFqi5YJSmczSrp5YI7ROa5rbhax8D5IrkKoubzzgaTOrlElUsAFUpau jvaK0ul4pXW+eZWZHdxMAOiWUCKc+4AOrmq1o8LDU2lMCCLsDHOe8w05z16QM7o4ZROFcs+sK7DD id5x8SX0Bw5VHBAaZIh+LJmStLXMG/DQVIElc0qYSuMUKVAGYW4jJhRmEOqW3cra27uMzskn3BFu QFy3XWOETcSBFgFHLVSwE0rt5gwFZLmG71iCwFN+M5vRhkFCnbBt2wI3DwcBecxSvCXDzENhH8HO IN0BwMAurMjTheAxXGk5i2R7OORzZg+3O/GNRCPihtEXxf07a4fODdFZbgbRyWUgIdMOY+y1VrlM h9yy1wA5IUumcYl5xcC+sSPTVFaqxXzFyk4jmDcsKg1RAFQocwxMF54Nc755guoB1mZ2C72Rt3GG ag1DTIW+nhZCx4djAxSyFi/SU44DUCUpgbAUplLYmc3Isun5XTKMFquvCAWCtiZlRwHECbSRiyCF qujlDijvaZlXJDOztLiG1XmFRVi3eYGaqMZpAsBClCoDUEowoYSzyiIEoCXHbtNjoYdQonRm4uhn Btm61VtpTMjRQHQgaAsLwi7sCiCcDYTEKXLkWA4G0ASxd7jooPKANyecZABt0RhLCD3it8NEGoG5 zh7lFpljbN61ep7RFG9C+EcqffTKXm1Lr4p2cwTWqePOPcE9K5lFb4Nagyb8OMznBxLV4WPaJNNp 6kAMnLmJg4eG4bXlh8zOyq45hcujniZs0GhHqndBS0MYzxWXfhGoDTlxDch3eZurl3B1FcXmou+k cJGCdSExxrQQZG0lZhTfEwGhygyysaXg5WANw5cDk0lVEYWka5+B8IgGAXVRMACqxBHgfIQgw1Nh g3S2sABumViixRVG14WWdDVgYlwQdZubpnSdnlVcKrBggx3Re5iUBdltzPbYJpozolrVL1DcAo6Y eQs9MIvBauoGY0ComYtOxhAEU03KvUB1LI1nIaYiydHtFoGLCABqkrkbxWxHkFFzLfR7RfMYA3bI LEyEu8wxdErfaE2mGvSAzSqXDI3bEGDZ1i4crkA3BQ1W45hkWR4QPENAoYjxHaVcEbC+0qm90XL0 sPSUXzbjuBeGAIAY4h703nRawWp7m7iVYFSAZsvVNg60dIqyQBclwdWvciBMGQYVa7oDR6xmIYgq G5UXzgNcBKRXFN9LnHVKArlxBoL2wgTUW37vijjh4ILvZzE8OW+YcStobZjYXcZhSCpiOs6vFPAd peHEqqC2Wy+8Si06XMEDFSvwlBkieWn/2gAIAQEAAAAQBICAAAAKgAIAAAAAEACIAUAhaCoIgBFE AEAAIsGAAAALgIHwUoQAACABAAAAAACgGEIIAAFkNwAiBACECAAAKoAAAAAAkAQLAMIAACgAEQEA IKAkAAEAAAQIExECQyAHgQAQBmNAAAAAACAEIAMQAAQEADhAACBACAkICmAJAguARDoAFIoAAABg AYAAAaABAAARAKBZBRIAiBAICAFAAIgCAACogCTAQASAIgBIQBgAAApEAAAAAJAAAEkAFAAAgACA AAAADCJAcDTwwEEIQAIQIAAAAACBAAAIAIgCAgQQEIMJAIAAAghAABBEQQIAJBABIEIAAoAAAAAI CBAACQAAAECAUAAEAAAACAAAgAAAACEM0mIMACkgEAUAIAAARUAaEoQwgEDRRAKAgAAgAQBACAEA AAh4SgEgASAAOgZYBAAAAkgACAcCAIAEACCAkgAAhBAQhABEAAFMIxSIk4UIABgAABAAACAAAAAY QACAAYAAECAIIIAgAAAABCBgaRhmpVADAtAAAgAAAADAAAEgABAUAEUhCCgMYAgIgBIDwAAAEaAt JsBPpAAEABgAAAAAAAABRAAAAAAJIAAAgRAQAAAAXBAAEAEgnEAGgIAAgIAAgAAAd4AAgCBAAABw AQAAAAAAAQAQADwhhAAdTGAAa4EEQKAADIAADYAAACUkARAwkAKAQAQAIUAEBBEAAQFSoSUAIAA6 c8AAMQwAACBAAAAAAAAAAQEAIICAABEAQIIQIAFF2lKcQExPYOBAgYSIAAICAABGAaAAICCAIAAg IIUsAEAAiBEARYCCUIAGCAooEAgaAAAQAAAEhQQAEAEBQAQAAACEAAJQAABAAjwEJEEhspEnUAAC EAAAAYAASAAAAUCAAAABgAAYAAAgCwAQAAHAhkUNCQAJpBAAEWAAAECAAggpBBBcIQQACAEoEAAA KgAACEDIAHfAwOAQBSAAEBMAAHAAACAAAECEIAAAAIIQkQklAHAAICAKQAoQATSACVRAAIbQAAJA EAEEQIAAEAAAMUGARAQAAAAAYECAWEAZBBaoARgAAAAgAAAQACgIAgAAAsAAQIMKAEACAAIgYEAA BcQAACgNQAICQAAggAAAAACARAAkBAAhKAMAAAWDKQIAAAGAARPQBAIyUAACIAAADAAACAAABAAI QBAQkgsAAIBCCgBAKAQhDAAwBMSAQTACEEAAGIAAAFGAgMgAACCCAQECQIAABAAEQJBEFAABgAAA QAqAAIAAADQAAAIEABAABFwAQEDAkKgIAQCgIDACAULAIAAwgADCACgGAAAAAAAeAAAIAI8AUCBA AIQApgCAAAAgEkEBAkgLSAAQAAEAAAAkAAAAKAAAkBggkAxAAAAAEQQAQBiBQCFIEKGAMgJiQAAA iUQCAgAAAAAACAAQAEAEQEVQCAAICEAgIAiAgAS4AFRKACIAAKAAMVAAAYAAAYIZgQBAECACABQQ BgxAAASDQAID4AAQqBIgAZAAALEAAAgIAAREDoGCCwEFJAAABpgAACAAIABC7EAAgFAgACAgAAAU AADAAAAwAEgATQAAQQAAAgEEAIIgpAAAEMAEAkACEABAgAAiQAAACgATmAAQAAICCAAFQBCBAAgB CAIAoxwAgBCIACAFQQABngAAKCAARAAQgAARACAAhAAgAABgAACBAAEoCgDSAoAADAAACUAAAAAA BkACABAAAoAABFAACAACAAAADABiABpEAAAAAQAIAYwAAAMYAAAAESKEBAFAAAAAAISgICQAABCk kAAsIAAAAAAIAA4gAAATAACEAAASQAIAgCEQCCkAAAEIQ4AAFMQCgoAIgABAAADLAAANAAAoQAAI SIkAggEQAICAQBAiARAIA4ACGmIAAAAAAAAAAAAAQAAFIAAAAAAELJAgCACQZAAACEAEEhIIA+QA AoAAAAAADQAAAkAAIAABQCIABAQAAoAgEABQQAEAAAWQQOCAAAAAAQAAAUAAAAAAAAAACwIAAwAQ DBhUAgARIAAAIALXgQAAAAAAAAgAABgAAAAFgCEAAIAIAAEgGMCiACgAAAAggKIRjAAAAAAIAAAA AABDAAAACAACAADAAALQAkAJRAAAEEAEQAQAH2ShIAAAwAAEAAAEQAAAQAAAAQBKABSACACBAAEE IgAgACBCAyEARBAAAAAAAAAAMEAADBQCgAgAEAQkABCAQCggEIiAgAASAB+CR5rAAAAAAgAAAagA AAIASQBAAAASgBAEIwCQAIAAIAwAQIToETQcAAMAAAgAAAKAAAgRAAgyADgAAAEQAQAKAAQIAQBg AAAogYAwgAAAAACAAADiAAAAREAQIAkiCAQAmQgCBAABAAAFIBAFcgJgsAABgAAAAAADEAABAAIB kQBUAAkABAIgQEACIIAAAwQCAcggBgAAFAAAIAAAPoAAUACAAAAAAAAIAAAgAIABAIAFIAAggEqB JAgAAMAAAwAAAAAABgAQACIGGDAAQAQCQAciAAAAgAANBIv4AEAgAAAAAAAAAAYAACAmgAuABHcB AggAMAIEQADQYAIADAAaEQHAgAAgAAGAAABQAAEDJAYIAbgQIAABARggCCgBgACACQILpADMFAAA AAAEAAADAAAIAAWEIBAKgIBEKBAIEgEAJgAAYACAdACaKCAAAAAAQAAACAAAAABDQQCgCSAgAAAA AQNAIAAAAwkMKroAgufAAAAABAAAAiAAAVsAQAgAgKxICQyBgoQAAACCEBjEIFcQKDBgAAYAABAA ABgAADBXAACAoIMEABAgAAAA0IAACgIACgBQAlHOAgAwAAGAAACAAChAABBECACgiAAAAACQAwgC AEABhMUCoJhURAgCAAAMAAALgABAQRCCQBRDCIAAFIoWiKhYAIAAgAIRFAE4V2wQMAAAAAAApIAY gjAIBgAAQpQUCAAAACEwAAIUAAAAAADBfApAgYAAAwAABIgABiCdAAAAFoCAgUABCQUZEQIAQBAB hCMAiAAFiIAAABgAADeABQVISAAAAByBAggkAQgAkQAQIAIAkABCAAAUdZJAAAAAAAEwAfkYAgAA AIfwAIBAJhBAAABMAAAIAKkCSAgBoC8IAAAAAAAggBJAACQAAAAloUFIIAoMAAACYEAQAACACACA DIEOGAAAQAABwACDgZagOgAG8CRAIGAQABIAAEBECECAAQTgoCwVMEAABgAAChABAg/GAACQAAEg AAgFFhQAAAAEIAIEBAigCAQEaQMAABAAAAaAAAGAACBgIoCAAEAAADKABACBAIWQgASwoABpOB9I AAEAABdQJDQgAAEwEAAQANhARACEBjAAIAAAAAQBAAAgCXhPQAAAAADqQIBAKAQBIgBAQBAQAAGi CAEQRBRlQIAADEDDjAGAimAAwAAAIBkiIoBAwAgAAACoJgABBAAiBAEAAAQAAAkHAAhMAZCAAAAA oiLCiEAAALcKgAABABJAAABmQAACBCEAIiFAGKJCADsHgAAABUge1DAgAYIYgQAAAAAAIAQBAoAQ AIAAADB+AwgCmAEAHgEAAAsQKKLOAAWBAAAASABAEAQREAACAggAAAFAeMgQpFAIACKYAAmhwAQD AA4zAAACgAAAAgAAxQBgCAIEABBIAQBRgoAAABQQIAJmBAGAIAAANAAAQRgAAAAAAYYEAVAIIAgA IR8FAF5wAAAA5Zt4cACroEIMxgiACERABiBAAAQjAgQEASAAABHExIADolACQAOAIbCg4BCFREGI kIAKVAggAIBAAAAQSAlAAAACRChQIAJAFZiURgWlADA4oBKAgAQCQAoQEBIkAAAgCCAAgAIAPrIA AMQcBGgQYHAlQATpFAEAJABAB8AACAhAAAQAAACmEUEBgYEQMAoCQCkOFQaBHwIgCRVcACDCgQol QABAAEAQIgEAAQAAAAOWEEPzEAGy+6QL9oCEIkiABQCABBBKAAIAgAQgAREFAAUARKCS4HGCADAK g6hgSgQAHRACACAQIKBKQAAMEAGBgBoUAACAQAAG/AiPODFJBEE7A6igAJLQR3HQIA2KQAAAAQYE BARQgAAAAkAAQGcE+DB0CGzglAIQIGIBFMCAUAEAQEAgDgABRAIAJIAihCAEABwBAADDAAIpowIk 0DMAACLSAAMBSBiJAaIAAAEkAEFAIAQCAAAZU8kkGAAYBnCECSDkSMMCAAAACAQAICAiAYAIAAAA AIBCiAIBCAN38GcgHS0DIEEJAoMECAGAAgcQCAMgiAIAQQQAYAAAAQgCBACwBM0AQQAIBTJugBA0 AE4KCAARG0ACAAAAAAAgAAAAAEAAAMIqgxEgAGAAQTYCwQARIAAgEBBCSAwABAEBgIIEgAAgGgIA AAYAACAEBBHQYAIiNEABIQAAAQgYAcCQKIAACBAAGAIkIIASAAgQgMAAbgCIDCAFBtIIBYgAACJj AC0iEABAhlQgogBQBAAISYAACCRSiFIQADAA4BgmoCEAAiAZWBb8AQABAUawAAAAEYBGAEkADawE vgqBBDtgsMwkAgG8AAIEkUQtSIABAABBABFAAQAAQExAAUTRBQLhAIDRACQSAAQCgEmwA8Zu+hAQ AAwAUkCAAgAAQCCgAiUa1A4AAQIEiE8k0QAAuEgYACBQg1BkQAADKAAJIEAKoQBAAAGJAiTCIAAS rIgrgEEgBQAANBdmcFvGYBQAAAAQwACEAgMQZiACxykEAQAAnCpBgREAABMID4gHkwJ4CwSAAKAQ RESggAAosgAEAFImAAoABgAAC4EAAACIAgcRJ4w4ggAogzAQAAKACEKAAAoBARCjMAAAAiQkQCgR AAAAQEQAEZNAAIMACAAAhBIAlEAaEOAAEAREFNAAAADCEAWBoAABAAAAC+NMCAoAAiwABQICBoAQ AOUAIDQABnnAcDAsKCJ0RUAAAUCIASiaEIZKCAEQAABAECBAIAAAQAIhIaIHBgAAiBABKBYgBCAQ oFjCUsMRDQAgEwEQEAEAACBAAIMGFgANiBAAAqHBAAGgIABAAOARrYcgGgAIACAACYEEgQAAAAAA BNLhH4QAAAQAIUgBAACAAAAAIG3gwCkgQCAAAQAAgAAAAlgQECkeAhgAAAVDGoBIZiAQAABGIbqI EAwICIAQAAAIEABACADgBYAjvE+aAAAgGUKQINgCCAACQAhCgUAsAgAtIIAQCAAAyEAAATcKARBM 0QAAwARTAAJkBgUBAjBQdooBhAgAAQQBAAgBRRBToJMAIAAABDBQAEE1TULjAAA0AhElChoiBIBA CAAAMAAAEgAIAAQGgAIiFydQAGAMAMkUpAADOECAVgVAAGII8AA0UMwEwhElAAAAQAADoCddAAHC YgAA4AAAEAAAAijOEADAAAAwKAAARhAAQAAAEBChKwQuqFhsiIkgiGAAAQACABAMAIAIAEABwAmg AABAQACBIRjVxBBIX0ChQkoCyIBAQFAMIAAIAQQQADIkAAQABAAAAgRAgBA+kwcESccGEQCwQgRI AQnQgAAgEQIUAIAAAAEJAAIxACABRSBBYIAAPlT6E0AbgoiLCAAAgAABhBIB4AQAAAAAMAAAAAIA YAEBBCiEQDB1PWQANAAQEAAgAQSgQAAAAwAAAAABAIAaAGoRLEIIAAAIEE4AvOUABsEAIpEQIAgI QIAAD/EAYgGCAAEASIAEoIABBAgAFEKAeCL5gIhKAGwhiAYCAAAAAD7gAIgCDBAoAAABAAgABCAA CAkHcES+RSoAAARCBQAyMgMAAistwACCgAAhIEBEAAQwQACAQABATCQpPSMBAACAIIIAIwRAAAK6 sABACACAUBAAACRAAAIAQASAgbGYNJ4IAAADDEEETbEAAAAB+qAAAkCgImEIAAUAAAGABMCABROa HLnRBwAAAgCGAkgJAAAUD2gBAAAgAAAAAICYEwBhAAFABgAAtRziMCIAAFoIQCBiMAAIAHApEAJA YoAAGAAAAoQZAIIABIAMBqCODoEpwAMQAQFAAgAAAAACAAAACcAAACDBAQAAKjAwABICFAAHKKVq gYCCAATkBECUECIgABkTAQgEAADAIAKBAIxAgAEAQ7CAcxPqiAoJEAAACSMBkIAQ4ShAYEAQBAAA QEAAABAgCBBDDE24Q5tL0JAACAABAAAkwMBHCBoBQgBAaRAgAEIQGBBBASAGAABIhAYAzIgiQIQA QQJjAAIAZAAShAEEAAQAwAgAAIADAKGArEIoqABoMqHmgBAAAAEICCXVUAAKAAQEAAABSCQqIAAC AAgAAEcA8gIHhZhBhiQAAACUIigIECgFUBACAIAABAAMAgAFAIARAAqIB8DKBAgiQISAgAABBQYC +AYCAKAUAACABgEgAAAAIQQQAYAygLAYoWIBBKCiAgAAKWBAAAlAAAoAAACAAAAAgABAAIITQRIA bgISGAAwGgIb1gAAAGBAUEItgACjAACAiEBABAZBQMgDACABdIQNBlBmQCsSoYEAAAAABB1QAoQR gAICAAgAMDEAGAIEhCQAjaYgAHxAeEFsXCAIAABiAoAEQiQwQIAIAAEIAAAgAAAAAQQgAdyTSANE KdYLEERAwAACASgCxgMAUEAIYgCABGAICAKCAAgWBFAEeAAQAc4DgCgEoAAAEDC0SCAAjIQCAMAI BAMAAAAlIAAggZABA/AIAEEAAAAENgAAAZcIAWIAUwADQAEcAAAAAAAIAAQEGu0AAIAgBBAIAQJF wAwAABBQCAGgABBAiECQAEgACAMAqAQAABAEgABhkgADEgCQhAQOAACAAIIBUABABcgAIBEgACAA ADAEAAAAEG4AzBlQCQIAQAIgCAAQAQcCSICBAQAAAAhAA0IEIQAAACBASIAwAmBGBgAAAgYnACJA IIAABsAwABBAMQCICAACACAAAEAASEEIADsEGADBBAQHdEAAVAgEgAACEAAQBICAAQpwEEQQAACC AoAEQAAmwCIEBEAADragAAFAABoAAgJAAAFKQBAAJJACCAACRCAIBAACKRJAICAAACsCsACAQBQA ABEMAEDAAAAAIIAAACAQQAAIAAoAJ9oAEAAQAAjAAAQAACACAAAAAxAAKIgcIEAIAIABGQICK4Bg CGFFAAKAAlBASAzRQAQJABiAwHAAIAFAAAgAIACACEIAAoiCBwI2BAASiogKAZCAVABAACMAAFAE ACQKgAEAAEgABCgQgA6Q4DEMmCAgAEgCECwQhANFQkAECAIwCAIOAgAAigAQBAAAgAAABQABRQAE SJgAgA04YAAAJjIBSoASYAgBAASAAAAAQQAJAQRAAABBMgAAAMAQAGgAUqQTAAAAKAgAQQAwACBB gEAJAAmAACgAAMAAAEAwABfACCgAAISKQhCsiCSAIEIFQAABEAABAICIAADAASACAQIgAAEIkAAI SA4AAQKgwEAAAYAhgIQgEABIBgAAAAAAACACwHAEDTA3gApAAXA4AAXEvBQAABCAEQDAIACBAiBA AAAEEAA8gARAAWAAAEmwCDAE4wB8EIEgAAAmEDgAEgwICjgBAAAIACAA9IAWCgBKAACEAAgCACAD gBEIBAAEAAggAEAACAAEDAAgAAIQatEBIWDjAJAAQACMgACAFhkAACJwEAoJkAAIMAIgBAACEAAE hAwCBQsFFQYIHQMEJAAMAHCAgACSAKJACaEUAAQgBIAAIIEooAACAABgGYHoABEBAAMADIIEARBA QAozgBzGgEAAIIQBEAACUCAIQpUFADAB0ABAgAIAIECAIJCQAEBgCAgAAAkIQEAGEGEA4AoADXEE gCHcAAhAFgYKAEACIIACAAACAAcAIAgAAAYACAIAQAQJGAiCCqCoEABASAIoQQgA1QwAEAAAAAII gAAECAAQgQAIAABABYBIRAQOgAABgggERgAAACrhvBAAYGCMEEAAAiAAQCCACAwAFQAQgTAyIEIA AAAQIICIxAgQhT0AUwYBxRGAgACIAQAgAEBwABEABhABI5WEIQFAIUCAAIwhAAgCBAGgJACgCAAI gBEAABgARGCChBASUAQBAgAAgIAAGEhVDQQRAXACACAoAAgBBAAAAgAAEAgIiIkwACACagQAAAEA CCMAAAAAMImAABkggAAAJADAAwgECCAGELgwkAsCECAgqSUAAQBAAABIAASBQAAAEAAAAEgAhBAh AAEIhAAAAgAgAAQAABIIAgIhQAIEQgAMHgAEUAECCCAkhwAQAAAAEwGgDGAAAwJoaACgkQQAAAAK AEAAADohA4ACIJAAgAgAAACAAQwAgDESIEQBwIgAAAFAFCAhAAqCCERKAAAAACBMBCQwAAQABKAI AAYQcAJERAIAEABAAghABAAAAAAAkAAAEAAASCAAICAAAIAEUARMoNy7AAiAMAAACgAAaBBAICAQ BIAEAAAAAEAQCAIASIQAAAAJHADA8AQKAtCwIRYUBAACZAIAwAQQAACBpAANAiAgBAEAEtAAgiA2 AYABJAAACIkTEAEiCEAMEAIAQIBADCQkCBCUgFAAAQCAAQP26KIQCAFEBChOAEAAQQAAQAIAAQ0A AmQBAACAAAQIAASAAABQhwAEAgwAQgABgEIAIQAAgCGABIg4AIMgUIAUAAgAAhAAAgCEaAjAIOIH AFEoAYBAgABEiCIAgkAEpZ6AAEAIKABAIEAwIAIghCADQgoAAoIgSAQAAAAUAIBFBKgAIl7eCAYA gGAAEgCBAQABAj2IPAAGAEEgECQAAASAAAAQAAAAFKiD5AIQAEAAAAAEiGoABAI4kIgQDEAgAACE AAAAAgBADIAIIACkASAAEAMgBQBGAAAAAAHnQIIDwQCBACIABAAIAQAAAACAgAoDARygAIABAAAA CAYBEIgAIQjEBg4JBQQRiACIBAACAAgAEAAAACw+AACAAIAACAAAoQEAEmwAgAJgJTgCAAUDIAAA EAAABAAUAAKBKAhjBSwAAAgQAAgAAKRDUaEUmKZMgMgIABAQAgAAgAAAABAMBAtgRABJAAAAAAE8 BAAwCCGgxQzEEBIAQAAAAAYQAGUGACACYDVAgFAgDIhIBBABAgAkZREhUIQA0IAQAACAoIABAAkA IAEBkMIICwBgIgQMAAYAABBMECkCC4hAAAAhABAAIAAAADgAAEBAkDAEiAAQjCAAhYBEFFAgZgIg RPAgIAAAgEAoBAgRwBABAGAKAEEAFgACBgYIAA0AIAEBQ1AJAYRCAEBgoCgFAEhQAAAMAAAAABAA QARAAIAAkEAEIGIIEAgBgAAABBOAICAEAEBCAAwgQAAJpAAEQA0AjIBgAQCAAAAAMQAODsAAgABD NhQBEAABAAAAMDAAABCAC5CAAAAAAAAAAYAAAAECJF8kCBSCkMAJMAAQAwAAZAEABQAAjRgABADA AAgAgBgxBAAiBADwEAEiBAGBAAASQIEAUFAQCLAIIAEBAAagAAUAQIACCCACAQABgCAIAC+gggAA AAAUAwIAARAgABCAAAACACgEwAACCECACAAiCCAAMEEACNgAAAEACMAEBCwBAEVwAAMAAFERnQAg CAFAACAAEAYgAEBBAAXAAAAADCCEDAAYCFQNggKADQBAwIgEAAAAABQTIAcwOx4AYSAACACAAAAA iAACgChCBEQQhHAgAIhAUBABQAcCwABFpdIBDEABUACAAEIgUABYACUAHACBQAgQABBQEEBAwIAA CgAg5AKAAgDIGAIAAQAAAgAIMJQSAAAAACAhwAAgAAIEFAQOAAZAgQCCQqCBQBCSAAgQSAACWBAE EAEAQAECAgEAAIABBAIAgBW00AEAAAEELAAAAgAAABBCAAICAQBEBRAJAhAIKAggBEAYQAFEACCA AABKABAAGEAAEEAgAwBBIFKIACYIVIQAAAAYwAEogQgkiAAIAQEAIEEyQAQAAEACEEAiYBBAQEAE EiECgiQAAhC4AEAABABGSAgAAAEAoAAAIABAAAAAAAAIAAAAAIAAFBEQEAAU3AEAIuEIDkECIQAI AAEIgQAAAAjwAAgBAJCMCgA8AABEARAAAIBgAbUAwdSQUDAEAAAABIAQACAAIAAEQQAQAAAkCgBC AAAECIIGkQBgAIgIAIUAQgAoAAEIQwAAAMQAAUAAAEAAEAAAEAABCCDECEC0ABYBQGmChACAQBAO AAAAABSAAJAGACAAQYCAAIAoACEAQ0BBNADKEUBcABAAgQAEAAAAAAEYgAACDACABKIgAAAQABoC GACABqICQB4gDAQARIgAABAABBCAAgCgBAAIAAhmCAACAKAAQACAEAAKpICMABEMjAACAABU0ASA IAAAKEAIIgFQAAAAUAAKAgBAAAAAIYABIQAAEEAASAAACpAIkAUAoBAgAIiIFIAEAAAIEAoYAAAA AAmCCQBAACAAYAEAACgIgAAAABgAAAQgACMIAAABAAAAAABEAAI+QAgQIgAEEoAAAAhIIIAAEQAC iAjgAAAAiCIIAAAAAAABEAAQKIAAeAgwEAUAAAAARgpQAAAEQAAgAQAMAQLIIAAMAAAgigAQBAAI FABAIYgBQAhCJQFRAAIJABAAACBgAAEAEAAASIAQAAIgRCgAAAAEAQQARAFQAgAIOAACAAAAAgQA CMAAFEgACIQAQCAgIAEAAgSAAAQoBMBACAUACIBAUEgAIAIAwAAwAIEAUAFQAQAaAACYDBACEAgB AwAwJQDwQTAAAIEQCRAEAAIEAAAAAABCVAAAQIABYAAgkCAhAQAggEmACwAAAIAEhCAAAJAQoAAA AIQQAAgARgABLQCBAQIBAIJQACAIgACAQAJgOgAIRIEAIBiAACAAAAE0SBQAEHiVBaoSABBACCCV AQ0AAAgBAAAQCgEBBAChQBABCAGBEgBAIAwMAAgBQQBCAEgECAAkAhAASAIwAAAATiAAgJRCAgBC KAIhAEEIAEGJAKAIgAEAEAcQsMgAUQIAIUAiQQEAAgAAAECgCzAVEAgDCFMBQAEQKIAABACAAEKA AAACIGAAwQAIAGIAIIgChCuIAMABQwJQIAFgAgQoAgAAAAAAAgMwCMKAQAIA2AAUAQAAAAACQAAA EMACAAiAAA4BAABgEAAAAAgIkCASAAgLIgBAAIACAAJCCBBgASIAAAAAAgQCFAABYChBAgaAQgCi ABBIAABBVMQAEAnQAggQmEIAADCEAQCIAAkgAAIogAAAgAgBIECEECAAAICAACAEAMMAAJQigAAg AhABgAQAQAAASIABAEEAMFAcREKABCAIQACBAAOCCE0gogKAQAIQCIAJEEEQAEAAAICSCgiMAABA 4ABGAIQAACICAAgEGoAMQBAQQAEEBEACCCAQAAAgAAAAAApgQYBIAQhhkDAICgABFhMkAZFBAAAB AQAACAAEBADAAAAkAAACUIAAAAAAABhgQRACUIAQASsCADAQEAAAIAMAABUAAAAIABQAQAAAAAgY AgQCEAEQgAAkAAgAAAAICAEIAoSAQAAAABACAkBIAxASAEAAAABAAQAQIBAAoIDxAAAQACABAggk AAAKABKBACABQwAKNAABIQQAAQABEhBTAQAAAYoEADACAAAACAFAAAABAAAIAAAgAAEADgIMUACA REgEgEAEAEJIAwAiAIgAQAAEgwJAgQgAAAIIAAAAEQCEsAgAKy4IIBAwiAAgWAAAACBIAAAkAQAA BYAgAAAQBAAiAQAGYABEAYcAChIAIIgBGAYAAkAAAAAAKBBQGAAFECBYEAoRAAAIAIgiAAgYAACA AAAiAAAyAEAAEQAEMsAIAACIAEQgAxAAAYAQEAABAgAAAAJikITSSAJAAgYkwCAQQBAAgUEQAAAS CABATAAVCEAiJAAAJAIgEAIAAg0AAAABhIKACABBQIEBABAAABAAADIAAIAEUKAAAAgJIIgIIgAw FAiEAAQAAEEAAAAgEAEBAAABEQAAAAAAAAAABAAABAIAhZMMgAAsAAQWAKCAAhEEQEEACAAAAAAg AECAQUAAgAIAMiAwAgAABAAAAQEADAAAACwAAYQCYJVCAABApEEwAAAAAQACQAQAhUAEQgAIAAAA CAQAEIAgAAjQAAAABQyAgGCACAQCAAAIAAABChAmRAFcgAAAooBAGAIIEAAQACAhMAAAAkMgQgBG DACAAABQAAQUIBAAEHEIDQIgAgEAQAKEAxACCACAAAAQCoEBIQAKAAAAAAQQARAggAEQEACAaBgA AEACAIUgAAEAEAAgAAQCAAAAQAACIBAIIYgAAEAAAigCAABIUAAEQABhQKCAwEAFcAIFAAhBAK3A 0hAgAAMwAREAhAAAEiQABAIARAAAAACEgkBiAgEEJggAIBIIAAgQAAgUIAIEAFAAAgACkACAUYIA YAQEAAABBIBAQAAAABQAAAAAAgQAAUAMAggMAQQAAAAkACAISAAIYDgACAjEAAAIDAIAAgIDBEBx ACgQAKAwYAAEASAAQOUQAACEAAAIQAAAJAAEABgYAAAFogCADAAAACAgAEElAAAAAAJAgAAAAAQE ACOABigABAAAAgBQD0EACAAAIAACAhAAAqQCgCABAIAApBEAAAMIDAggAAABUigBGsQAMgkgAAAA EAAFCgQAwCCBAgAAQYAIrAADAABIIDYAkRAABAHoQARACBQECEAAIJQACAjAEwQAJgACFDAAEKAB CABAIJShgBAR0IAAAAUAgIhoAAAEBkAgAAAQQBBAIgQACCIAIYEQAABEAAAkgACDAAQAAERAAAKA MAgUJkQ0ICAFgEQgAAAUAACCsAIoAAKAAAAIAKAAQABxiAAAEgCBAACBAQAggARAQxAEQAAAkhqC CCMAgwEACBCAAIBogIgChgAIIoAABAAAgDYYBBgQBCAiAIAICAAAAHABICEAEAAAAdAhACBAAgAA AAgAAAAAlAAQQAAFAACAAAQAEDAABAAAAAAGACCAAAABAgAEQQABBIAAAAAABAgQAAAAgQBAQAAA BMkgABBAxAQYAIACAERAAAEAAwWQCRBEAAAAAEAAUAAAAAQCAARNAAAAABQAIAABARACAAAGEAgg AAjRAEAAUAIAggRAACQAFAsEAAAAAEUAiAAAQMQAABgAAIBAAACAUAAKAAARAAAABBBQAkAYmAAA ahRAAAAAAAABAGKFAAIAwICQQuAABAAAgAAACAAAEUAAgIgAABAABkgAgCgAAAAAGAQAQACAAhCI AAgAADAAgUAAAAAKJJAAAkAEAAEEEQAAgYQEARQACoAoAAAAAAgACSBBAAAAUAARADBAgBCEEEAl AEEAAhCABAACAACAAICAQAwAAAABFQAhAQIB4ggQCAogAAAiAAAAAEEACAkIAEAABKBQAACQCAAA AACIQIAAAACEYAAEAAAAkIIAIBsEBAEAEAmAQAAgFIDEAAAAgigCA8AEAKAJgAAAAAAAAACJECTo MQEgCBBARIEQSCAQBIACIgAgABQBAAMGCQAMAgAAEAgACABAgQICAHIAABCAYAAAIAQAQAAEAAEG CGAAAJICAIogACIEkAQAAAAERhEAAAAAAAAJCACACBAGACCCIAAAAAjgoAgAAUQAEAACACghoQAA IACAQAAIAACBAAAQSEEUAIQCAAkAAgESABIAQAASAAAElIAFAAUAACSAUQAKQhAAIEIAADCAAAAQ AAAAigFICCAAIAIAwEABABEAAkBQAAEAwASVEAAIAAJCKJADECQAAIJUAAIAgCAAAAogAIAABFCA gAAAABBAGYBAQAICQAAIACABAIEIABBCBBCAcAgACIAAAMAACAJQBABAgFACIAi0gAgIEwAAEAAC RAAAAHEgAEBACACAAQQIAAgKACCEEAAACIAAABAAAEAEQIQAAGAgQABBkAAJSEASAA4AEk6EoBFI QJCAgggWQAYSAQgQAAIBABAYEKQCQgAAABBAAAiAAAAgAAIAAAAABCvFif1BRd/vwqNpg7F6GGES biZPj3lyQr5CV4QlnNwVxdCNoFf/xAApEAACAQIFBAIDAQEBAAAAAAAAAREhMRBBUWHwcYGRobHB INHh8TBA/9oACAEBAAE/ENAQ3YAgIijKQuvAgAZwVAARBndA2HYIKYYoEXlQQDp1IBYNGGw2ZBgA NNigEsqUAeraIIN3xPABL5GVgYfAAT0GgCUIgGKMDcRUQ8EAsj+GEQZDsoJLNQubsUGDUuQuEBA6 SRmMgOSUoKAQNtAA4IHYBAPuyn1+cBAqMJYCAILZkDAfXYJC5uAhgj/AHuAgogki+gdwAG3EAG0k BsVLY+Ku7AGxgeQUiwA3xmI7QxhOsK8/JQwGqRAAsXcBWJH6BVhBzCAcQADqUzSdGwKv2wATtUIB mQi3cpAMyF4sT+TiAneAAGcBBsoB+1bAEJ0JGF6A7QAiQCG+QGIH0IFMJa+wIZ/ligBTWhAPCyAP ygAPWEIj1xhADawwR4IAA0swEqRwOgERewUU3+nYCGMwkMzkABrwGmheBnFB5jAgXFQEVuoB+RAF mDMEJxvJkABwTG6gqwJSA3nikYCrKo/VhEPAgv2foYiQyPgAX+RhJNj0+gMKiFuFAgVhqCB8EhAa TUAmfIS0gHWYAENoQbMD4RyTCgQM4agwAHTpIycXS/EIROkEK4OQCeeXjGBNIYhxEEABOAA6iAsN gOqOQwGDqAQB6hgsuThyTlghDuwaLGfkAZqMkGQoA7BIQ5SP80wHnZwACeA0AEaAF2ASJBh1QAgA mwbwpUukNlpYqAErgsW+ApDRKY0kcqhJzJIxPzrPjcwKBjghUmRm8ynz8Elr4DSvp/vBLDDGX/IR Koza0FASd2l5mgsQPct1EAFX/Io1Tak2ZlZtvA1cm1afhKKE1flRwAAARNIMKfQwQFv2+QgshWn1 f83Noq9h4SMADqBqFiTh84mA7cKAMiu5BPapgujY3bb7Gn2di1+zqwAFjreuCLqpN7g6gkqOxx5E cLOhR+aA/oGeygfJ5e7G1XL87athlo0wYomfX+VZnylScTZEvHnnBlFu6ShwiXnvzMzQaIcwO6jy yST+mYigEF4VK/aerpF4Z1kd5PVa7g8j29+AGE/S8On5PRGrY8AtON3RttRjHLMEKSJMRHqr0o+/ Bf8Az+8PQg1FLp74RgSl+VXgzIvm7RLoZ/BpfvsPAi6OmjrylPFkk6b/AE3GSawA9/NjgGFVrVKP hoaQhHzl6KigSoqC65oIQhLK/EgQOaiCZAEisCkUdifQdfMfA5xOW2XFk4T+ruAymoMJnKus60U2 jmRBsAhoLgi7UcBg3/CgxVCDvyCQjivoeQgPPBUQCHMpxGpU9vnAoxFpJeylYyPowGk7cASZ3AkD dc4BSv8AIoGgf6EShAUh8YCBcQoNaFwAEMKgAHNNBq+rIIILnJMAQGrBaQtwAkSEzDA+8fR2CAgF Qhs1L8CQl/WESiEQIDyeaQo7nBs+ARoW+4CMexAlUgCBmGADCBZgkLoCy3BFS524BgUm6ACVUQKA YwYyJQZiEQMxHcAQQEJAV99kQkomSwgX4wAAbqwiR/wUS2f5iEdgEDygGCMy4SOlmC5EX6BQyFK4 NEBozAE3YsEOzC0+gBxAFyUB1AGZHHB4CApGDYlcEBuwwOcdQCCJAPF54DMWQdIxTIga53ECRqC4 ew0BB9w+CYgu8aEZfIATtABrQJItmkwHcxIm4bAHSdFMAoJUTQ9nGQaLBFkAkLAg1zGBwpCIVfMM QsMkNlcFxdmYBSmiUwY2Rkg4WAJRbiRYKBAWWdQDGMBLoLEw2ADvAq8sBAYtgSP13CCrygIDu8CI 80j3jARj0ABaoIB8HMjH0B+UaDuQb0GkCTmKfoYAlgMgSxVoAAUub4GKCGYkFh1AS0GJADaSwiLw yUgpLngJAcqw4b+7AIMaBZYlu4gAN7BmA0rGAYXAEXVIIGYKKEATwzAAvQ42wCQ1JEggHLARAAu1 JBEVFX6CC+CQRGysMbMACIVsCOGhmH+CyAlgAQNqJMCOeQ4Q/wBQMkSjNvViGSXygANuDqoSnfTI ZanK6fhG46jL9xKsPyQ07fH1mFOTsZmShejr8urwdSfbHU+OVr+fQgPiwMgo8wsFMxBzx4KHmAkg WmXoACQOEhkuxop2iTzVj2BCE5L7mBAIED9yBz8nAAF1sUAh4Y/89uugLP6YjAAzoDB9kzEeXzIH AD4hR0MYCVUVXeMnFYGzLzq8FVOmZ+yAMIxKwDbgBgslLOUvYF6bVsK+VjYQqEpl3kWT/MuMAG1U DG3pG/khE+s8JX+0Qn5HBTwuaDscczN2H6KG2kF7yLAO3/oK/YVNAjMDxIBqB8AwGFgeRPLV6Tcv obXFdMIShJPyqJRIg7ZT/wCi8NI+jB+1VXc0AA01i5TF866Oh77wKVdqPyS737j7EAVXcZZyqvmR fmiDTMtGEDCOg4zAO4IMiTqr6lSoJYENsLVK1cy4CrXjAgd7Y5NwD09CggLZIQA3iywq45PVf9XU VF68V/4XpheQtAeRUAxvXEDEkAtIIWMQB8AJhYAdb/U+SApJt3DNwo2vVnAoIRmLQCXsVAgqryh3 TCCgsPAHAAHou4AibCABHUAg9BFwjQBpRt4yG7gRENCCF6OuwqobOMMAzloQACi3cQGlPDMsMBqg 8gQD6IABa1jIABUAmGgCtMvwACWou5BgANZgZKwRfkdRB4DPfg/sLpCtXjiJBDwBg48kgXOeR1QB V7DBQg0YIGxTMNRAQWEAhKZhA6/5jgAAZxiFCyQo2YLUy9GAAAvdABX3AsAC98SA+ABKN0GKKYuC AlIQQaNKDoB0Wo7jA46gB1VGxTAAHd4MO5wIBLwJQwF7IIHDQ0gAiYika7ypQLhfj5EAahZYdkvf 6JJCn1wgKJol4A+I+QdQodz6ITjBPQFySxx8n6SwD0M8dQyFxUAloGA5geCoIB9n3OBCU5c7Ajgy EjNJGKDyMAFvEBd2waCJMLcAD+vAIFsoKA0qEj2azgXCbsPUCEoMIAdAA2c3P0SFE9c1KBUB8iBX RQAhcQAUPN6HAB9sIBYsYEMPRiY4idT/AAgKsAgM2wEJ0kKJAVCUEkYY8ATjICH2oAfP/qUIErna CB7OIIRrBAXAoAFaLABMSjYZQDlIkoXuwmRNhFIA5xIWJ1yEOwAIVkAAHUDagW8VHBQ6gINO1zEB i0RBhAb9AiayEAwQU5lWBB4BADy1kwI8DMSLontBC7DAKENTUMYQxmXAhUBcQkQwiou8mDKAFZUF AAS2CjyFBHEPgQAj5MZAAK7ClmN03/Iw02CrNXQUT05KgJ0tcMwmjApcaf5hadle3R/wh5uV4T+E fodjQd8IBaXeuirL8AAhs9WKVWzIOgwE77DHkJDqsxgAVNA2Pq9EdWVflByfR98UmoO/sV7dBQFR rFg2Gx4IXRL/APmwR20t4er4MpvMigfnOGYIOTLhgIWCT5wBpKURCK+gli7MnXAYtfqQDAD+EiBq EgBIajnCwc19MZTPrIgFo4/f8pSBvxPlXsKJt7WEXCjrUuk1PpFjqJpeHmdC1S68tJLdXPYmXnzz gkh0O0QNSvvQh+hMOKwnUkGUQw6UvW6ywpXDTWpWVhy+RmO4JqKzP5oOZ2L4kKWT/aqf+iMXlJq5 3aos/VjKTXaZ6VOWAAUmoyF0Ww4OxX5fLC7YOopX/CQ6OnH6vIqkGsFQDNzVu4X4pdBXCdACnnwf WJio02GGD8birfmRdZ3EZQCwhm+5qoFL1QR6KBSYILohKp+4yCAHAwAdH1EGEUEP+gIhAjhaABEy CAUjCKnY5EKALtQEkKWFiAY5oa0QEgAsyYqClb+SdwgA37jZJhBbnBgAjXNXALOp9fKwABinUgCH DCAUeheBAjL/AAyABBqgZIB3EVmAAxpggAJm3cAL7CfQSHTgQIAfG0KRzAjmwgBspDEMIDOjjALF OQAkXEAJZvZHeEoBdkAfbo+wgGhnEAfCAJG+ggM42QE5QCEPoxYIKZjAROgSEqVADDQAFwgQOP4K XgH5D1ATwgA6/YA/4ABfLhAkxeSgRpwJHkf4boaMcggNgUJmG74DA5LiB+mCI9hqejYED8eABDEo AIZiEA1d9BgAYpkAXxGZqHHYzgAmWZwAFvlSI2AHi0AA49RQNHcACbUADnYIoCY8oB8I+xAtaD5A D1EAhPcCIUiDPUsQkDgkuMiUDgpAgw0FAOnOMV+G4CB8EiBI5ZkjuZj9gacagaHzDUBC8iGy4Flv gYCY7FET45hDne+/wSR7AohUoiRyEbJhoIj/AE7ABZh3BhWdQjl84JA0ykTkMuBAFGkGSN9ggACY SAAaWVAAMkBESHdIqED+VQBFjFwMH1yBhBdbUdUCZNYAAYliEEok/Ac60AP5Bgs9AgDVkzgjLkzg QW1cYAkGaSDCJYhgK70FA0lZBEjYruQChAeBAARH0MMGr8qGAAWUDaBHYLSBqI8QAfDrAM9IViT+ 4v8AC9NR7NgGXX9nFAkrNxSPWBmCNIUVVWpvlcEIPSce4cwSQ5CmGQ3VSoQnBc/lQUmSIdbKGor0 wmQnFV/jxhFDmHQIBiqE2BKFDoW1W2uUbr7PCpWZjIuXXBIGTK+AkX7hDAaOAIKmr8QMASnEG73+ dk3gBC+peiDrzAlEKJvVfszyIFE4+yi+0qKzJGoIUKHUdpLiA7YpzAMEK6mXhSA2ULsFhpprJNSb hufXGX/tlSvZMySV9su5MKKCQ6/Zm/wEKYDPexom3t/jRNvaEpY2msYVJQmM/wCnLucgjUdiOvgj xjudRwirb/BeKtEvZ1Aa/wDiaFu7E5U21sAnwVlstFspV3KLF0/81yHYngFY+rT0k6RdUek1tqmn 3wCYnADpgE2N39/g6wcfRx+PwqR6IKNyXn8tBBDiUUKNc8PMdrFC5KfIeuBXi6BFz/7jVvdskADV FQAinPefJJQduliA+5JYRbtsUANi7oboAPwkAhUalXGgFgixggUCRiZIG7k+RAcsEIDoSAJeRzEb n+AECLIBniADmqAAc5sWAetyCRAh0JCCyWC6EguJoC4NVYAPU3RB2AawLYpuN8jcBGZAChaBNaXL FBRbc+wG0Dv63lUMiYGblUhOZEs0AAAUBCp44IIDHGAYWkooXRIcCCki+gQIKhoEJCZOABR7kxgW eusKIE61AwJzBCA1sCZNXMYB6AbkJhQoAcRgGJJwQmqBA4zsGVHNV8LBdREGAEoKEEZIClFGkaoD uKGHDgxLiICA6nSAAVwgAJKyGJkw7g4myBOfyMwgRjBjJAqIBdALY4oMoJsAjNJKAY8CDKtBgIJl qAV6DzAEDoAL+icMB+5UglcsNIK64wkERewDTkSoPhQEdkBKp14AQb3cgC4YwEnmZBhNgAMnUQp9 BGB1cBLrmZogHmLABK8SCMv4GJ/3JoBSgTRfkSDoM3zQD6oK0vSP6IH8uAVj+4RDI3jA1i4AdkUu EDEUAEIxUAC7rSosN2NQCaHMsqAO/KBrBpDAEAAIAHgwMBWZJxjmRAAjoKQrYQD1+blB/kikoE3k pIAUiHCAC4D3jEB7CUAAUsSDSfvLwAA1FkgYUu4AXLYAAIRDCCSu8uggRCgLhqdZoKhJgunukkIs GamQiqxYIBEKuxUtWnFC4AO1GAySixABUCiQoSWGyzQ4jbESHqDUWZizCAewAypCOCpqGvvhWK2F DxVSJIlSIdALaqqtdldZtJoQB31VgQKZeVsxFqIxS4fw1EsQGGcSoATfJIAysAAKyVk8APssrZ2G UR7zP4i99ChsqooZkxlacACCFewwF5hxJb9wEACIhiGiP+B5Bvhte8Opev5N2YXh3bIyAByeUkxH MrgEfD1eKNyXkW9w7BdqHYC4QIdJQagjKBO0dNBKsakK46kuDrm/y3vQ5T0ck8IUD7mUKRM5Dg8J qSsSfZlsqEoKTN9FnijC0cq47XvAfQHkUP2hMu4c6FW3+SbykaHg2PL7LeSaDuRlU6YQD8/oeEz/ AOP4kW6sOHCL7Q19O1sZ2EYadQVdZ62Ulv8A56wNvJLk9/OE2/4uDcgnD8CgIBGyUCFP7mkkBLgE WGZTFVOb5/x970VjePyQdw4f/UEDvGYAOchiDDXmbTBAxA2Aw2iAbH2pGhLTe9zyMJGRiBS9hJID wVwASjgwI20QCQR8yAQcJLuCVz2LAApsIZA6HsAMc4hQPEAlQmoDL8diE+AQlzEEAlV4GGg6jANa 7id/EmAmDl6ACgHtxAC5MoIV1swAIWQKcNpcQFWBcwsXy4kAAp0BAZ1S3EAG/wAUAB3oUgAq0QGM YxA6vqDQCqbceBBST3KkA3zmAAHUgAy+zFAjAgwCAosgC4HSiN4kQmp3lngQX4gACqKAHw7DsYL3 jMgAsCBehIf4NGGZ0JVUBzlAJZhxoAM7lmKUAyjRSAbvh1BBvH2gjvJBHeGzBAGpYopawuA/sgAB LewB+uQdAgd9GARdQgTTMA+CRALeAH4OhgY+3IQG9jAsgff9YBRe/ZA2bBIXrFBIAQ0Gh7xUZcfd xAwDSPBU1cAAMMxwKS/mIABGpYwLiI5Ql79AAKwOBkUwRsIcoHAKOUGDl4TWgYLwHrAO+AALPUCV 9KGhCp3HQSGgA/3jAwg6QvcxQkGggPTURKJDkQHNCGuZD/BAA5rhCcyA3gLGdgA9lqIE73GPyirg ApYYA1ZwKDCENcxmAX9REAIslIiaBpYABquhA5+BQGVkAINgUABrZqiIIWIcKAI/LcEP+XCAQwAA X0VUAEkeMHAVACg8MUjBKoBKgAP8sAIjJVBIUbCykIZKwwc0OJL+Ng7sDggDkjEuMISRVQAKywk1 gAIUEkBHoNKpBF0nh945PQsVbobjYgLUSsJ0IXJ6p59u6jUdu5qpzj5etZu5/dQxusjKE7Oi/W/P 6/CkToQqBcAAaj+hp8i7BnoBnYQFkB6d7Bx6kvnEVLX1M9juS46u4kKdUNgUbMmsbg7BCQCwA1ka SIrDYSxE77PWnrOrfWfzFz64oMVSnh1gA5CgDMOIIEgBNDe9YI8Vo0dd+UNX1IyMGlxqw/D/AFQC X+xDS1lz9Zlzdv8ACrb/ABj/AELqPuioWcwZFKLmcu42uexUOpOLvoEWzITHvLCET6zJUdHctGT/ AALRCJ9ZmxtV4w5dy7P/AGZP9DKj6GbyLFW3+PwYWhHFcKfg7kdvyrLuOv8Ai8/+eRFE1pQoO7P4 XWPS9ctIAM/H0QB9ycCgJaYAMFEgvUgAZFW4Th1+6V37fGUz6yKlGtaKmg7EI49f92JGaVAGQgd6 9MBA92Dobh0wl8QuAjjgQW+WENONARA/ABAiCALgAoIBoYdwYEz+SRBQQHFAaaMxgGZZxqQIACUg IR4cDE3GiIMz7qEtLgQeQEv0/wB4FE9HwAR10EhSJ4igAiaAAJ528hAYKZKTOxYBgYIaDjB7GRW2 Ua3D3Nd0kKiiABgAM2fcADdBkAAjWFx3er85a7hpRildfxGVy9DAaZvUWC2wKCGlQhgpP04uOoBA Pg+BVmB+0C4AVVNQjJA+QEO7FCEVTANupiidYtCBPgQCCIakDAg0AZc1AIJ6oEAx4EBNyhRAuysi GiDuEGgz7CAj3QbDwJC2CB7OOSgeXwAgD9GBD91CAUBL5Ap4CAVGQgN9XAAE7IyA6/PnABF7skEr DZp8emahgLwibuIAqeRgAzrSO4n8qBmF6SAADkNzHqDMEOexlIJu6EOvK0yCQyj7SpOswVqD8jRg V118R6CBsgJqPgy1BP3YEAm38gADuEAFsAQzasCe6fCEB05jsbw8gIeSMABQC8QfTNX6JAAGvL1E hkCYihUllQgGDkbJuDKySbzG94jJ6hBDfTEQHFeFAEniAEerAQs+m0Ix1SQyEvqQN8WhWgIS2yAR 1yswiAnBBCtVXeIBA/yCRQrvQoFio/UiHAjJkqGD+SngHDyPUAIvisMwD8ADB+CF2gAuD0MBiZ5n CSKSSVS3AYDDmHwBJoHADMBIJwA9MoIh0AE0K3X9b4/eBAICxAYSdHDgIDtKEwIGshwAQgOfK3nA 5FQEUDAwCl0QuhTAaAoTB1B19ghIgvmUqnZ2jS143Lsrr+olkEH7r2iy7IjHIELAyOe+uAwIKSI2 vVZeQEcleoifDP6xEBSj+h0Nin4SvoUCHjvjgCTtEl1KW2TsyeEXOwqn+ygpEFFxbY132rozAAGa BwBAN3j0oAL4GrTCq5lieaXp5f8ALVt/jDe9Y0JZUnnQe0BiR7B9zAYneiyAGfBEBB4I8jjPrkEr 8RlZsRiZTluZ8wkg8Rq4jIasr5X/AA2veHKhn/U4cfufYPXn0XPcWCjtH0JzodOgom3t4K3OTFx5 LLfxXJOLHYfRlp61HbnJFD9DKj6ChJZLsS/9slMe8jMgRmlpU6lRvesJNh5UnaI2svHw8qFW92/y tDAH/mJNQUmRxCT7Z5VtNvAGAkULUClkjSgMz5BcoDPmhYBAC8IYDroAByRV6AuftHfzs+UH+SxZ 6NjBsF6/5TbAvUTg69H1gEA/3KA3ycIEHwgOhCZMgC3URjKEGggBYY6DCZp/gOQxREAPgQIEUEEx k4EFGPgiNB/hmAMkPkFGbDXYTumEpAcSAB8buqkJYAADCwa1mLjfIAcQ3AFwbhMAB2mFUA7lPaUI BjYYAG5baKIpVdayiBADjA9QASwYoBACPiAVj0Ag+00EA7NoBiCIMYdigTI7UYQBVJXBFwAj18QA FHCA/pPgCj+SLqOc3jiR1sKoGYuIEjCgQEFggAeFCAlNzAzvFgAxUGLgIALgmAG+6wCbXgQAC6SA 4Z7MDGphlKBBLuEAeiXAK5wKjB640/aF1gAYHr+kCTKACTbYAOzyEE6aWADpoCr3wNQAY4GViAqU AAH6MGvRj+kACAtCIfi0/RQRce9gi4EXp/tgEEigKzrFZgolUBb/AIAQFEMBmcggBlR/BviWCYZI Eqb/AERFxEcGkAE1UAEffc2IF8BRMAASwQdlHQgH6IgCTAoAwAUCJdYFtERHOAQU6jB0SwQLhjsB zgxDJDNGfUBbDgDaGqCDdS8hAcs5YeYgMvwQMJXMQg+I0ACsMBCwNSpJCAAb8goe53wqDNYeMIUY PwEh/kpAF3g4ABdUAh0+HQA5/BcJOcpoQIlR5JALgMsC21JBGGwANYYADzZEUAAREG4AztPpD9Aw /RHiAEcDBgVpMtABnoyIFr9gKABEoarAAPyNAAYYOUNuA0YEIygXcDQGrAYEDSgEqWzqxivMNGKK gJHR0ZaJFs/mQ/8AKmg60DTaLarMmosv4j/bFUE/aNvHiHOD0P58gQHJM5xRK64aCJTQ9ipVX/v8 YMFL5JtgvWYIvFXAQBGJBBk0HcDAncDC9D0oDHyERha+oKNYu67GULxen1uDK8eOIIGYiizFZQKY K8uAFYbvh3I7FRSZKtv8fhawq2/yNXRuyFFXLFye2QFBfgIgIph6xAGjNggRo2kQe9IwKQQtCGYQ GFBGWUAw0/RrSUyfDPCre7eCaVt5whx1d8KTPlDkh5vnCUR7zJECZL0sdZDMiTn7LrNXKZOhQaC5 Zn2L2BUWBUpZyZ8mwKmRPyTJTaNUahUSmTelCz74NT4J+jMQdSrBY9BWv4XioqR1eZ0kOQp9PGOX +v46C4jLy7jZpEaqoOIULyXpHYlLMGtf/NeLAHMoteQe61iqFTFw4QNdYBoHMhssWiCfsoiAKOwH mQMOlgtQAV8BCaxGHofllo1wdB6RVujIqW9bEIn1ngBtJ8I3vWLSF9oITHvIsEDX3+CkQatyBy02 A6oo1/04r06zBscsngEDY1DC9dyggUgrh+tQRQYA3hHQ2DYGcAAAwYQZg9omCoC7YYQDmYyEZIRF tRAAhsABiVFL0A5lQCGa1gIv0LhA64MAqI4egQAuRuAEQaOArAexgEY2SBFYEZFcH5oBOELJVCH+ BwUJbfA0LBfalOFRBgMenoSuBtDAvQJNg7Ssn9CrigQs7gnAA5UZBATDMwgOmK4KIC2UEEJ3+oJb 4ogyWBCAYFEI6DMAAsQQCXAAnRZgDg8AA6euDAwGh0lBYMhAkMSSAdtYYQGsO+ASYUhAmFPK+BBA TevgkBr5lSkphYQmYfIi+IEBWy6AAOexgGYyIM9ykABvd2GGB9QgHlQxAJYoEHAZEMneewUCkMHd SDRBbtEAfuBDlyAYPc/zQyAIfQkIN9wACeQQE9JcgHtf/BCEiNzAr8bCCKGxuAQcILEQ5vMAeuMw AfA1APCkAr9wIHJtgADGubgDXcdBS9YWJncQ5G6HxECS8am4UPvGwCWhcIUPQAB/MEAt5mYFv5vB YJmywNcVAiAuAFH92CR/b+jsEDHIgA61SsEgTEiMDptFV8oFYwgEZvkAdIqGgdpki0AefgYsABQI NsjQZQPuNNUBPf6jUIPonEhFZ/ggjB5FgwFHmqgxssAhm+pmQDtQIRua6iBrRnAsrPc0ABCCwQMw MtSI05iJoQne/nEAwBIAV0QFBAQBy0KAB6AMA9SCFC3YiQAEd6MgQfRZIgEpBYLAIBRnjAnTTV0w wICkRyDAb+AiykAPlRz7gJ52X4EBENWLhd0CfEnFqn8YMPGkx8eF0FOoNlwTkbBAVJySU38WTVem hYwIFMKAAifsABg8cAAICjsGoUyDOe3RiqFjgr3LcuC5dFshJU6ogB5JhyMIEO67gEflQsEDZfzI qtztvUWtm1Cvzmy8WWhrAr85s4a/hSY8Jc4LISk9aHsbOf4aAH6gBYkhAb9QCu3QKgAJFwKZp/eA EHPF5Xww/OD/AD4Oxl+sOH9wq2N+PwbOio2xmEM9FXtWfXrsNKnRFSkzGY85mrsZCrdPJGtFzrLP CP6f4ezN8lysR4SoLqPVCrRTweTYq2/wda1/5oWYdamVH0GhR9YdSoUCKYogbp/o7M5EcTTXDMmc rR+SGeEl6/VP2WS9QcBzEZNG4E8Nx0CZyn/5t7yLIgBsjtCbAW16jAFDoJ3IhC2KQGnBABrphtgH 7iSR8Bc+4Cf0ev8AqHc8rYXVfdmVm1dyRM16lAiM3ao2moAMDGACC2pAa8Gog0wuAePwxGa6pU/q Y7qWqkvpeVuXDAc/fZqGCYJDCN1giT32RkZhCJM+IisNCp9I7iA3lCiwFUWFygMTAYGMSIq4UACg MIAoGswQMVzEhECioKTAADqAG+D8CAvEvGAkIAwKSJS5apoOQBLzDCYPISDUHb8CwpvCEAKFCHpQ oIgQ0FBH47whATuYBGWSwNIACVw2ABZe8OAZTZIJcFQIBPpixF+QABT/AAAIAoIBqZA3BgbXsEAq BkUJFhNQFK1hMAAJKJ5wVyMMw5BQAZmyAZnGAQH2oSCM5KIfns8SgMChFToA3xU4YXp3CDeAyQAC ZMmEoREBfQhKo0l+wB/9EQBcqACvAlwILJs00NA5gGg64CAbiRCMq3FQiagdC7BlVpkIFX5fkRAY NagABlqSKjDsIAeglE0ilh4mooLOKkALWIAVLyr+SoRl4ahwQJqRhAAK+SCoyEXTzYQAD8OHox+u EAJ9IAMkZIEjX4AQHbqZ2GAADuQUJshBahCQCCy5tiwjIioD73mSEiPJqAjaeRQeF+AQF4KT5CAk KwxM/wA5IAhHAmUDepXgEjQIEZrjEwA5UkjdBT0GgCfh2ADLDMQLt9gIP2DIcYYBAmoAE1gzBZlJ BRJOcL4ADuBoocFpJmAHhMCByRjMAPEGgASBzAGxAbiEGShIACNDMbEBcoED6gEDsoDAnU57/BIU TT40E1JBD7wh+yck3ZDMCDgZpEB7EuAwQEgnrUCRcNrxDyueJW23gKDFBdwMYFkXfJYf4h0vt496 hAk+IJQypnQl/A09mcjG2FcVb9v2mQBlpM4As3MDmJerVU98EAg7xeoooUIgGETAD4CA2BgJCwJM L0SQdmUS5fhLc923SD7zbP6PReEmV3ipkvXaYwCRyxmAZ2LhClwSfdIgJ+N70cqF48Ub0xz/AKnG x9B2jXnk2h2fgGBehBHyAniGYSZOjCSPVcMIADhBKBm55dEmBprTh4aiqoy64Z7Hf8OVcJRPrMRM uk9xMoVH64o15eFVlHqTjxg+htY2Bn01Kxl4yWXJ6FmRdpAeGnLmenTPTBexnc7Beze9YUmPCXIq qsuhoO4lu6WCMgz+XdoSSNgoyLMfn/4N/ZQrG0Q5UXFf28ItYE+qm0uNzkll/wB/n6rm5rWX/wCa 9dCaIEyUBkADf4h2M4QL0LAAReEYgEdVgTPEtRDzLwUaQPWPfe9Azf8AKX/t/nHGCpUcBdZmEDmq 1RCnnggH/QkAZuPQsUBr4K6B5viIATJE/Mx2jKoBW2MgAGPSAlcrMAHFm02cr1TqUAJ7AVMDZo4A EXeEAIG47BgCUSwzGiAAWEhwAAzNwAgajkVKBFxt3lUAOrAKsOpgAA8IUCMccIAQEgm1sBM/lRAF ckAe08ZGFAFrxiAbuDUA6BgZ8CNmKF0ALQmZfYEhzeqFRxjc4QswEDZ4AAOudokAs+6VEAmJ58AD YKEihQDkBEvEZVxmAGXgAQRaMIwjAC7dhQd6j2BT/MQQEIAALqAgAsuCAeGjEHUDoIqAC+oIxCJR ngABjUGTBpYH1Yc6OAQH0CcQd8d5V5kM4B6sAWj4wSkyhF1tQjVfI4AqrNZcApctjIADBm0rC6xc CEydBhYS3coeQAU7EACkgxmtPgIIFAgoM/j/AHATXCeSCfAgLx/0AN5vCL3Cljo1KAPPfPB3CB5S xBgaP3yGQAWmHIJgALyGGIZAA+uJmNIQygo4LuRQgAXlIihuAr/RAAfpAAa4AHHQNA8KU4jJgVSC wk8LbywYF8CgLXuQFOEtQ/lS4QG+RQISKWVIa6LJgNDEdQAZ4sAEwdY2gsM3kSAXhI9lA9sFAEFh cAILIEo9E/s1SQlBn3cjKMIrOxTgBNajgQS/XwEExE3MAK5EG6LMkNb/AOSy6R702AAMtN4QCg8h AMSDqBB1g/8AQAKkg4IAkn9NwCME58Y0EeMAAHpqzSCEwgiIBUeBANKzgMAiEUiA7KhsIYCuRQIF EAZ4EBxdC1xKyNoAGExFKwsQAioPkQgxKwExmlbo0BiSvnOdUA4Bs5XAAmuIIkdUMXivQoADH5AB gLQj2YIO4KAgNjokN7i21CEz3eExoIMBxRAyK1kk1kit5t21GfFQW6uexCMzmQ+PBeI9gEx91dug uAqTVekevNus28dIjAfyO7GkeoFIeByoZf6M6lWFW3+MOpVhY+hEovzzbfA2RAwgVEAD4SwggPhj +YhgBrJgGLsVRjSywWUzJ7L4UgDEUpseQBzbCvlcz/qT6Rcqx943SHOHUvUlEe8xVSKhdXPl+gek VPkCKRyhCq8jzUdz4FlRtaC5kZQZ2fUmulINiuezoVW7lIfsISLbV9DkVbiUR7zw7E9/xZEXIj2O 5X1dN9NvUoo7/Gun/CRH+mYRH/nkW6sQ9sJJg8+j3yggFQKICiNZUqDnd8ocCii7PAAD8yQuphBf PEtWahnjqMd2onZbX5a/5xiM7t9fwkgrihVADRkJCFfvipVU3vgGBsVrfrG35Jo1gFhdgADH0Thu CD+SMAQFsgDi6hBbUefuB1FygTN5owgBJvWArMRAQMogguAzb/GAAEkoQiZsFJaJCA4CBokCQ6kE GBwGB7YUAIW4UFCIj6ncIIWTc5I9rjqEDoXQASOLBA2dAkGSg8GB2pQZQAf9UcpxEADZwwRDH3AA pmG5wSAhIyaxOnBQpHl6LzC8cAGzofZsIQfQPBAJpF1BQAjUXqGNCggQH84OFM7IQIDhDMCBPaYA PIABMUBR8G/4M4YZMUUQgdbDYCwUABEI4DNEZjkBBy4AknH1AArBgQAXqxAsV4+xECsrNhOcEVQJ Fb5YJywwEGiyABslQVAfqEAaIkBSzYiw74QAbJgPMHouIARF78joID8ANDuKICqz0CA054AAykeA Lmqw+v5xQDN1hg5Df+ZEA+WUIisU5/FUtjSABTRkABl5RUKItsZGoENQI4IICcoAA957PrAAnjZE aT/MHuA+WsQArghFk0B6ZBIXMgAlzUS9iTYIKvQwkzM8rCA+Fuf7ABB8OAM8aGRA+SESOiEajbgG zTDsgm+QwgA/lKBLbE2qBG0mAAM+QhmcUVxAYYGJyYFdwo3AAJPgBTev0ZhARaQE5iYJOpBoDrwG kZAryJnxcxBEBwfYgHNUIenFUUguhbokKD6cuCIHmvjAIHKyIcOvpgABvYQADGSyoZifAExRgw/A C96mCcJAiIsAb6C4hgCv0DAIYw8ggNTQOwAAWBOoxM8UABB7xG0AaaWgity7AAKS4FsAHh7AsKPB K+CeRWUqesYFbPJP9OEgrBOaUqdTNAJp0io1bz08b+lUakUkNQAe3j8BBX4TwvvT2J1ddxvQfpUo SYZf6v8AaJ6op4XENQs77F3X+y8MMfMqlwmrV7khAcLFIQFeDAQ7uJMBWO4b7pKS2uPMk5qZ3ban ijepL/28N70Q/wDLw7E98JyGM/fG6+lrfgCBlAYAh0kwG7De6ORK5kZDRfAnJZ2mrfobkmmRmF3B 1xV3XS3lej7Y6l6nDU2sNI3kpEeEOCBDtQgskb2JrkbM6k9sl7BpudatyL3TRFG3pFT05oQqv79R WI/LO7fU3vX4Xv8AjEEdDyT2GvwRMmSkYpHFJ/4Z2fX/ANNZ5Me/TzUpogAiwFnk37wZ4ASS0k2G jAJ8CZKz+YX5nSksN89RZxPK7ZUq8G+2Y6qf+1dTp1wUBWWmuDhAIYF6ATbDAAuVAAL9wgHULHUI Gge4AfgGYUHvPC5drgAgfIIB+zyCwYGiiR0DmWGYO5/4V7rk2lzgAAOICAVQFQBDseJmGJGhgCBy MgRoDYANgBUAxgcAJJgFCK9yEnbhBBvzBClVJcITkI0aqKIFx8UwAgS0SgzHgECwD+gIJwagA8KG FzTVrDyGEtgsEjIoQAQkkX4DBBHoEIIaknAL0cSAnuKlEJ37KhsEp/ICyznoeBQA/L8wiJoQAAsd IBIWARagK8XCA77MEPSBSDJUXDyABdDgCFVr6NyoOFOogI4qHAoCRY97xhAAVQ6DGejl8IjifGIk G6wIA1ZANzJANohcD/f2dECPV46kgKC1sBDlwEBAmQKg1MYOA3cQA4djMZrjSKAEN7AAyjYcCVkE IuKiC46CUQDuwB598ABNr1ARgyADHvhBGZOVBmQdpKG/mgBUy4wQJUAhG0CBHKQgQwZK8oQZgiLU ADR4AJPMjyRnnCENNzABV56CAvmAhV3IAanngiF2wQN41YEQchAEpDVxIJd6WgRJ4IQHmgEP5WcG C3+xKAF49hEaRCAxn2kHsUGsg9aCN2MygARTOCEyafZAQB6KXAILCbAnfAkB+JAxFyUGQEAnAiHB 9gB7BqCE4MqD4MHkEM6GAAUkIA3HofoQUFwhL2KgQD2jYJFtwiAvaFBmIRYIBBeSAUvRwIIBJcCI nFliADNKgUNLhgMcn8kHQYJJhAcfQIPdgmzGA3sF1IA/gZkSDPAHWgAK+EgImDZIATOAQzxQgHMC RVRNRKkE0jhqEP0p7pzQUa9cwt71DYAHN2xwS5lZfE7XD/wAGEQzBqek0xfRLCh46/k79X08BU7H 3gp4WGltYZ1OD2rTea/ROVJIsXSEDpxAAWYDFvsIMGqgITL1+I+TNb58SUT6zIf+WPIk5r+WSAS+ EfEPp/4UJdpDwGGpjfF8YAAcSLCDOoYAAJlASiuywX0myIVY7YK/ObLx1L1KRPlLgoahE5/3DUXL DsSVbPEbEA2vZKI95kD/AFQ2rp9vTDvFO91SgnNDSmF1mxdP+FfK/wDwc4pxJVxulN187K2ZNAsO Hx6f51JpOuY+mvzOeJDYdVqOupPa/wDNXRjFuhb5DLGn4P2CfdTaODx12LgAZgbiAKNVj0inhN5V eERMi+adRvfWLSYreyo0TmD2uWpdF/36lX4IZPyHdd7+mEAEEwWMyw1gA+pKAwUJYK3SkO0yiVEg ITjmMZAa9A0ANtjIgLn7gMlBAP1IxziKaGoAJfjZIPEAxPgAH0EAN5Drg9EB0gBIj1wgtACEhClW YWEQo6YEEOBs7AQVgAA+0wQbnG6qhfG/4kBzgBBvCJHwAga8AAWkJAEd28CAMgEgAPLVMDQ0VVZB TFajY4uBCclZCKMLAI76oXuJAd+FAJoGEZsISZVugAAkdB0iQsjgYi+SSqRFUUF1BBcIHEN4CByj G5gIAbWG6A+ae4goDqaRBAzAbgADAoA6wgCgzWiJOAJAPvoYDcICA7Jy8AAE7+pFSwg60dAijmAF aasIBvkwHWcACBWewAvjYCGvPs4kBxlQqCDOkADxo5YQjhE9iPH4QXcEggqotCG0QRwviAvGoQFH SZWAroEGdLlg4NDBVQegGNwhQgMNp6CCoGmSxg+2XAE00I6hArYRAmDwhqoQBZQw2eof/GIaKBDg hPakBtDIAJ1IHY0BqGD6cCG/3gAhAUEBJassOCP6xBMoYaAjbjyfAACyKgAWg8CE5HjIbWAPrHIB sFRIthsP2MECfIAI+1YggNC1y9YABD6AC/8APs7LAHsAyT9owI8/8CQEiBIABYhUKDDBgBM9qgA5 ZjD7BBy1EAHQgi48J+5gqoA0IogCFsEB/wAHyZgBz9QggCkZIAgrlE1EInyDMABk8L9AEZ1CxAAd qAAAJooJGZpvAAQAHumiAEzqoQIE6YCQYGAIXQIBfSCcwG8LAIQlDsAgDmXmThIyzkILl1KpwQoA A5hTbgKiuqBNYzRQF3l0VxTwUZaDvM6fShwqgnCdAA2k+rSA41sOx9D/AEGolsfJMKiG9H3jwCPS vihxJFU2BFwo61InKDk/tEVUq0NB4AzS5qBirDYgD9gKlKnVAgKV0YCSlhzlUt5OEp9Tz+Dt0fbI yoh/whnoCjacWJIAN2wBAVcWYQHGFEA0JfzofO7Fq0u3Spl9DlTHlUpEeEOCsbSS/wDbwUXKjsyX /tiZvZ86Dmbi8MBmqL8Sw7pdldmex3LeThTIl7wlMe8sIej8YZ3b6jvzmiiv7Nf8dGgoNEZGzMZh Ofcxutu0/GgpMiQRhp9S9VRqKkFEyBc3Uu65iKMboBAR1NT9SpvMPfYJA8ccz4N9qopEf+JuF9ak y6CMrfKTSrJbGgAFEaeA4dQ4MmblhBwgL2wwAjtYY8tUqaauYXnrZHTyQkLd3/8AL0ogWpHNrz/d T7XpRhMIbt1IZ628f1hA6HcqoL0J4Bg/yGkM2vLgk5cOkE77Dz0RN4U2ICU0A+oAKiH2Ic4IAbIA Grrz5xCB2AASYXAIIuBB1uokKBGNQYXwwUGuSgRYUGAItIYAGokGnFRqCb+AEBciAJYMjZjgAAwS MAG8IBhQHAAnkKLLGft7DLBAQX3UwBHqsMGyuBxBa6cCANvoWGAGtkAGtIwgYHVAIQEQJGV6kAJn O+AgEuRCiQBFQAyDcUEyblwFBCp3ES8sFOYOQQJSNGVAoTZgG4UIFNeA27ghkAK5DIDXFJwRsB0F jgQAVDEwRLMIBDT+jAXANC/qEHMCgBg++AP6DZDcqDAA+bMAF7kAhi5EUA+CBAHyVA2BzqLsAMXw w1AORuLIYQXYBeIHmAmRBcgOUhVAFvhhBYgJYCIQEND4AA7vkQArDk+obdwyAR9HQCCeg9EDdUXG ncDPOAAG+5AGwVvPAqobb8vYQQDeAgVJDMIiBPNhg5r+AgVhJAo1IZIQENXnIiwL8kAcJUIFuoEB RWJGyYeIgnLeVIGMOfQQdMphEu4QnNqMNg58AwCy5qE0kwlQ5mfIQAcXAA3uQERmQEB8mAVQCCzI Ap7IY9QARqo4D9UFxBgA0IdAIZNKoJmeeJ0AAJghBILgAx9RCb/VD8EEDRKFeoIHK0LBCjFwALmU 9HsUEhwCIjskNgQhVJWoUxmbwIVWYBQhMpDIIaoxEAIl6BgBAk8D7BgiEB3gR2SP+oaEqs7JJBIE EQPw2C+KhOU0ItWMXppylSo7ijLG2PYGZFvEFEVooCIt2m6iiq51jfQ9ZqfQflcKCkyQYkb03qq/ uAWFkEgkeAtpCAannk8iAAtcLYQp6Ow3NToKcdSFkIbhIPiQCCG5yBAiI2gFT5BgAGOW5uQCsqD5 dWZa9MtDa94V8r4TLXMzlh9v2RNAcTWb2Iojqh8k6gAltYQgIuWAKw1IFDCBF9KyBpuYKa5GzOVM PNRZ0/o81EiS6z6KFzV/R5JvmU0lHgtXgJIQTUFUEZgVX1YfrjLUFfK51KjqVGf9Sccj/T0XiUR7 zMgcqYf6ev8AjTqHVfSv6+zIufX8LH0GQ0WU+qFKXmpp/OoAlmlJ30ghBBQPaARZCJAAFIsLlX/4 rIV3ZDWtJBR0r9UJoEl8PCE4hIBjobgAl4wCTbjhkLrxKVaTf/NteyKWpbb8E5ORVmh1AAL2Bs6A QQT3SmEUOwpDvoMvyxWS8EBIoASY4IIFJgbPgDQBTSAbWACB5AAEw6IAHBUAAmgAAuPQQDD/AIAA LZRTpiAdBCZdIAAwhtFBARaFFAAm4BZIE4JoEBQoRagH6QwGCsygMKLt3H2dbAwgGkAExxgoUKEH Az8aAAwlZBAPfFUC4iQEAHe894gAgygCJjQIPf2IdSZWgNKRi8BgNogF2xAD2CUWgKjIk+qLYATG QQFgYS0QZxiCo4AI3cwAx30IRqG4EHPkBDetjBCFnBBVCQAFMgISRsMIjDMCJznUACrYBoKcgGCV QACTLCBWnTwEDj4hwio2t8ggIDe+QipWAANsIamp/TAdEBDWWEQISJAgjtIyYhCINC4IjlpAknXU IAwswAAnIQQyHlUAER+GCCKTUoC/fCME61AM7QrEBR4ABmNACDdciDrBnFZAXNCQQANtjAQpsGK/ wfvAaB/8gAE+r3gATPGPExex/uMELAUvlCUeUKqQL9qEDJlQgFz/AAABJCUACEAYmyCYY8+iYMw6 l/RB1GUSJz+U4EieliBqAerAAStYgpiDBAOoEzETRW3NgAvDMBm4RAXBXX9GEBUE6ggcmCJBnrQL iEIOJApTD5AAwgzSFxANJ9SxyghsOxDfBZEB8diED2VRCw7YS0ZsDYBAZAl/ujCAmUIj35X3W/RD yxCAHaQAAnUYdgPNIpAEKsY33EHm4H0IBB1aAqQQFeQSoUQWqnrxCHGtUBIl69nWlisVfbnPzsZH Umyve9rX+xAsJeEtA0noLhMdJ6Ib4BShusizUpofUSNtJxBAEeAidm7ACronADvm8SNbbbOLWFxT lE33IgAiPTggGYgxV7z0wSDH1UDBKQsbgfjlAAskAwZJO5yrheN71ghx1dzJ/pgsYhDorSw9aWhk ADiBhq1cXSQqqFRKEtUjJcfpcRjVTLXLGqKW6m96Ko8nP4Z3b6lW3+CzVHY2vZSN5Ktv8HcjsUiP CHB1EXyNHOIKEb5bVKskd0KTMZYuLU+Shnqdpn00Il8hdOZhyqb3o1HYq2/x+GWjU5Vw6l6/muVQ Txxb7ZoLn1/DKi6CGuiFF7cLYADvk4kgW1jwNghz2YLS7MDgYoAuBEfxQKIB4TUpOtaoY38n/wCL rITlt3wII3zqkDUMhAM8j7JEGAXElhG58sADlGhVgAiA0IQ1baG+eiPssz7/APi/axj4z/BAOTc1 iue7e1Za9ybmOAx0v014EAR/zaQvtBk/0KisQQ2BYvh/UgHYDmAgM7Go4CLcxl1cKHuA12L8cVDQ BAyAgMWIEAm/oUNCowuU8IYGzIE3V4wAJTtoEGHAAA5sQsB5oAN2Q8gAGn4gQhSAAgBEHwQBO2Lg J8cz1gAAgGoQCPwhUpELaAFnoKAEARBgNevn+MIRZQQCK2kALvoAEruUAC2XBMAIaPpmdWplwIEJ HB0gAhkFAo//AE4KAD0Cg9CPNfwXI+AB8UFHxSZAV6HkNQgyL+hYFKYKN0MggQNTkRAdwAD+xQPe YWDGpgEvACJI6EhvIbQG/XKmQQOEWQOVyABs0f2fYYMDuEGuHEQJIcoA7vADhW1gotiwCHxYSpvf 4FAZ7qAM9hECoyREFyAL6zUpQ5agAbXdID0FAAA9wgc8BQE5OpA+6+y4mILnAFswiAiqfQATjmwg CYfAFb9gDUYwB1QAJQNO4xW51ERiAAAW4QWsFQkFL7LBDBI7gE2wgkAsY5QBUWwAAyqKPzZGAYl+ QIAOggMdJqOqAH/BC4LwqBvyDUtPz/3AIAqwExo5gQ06JyEgmAaJwCI/wbAAdXo4EQHaCyKni4gG IQGVhgEMwagDXIKgKGdQid7/AI3+AQTzYibhAhZwIEppwEGRTgQCmkIgDoaAC/v/AFNLAfHgAp6a jRIAiO4EEzR+CgADW7Ehei4Rgv8ANYAHdELYYAK3EqJXkMrgERxQcqExogJcAAislUBWGDCCQ86l ATSwmm5P1ThQPZ88BYLahKoSB3dAQuqR/I4mjhsQFPWo/D7JIMutKFcGTQVOIAZkJuN74NT1LiwM ziIkIAmeoAC//rgCGWUSkSzJkRrCrX1wk2agpUgO2pq7w6ghwSEDcggM50SG/GAKwHN6zdmmlwux dB3cvvDdCZ1+S3Z3Rte8P4YNtqkRLmMqDn3FdiNw5JoIEl3HZ4AIcw00gHaQaXzbMiVlmxz3CvXB sYOVcOpeo785o3vWF1h2J7ngaVrg/d+ynNWbSDyy3yvlcoahE5/06vRZpV3zqS46u5mVp6FnV0Ge ovkcqfi3RWi9P+PIivADp/xXQgkgkidFuIrbABAWJxGB16DxF2mPCVfRoUiLXrAh1Qu7UtXRuFME YOeiMAAR0RVzHNHcZ/u/+JAEA7iAFAQERBgZTuViBsQZCEzNf7YAw5cI5GhSnJAB93omUtVVn51e Wvwvf9bYRD+zsYJAVTyCd2xgglIB1rIQHGkMgKHvQ4qSoWHGS/yaj2ik0bmj457BAp/HICAuEBAd WhBAzOnyRBCt9/GAAqVFmJhAxLWCwAOjQUiOowAF1yCRFSEiwY5QoKDJhALpOFAFkaAZIYyhWruJ AAtI4PZ4dEgSDcAHBAAKrJBB7HQWCeT4wKRNPsIVl3iAgI1gAgCoBmEEHvsIULEYYoSJwsQFZgDI pADCgAEvbTMKo3HeblgWgxwAEolJoQjgEAdR7GFJAb5QIWNhLTR8+4Ac2EEERwSC8DwqfoHewZWI 2HkJAyIOtWEU3hrkuqUcd/gwyDGL2QHnEQAJ0seBS8KlQAPC4kQaEgJLgm+oUCAN3xIl79YAIBFo ABlQYQEaioQHTEUMUQFVggYB+w4IjAMO17FB5XLHA/AgT6QAi1kAWNQAfGqBNx+Ah0WEDWMZQpPz QA4sUbdA/AJCC5/dAfF6A3zUSWtc6BA++Kg6QutT4G0TSo1jmZIKp6LsQCYSHIG+XgRKahugPErl gAFIrgAztjHqC6vkY3oflsgbzkE1an6Oa4BAXUAAn2wIPiBQW+FHH6OgQE5F0gRsYwOJhJhvUAFe IgAhrAAPyL0VgALiuRnEBp5UyDBqqhBhQEVzAIG+oVAj8f0sAYeIIKJVKAKJpeowCeTFAU9mAtXU GiwlQB4hEYCpISH5IMB3fRYANfSM1AJVgACeXAFmrRuBTmRaAIQRBAM8SPWARPZLmgAAUAICDCIw iFVXn3wC3CB+MIDGLAANgwyCIOUJhAVkMAMuH4yeF/JqgCZGLMiAI0IEEAwqZnfnVGp+m8hQAFOB jCiyqP3qK4LsKJSWFZzdg9Qy35dWJ1LrFrsysxDQL8AM1SUtU1HaCQza4qYAQF+JAYfCPgIH+IkA NTz/AIZdUcx2R/RFbKOf3CJypr5LbyimK5zXQiwQAywNBBbPYAHlwAweoQFekCg+3hZWtdzN7VNK z+12LzJw1M9juajsb3ozu21INmo4Ps3vQgESAj1JZu1F8fIkKyvhIZ5pAYSPS9MlAOFzvPCz5Fvr eiXvJYal3Ltu8a+V8Ktv84Tw/pXyuXsBBqflKK9bwK/ObGlTohlgU6zVMmRnhbz/AA0HU8CRZ5R/ TO7fUtXUfHgqZKHcjsV8rksi/I/6xR8SrsnSnw1/GzWGllYVQ04EBMKlWByVoEQyg+meKOYJilYN TVXlnG7cvAEySIks1tKwbCUNAqlRyAWqGJ5rv23/AIkGz3KlVRpPk4BAUNUWjQIT0+QQBuY3GBAQ KGqonukArBemBZbJLUQVcczrf381/wDCtzJi/lEYCk5dwoMDVkAPBmAQOmGwQOwSABhehCPyQ/QA QyIM1DIIFjIGAncAWSgSR72CAgIv+gE0Fi3ZOrV4oogdwQRvPgOAAjTQoWRO+PwWAB49wsXAGPha IZ6KAAVHwAisgirhiNAoaRAwq8hhIYRIa0qAxeX0wQlKQs0x20HYIE1giAGULcICsYYoZzcMIsqi AQU5gAFqOTCwWActADMmJOoHd4QwNMhKnBs2EAx9+IQF+ECQOtdgAuggwFg1cUFSP8jEhOSOZAAJ BUACKfwGgCxlURmBYR8XmAhmICIsObmFyFSiAie1EvhdjGCNsHAgv5maQCHpIXBwMhAY2ZYAK14A ApgBafghAOEIB4f/AMGDmC8nw4ABLJsADDEYBmu4BHwBQ0LRWQEHMYCCMhQXBqEASg/YQMJyBi5f EjURCy0gBMIPACI1CBXcWIpXyQoMOxAPy4GpuEiAkRn+hLYBgnkBzhssiECYkY5J6FxIRBX6xsMA jgKSZCp4PooQBpKhIAiCHhXuGTNpkfqJBYSCj3y+DYYFXnQAFz2ACowuTUz6wCPEgI+AaNgQvlgC VbBAEuwwRa4AWsJyAziwBgQp+0AP4wgCsGArh2EF8eQB2MJHPAADuAeNkAB9AAd02BB4QFBthQkA rVQEXcJ8nWAHTRZAAKscIDu5EKKIJ7OSFmHXEEC8P7CB04SYBxmIGdjCgAP8ZwQgR9AIWeoAA8QA DKMIAKcUNUEBx6cII31c6GcQu+ASbEMd8w2KBAJB9vICAeIhDHIhFliba5Q1EVfoX9BViCW2x9Gr bie8FHrd+ep5gA8ldAD3N3oyJV2SUjWH+DtaTpHbjKWs8hel1RpIIXYAi2AAOZMNwb+v0IZuOYlJ xrXSsUaIVS94KdMKeFyjdfZESPcXjVas/CPetP4luiG/5HEgLzZN8H6lIy2yKRJli81VnYysmSNt ezOXc5VOpehd4R/Ta9kuOrudyO2NYglO4QIQgldI0qSNE1RCadyrb/GHYnv+NS56Qsf4NDhseD5K +VsH5z9MLDeHS4uACsm5W9pVt/glCaB26Ptkoj3mcCGjOy3ThyoULom+eMOOrv8A83DM8XVphua5 Vvx+RAHharXBAAsdJ3FZ9xgAqX8fQrWrrNWdnrKcxhozxgocaCTgUgt8qm3cXcJf1P8AxXpdUKBA FIuR2Cn04whCMJP2kHNAitsQZAdrABDnCuDBKfuD19ZsxYpk2Ud9MaeFxpW6v/0gySdzXyivIazl 7yQFCvKwdyAQy4QHwECIjUAN75UKCTCgR34Qwrj1hbg2yAg+1PgCB4MiqdQ6RAb+LGAF4AL2mblb rCQQCGawiAKex7DOADXCAgjiULIRqIDzZ7BAA5ZFgE4ESghQEhzsbBBt5GAQrYEgATCAoQ35UIAB myz8CANoRCAUMA5oAoAAVyNwKO8GegADSPAREAN8MGoQGqIXvBCTYmeYAJ84EmIHewtRw9tMAMaq TQAQJTgZl1CAvjcACHMNIsOREkAwsIBAoUAJeEiAQHHCaAgYSSwhzAWF5JgG0bwBRxuMACCNYqXt sYCNMVEm8wgASZQqQWGnABs6hAuPCQSUILuB9cuABsZFRAgb/wAQ4AJrSRRwDaiJHdKEpQr8ohDa OAhkgHxumhf4Ag3biIHMhYe4Arl/MMGuCB9QANwENVgIL0iWSKBM1P2LDQlQA5/P2Ug49y/shgGW hgBmgQG5CDlYAgMaJASab7gDCLWWDPECEf8AIQNZd3A1BASDbhjAxVroAI0EBo+blAA5Rth2Dlgk 3YBQpMoAPViRkGoi4AGfn0QAUo+YoFB7nKSEspOyQEtQAA68IGQAoqgwyoXtqPEEBMYwABcYIAfl o0gcOhICpSCLMFkAU0NUhvQSQKvRYnUArxgACIBO7FEfPynzA2zHcIKcYFAMiEB6dkARsuZqgJDv YALg0EhTg2BIDkFIADzBiAdMIAE5yhfZ0JfQRdJgNgapAJqM4ATGlQyMjfMSLhcDr0/AkBL6sQCi QyYjpksyAXdLLQQPlJQwgAAMICejAKquVqbMI14RzdBNee/wROfLF5Uv75rIvr6l5R828Y9RimyB rGsH7358tl2sOlTdTXIjTq18roOouQ4F72320F1N7kPIkUn59iaUvfm56GFL5A8CVLnudrDyOawh jYyyJCeRxNkisNCnLU2oZA7kdjzUS56u34C8ajthAQK1UyfLadIrHGkPS33vUoYCGfPR/wAG/wDg K60JsZ6T+z+mmH+nrB35zQ0r29ChI4zA5NUIenSdCAPe5eO3xF76F4y66mfDLuvK1shJbXJf+2cq DOqKWHu6Po8Hz/0qGp6vxpdvS6oVvz9uS0carK2Hw3OEIkdwmfwAAUKDAdqQvghu5eNRJ93+z5mF E9PPff8A/itSxzlci57F16rSxrF7Bpm6R8YgtKFIo87FeGyLIASK3mrOBXgCkhxCmrIs/QmdfB+r Udy4nCnVLsOlfyst/wAyChOniSvB5GgGtNk6AhnUdgkIUADnyEJ1sdwoDsiHyA8OoQec/YxNA+tF CCGkuQBzdAhtaIJmPq7DQgHDBAVZiA1LLDpNZvAkkmzogt3MigEOlBVAGD0oC0rADTg4jegOjUFG A3KQTB6gBqrhICeqw3Ab+nTJQAxQgACAaBBC5YyIHAONE4BBKiYQGmDCAhw1wAHNCcwAZZU8sJtX lyodkhBDp+RITSoV5Wo0IFc48APogbCCAKxyHsITEPYIDBAgakAa4cSRFDM/sYBMpYJDqhoKM5P6 KhAXAfsSJ7EAAtyCCLR0CIiWCACf9skAI8gCSuDLhRLhAozjcAHmbkMW+RsBA3uEJ0qlQgQJAkD8 bCSWPlz+pgI+yQgGtUACC4QAx1CAIMEQhmiQgI9sMGKwCS4IYHsOVIoYXEHMIFqFgUBKFGT+cOAA Y/Ie5gEZJHN1gQIXP5KJQn8sRzA4dcAA7ECKpO1gVLDACJYGBxqIB0QQOpmF0AOgsIVMcXggPtLA BzsdRsdY5KKM06DCAMo4ACxypuGH7AgBRMAO0JEsjVAE2gQMgAuvCQgND8objgT+fJoImTVKCOGU IHZQBEMhga86FBWXzEdRha1LCQA5FXJORJFumSg4QdarBRHBIxyB/QoLJxgAUOCklWig/CG/hAGl A4gkUhCP8IEUgZQhERTGEeBZWKMAmr4QJRzAhokwAVORhAGtOoSJpgXEKPS7CSfK+cykA771MBBa VgoPfCAAIpVSQddLxzfxWAUBgAz0FaIqBhAcsjnEMAUIfRwErtNu4iCxgCB6gv5sACIMz91FofzQ /T1eR0ZDIjAaHfMV6Npso9MHokq4O9yqvUZRnpPi9xhbg0ZgMV03p/DPWvnCgpMmTAWvQbcACinL l0XVlozkrq4ijP8AT0LU3dFX5Q/iAne2sAoJyNDAUaO4BFEGxwGvuAB+gAN8rGWV0Z/kViENpcax FHYoT7fWCaVt5xcyRUKtv8YSgxuuqnn6paSUC2eMEdbEY2HhJndvrhte/wDln/U4Xi1dRI+tTlrI oVUKCtUJ/wBTDOSugOSXUdjqVDsZ/oz/AKk3vWKdHaLVJbNLp/2Qz8QCEGQq3TyZgpPzkNOqDmJC ejSVPklqTrkzTlRzPCZtUi2JLJTvezNwH6X5aznnbMqOiFuTrMpbmErEC3d//DAt3YTWGmPVYwaO T1ouQAY8P3HAEK+RhQH+8wBHo/0IGiJiGJFuqea+dr8eT/DCnhf/AKLJS/UgQjkBIrw5UyERGxcM G7XKlRbz5IAKiaoUFdd8ZAUjQ/QBHDtEBzYBRpVUh52GICEmqC7tQg3+QQU1NOsuogzgK/IcKKDz IuQjnmgsBS+VT0ED2hugBJsKKMIogFvIzLgFH0wAAA5cAa0zbgBDSkaBCHEgAKgUVoVCIGEhAE0W ZCCjOHTALADJsQ1YjCAbcMQpFaMXIH0c6IGCbAA6yFex1sqv/XGKDsE4LFgoQT/oxJAAeFQiHM5M IC7pBTKcnoiT4fBCQkHhqEAywvCl3G/AAVFBAEEgKzacBACTnMAJc5BAgCxYWALPWYAADSgAPEDY FkM0CfcMAihaxaAGy5KH8UG4NgAX5Agh+IilzkAAJGBA3aAWrPwIKDv5JCTk79D+gB4KBCj+wQLK jGAjDYQiLcDIDrHxCCyP4ATHswCRcg+Uem8ACG4A6kGHEPO+AgCJBDchoABLWMDOWRgw7ARNqICt nwRMtbARmLqEIYpAB8mJIKLYBGooEgJ3ZYDKT+0QQFrqDMIttyMwEzskgAA6ygBhvEAfY3iA6KmZ tSfZAViogtZSQB6h2WqAbCVYLI4hdRAQAuhgJBPgHIIC2EoBvBcA6HuKEA5UQtNbKhgAOtoeAAVc AVY2ZB3C27mgQDIKAQqLDsEUQXGgkzmDgDMo+iAyguEBUYAYDlNhMmxIATHo0gM2EBUHX4cAAvQk AzIAAMw1CA6pFUANW78AQDjg0AG+oALrYEHrtcaMBuSJemMwPYwiACiyUNVFUdvaKI+5KSlxL9Ra oSPD0wYe1fDsSg1SAUWa4N7jG84AnXJudYmkmUPEwech7KQxw2XC/NFANuSBwlCCKpyAAv1NDMt8 109i1N3Q0Ld2HjS12hc4QQSNfTcKQnHMsE/XKgIxdZVIhJkzIAo964tD+Q5dhUo1rTmpk/0K+V8K +ViXHV3wdS9cFAFHUKYoADmOLADz3YUxfAVbPEb4cqYfa/CvlcgTP3i2hbaDSHYsmK7rXRBB3+GN R4lpCrPKO+mEiSIVUteuEoj3n+f9NP8Am2PQXNYM7xXTZ7c/wUqaRuh09L4fX3eVzGSvbG8LsOlT a9nV6Nr3/wCOvNPV8raGz0VkFenQmQg8L6CA5B6CAPEAAt3CCQAWAVIAVdKjAivez4/K7VpNDIFP C+F11X53iSw6IbmajBwyE1l/szUSdKeCBgNkMI7te2EQIZdBC9NhsAROacAXNEaBodwwq2iSgAZl 4ULO4IHaGRQNoAAu3jETSalDbBAdSLoBHooAgyvn2QuxDYCCLwvFAA71ADr0wABr75ArRMMiGXhQ kAD+qEDP7CGE8gjfcSHmWCACBwGWTv6MqAIAlkySYlRUdv2JABaWagAfwmhwdsUGoAKF0+iAcSSt 38DilzFMAggCyEnBC+1wiEkahg2d4EkIjbMAAN4WCAGBGQ3tYqGrCADO6hBwDqIHQYCSHCwgEZ8D LMEcIMwdY5EAFIHBgLegghFZVNgsjCAtrXcqgDPRwAgXENgFlhAA1mIHWLwACYGECn5CAhRmQDfi pIgHDKIABIvgkvcsSYjNBINIH8NN0smLAedRQYEITFACFngAGnqSJASUAKyPwAW/9DBqCLQMOPn4 MgA54gGxRdf2XGHT8IHoBiyGAANuocDulAgF+4CJoKHlggfcnYILYwKgOnD6GhlgAFuYZF9ASG/Q IADq7CgwAcaAE8oAA50DctsIoWmJxo9yrICEHtQKBp1ZICOfb/ABPAgAoABzbAA1eKAAG8NxAcv9 HAQG3aCrBHU5AMJcYgkpLbPA6KA/+GACVAAPiRATr7AJ1WGJsPyADAJBNQ9UJQAlBqgNs8XCPbCo k90KkKQEKuFgGBvshgF40IEr7osIA/GQhJIgBYTBBiAr1TgAEd9FAnFBYLUywguIWQQCMEg5ABIB ZxgIOlUQIFW9oWYQQMjijIRtQ+fkpDBfe9YAAPBgNgo2rNNa87oQGyiZD9YAfac/IgaAGjYog1gZ HT0GoAOKFjQ/38WE6haecMyFuMJVF0l+EYMVRT4UGb5S4Qf0/wAwgWOlTP4iPjA2mwQD9wAkh2IA fBFD5DQ0dAgaQNKgqIAzqKTIs6ugSEFt6+je9Gg7lzwws0q751O5I+w3C+tSZKnq1yny9bVCeFqs IBNAFsYirJg9k1huzBuWfP8A653b6l7BmqlnWjXvJFY22aDbS6K1bDa9l1wmlbeRsqqjYvGfb/w0 kB4qTvNe/Bccx94OZXmyS/8ANAt3YgYS2rK4UavYughGuGEN4JABVWRq97GqQh7T0geiCAByuoXd muez06L8sgWPLCnhf8970agB3nklZgqldEJPTQCkltHDKKQZZ1EVRuIAiPQgG658mRlIYAQ6cCAv ggQkh7XsvS6ogZh2wAB4gQ09c9uWKneJhEZVumadRBz87BADne4gksCABkRwN/rKhIulCBkZAyCC ZX0aEVBvQBJCgQLeNDKRuXsED/8AoYREdjggcUyAbwcQFP7+FBUgoKhBNAZ+1YBhMBYAAwlQgFxg YSCqrQSisGlfERnF8EqMXheoKCF9G2+6e0AOmOgQ9r4a4AACEBIB9g2AE4XAAawmsYMYGkwIDBQa BmkCTGGAFQqCwMQAFjAQcAFmhAyBWwwBACiNwg8Z1ElITK2kB7h4AAR0qfYHEFRwGBYgBdSRWqNg WcBCA4PYAF+eCERGogQCcAQLprI6hNyTckwEzzRABY+wAa8EIAvxAiMgdN4Lg8WFIfeaIFhMhAkc YCHaBAswAQE6kQEucLuCcGEn0Z4wAQEb1UlsxRFKAHW7Se5AAGVkXKc1iCPChABiF2H7iw4d/iAp 3IJ7EYkoERfYVRJAqFBCsyO4KcFBoIMZCATsckIokitQJe2AQN/8CC6NwhF0g0Grh4EQbeR1JQaU CByHMhQxfvUCx/JQImwGO3EDqIRmgAOuyGEWfAAXzrgAD3tID48XOBAjhc6qoYCGOQdsYjHQqQzi DNN/pAOAY/7HAL73K4IBdqyQAFuGAgOAz4MBtf8AMJgEu4IMdaouAAOLQGA5IoqJBOgrAVW/yRhq LNVFEPE4NJEbYUAH5BZAhX8A0AAwoAKQhMicJIAVCwAIQBYgBLvOH2UGG1pVVveb7LUNvFcgJaIe 4hKP/U9Vgg4iXqVRfyAo9y1AGHFCE+UStOghdQVx+yibe1gyIdJ74Xu5+IM5SgRwwNLQAFEoWMkl oYR7709mbEgi2qgqDDXwkR6MKQK8lAKLvO2EE7ziGV7khtP3fZD5CjO4jK5SN5KikyM6opYr5XKt ZM6i51KhRhRE2nWtn6MMQEE9wgGJhQuOHe7Ost6yNahKEOqzwbAl/wC3/wBUEIN1xeUMiWrGvMWg Ssu1J4PgpG8jlV2jI7kdsPB8kon1n+HKmF7/AI0FJkb0GseIVu7Jx/gtMoz6KnSdw6JKb5NgcdhF zp4W/wDNeGJ5uX4UsJhgIaAHvOI+jANRzAAObhwAU1By5EHf+RDQO3TMUzFX+ZzL/l8hZh1qQmfW RFLUtt+Wg7lRKJEyQIDsA1XRHOfpeDOAdBPZIFHVAFLN/oYMH7a+AAGxELvl0EgAp5IAXKyosdQl KJ6AAfAAwaOgkTYyudgE6bEAd4AA/NNbjqUtQYLAdKPgNFAGdgBDwAAmneIEj87Elh+uc5jOBmeu 8BCyCF5CAjCwQ0aCoQBHFoTIAxxADREAZNBHNAIF6xhAJihJdLBBACHlcgCtoYmlBuJhkMHXiSAT UutARqkkDWInMB1XNYhkgLLGKBaemYRBFIcSA5gfgQdQFcIgJrkFQALx1MAoOjHYEEhwqeRAIdiJ G6gREDYAODhBQJTdAEkic6Qk6PmQkJ7lCBHUJbDQoXTBBIYccIjOdMAgJq/YAKSRACzZbAMK9hQl CBQj5MQOx9EB3DNigEC1VgiRLGiApsBAGNQJDXDA4En+sAAxUMEVthgwfoCv+CcD4ax4gC48ixRX CEzQuBIU7lAhuGYgF/qZQWh0DAzaCvCA9CwAPqBABRCTqjBugN7Qwe/YARMdQBC8DIAbpUc5mqsX z/oaSA9R0AjFwgjZnQ8trAGXuIBX5DAuoMGuawQI9oEB6bIJAO4AC9gOkIOx9BAFQZCYFyCBJtEq AC86hqAfe0UWrRwBHsOADJ6FDLrYLAMmgYJcOQAITSFA5qSAJrgkQFwYQAKhqLqNcVCgHAEWEQBM iYHD0Ag+ChoYeqgDZCUSF2IBmABbxU7gBPL4/AZVcoHvFBN5H7IBEGQwI3BwvIQP6IfAQzADn4gv JBS9OCQb+4AL1I2MIlgDIqgL6YK3rBpUOIAkVsPmuL9DWibx5kXAjsfXoPzm+pFMeD4POcuhBs5c eNIrnBA/6xFphJ0BnplGzzO/4+KMMv4IU9HYaC8Vrwu5UlCYz/pl/BqdyJJnItkeo74Rk+lPQH8V +BAHcOA+wABbDYgB7AgYTfoOmYioqZqnWqyjR3JZuKNnmdzP+pNR3GzVRFyxvXC13LxBuFg3oEYD AO9AIAgQTYGUfHMn7rQdS9ce5HYlEe88OVTLRr+FW3+fxaStqBp5JFfj/D3D2VflBJbX/wDE3YNl /wAKWbDlc5XVDQ2k3CLWNKfJIIoWYXRw7esAgJEHdrpjuxUVmf8AzXhaHZSvmgtfQgQBb9Swa72s OkCXZAYDylBCUQiiCRy2/owANji16CXiSNnNBsj893X+vzdFWfQ6oxTkr18qP+POKgAeVDCGBrGQ DaTAVv2DyiIpgd/EBuADayQBMCCAdXyNw5OoFIRnDxYWgygT0MgCGZgCh0rhm4ImzYGCCoFQOsPu JuKiMoAn2YRa7BYgAI/0jFIwEJtpALHqICsHOmg6JRIAEXFLrBeMjA/wATYABK3BAohMAfLCAXcB Ja+z0Nu4F8McJJ7QgXHDjCRDCWjBKVULFARONCAuTCAH1ICCSQjQMAJlAXIQFmQwN9qSABF8CAkA dBCAsQKYB4ABJiwy5HVIBhB0CGdrBAGZXAMXIVEhI8CmIIC2gQ1KrCdUZYSyiwHD0oB5AiBX6AAe W/EECQKBogSogBh3+gECkAAfiQoNl4WZIA4ykBc4mZUMdeJSkF4/RpITlfZMwBukwSB5foBBNPQw M6QGJpxKoImvBIBQVQQAPkUgEWwmZcGgAEsn1JdIBdzokhKSIqJzH7LFBdxxMAjqeSCiuIXB4AH5 9BEfTngvAAv04AgEnsAAwfogFzCQM8YJJKUnkBCyfUAbg9wgThhIB1cCArqnACCKzRBxmEwCXBAe 1QEGFxXEAvyAVBE8xCx45mEmwZgEDv4ImmpFIFZOsMiMt4FbAci8kD6KGAz1SR+gFgtRAzj1KAMJ bgANBmEBHkCCVY4ooFYCE6yMAE5EAIxIlMIL4YCUsQUCnUIAtWwgCkglhYkwJn70CAbbUkQaqSgE Rb4Aqt+AggQ6WCSfeKCqdQ3AQEsV74BhOk5xICLse5CCBsX5EB2oAgs0I2p2ZGxN9LutgKmR4DZN dWiGUhVplnN6BPX5YSzAZVOB1Qh7/wDkvgwqfX4OhRh3I7Y3jcFQwjDOS0BGfPnyJuQZeTgQHbkD ig9J2AUBGEKK157halWwXTWFVf8A3PINRYpE+UuCk7m8MmSbSjiS/CIMl0g5YYFGYFoQQZ8SKLgi eSaGd2+v/ZyPR4M9WgnQMn4CM1/wy3exL/28LHh/4s7uoWkZjW81P0UlEgo6Kt9pkdoUO6XAvuPW S16ivWbDXcUt/wChYAjaZKfopRVkBQHDgQP9Ww4AShuYCqr9HQAjvpzBNUk3MqPYlqXRf9YTdrsR XJroqnnfL1IALjUOQpDdwgSUIAlV+WVAhrroyiB5MNUOMPAobe4gaoeNL7YCB1AQLR6jqAUnwAgi VLCAI5RuIHUapRv+GZjActhIzGM8wgdSSQDEaMeFLJIG3QAKJzYCAAn9QIoEXMoF+RYAGUC5k6PQ wUIHQC3IPhQGToWAAV6LvgACmPIUSP48QAhEgLaopAU8PyaAAQFAUNx9fOCQD9OJATaVEX8ATsWz ATdQgJUEAB5NUAKMtkRIYtQb4AFpYQQnBPUCAiWABCEmEjaizGYIV/wMQAuzIkFtlEaIgFwQgiBA CWQIB5UB4BePEAgAQQHkqSgBfgFQFRIAgyHcMA/gkgMH2EB8CDBiywJjIGVTE1JeX3hIDc28gw4A Af00xAbMAAbusCbbDdEbaM/oAvwCBaZvBWEBCl4AjLajBwKHP6f6NG7wcKAY5UuQBPeooXtENQiQ EJqBeBgB6yKBMoK4gsagDDnEzXMJAnCQFGUEBeBAo5fsALY7mBb3lwH6HI0AD72GRAPzxXwQMI5o jQAZGcAbWgFNMJAftkEvZACMmGIHgIfQIDHciAL4YLUA+UAAtJVASvNihAH0AB17AL4bAyHAiAGP AEqgwkoC/BICXQFMQkYCQLbNggAKPbAB/R0GA3vcuogEL3WShebADP8AZ4AV3wIwOgfqEPmZOSkm OKaAgOYEHX0JwgBqTMMHpFQoVh0KAIhtHKRLFvICWcNC5bDiaB3IeQRAfgooouxTAQ04cEBNoAxB MAL5KAAMA6oIVQKQMjpDsjU1A+IT/wBDgJFZp/f6zKoFqv8As7zMR54Uu5x1RMN42rjkfvNmDoBC EYVTKnvg6qoFp1+FE29vCeH9OBA/c276YXIbyD36ALrAEpAI9QsekPCauCfkdDohZ1Bp0vgzTQHG 9la48CAqR+sCARyNYAMCoe5P5pDDf9uwWKbtFmo8lT1w484WPDDlQl/7ZY+hCCB2kjk1NioENvoB e42kyBz6lPaKZiTP6M3juhM6fP4SJ/38N70Z3b64KwAa0C8ezJauI/jWHaAc2WFBSIKt7tl4oKRB Zsrs9MJer8nUq/DLRr/yml6X2FNF23kCss1pSSb2frPNVDuZm9WAQAygERBv9cSA2DlgEATRLE1J loFqnnCN56tRSI/814U9upGlUtreWpO1aFNVa8WSUvOeqwSA41YAGv8AqOKVP1ggANFHn67CtnI7 OwhcBX/wABrwR6BAkMs6oPTtAHXKYACa9hAHhkAB0VjKA3tvI4AFUmAHi0z0IDjIADgYAFaphyaR kVdYX+/R6wtQZJagAUIphSgPIP0UF7nq9MuVDx77pfXcaHkaXVkukItS4BCHQkjgPQgPpAww8kQK XoEheEU8mZAFa1AAIi8iCg18iA3p+DmgKlxGQABLoDAMhEwABPMSBTCSRbBgBE5DQUacDAiS/wD3 gEA+xGcuMKHwagwX1y9joAih/BqIPqU0ED0Yiku65aog9ApOxVaAS04hGDaDAB7hf4MOFsPMIaA5 4kKQdRPIaAGDAK+phQARfkEyUJ//AOkO8IJyOJ1FBEAfUZCAUGoAtjRgmsELK1oIFfOGoBd41Ajo QAlXSABxP+zgADHkbCCBBALsmAHfxAAOzgEPu/0qQDQ71AAbggC+XnhCRFWgsAWojgAFQ0ABrxQY RDZIijS12YwhT8WAEDP3VIB3HQIW/h5GGxhxoUSwRpEAKAUGZHjLAQGf5PgkIDBASIqmKGsLtMMb Tj4AHpAIH1c2CGMgDlBJNyhefolIAOqIoSwgolzZYG4MZL+AFz2KBuhA1yBHcrN6gOxYICOfIIPf bgEjZsRkMmB0ADBKqS5igIAREAy3VIQFoOgC1uDDYMR4ywSxHOgQJcGJgylWHIQCQiMggdwoypU2 AAGgICvT0WAIwvAAK5SBg8Ku4gVWDQIlVofIAV1qSEM3Q6iFGXDZYS9QGELMhnGE/ALgqEOgAECk kgzQqVwUBYwQRswSCALSjOASO1EggLHEnAkGFokAhE6Bh1V9DsjTSurhKWAAzLKS+LsSJY6086GM Hz9ixGCV4n7AGvYTYlAGv7/qiCTH0yToDPT/AA/ofRy74U8Ll4ewCkSQZy6WKAAMjACtmKrYqddu /GomzRnLuWhhvMlt6/7VG69Ov0Wu+IJkd6LV+QmhbdR3eRuepkTqyfdoZYD2Bs1URc/o9FEsp92V 2r+8OVCjUUjUdUkgsR3PQwxV6udjitrTrYb2HMeb6Id4C/k/045fjY8juR2/CUR7z/CXgXhKrNWk VXHpVyjGHwcQ2DtZHSXX4V8B5HeCpl9jdCZ1+f8Ahyrjyp+ckfJtyeL0tUWqoSJvds0RfIoEUbmB u34KEhRtyGQ5AwAqBI+QlO0cznsNSO1f+YL/AAWHiBOydqqgAUwsAAr1AArpEj2OwtF52Tfq7OPR Ul09Xr/vAPau/Bl4wiABoVHKHPrjAB9mZQQZr4RABqoEgA4+wAG+5vAGMAFgD7hAZDDsAs1AgHNI 1l0D6VwrsEjiAGbjJFV1biWauh9ZJEr/AGjUAIjUhPhkFQjiwwsLt4GOhgADpJ/kI5gICYWBBozy AAvIg0SqCoiAGwwEmEACrEEhYatgAOUbhwQIIsLqeTVfnzfYwQGE5cYD7uEAArJoYQZmsgZnEA7g goop7XAQgI/FhQCAmoQLNhIIBQdSgkv44UA/cEAEDoIJ588ViAGEBogQZQAfy+ACfP8AR3QQ68CC seBgmB3Ak7hF6iHqyAwQaQvABHs8DBC+SAT2S4AF8SABLMAAUpQKGalwGYSP6wARdLNCA3BIECBQ ABtUAQFMyKw9JwA7oIC9qrqD7DAYhGBljEaAAy5IQAfIAC3HCgzdxTERsSAIGDfTAgkhfG0EJKQQ OFLfocRFXtsZBE0wBc80Z4E06AAf6YAAw3CBrmGHhKXA4ADucyWgHIKCAtAt4MAbyACoiQBovOoh ABYyAG+UtRkapqADwNQIL0AQrEzIEwYQJPqEBd0AhbPZwH7wcICWpDiNrCYdaXCBR2CRJuIZAKBi CyYvm8ECDBNYQcOf7EAJE3ncQVPYEQXL73gLejDKCff0CCA61rBfAAWwIMAHKBkC5UxBT7gBJ4kK MFUgHk2/wRAQupgSQdL8joUEHPs4Aob9SCeAVpUSdV/AoE0D+IAHWvUD7yAW8NIgSIUwQDrg0Arc Bs4BgBFouhxz3aXdymbnEroErzvi3RNKzbcV3GFl1M3uYUNkWMUJFYNCQpztKgP9RL6Zcvq5kCCe qv8Agm0nwiVHR3HluqnyMvX0Mg54V0GaKrJZZB65tfoUKtZs/mMLqpmrNhUdZJTx7JTHvIq2/wAm idT+MmV1IZ1HCLSm+LHc8sXd6EXw7E9yrb/BcxWKHoJ+SXh35zWF7C9+GfD/AAz1a/igm3i/Iimv gw6l6/gmlbecW0LbRh5q/DO7fX8JRPrP8LxHEYSYniddazmSIAU61BAF7LyWSA+a7gkxGAQQZ3Ag P+VwACJUOtxlh7gqkZntf+RfIeiIy21DNvVjkO+3Fz0zTgCsB/NkA8/8BAgH9Gc5TxXnkz3ytla/ 8CoDKemj3G6r4AEFIsB2TjnuSeC3NmoAGeRwIC/YQgwdAiBFz3EUAD2f+RAAa8jmEkx9DF7hiANq dqqvSfGCSSRAJOSvL2nUqDeeXU6hgvkrRHq7iHni3jUdsLDBt6IjWAhFFzqBLWdQAjG4AFkQwKth o/Tx1KA5jIIAHgyZUAx3AhlvJKhAZWYAS5EnAUg0BFljEE6gBKovVAMBCgiEPzQEb+NAjPQAAdAg YXL4hTQgWJhoSXB3P1IEDiTJ4ggSEABHSXQIBnBhFBeu0cE4bxIq6sUAANoQUSSAzjJUypIVA4D6 H3oNgoHgwAQDTvgVAih3CAQMwgXeCoFDNkAE0ewgWLjbDICGXAMfc1ALkrBL5CcwgA6QQBxyv+I4 D4Du2wgq6AXQAbPRhFDkHCMk4tiUAz6EBf8AYQNen4hAVAALIAGTwA++QAdTMQMo/kMKQagC/wCf s2wB5XAArTU0AA+uABcsEiyXLVSNlYSR+5j0SAT2yAEewagDxjIQFgUagg3GgXAvEC7gzhCQfZDR aFdwEIn/ADAALHWwAq/kwIFeJFuATCwgIa4QOfPAgHyoBw+6HsICf2wQA+Q+QBeSgwAb4ACa2aBv miNQmDSIABcUuICawBL+02MBDNzqABSNABC4CLBgJwFwgq+bAUDYahgQcKAA5g9SKePIRFLCC0lo OAqAGC7AAUMAAUpyFDcrFgiVqIeYAKlId5RIF3ioEB38ncgAAzVDBfh3EABXyIAsoJX9+0GdZoEB vm9kgAsboCAAR8EgCcQkFBB4tLUX2wsIH1IDb4AA5okCnCqcVAACTY7o+yWM4ayZWL7LqtsqlB7r mLKtmovhv7jLRphnWb11xom3t49BS8ENQs77En2/Bf8A122GDBFmTmEf10B6aWhBWtT5b/LCEDzQ cnDLP0bDqp3KF7Go7XWlyxWsmRWq5KY95Gf9SRR5K96m3Wv1bI4ub3oUQaUzqMsMhteze9YZz7F7 DO7fUzUvNCsz4RQz1r5M7ttfxyfkb3olsp6MuB3BlDXS7fhVvdsr5Wwz/qS8cqkv/b/62rqId0P8 8njaKwCd/H0VAKjLGnKMFReza5Ws1lq5n56M/IQWxVhoEBwgcxAPu54GyUF5sK749y1/4/DQu7eZ jhvIJ62M/nWGQUCvDGBKbAA5sUH2A9zACPXB1IyGzA316ldb1/8AwqlBeZVwExVGO5AdQhIOpcA4 yz2IENm1FQgTzFAIf0Agzm+hhDHCCMBPrtBJ3ANrZB+xXfRs1HM/iLPF4gAZ9jBafGz2H7W2mBXY I72GEwTUHeOFJQQCQAqqRVAB8MkQKeIBFxeKQF9AhrYiczgIC/cWP6AD9hAQeZCA3x1AdUf/AEJe RAIDTCKl2uGtE/WqAnyjQPCqKCCYB+WgBHEFQEo4wOaFBEYkhADhFhAQsFDvEhMAQwQHmLwQGJf5 gAJFOwkEuGCK6E0gg6/8iG2CXDQQGaHcAyGYAAHdUNYJVAgEzQIQKeoAA2B0OKAjWSGKoCBFh7dg 0jYDumwFCDTJBwNxhA3OFEhwTMIkkAG86IZCFH1SQnQb99YAh/fQEDkMQEgMIKCulRflDD3wEJ+Z aIJzuBL9JAUHyriEK8hQ1v8AYYOwAHckCAdxqFD/AOX4Ooi3PsGi4awHuSpAHVBcdRj1H4YiRuAN 1DQFu3TnUSSow78KAPRCBBZA9tCg34/0bwFMGhzAvZgZEdt6GgSLC1MQ0YABloSasOsIAEopIA/k 2OAo5AqMHwwELgJDnjYQYDXsSJmoAAtVABjVcEDeayoQFkSAAOrIiDzLk4AB3ZvAhCreUnGnkCiD BiAOoNUJ9XiH5QmrSAQGJOgA43AXgA62RQYRGFKAVmRkMipBtwP+IlObcCD9GAQjuQA/kgIV4D8g BYLoARiVn4AA+iCA9pmUAyjkDN6UBDVuQD2cKCNq6AEhbCQQAbUVIICzwCPAJrgtggO+MBwEMqBJ 9EI7NJQclAhQgb2rXRsV9ppvezwklCFrivJ+V2iL6RZFIhtwUAADsoV/C9+ECfLKZ7tzh1UtDWAB NKD4EGvlxoAXImggGG9EBrpQQyNtlrBP9l+ciscOXK00N3QZlnT2PNRoInO+5Djq74Z9NTIMsN0J nX5IVVzNGSJ/3C59SbIEUceF+TpGlTojO7bXGUR7zOpev/PJ/icGgewQwCCBVquW+ZeqfHG7g8dB b/wvLQVmL+aVJumwF/r2JkgSHZH0RJwLy71gieAX2kK3dUS7eBIHWA2xAib9sDSEmmtXIcSosoiY hM5mu6Fr/wAUC3dh8ynKCZeVeZ68AAFM6BCZCmyBLyuGaBB0GQ2AYfDQaGGVPXiLq1ACCu//AIXA PVoAzB/YgFw8Gj7yVACztMGAMaUB4vliBFuCw+9sjt+mJL7xlyn7XGXMyH6xtGQLU3zAehrCf0MX 94wILsMhY+MqUjadZ56kpQAqFT/GITO81M/yN70ew0UZoBOC9EApfTGM2CZRIqBAMOAARrLAAL+4 CItyrQkKA8IYAoPQSAm8EAqMcAgAVquYAEV+BBAaV4AXVAAACQA2wSEqASYwATAJBAIkAWZQPnfy fgYEuCBAjaEDxAFFgHeMRAItFiAg5GQQJ4JhoANxoQAq1CEfAUSDdUfTBEUsEAYQIAZGAqdz5fYj AFNCDwNtFwAySSAD4YSEhtVigpLmAiV3HUwOgSsBV4OJDaABMGcQtKXCGNquagA74MSBNmoMCqDm AHB4AI86khA/h6ABvAAG8oQE7QIF/wBDQQOORUghjNAoM+FBez8wAH5JAaPCpgKWADcn/DcAHS58 lREkdLuAFkVEQtuWDcDPOQQG1joQDwoH2YKAUSLj7Ik9QCckQReQLzQLxKhAe/AAY05CDpxoEyzp QIPmuBpvnGMIEgqABTcS14ly4gBeJQMCE+sCgADdBEO5JrAMZkL8VeioojhyIJKA63GPmDySHIGM SEDcCIsqgQrOuFAA0VKoB44qgAugWeQgN/iQkBGMANOIAdogAUOhgnA3pFRA+CsS4ACkEAlGEsF3 zOBQIYnyABT/AOFAgBKwASJWgQACUQA3IHyAKfwlxAIj0AQoImgDeCgGWU4HgADvqTCXG/E7iAKa EEBRDpDP4YrU9K6gIIqmYJv1JYDETxU7iQIZMJQYoFOi6HPqkgJU1Ci9vS+4+Gp96ePWKsoQykIS wAqzqnLRqaAAKtRoUB/fyvGQ0Juslc99v4AB4AMcPgKj2/8AAi58sMpmIZYFxOtcMAR8CqEWXr9u XOoVa08lvJF+pj00jUzRD5cjlCFe5FMhbUw6lWFW3+RKUM3oPcdqTjVtHkqnKVeumAwIbLzyl59/ 89ellhU7PUqsnSsf9atv8FjyJphm46eHb+Rlx1d//FdkYNyCoBKGqTj0EEI008AkAc8XiZCpxuKH TpTc3IAJru8bv+kc3Kz962loVYzOBbVUmyVWwEdi5fXf/wAd3BiYIovAB4FQ5kACHdAgm+SIACzO gYJI2M6IOOPrACBasJGiS9dTue//AIUE5Wrcpp/vOW+ZPtP6huEX3ufKAE8wII+XcSHYkLDdvWFU BS8Au7CIZj5n8bWEpshXM7ZSj9R83c6pCbltHPbjCEn9glPyhFXzq7o2vZAQNdUVgt4ZgEetfozg BKKSSAatUA94e4A1w+giA5gIJn56iA8DTPA47+OIIVxACclACRssGFoIrcAD8PsR5JJ66BmEhsm2 AkBvZEA7wnBAVmXrEgvkYQcBrUVAAElZQIMrgCGAQr2IQF7HlASuQjqIAHgV0MA1oKnIB+KwFJ0W lAAvAAHEcTACeAFFyEg2YYRG6MArSA17EAd/AInQBY4D0ZB7hITrAgFykQFUXCA3m7HcyFzkXQAn 638AGhCBRiQVUcEAmD9xggNF3KJAN+K1IB8GLaEZ3EKpigngKwkRzT2agF/g0I6FB1dewBKXrAlx 8H/SDq533NRAd6YhAb4gKrgI2rQINr5MsIPpB1ERnpQYB8gmsjPkdxlpaeAASlkIwJGiAY9hIeGQ BNDPICK03IbhBUyghvR6EhBfHrNAgTfYVgAYRByBy4YlzibojViEAEuCA3VUIKk5QA+4QNUnD6MR RgMR0/8AanCIL6ufIDOR4ICZH8HgARk+AEcigkmmuCwiOPQIC7+AVAE9jhoEFtsHJDCDHwQAASjQ IAHTQgAdehQr8xVCS+oABqIR1JhyJAqMFQRE+dBoADuGvEN8JSCRmMGTA4BECQAYRhIAp3BDAcyB 4KEfP8NQhdwqAf7QYhvggf0CADBIXtrGf5F3ElN7aBG6AQeXoUpVEYaWFp593OjOsiMmwgWf29dE qlDm6t4Tm/UeFdq/Wl3WwogYwESdQWrWMMuF+P8ADXC95FawCJR6K2k0BI9YELh6KEAGPCIXdvZA BnBbsAoZgJOguSiSnkQEKKJjHZ5eh/s4fodjwsSmfWRSY8Jcl78BE/hFcLRrRpwY4/0rBPfjiSt0 HnA56tVhw1Ktv8YSmPeX/Gx4GZWvsgW7sLTKJDNoaCeByLdXJRHvM5ULxy7F0KjY81E0No/8Ei3V hM5Qrq1aU62JiUz4iBcGH6HNMKACMQQ0RXI97gJqlF+JrU+eGU/RZAwYyhLfNAkqUUk6nANal0X/ AI4alVdROC4iwzTrB9hCeIEcIwzGAA1V4SNQsWwkAJ4zEAAB4ENEdCFx01v+pXY+hJLVvQoAXBar xoJkS8Aiu99eLwgAq0Z+LerWmpldv0G8rrtRKSbP1iECmmLV2+BJBut1KArZRvOhav5Wvw6FBeN7 0f7iOnkiA0gPgKAvsEDNvAgD3SGAPGHAQ8sAABUo8AV8STDJHhUYAjqDgkKPcYVAZ4iYAUGSAXhl yqRAL04FxVCbqYH9goT4gZhAzCwS4yCzAAHOnYQcAKEADnnYADvPwUUFdMIBIMABko1BgXLDwJAO 6iIGpAYYMNoIBOFgoEOiABhfBiLTAEDPSoQkHAgAVI+kgKsVgF4AO/toEhvAew4Zb4MogHq4AmZ9 UICWaeRBbzCIDEyBFPjT3hgALRVQOvsIivIyFASbACRuBGDK87Ai87EBYvQMYMe1kIVGl5QbAB0s WDqDbx7IRkQAnDDQG2WCDqxyABJ3BaAK/SLgAUWZHAA29iSQu5056EAh66zAQHcRVw/QGC+KQFU9 Q6tQAx5ZACtkoHH6AQnKYMzdAg5QEEjSAA9ewBdiiKE1k8AE8NohGcUCgSZCAd1hhgy5DUCdL+Hw IDGkgAsSgZiw5UaAApJhIRM7IGC4kOIIcNKCB9oYTdtAe4ZYZAAMRJQhauCGV9wgJkLRERagAHq8 FAKJusgFnNFAoLwFqfpFAgaksPhzNQoL8LwAAzigQfrOMBATUdQBfpQIGfC+JB7+owQS2k3QA+8R AHugigMZZv39pHwITBQIHDiIAHLWIEGKFYIaKiCj+s0PwQaAmA1QuQGJ1NgSMkLsag2MHDiZGINm E8gH0kjqoWRrc/5mlhiNb6KKqXA02DxrPPKYV5vjsfmy3LdDxQXVvnoSADv6NsVKhK+AQG8UAYQ5 IAzhqQAdBYAGfXSQYBtRmCFtEWSa9liDf+jPFmlWXOpwXMm1+kyf4Hmr8A2hbaDa9nKuG96PYIXR qSJ/38HfnNY1bf4/5S/9s04u4Lzqs0SkzZ1KsODUL614sXTC51/Jndvr/wB5pel9hDuRGN6x1V1N DspR8DgN42sYCBIIAm0BBXygqZbVrQpTkDWFdKhzWSuP/cvtRfZLhR00v/G2BgOFQcMDMAf56Egd mYkxFuvI1gh4UAELxQBDCKQXQ7q3lt1AmKlRlHV99o/P/W1sFZVVTAFdv0wkARHMAD/UEBIpZcKa CzOGG0XQ0ZEf7/z8D3hZt949A/GAz2O4lhS3JQYdHBDW8JLQFrFwAaoO4APUMACJqggEKWsQvbgC QJrwAEa8YBEwu5FDAMNgP1AqAAhBw9A4ZjGOEu2KgQ2+RgFEaVEDlL1QQygawHokWGgFdGGoAEmP ZYkvgAHvIEZLP3oiJkkJ/jAQBsIFUBnADWtCll9okAqzA8ADNtQpMEg2BhSaCEdgBMNggG8yEG37 haAlA6BQJMu5YQmEIDeaKgLVgkAHb8xAgwXkAAyQgDrcOMjTGChAbLE2AXbqDvAElsgBuJooAJzq BAhbBNQ2sAAKqFhJMzEnQncCdFwABuzAAVGGAGtAgVgNgQGtyAUebwF5aH+gABJBtTpjY8KgwBPl RjRl3ABVahUgGZDQD3GAJ8oxfIBCzf5+ygANyOAAe0aQFfcOQAWugyeQJeBh1GXxQBD1/GcAABqu YHbJmAMkibQoUggDQaHoMBhgAE/uADi4AW8GIXDmEB0Cc7CC2CdcAAMzMAAVQQCcFMdgExoCChMV BKwARvAiNlIIDD4DSSAsfEBnAgWydwgYaymLYygQOVDQ1ugQWOPHcAWIfgAkLggJ3lOABqlPosAE vhYICAYyeCzOlyCBHB0GKwBiWsQVdMdXeIIAeKAAUO5JAM1SJhVbwFe1whH+vAajekpy0ga4DMkg nD5B6g7FRmbnmipCPMKAryGyAQVDFZEkP9F11MgG0JdzIik9edfx4HOFE29ou6/0UfhIaAj6orBj g31VCg/oB8c2BJ9Kug0j3nn0hxq/DAGiykLDOiQVtUoA0nYSMBLxu0Ir730K3R9o2vYrurFzrP1h L1fk5VO5HYtYb3rG99B5g44K+VzwfAtSd2VFYgrtX94b3rDOs3rr/wAe5HYfzsVM3UXTUN6mRSQ7 4pr1XkufUzu31/8AK3dt2RO7ePdQlpEu2R0nLRwCBgFgIAsqMIBleHT806RNJyF+vNNzTai/HLVF xlKzrpGcZOr1/wCWzDrUo5obtN8Y4HQQh7sMJZKp8iOp6ABHiABcBIJ53cuMe41sPbz7Uui/6QK9 X3JchMN1GTEl6rCFDkKV6IMOBIL7+cAgHxIAEQQXv+diC6i1hZKq2J/qOxPcyT9QISh5W3wzSI2x QInUgwiheBWRRDQQUF/IDATl9f4MICgJsGH9IAB6JAVQ4ABcehBoEWhkUM8BwAAyScRAWgAFHmoA HVz2IFgDx1LAulqhCGCjekH7Ap5qLCCKUYQzHeAQOgCscfGAQEgHsKAgpVkCtJW0qAAH7kYQEeTw BQopIY4UALKqwBAAWHQAcimQATvYQB6fwEBsKQfAEK3sIOsvgAAqd+QAADgQDeMjAg8TblAEDNI0 SLcUAAhEedhdsP0jjYDXsBIUMgqHMo40DrlywgXxhCA5VCAk4nzgMOeQ6I3bSBhoegIsAK+oygZU bcgQBw/0GBDhn4ADhewwQzyiCZlJXDcADKFQgNo8KnEgFzoNQBr5ALkmSAAuaD/QoaAQfQAKe4AB MafgIElMBjQCemZAnDxgH3aMIgbiqVAPqAgfQAF6OUgLZBYD6sZABOhUagAjUCAvaqLkE3wggl5Q IV0dBAMQL8IAbHgUO8dtag37mAAN9VMJwVhAJ86UA3NQAGpxIRlsggAnyUNgMGvnoU2kPILQCyxA DqEAA5WNXCG/0cUIAdnqUihCsMBJFkWgDaoUgAnfH6LiEAipBAX1ABVnz7LAQfxc7lRocByEQS4q lyGi0WEAx/AmCBiYMGC0xCANQCUwE2o+WAPdT8PgIDS4AMYfSks7wxrB1xKo/h/0EDkCfOI14DI0 TkB08zQ6kPiaCAmEBApERla4CevTNVpBn4woyoqe2Zc9zygctGv4Qsuvjz1h0KC6ejmQ7c5IZ4i2 p4S/ojGpgctkIhDyHE0GdVeIAVKxLQkCMhwgAANtBhIDSkaQhzj+TMIZYpgJHVUY/IjOz6kif9/H QdvzY1RS3U/c/wC1Hf0b/FHykrj8ovXh5E/7/wA/NX/OBIzW1JqscO/k3oS7BpmIbbVkKARbtbFE YH3VnUALl1HlgcOp7L/0aM3ipOWmn0f0fs5Vv4GQzgExTkDLZMTs1yNQQMysBIDukegbxlucqm2d aIGn8M22+3/6W26/9Lx56QKfdErcaxhTsCz0MggD5oPAF+zzEDrBsALkgkDuef8AnWd5KnOJndvq SmKz5wfIiBob2waxAFBQACNR0ECfOpEBAUmRoCZDAANsLrWAwSAFSO6BAAgwOAAExQAIggIAKXIA Mj2AghqZBEwwqhoBagOqQLUIDXR7DE1kChxFMQBAsg8AAd2FACBAz/CABgqBqlAAh0AS8TViAh1Q SAnFyULksBUCOYwXzIeQQNaTEACBqAD1YGQmCERIOraDcQBbnHAgDTjGToB7hBABP6oAHYggADfy oIwZXkICrGgAhApLAKSRTCvw7AAuyDwADL/4QEMkXmEHQioAYP6KCflAA5YzEwCYdaBAjcUkcDIo ABpqoQfTDYDI2oAZ/tESU0uhygBR9YYNMH/IgH9BEChmkD/MiHci5KABaw0fYBKGx3AvOooABmkH AndfobEpUQHkHIBhCgI1f7EBA4vdDIBKWiCoVojcQAIWmal8IIBN7ECfm4ATiD9SD2AQD7IAw/CB 2vgAO8NgEeOkiI9drJPYwTwUCksxAd3OpgNzF0CcPwAUYQAAO0gB/UGwViGTAjvoACTXQAACQ6M0 hrggkh+ioga54ewwNSShoHrW4EEbzFhB+3xImsGCdLoUHUvz6IQG2AFaWKAWgEVlCwZoBDPyHBAF ePybhAFgGpQBNIaDMXWMAQGBnU3SedVz1r3F6IwmmQVjGDBCc4g4AgK3orgb33h0Rfbn6IARaFSI 5PLAcEBmiF4bBy2+F4obi3tpLeZs0wZ7zomoQV4oEHWwIcAgjz40xyf6Ycu+EI49F4Tsj28XZVoy iImyPQ+yp3B0xuEofrjFANsIJT9mAAjGlAL7hARgTIICp9/RcS3vRewfyfnVvdsX7JzJE/7+HKv/ AHVBPHZnrP8A4atv8f8Agk/vGNo5QDOkCKV+xiYASjVI8gPc8m4F5oA/gRjZ16V2gahQmxMxBbX/ AKEcBx4bRnSCIXEoRdFW6xa1KydXE2PGUhF2LEE6E6jIMkQK4e3O5nY6vX/T+GpX6KDiUVgMADyB BAziDIATe7gPyohwgb6BAU9EnKFqSnyG95fyklfef+dW92y29fWC2GYWRpH0PDY48YsENNyw+ACU kfIBCoLhAJyCCY6mFCEAEdQoHQogmry3HgyABGZ4BFjiwK4EICLkgAI0EGTFw5SRxL/oQXkCAQQB gegC+SgAjIwQFcIpwWRXYAILEBAT6MWGAIouIBLtHwMvwCHymBVCA+AMA1oUDhKLAADd+AiCAw4a OFOfsQdxfwwQsU1AhYOAwAv4PAAM+JEWgBbrTIOD2IJ+ywAgjkELEfwuAAtdIBYswAZcFaAAQYBS XEBllUADYGMCApi4soCDtWCAv+KggVUkLCB6eAJyGAxIBVO+qiwmF+LlzaABZS/BCArwoDYYgFrg KFdcIHYqLiAIVEMIpvEBtTeIL4gAOFBALkqAGyEBV6mxAI4/sAJbvGggKwwQp0AQMkgno6lAA7LK CDpAZdGAQDb9wCtCCE0sy4fJ1WCAIEMBL9QXbuCqcxAaHu/BEEdoIAlswQE5zIT2UgVIojAEDtBs gFfhwAKu4AAtOoAFKHgADK2gQ4BjkF6BAv2VQkcwXAAx4NQgZ40ABdwRJQiFGsIQF6SDCadIdJAW nyDkADpzhTBRR3ALoZAwAFkKRcJRAECTYBAQDAAciVkkhhXAIB2keQtBrxTAghMDqYgODAiAycPU AE6ghUKDTvKMiGSINdwlBCzgG6oQzO4k3QR4+PsVrJARqQACJ6IOZGCgCsaMjqUalYD5o2i+DsqF SzNrafh5a0840q7GZOgpZ0LUOPJwLQUs01WwkEdlyOPZNG4rIONUWHdk9kAIOAAM00AEtwgHB1xF ch6ZEObPym4WxS0XIqc+CkbzjyoXsOH9/K99PwZA57HfDLhGetfP/UZJFo8lPMJu7l+ddtP4Sbvv i/8AHY+g8xnEm9LvBTT8aLQD20jAAQrK4sUQv44emAgyCApS9CMkir58DJ4kui4aWdr/AMjcL61I DU8z5GFrkkhIFNPpyKNEanyreqFIRO7UN/zAClBztMS71y5te/8AtoLl5BXKAY1gHMOIIB1hfOAF 0XyBD22EXIDWFhWfJYs9t0puaGavT/mkq9WQI/z8V8GFnwjCggB3O3sYMx+HogCgIAc4Jh9yFTlu YYIBHKoEADCHADNw8ACSE3AA2SgyQTgKIHGvQwNb5wCAOYRxEkIEUIQK1KDkioWGoCB4SMRzVCAq oYc2kJdxAPYPQgChhdRAYwBxBBxzkjBBwEEwAMNABzcAAqA1BaNPXl/oVG9DNiAEQ0CQ19oCFFGW 4gQr7BRQc9RkAly6gjilyFBxo2CQ2DKREaPkI3ThcASXuQA/FCAnxDDdkwDmogCuwkAPugAZHaGA AMjgwF1ez6FxgJ1gAIGZgAVeqCO8WxAdDhuBTIT/AHAIe/YAsiLCFCmjUBC03XNcICwlKBBOuAQk w/eCQKuhUED0gdSciAEqpnkK4duw0AG5GAMFvcAq3R/QB6+T0Qr34Qwx2IgNvSKAPhb3N8BgTkjB AdACnvTYADeGgAXuYgC6BA8+JAR9agADm8Q2Ar7WKEGXiQWHMcfHggIAplADi6wAGm0EHjqhA3wQ +oAC3FgIMdC4SF7BjEb3MAEECgWWQEqZCpWZACgGDA+I5+iggWwuGEAxqoENXSKQgSRZBgAs0BBf pEhUThKDTAAkqAAz0zQB2XdBApwCkICNgbv2FG7JMwQfcAwgDwqUACOxCTIhy1YANWHgIQuMBQIC udrgDBk6bjAqVwFzYHJMlIQNg5oiLbV6kQUBfEJUuIrJN87qDNZ/EkAQcw3lgUUSRUGIxOL9fzhA 6lwj6HYnud5R3PgP25LxHXwRuR61KA+BCJW6bC6ds/Ykx2xTUcjcDGytFCglLG4EBry4w0Qp82Ia LyQKb0Syvn64l1DH/wCRTs6xKmsW23wv+G17KNifnC0fc56/8dcnJ0zkp5KdzFKQytZqfzkS/wDb /wDC2O0Nw7Xfq2iyut4BWRJaBgKBjzaSMC8RgMJl8Hc0o1IGRX6u71KIauh5pf8A5IcZpWgFX357 7VxAgSYz4AOvYIBUmBgECfiCAfNdf/uQgEJxEENq2rKkDUehW3b8Jgg7uCAU9jAaaAAWYYtruZAb t+fE/wD1835QmfWX4QAD5+KKA+cf0VCIy60fAgExj5wdjwVAAkQJEQGISAGkoCB5UkA+D5AEjB8A AKQ3CCR8EgAXk4JQr5gACsEBBS+KwQjheBEwnI1gA/CgQlNFoIB6lXKBkACIAgpvxgAceBoN6ZEG TAABWDQ4GQkGCH2JAtQJgA7rfAAHSpQQnk3+D0Bmd58UBCAgGoiLiGPT5AIwgIQAPOakA7BCAdBI SDbqpdBUTNdQNkhP3BIA40CDyS/hED8AC7CA29kgptSQgP78sQCvzYY1GWk9pYBCzwIOXLDg/BSV EIOZEAF1w1GANexiATCBLyYYAd/AgQmgQCFtcgB8op3ABJAGHlg08kFrDOgwqBmsZgBQiRqhc5bE Eg7yQCWj3EALYxCNSD5wPLsXIRoKwg04CiQPP+FAFaKgJykMNQETJwAA71AwPDoBD7MioG0hQAkb tggbzpkER7KKAI6OOEin9sQAPJjA1oCB5sYYZg83JgAecGGABkADhJkQQVmAjTsSLMCP4HhQCBMA kKnLhQnahgWFwAC6kQCKTvBBYmIFNPIgQaCMHAa4JCBRqCBhoQTG7BhFAcDIACS/AIIAEqEgK0CD WFmjCd8lgQC+hgIPrSMhKUK2Ri6QUGWjpBYkDACbMin9BQW1HUJHmLHXPft4+DJDo50641LzQDpG NRBG1gQCYZAQs5JgTeZsAACnY6NAp+J5P2/BzFhQViCrXtrhfansdVGXQyEB4c5PXEoSlfCf+Rdb niFE9rhsgVAhps21ntblBl6hV8dTTAosqRikIf3W9tyyKhLbu1TEtZqF0yhuVZLSMmVtqPIiM7yb 3r/rUFNd4+3y8OpV/wA9r3+any985nUN/hwqrmaP/wAuUd9Ttjoe3El7+XRVhRyFtc2t0l6ugtUL d9jUyN/QRNPSJjF1+a1rlHl7NygrcTX1/wCSDJJ3IM2nECJVAQPakw5LTzcO4ANBcKDyrgwH8zKC BxKMaQKnpR5n/wBLhA1QT0lXJhvGsIInNSQBxpyooAOGjHgeuLYBRi0CBCaEg8jo+of9fg3FU0OV SB3Y5oHdf4pK0iESd/oH5cCRmUvLCLw2QQTxH8AJ8EsYeDFi4B0XKQCGM5hmAuwCADIRBCaGsAwB FkBciChAGjaCYQGzAAMsQEnhWgAiQvyGB6B0AA32FGDiNBcjyQJBZB19OJACKAAAR/wECXBgbgAE qAA5CiAE11CEo4tY2EDoeoQUB/2VBhtXqjoaidjESUvQYBMr8IStt5wAFjFQQTBUqBHQKIBdKUCs G/pRMgE5LxAfsjoAUh/n4BD3AhlAAdDDEOAOgj9zANsYFrFgLloAjIJHwX+53IAmUixAQ+IGCgH5 CmAALvQICMs2CAAHtnEFfOv4xA8sATZoQD0CS2S6AY9AG4QBo3CAH24AZJEgb0ABsjSgskBwCFXH gh+oJzP9EA3GYAOONkAfXhoAw/QA1NUDSvAiC+zCDLyfBoFEcyBAiKh8AF6f6LBbkyDgQpvAMJcQ NKm4gEXf0dQKpX9HwgC9gAg/xKD0bUdgFmhYTkP6/RJ6BE2IgdEkZStNoYLRLCE9FggBxdYATZ+8 AITktgpjuYIgG5MgHNKICOYH4EEgCealYX9z8BkNhBCYROeQADTWJCQK5GkAH8aARWsGZQjEThm4 2ARseEAgAbCLgAGQE7hBAStsJDA4PVBEfCuAwgAPsG6EpBC8AhNmEDpR6aRAPaB9vRWDJtVuEoAG aTCgMHC+AMEnuoTKPEFQZ+wQNUUwdqoaGTmnKLzJua4q3B4O3OSM/wCpK+Vh0NXHPB5A0toGzhCQ GbPgEJe+CAFnPUIC9BFCOXNTRs+oxx+wFNrxijMUWqd96RuSN5+ksKRPlLj/AK6HYoJBx/v/AMkZ PgWIzn2nKv8A6LaV2Kb8mbNZ+nfW5Eo8Te9ibxuK1H26Fp0qS9LMaOx6wKo9sqKzP/leJAhZ172q EEMFPwQo+Agv04hB/WUBDLSKA1rCAgrfQFBm0Cqnun/y+QC2FgPZSxg4CUcZkSG+MYEHxAUqCiAY Z3qDFwFNU0EBQtOAQ5OpIHXX4dd0P/0Ryila1TTOTdCBTI+BPAAHNEvgKBLpEDKAn9BsKTDa/C4A JscfrCBDEAASUBFw1KQBrVRkAoixgAxwID6Ad5Fpg+mGBgM4ENAOd2p1AB1wgzCAHwCBUKgi6zrC AAK1ogBrugNEA6qMpAEjwakJMhQBAAmIRHoAQgMggCDSwaQhASAA2iCmwAltGpEDOJZIKMIgpCqV EAoQSICpPoMExYLkBVDgAOt/jAABIrEBfnMkajJ6xDUmCYAAijdQENKA7yn8AQA9UNQBZQAMOdwA IJor4IIPQReaADlozxFtGhIWGz9iBLLCAHfYIWyTNuPwqQB0ADfbAGKmCA69lBI5LegQI/8AGABO a7iF28CgM5qAKexYoM3/AEA2iSk0gFD5hCpkEQoQgqQ/nSPAg5sFBAUHmAJd0EW4LGTWheZoMCYs AYCXvQdiAXgIGn6ALYrIgq6kAvPwAB36BB/gEA2MDA1fn4SIOMxAzdoUEBH/AKkDxjQWUY2JSBzl cIAN3hoMPA2UA6RAZyNLAorsxA0OgAscpEAsuBCt+8PWAAAsuECEFcICbAjAA7CpwBUX8FhZjYLA M69xwAiuiMQQi0eQE+1EAqoyKJ2nh1HIBcXQAIhqiwRFGSQCfhOCEAFQABr+qjgCAGImkGKKgMBF 8iAKYg5gOFJz9gRnjDQXCJeZlEG63nx8mUwjyRm9FLCyQ9iPEjznufiKI8Mqk80s8TBwNpgWVEph 3NOGQanTgQBJbYQgv8wgyxgOwcvWNzyLx/YVC8JqshVWTVpLY2suJ5AKjWAApfiAK9IEg7wwAKHn VzKUCoNv01raIm8pX3De/wDxZSQMif8Af/JOCrFrdvSy0fz2vf8A4G4X1qI7HmHXphK1T3wgCBBB PlQABy54QEK1S5AADxAWVeYDRce3dk/8t4YmSMnHJ0wmoQP/AEAg4CwZlBl7CAAJAsASfhAIgmiQ AdJ7IWACVKa59f8AlH07KFesEoHnXgARg08GoUGJMMJp26hmAZN1YCDD+h8InYBkRD+DchAEKz5C I8/5fqEAJ5R/A8PAJk1TYEG5uBJAvInqEzfYH5cyCAjck7hBvxMARNXUSG9IQKCywqRyYgACzACA KqAgwQBAqy4As/GgkBhBKBfWfIwqAyAjABDqQANNJBAcSxAESQwRdLiABggCAmgwA5+cGDAjzFYB AMF9hAOeFIgbDsCAmjyf1ICIqEC0KsISiPWoCqP8QUr8UDVIByaADOiCuDYiQAfXMODElIBMFpQR isAzS6Q9BTAyRVeACmFhAQ9QIUclhgY4cEBbR+iQAElqEBmbhBKDYgHxoEEqJdg9hBwbYMLAHLwB VbWoCJuFE/lkgyjWCJD5XEolTOgArRxLhHncADAWAqHeEVACKDBessJbdhIQfs+UAPmAFsLQAVxq ih3/AAyQNhijlSDyZUH0EvWEQOsIAQijYD35wIPm0GFEC7B1ECKxRSBZcMgdzkQArCgATqToqdvw jCOMef5hIFYjCB+tAwC/FUQF6OwQfPzByAS+lzoEB4YBPluPZAKwABZgwP2EDhOgGARYYT5WGE1o GqAG1lcoC8OhwAGWzimAAnKOH6CnvRxAN0M1WqG0ICHFgiEHyEjYGQBet7AAPOHYRDhECCAtwcFQ Rf6dFADb/hkAAxwggXOigEB7jJCFy1Jy4DxJZexKoAEYpaGAGUtYZ0J9Q9S25fli0LVD4Ig1Q1ZQ fHwQQAd5eRQP97CkABrrLAADXQAmg7gQdxFQA2V+bwCCBhr8LKQj4Z4CRZ69iMhdlS7/ABseRpSp KrRlqIdCqMihiI5Bh4gBqLGABHCyJB9Pw2SB3bS4UG+qR8j/AMMvAG19G1qi3Fcr4O2nf/yKaEjY d9zNx2VWTCI7n/nGVF0GVxKnxUVJVB0nTfhAQ3MIEtCsjL0KQsrXZKQJoOlyL/KWLp/5LxJXCFSF dKBUAB3vmSgFV8kATa4YUuXxiCAZg6CALx8hE78gioVkg+yguB53/wCMB8BK1cTCFWlg6clwEfNw gBjZrUQACjO/YYAYl4AD6AFK0AHzxqIEk2WDCA7Id4qGW/3f+fABSWkiDDzsSKCJpRnLt/A9HJAc gh1SYLn5rfSXEULHl+KL8AHADA9EQDcgaaFUEA97TYDgYbhe4nAIDFOBIha/ZoEDVJAjKBiDCgVE hvYAhJxII0CIemFYHmCIFMncAECwsAbV2GFGI2gAvD3GAQVyUCA30dNgEjSsU7BBY/GIDVSCDXwQ usAQqgxlgFTMYAE1jKA50wZgkRZCVtwyBdkkIWP2DMBBl7GEh7kAEKKwAB2OYQBsmCAEPyEGjP7K BArvH4OgCB/w4A5vgCF+DkQGMZZjTwYQKHNABuvEicT+GogSLRFRASQGYCE7IBY7jKdAaOAD5rtg AB2S6jeX4BCAIC3QAAyLgA/fYSAN59jAiEnyBZLDDzAuFSAO4hqAX2ZjbFN8DIEB/YwgT+rcDfOM gAAZqAtbobCRw6eAMb2waNYLBSHmEawieVBNzPAkGlgBcHAErvJwAB8B9KNEBCSYOoEWLaPVQG7M BYAAlgI9rVgD+w4Ug08xEA+GmoAlfwCBZCQjVWdj6EMjiogLGhYQnETokQqLdQAH/jFBqXSCgjVD w4gLSQgh/D1DBXyMGIb1ZJDzj9XMyFc7DoEAHwQAhf5hpIYjmKYJAhjlhA4MAzgAEdb5PYQP/Nli EDx8EHZ6KwADGiGQCwcKTGZhAgoWEBIR4pklVSBQXQSmvJ36mUpJ7BLUxnu6wYBfNAaRq571QAWk lFnkyYYtJ7qlL8Kcjnol3JLM2uziLli0Wr+b5qonfQunCgvKmVDExAIpQAEcgzAN+wHv/VEC81/A Mt6AplZbkXh0m2NmDl7vun/UdHsdYj7R4wSG9yBBt5uBBvEQ06Dm4y+pvBXiAgZ/PCAnYAD8UCAV 6Ldkf+GLAQPriVlx4PDO+WZ/5HEeK5q/9D4bhvMR2M2dyiYUNgx0+ZYeDbtYj8Qya9S7bpKTJSSf bQJtqD3EDAvpQ1CzPYo6oNr/AMljyEyV+jgnMtapfU/wAAt59lAD4kyM74AQesAh/wCoj3GswaFW QXfYjMXK+jc9NIFu7/8AFFMCMRmAAVC4QBW6iCAVUZIZ+SjA8jUYZA2DuAV54OR1HjxqIBmySjeG 4IOzRuIG3dGf/D/lQDWdrgGhwAZgGMLiQPNRwx/xRA71CAk8gDppLciAWMbgDL2FgQywBGulgIAK AARQwwDOBoAQQagERrABwuNygQD8sUKACuAFTWx1ggFAl4Q4hZjAAScFoAMpORDCdg+AAPneAMAm gk0Aw/UQXwF9iQ0BYgJAiJRIeQHrEB1GKDR9mwRE7BAAFIQAB+KokApPcEIBI8CAApYQwgPgICqH AQyDSBYQQH8PDpBD1MncAANg/qEDUkwALGgCGOwDAFqgATd0MBM56NBAB9+HAAC9oSBv+IrFzXlB Pi3gR0So7iSAGFIAM/QJT/NrACDguQyQ03wKEA3aiAPFyAF/IVDDh+Ag7wAUI3wAAqJJ0M+PoAF5 wAJwqowH8tXAYHrgKdIzAc1hwAD7b4NRT4aAy2UgW5MJgVIIQbQAPPcYyBP0rAACTuhDjaEge2DU KQ9E5oETihlbKpFBA8a8BTG9wg9wkKEi5KgAJiTBEEW3cRglAItIPEANukF1pAAO94AeOLAviE5I g4z1+zJAAQIGF7daAggNoApQL0GCVGd4NgDZTwQF76iAFy72YhAmZhgTY4QHb1xBahUAioQNo/EA AHYjAO2UppBBAZ5YAjJkiH+gOdBMggMewAEBMcbhQC4bTIJiORTkTjBATcC04lBjtI6vPBobk0Ag qkvhjWWNUK2t3pyssCFfomnr19U67aKBQvUNHXDT5EbMS4imsHzkHCrosnGtWlPU344AdAEkq9UM 4AAs1cQLwrB4AQDEmiLXFdf8u+TQXJGMLf8AKMwgJ0D0RMXTFbwtADu+/wAAoC2AIB9EQV5my9TP geuFCnf44/8AwyKIN/SIdA39c/8AyKocpyiCg5f4f/6P9sEsNBWOYWxT10xwiGeiCZIKjASEvvKK COC4IHUyb5WhFcstDfUWLp/4oW8CpMK8Io9T9JUL5P7Ceh2n1BESOBIQQAPfAhAIUBUBB2rgUDmE KKP6gAdsBY47qvcSu9US4Cv/AAh6PxgkAr3stgi1UJUMJXh+bjE+nqImwMiFEEctcRESVp9Tw/eA AAxZQUDXMQj5YkcDeFkTBBRMkFHgQRih1r/jEIgyqcHu1SomB2C7AYVyUAAnIw3A7sLLVQIoGRvZ 4/4GBnoCOFKAA2ZKKAvFgDDuDUyNOwEkpigRoNhVAAe8ABPYAQXWgSBWKCkA3sD0lBBCyABoJMBh /OcQgcJAAS48ABgFxgMicFWQA+cADcrDIABCQF2N5EYAC2XEkoOpn7GABAeMQB6sJHlgUBAbKCYs AK54AxC+IAhPcBIgcZDIlhEVAdKEUADB6lwAF12CEA+UrRFx0iadQQFbyKSCEBEB61ABvnfAAYte oAPgYAgV7IjUBXfEQFtBAshCmQEjy1mPPZBZqACoG0QS2KBA+csAD5/IIAAbkYYA5wcectSKmGoo AAqkIC1VwkGWjsIB5YR4kluQIEliAFhAAKLKmGA5gIPIFwZcAMhxgbwAf3C4AJEMOQYdjcEBDOAC DsuIB54qVAeuhAA1MtIOaQA/H7PIUTn9TKQLXz84Ch3VAnxikJE92AE/PyUAFac/3iALAtsZGBD2 2ACkYn+IAVPJAQJrSCQAapo6gRF6lBqDFGSAFeYCgt2EACSjgBI4P5IQLhQXoIBO0dAAhilQoN/g eAKB194GJa8k7hkHBYAxw/Cnyo2CSPegCGJo2iAzxmAln+CBSo4kAqPkI7SgIDcAyCoQ4UQwy1Go EG2HpQGHcKEuFh8CU0aAe5jVGOgoqhd2vUHiMl84BxUoxtRKy/Qt3UKkMuhTvRPcIJhCCcwggCdV xIn/AK+wQIJuqcfcYT8Eh+AEBfoIHEIUa1IDMb4QARpCI44nIIDBoFc7Vy93pPwMYagrTsK82Bwl FA9Flx+OlkIrwavzdFZg1ligKyBLy6AGeDgTHwS4U3JZauyXZblYun/gtECf8/8AI2WwvT0ECg+v BTeeJ63f/wA966GTwlfWj9M6K5umCAI6xqHYiVu/kEQxXb+PDH7A7BZ61B62Hk2MBRwQjVw9W/8A HI1jb+onXzrymPYxOIOCKOCD9FxYBLX6GAIv4BlJx9viN31KuHszGve+EgEwsFPYxrjS3VK/lqe3 5SS1b0MsY/q2la19f3KhIfG1voBhoAWAGX1hyjtLLThaIQVA6EKgSVou/RQgUlAuN1d2wkoBRkqA JtBTEAaWOwQBF3ADfgQgsKwga3gN/RG8K+snT/jA2CPbtD3R6LAoA6jMYEGgtWYgSoWRBsBAAGz4 K3kOWhl7v94dPy/gACCCEBNaYsIB4vfooEBkHUZBkQEgZh6/34LgFjwS2sAYNMANegBEpIAINatw EG2mIABEIEYVyEYGVYQGqcPkoDA09Q7jAoAIOYUgkiAMjeeiFiAZQiHYEEGESZQEtoBB/wARydoB FsOwAKAfg4AGnPBEtJEwATiwRE+VAAAcEgBTG4OOmKAAv8UCxBAPGVSaREgZ8EAdvkKRwY7ACi3O IQSo/IQB4EGoxFFzARDzFA9pwgBN9z0HG/EhAYFDKD7qEBvBpADFFBgBEiHm2wg81kNOgBbjyIVu BpESLDkEAJaXgCLefR2gD5hAJdoGIYNmQSDeBaA85csQPeVYlgmRASoAziJHJGyDRCohKsgMJbMd CBUBHm+BA3NYmDQAl8INiHxcIBPc3EHDWCBuxYoS2+WrieKwGEzL6IBcuAFXhBCBr3RAN3DgApHc sABdwAAzR2KQl/kZigZSBwkBdgxsAG9QTy2Aa7wIwC5Ag0EhD5gbosCAZO1CAWFmoiF5sDYDb+Ao UWAIDKSrAB4VkTwMEFIgcj1OACv+ogXEPcAwAVHTwsKANvDQUgyPOPQYCCjkoBg69Q6EBmbKwQPC wCAOWTARBAVM7EODD7W6NsIhYAHKMq6bOP0gLV7GwsA8q+WMGZZ/XqhMiRM3AiM1iUi2D5VKdTbN IaVoEd7b7Dyigm/QgvtM6zeuv4VKk7lUikaodUAEp6hAKkWgEHIwYYCf07tEOAEVoMCj+hcqA45R KEH1SHMCQEp6Euk1WqA3cYP8gAaarBgIQFtU5zmgYRNbsEBBahsXUAGdsXadn+2/4GPEIE87rKiR XhMmpf8A8MiAuOI3rp/5EGQSkpmZ+dCrFR+M0l9f/PQUmRLtCA7XaX98joEGxjAYIDAXYAAxa6yH 08RNVBRwhmy9LX/xuRa4lXiia/TutG1IyFfH0sMAeMBMnxhAU9N+xuUA5ZmwlACfWYmxeGiEFNah Qg10zBf34sDoWi2eSh18SvxRMKk9ydowhnb9mdTAQDNMK0R8BMAE4ARBcdUmwQCEYKCOeRI6HgQk M2FHSS4HZoXAnr20LAgvKUUEbDUQIBrglne0WsKTV5oCC3/hGA3KP9HbxSIIhs2DyAA+4RABBPg7 nNX6xgMm2AQSFhTh5wRQZD4SRP8Av4ApmEACT88j2BzgEG7+YA3pgkBQWdYR4JqJCADYA5feAADr CMgpz9HAAMt+AAGQgAHCpAQw0ABMlwsINJowBAaqsgFiYRTM9CJ5QgAkwQhTlEQHEvAQMIIDMlgi AQhICHCvQkPS4JcUiG5AS6AnDA1hk3IKpCKBAW8v2fYguSZIuINwwIBGxAAGmDAcBDiBNwJgF14g Ud8PMQAG4wIkeaoAEAdnCAewYAHBLAiG34xA0aISNBkLHsAFz+suABkcIIaiLn8kRAUkfsADIP2A RnckA1EtUAG0XcTFXPRuAK7R/eIQO9OB3pqMFvD8zgz4bglPBYwEbmyIHXYupQWxY0pYIKDLmjlI zgD/AMkgAVjIADNcIDhEHIgwYKNpghGM1AgPB0hSiggtBkGclECAw/hC2zABfphEL0ACAvFEkKoC 6AJjYyYCAQBzfZGHdjoABkYZB0EcwkvoVPUBTsA1wggG46ABvoXlYAQrA9xjNBvkBbDX8FwGoKMB FJEAdYPkRnYpCAIaZqwwCagJmwqlfAA9j/hlAD6FhgdM4DBAHTXsH+AhgAAQKLIQvNFSgrjmToMI CIUFKe+y6j8MdEBRBhsgXqk1mm4+r9RZ3nnU1rf6MilynDHnbThUh16TkV+EycaR2wxhQbIpVFPq 31IE0HE5B30KPfF/NYCEwhBO8wMxuEgqcGRUJU0AgC2R+hBN0KggFfUfYQE7iFnwgQDtA4QCsBIf goQ4p03mP7dl/sjB6AasaxK9Uzb4h+ndZInlWTdZ3LwynZ1L4bpMqKzP/iYyn3SPBVvdv/yQPIpR goh8N3/55AbFgiiz1KJPyZqsa0e6o0BqsgYsQX9SOpggYQJTVBgeea+SIB82xjf+O7rdI5EP9d14 zMKBEbgCYZBEBkwEwFRdBAFSWCBATZSFeodAg8mEAAFoUEHKL+gNX+kMpHesBPSU/wAFPCN5pIZF saEE2LURBw+79n8sL2IAg50CJsrcNH/GYSNYBIHcQZh42wxmxyCgQ+Hk+y4UXr4DANUwoA64rggB ewgUT3iqyHz7m86KlJrU9Rf/AIQ04RYmTz9gD/EAhUoBAILK4UEFg5LMjeowiGP+pChNvL1+AANW 2ao7YkMZTQJFWsUgYw3oIBcMYQC8soYS4gRIDh8gKjqsQhzgNDM84EUyLEB4OQALRAORPsIAB0Mg wP7ggKokrYUIBED3AG8GFQM3hkAhmUFRDJtjA83oHBPqKhizhBw0IEoLjA3KPvAICJNCgtoNAgVs YKmAXmiCwQHQEhEat4yAhNwIIM2gxMF7AC6vuEEA5bpA5dhkAsPuNDYokAw8BBETgAdoyOIAdWhA YOyDoARpD8iA/wAxAADQRV3qSDwXHgzAUCABgNAhKB8GB89SEPQecfYAZX0liAUloVCGH4oUB8Vw ifG7hLFJAgLoYAAopUQOXUDYNsCIP29AAPYCA2ckAf6wACZfsAURgJ8GxgOCK68Btu+jsABRFoCO XLCRIPMq3ncsGjhpgAtrQBYe+gQ/1pwEU3guAD+YQF55BUKCbkIHfMOIHe6BA7pCwAHAewCL2GEQ AEHqMBWrk4QJ2tjMIN2txqaqZwTUoKDgCFXc6gD29BQLAd3nSAIZYAAzggbbX4MyAM4iuAD2BwRD G6o+AV/yEnVRuJQKw2jwAE83PlIJlEGBR22YHFQ0BCAVAvhOwAFyMABtv0H2XBESJAjAaLKIDBCL AI/saCHIjlxHTnQdS7CAABvD5ZMb0zXZ8myRwSIzvYZHhHr29knbajz3K5SIrufxuYX4kc/aWN3H 4dCgtGAFZfWIFAMK0hDtINZ53/l54EIeektFoBU5VDioSaRuYpTBGlhOYQAXI5kBva/QQNFm3pyA Q+n6Lm+xEeIIMgPrk6lQ7dH2/wDyPKqN4r6Gmy/Man1QpKl2/wD8kC3djfaer8uKx9Uzjtr/AOeT bMylLIQ4jgF5nmB7nCJIqTwEEjucsybyqhbd4UCKdIuVVC7AChlxWyJd6Ba/8LQt3YeMCmzhdaRM hOnoPuIzTlT4CCfPoQAqiSwCAVanA9VMIAEbsEIRaj7EDKFTgHlKiwQDsjnuOhlbQxGPP2H+mPQ7 LEE0raV0KhU++EAwCQCstALv5IqM2BGQoN42JCooACKDQ9P/AKwAB5gA1bGAOsugAxkBtpQSf7nA IvNMoiXO30dp3WCGmb9P+OcosD5mp3R2wiFAW9kAXE1CBwHB8AA9UIZAg3gcRwmYRS9DsWj4Asxz CAAKRCANQEBX4/o1VQCRwCr7o9pBQ3gwEUyREkFbMgDzvgIA4UHAyZWBAqe51gBvyMgAZwZfkkA6 mMngAD/HYQWkSKAoAwp4kEBBkCwFNk3AQXIlQgZN4AAI9apYZsISgOqSQYKR1IB4ZqQQBrlAy4DG HEGBG+AA+H+xAIWxhkQ8tkih4KIaNUBQdzkAUTycTuQi9yAdaxgIMACfDgwB8AAB5qEHTWKKBfwy QD/kVEA+iIBuYDXgSK0kgEeeYAXwwAJ3DIGRhEDkHMCAryhsMCqMhgaFgD1N2QkATa4MBAG9KiCA 0usIE5Egz23LlcQgVVTLmQHfyxcQEYuABlUkPt53AE/foizBqBQL5BACKkiBJKv0VgNvEKAApbZG AAOaiiwVgwFwoKA5LvOpAGb/AGsAgL5hTA4BBNdYIqy7nkQaIJiAkMSGhjthvRhYA5kERPAmICLQ QYL+QCvnuABQoAI3q4ATqU0IC0PhIAXklICZHBHdqEE9lFgQdtMlQKSL1CKewNABZLA5gAJZELMA BWoIAKti2gJUTyFNnbhICvlBAQq3B3LgAX/wQQgtWsAGXKAYAywHUABCZISgE04BLDORnghDERTa BJK4RHgtYEiWsM+RxeMBhNSgCfIW8Z3MrNjrIlrR8pAcvsHQkiPCJmmyYj8IRPrMQwHMhSgbwWo0 vZWEuvdua/zPYpjUjRe1/wDqSLqk7IBB393FjBCnQwABF3gBjZjAIDV4EUV39EhAWgaSOqwBS1N9 Xwa/FW6ZmHLmTOVo/wDHauokZUiFZTeT85HUpuaSC1/42oBW2X9rCK3kjUZhEch2NfWTqQdRAJWW W269P/PAsTigaxVWdnWZwDBoykvtE3lfYhoLtBR9/nQri+nPQPRsPlIQzBqVdT7bq1G8T/wviXwh jY14SzEsAy+wP8WPnllLtKGhAGOEhZrmTDRUsADIZ8wd9+CAXaQROHoFRmnAwMt5QECc5oEA3WGA BVQjUMkXwfwNTLcrKe9NyAfwrJQ+EAO6wQG/IYAwskgSns/4IE8eAkufqaBAdgkVCAXAAagAA6Bq ABfl9YjCJBBExGxrc0hdkKz2HSxY0MzZNAh6isz+NTL6fisTlX2LcaggOgQ4gCGWtoA4ahIXyQyB DuYBBIJZPsEgJ3ogRFYaWvLWGXCJKyYhzXShUBDKKoRDJLAAXjmBKEzGMI4ZAUhohkgDYElGACpw JDDoABOOAERzpmEADGUQKaw8n7wGI2RUAjDC6BLOrBCJkNBg2HGBQawgFMWYRL0WjFNI0AgUjYAQ TrICDkqoCIx4EAExw0gNk8RgCD6YjAh5YYDZwlERyrwUUFhmEOkRQRADg9EEL1MOsQTWKABYqBlY gcDyozwACcLAoR0G1PF88BEtjNI6TMAwHbCDjI03AIlB7hSfYGhANcUGwChhCACGYAh27CBsaQCX row5QN+htFLYoEAqA1L9PAMEB30VBAsxIaOJ6CU0hSvMqViB1rCsK1NxgPvE/JEBYYQ2CLUpSwCE kCuGyfQCNuRADBTQBzm6iIIvyQCkiCDA1Qw9+AAOf2wgeQLvxYiOVApJFAgAYSUNCj/aIMEY8CPp BST+BoAAqgAXgAf8GxiChPEgcpZABW/4aABxdQBkZAjRDACUsYGuSgCU2QgYD0EpH8Ig/wBtYtwF CqwjOvEgAwVGEQJtIkCq5qcIAgLh1EJCKsAFSn8MAFrjA4xtQD+0BwyKCuIAVJsqBYDTTUnMgDfw UgBEfcGCVwAA40hntC722tA6qh0MghrtzqsiBBsKiYHtwadHwJw9tjIIQUs7O+kwtbC/lDnKjDa9 dTQoD+/kpVOkpu8cneAD9XeUXiB7O5LkhLS1ikQfLoKSANm1DCzAIMDV2YGEgrvhwAG3SAB1QLCA cl1gurgc28nKg9KnZ9S62XVf+O9dMIFuRuDYU+HHecWRplv/ACa+saFrP5Gut9NF/gb7dW7SdJrB 7Uui/wDPeHFB/Qpu+zRdC3caEJeBXoMV3gRQevLvwQwglfWj4LQGPWTl42UmdPal0X/g0J1orv5C 8SPwDRpfKhaCNR0K6QADTvUToRCNzk3wgaXMpkMMLtgA90GnVYDBuR0A7QbAAgkuZFjMpqur6oay 4yqSQyqOr8S3FtssY2NGwwHHPqET2qIJFLPPxgAC/CYFOOAAKS8oAB4ngHhXVwAD0WBqiZWEdl6u r6TKlrob2ABKjHpQCHqePMfllSKfr8/NRXysJnV0b4ajsVflSMpJ6qnnHcSHN55GKBH0tQkOASMQ VbkBIT03B+cEgkfcKtInPwK/V9I4EZ0m9NcGDAdfPtKlx6BCAVNQAEUMIQ+bsHAAoTmowAAnCBl0 aDCwIKBNAYCXIxfAgP41AAERJYivCxCThIQM/MgAFxYMiToOBBJfQRAHBzOQAX1iKEAZzowCC/T7 AVuDsED8sEBIRMBhvUAljmlJC6YIALo0FPco8BEDuW0AKcGiIOB/AuFIqJVxCACYAlXPkAR9gEJa 0QLFbVPEAInUQfAG3ucChJ9oeoFej4iALiR40wDEVw0ItWMoAABjQTgJeEIBR0KiRkEjaY3GoQPI QATcMAyPZEEWJUiHikogAtICUHluPADC2YQ4hIIDWADnDrEDpRoUBIe4QBsJg8hARVAg7KQCvnyh IBbIeZmERcKESd6gDy7AAJ6snsA5cagDvMAgpmAAn2QwChZEEq1zcAAiUmGE2QkL+EcSSn6AATBp ADnnmjMQN4QUB8jkAYOVzEDQ4sHIRAtgAB4YgBbbcEHwBRIgtHVBUJtc0ODIwj/BhQHJMw14gFUh sgDK4wwQJZUTOpkGiFyvB2RAm1MCYG2NRAAxTYYE54CNgAuuSWEBkS1vAgA2dEFiAvwCXSIiuJQA DnKQ4AbuIIDiRVMCVCkrUVyBZwUbhgkGQAfZBtel0m4aF7McxeYBrUubmVRmPyGoOfIY8C7SeQBx xMooUa5/jyrgyTkmOBkH7SGlTcO4NqjwsIUJgKrI0JeW+PTauu0SAqAflkQhyfjXCBDBgQFOEoAP ZQUADi4B2kIG6aspsTGGio/8zF2gqZf+KJPTPmCR69qf+NoW7sWM1r28su9wi0sYODuie/j/AOdJ zncW2g3SNUfKlYyGhXLpV6jhA49Krj7ojksaDQ3FfdMjTJe3YcBSlw85M59v/C6Vnp19OGcAAKVG RwoxkIRfXICGI4ECjcZaLJrzkpBw1+bdeFXoN/skosF6nc0+lYomBx4saAHcAbTwICkWAEdxQ4Qh R65fuEHTkpVnFWalhR6vD+zYICTYMACM5R+DgRPAZCo+hLMsw61GpaM60eAQdsADtKKhMsi8GCRu rGASSFSody9GIF+FHEyd0Iq4vimEnU+nN1av/FFDXpPPOFrDzUbA/jqdie5teziDxI20E5EImvLZ Va6wjX/j1M0pLdgeje1DuSPsT0RsDiTOxPfB/wAAJhgERrq6ANQ+QAJ5CioPBhQAAdTAJ8/MsBgb u4SAbhuZDj5nSooHeRJARA9sCEl0KP21UKYbAiP00CBkr9vEED2g0ABM+4BR4RiT4ZJAC0FQAgfS wGEA55Cbhh6QAKsajAVsQECxEMkACeH1hEAROpIAMFgAFwiAxAJIFppaSuoAHFv9mo4PBAhoNuIC /GZQAFNFhEm6kQqAEN9Qg17w+SAEr6hqNQhuxRBL4uqMIJKHGVAAzoKyNwo8kgIHFtwA9ghAhJCA URTEyj7DggfPoIIDvdzyZCDU5TgbuQjo44wJO2GDCQ6sBArL4piAB0IAGnnI4A4UYfBElsK8BM0A MaHBF2MAHe4iV7hAJTG6wAAuhoVqHAN20pAFKY7BBP0EF8Biz5IHC8EA5CAChcPBDiLogGhkCnBM DA/4AV3ehYKG18PkQGArXjyeBzYGzSEJLlhvD8QgV2QhD0ADZgoo1P0NQEbypCCCuHXgAB9uQhVp INQb1pYYT8KoAF1SBQNABLsQHsXzgiUjWbARoEDAw3IQMzoIwgGvGJ1Ag2YNQGnaj8QgPGQAI0wS RCGIAKBY3A4IuB6BhAE0bjhWAQ2IWtlhGfgoqB0kM5LsUnXflSTMPqA5dn2EWJwR5uq0J0gYZ744 85cQ5i6PQ35uWGhHvDkU1TwdC1cLvhJQViBke7aIqNLmnaiwvSUtnKv/ACpK0rJKNO7O5HYsNCnk /REBT/UUFwskgNlGzOAAYZtgEAuQTcL8+hg6g8WEEFRZgAtQA4FMFst5NO7Cynv0P/iT1gd1WeQS J/8AJaupFvMM5xIwzDI3CQO6pHL1m3n/AOhficd5ytYjFdOgpu/X44o2eEVYanZKhodQLd3/APFe KihAJ6DpvcgYj6IlgAOuzEIBEwABLhFALzCwABMCA4q7oPtTLkwqmjQ7y4LC0iOh4kIQ8iBgF2KM MFDs6AAclIhboK/7w+iyAgLr6GBnQWG0fIKCAb7dhkIeUwKIn5QIMyC8QR1I1gLObC465IJnqh5Y DDvxPCQD+GIgExCwGBfXTEqGx/xXcjsZ3balS2IZZWp9VzIeB3Tz53HYcbGcL/wSNae6NR2Nr2Si fWZx5M7ttSztT6pmWbhk9SbV/BQDQ/CGF58HACk0EGgEFGEoYFQIzDck8gB3WpoEAzOKhAO5B7ES tfBEN38QADIYQk0+OamIkZmIEaWgFCPRMAAf04fjC8wQzPDBXRFhDAvGwAOyR+gBICloKdUNIAB6 LiEEOfs8AgLMXAB6hIBQgFkxR3EiAzaCcX2pCC3z/MYGesBzrAaDIaF++8AAHxYECoVgTK8qPIAO pKAFmKxfEAN5NgANssYrk5OSQchsJhGoEBrzkIE6YgBHomEBR5m4QGfIg+EAdNAhiVkIXo/1F2AB GUABGGgSCLIA1hAAiFlAY5sAeqgQAT+yjCAJixaClUAYAAA8mwGxg2AAzwihAH2ACM9VRASnmIHK GEBXzhSVAWjQBFQ2IFnTTnUqANU/H4wCD+oElZlhAOCgADoA2C/qAF3xBqAzB2Bm1ywlY9WNhBhe AIGyAHpYRPkP8KiQ4k3AbJUBRsoKgP7/AM+AgScaFiAsJAGuYYknCJQyAvHmIm4MhAGG8AFquzgE BBAMRcCnLlBDBTAIHSpCGuZvh1OABxx84gED8wjCIbwWEBz8PYHHPVAebgkCU24bHqAT9xoQpqA5 AdRWTSpdVjSQcohCnhKDrWJO/uTq7ZrQ0rQ1o/mXUnRL1qdpcCJw56PmTzdG9/nJDV3vcmFkaR9F yc9CGjKjON9Wpq+Yx8mCrR3lkjyaYP8AIB3oEBehYYDNAsoxMwtfyahoVBZAKWYEABYlMB9lkWAB owMgAPrCFi7CggTqKAAcUkgT9xa/8LRRTJf+VJwtpZH+khrkcgzxFJdden/ouOY+xRx8yZSkviuM x2ba/eI2fgWv/HeHxCCjBXNUQAzCpItffKHeNRioRRAgsCFt1RJdgCUcKyAtI/HpiAAIcED4IBjQ UARVgwQOxC0jgVq4VhAhSRII9fsAX0PcgFbAAPuW+FWzfrdw+39U1WEAxYXCQAjCAhdJYIDEsgVj Y0BsLAVz/BwBO0ECoAcMdS5Wr9kt6/8AGz/qTVzmTo9nUc+z+j0OB52+S5JsGLo9korQsJ6GvfAL NymmY6qlcx26PtlFyo7M2Ogsq+7wj+IsBDV2wAgcMGBpBQvCA2IGYQl4YJHBpISUUPgAkn9KBCTs JCdRpCKAV1O3GAtgvBCBwQBWmwSDjxmWCI3mgQkxN8qQCQ4PLB0IETOLAAAHRFAJ7wECvZFhgViz zIAFwGAVB4EGM6goRmEBnBwIAzMhBAcNXhq+EAB+bQ7QwQwuoCKjBQIGPJBAJV3Ajh0MKzmX506E XI+8YgsaiWLOoaCnpWRgPNKCoHmkkAGTQZAIyCAbh8hgeqQqjnU8hBzn+4FgFt6AAXhMACGsEDVN QgHicy6GVXL8mgQK2PRRNhkCF1obCiqwgQeWMAAO7ABbhbgEb+aBCyFlhoSpejEIrwgAjIKAeWaQ PuElhAcLSAVzEiyaMB1YKDTriVQ9oANuw9AHhQkuyKAGiU6BBnAQX+ggPZcGG8y5ABkfQgPxhABS SWgCcx8iE6XsfwYGb5QhEMH8QIKBgB3X0NhgUsUAGaeE3/oBDXqMdQMxgAV6WHgAeBQACAAsGgc2 4QNPsIQWw3SIi4OCB/eCAd/mIIEtsliwQCgJADPqIwD4E/o4xBudeRgdHIrBIb8EhCKyYmAlEAXC qXmR0wlVQfsxOPUjUQZQT0LpzAO8LPCq5kwoEbvxtvooeD0YelOF4gH4WNr3jlZvoX5UnQPwXnKy TRlpf+CchOq189DQgTP23KREqgngTPyL6wzWJcf00KFF4OSqN2xZFlDSlm1XHggPGXhjjYpnaD6u SrkvqQinZr8l8aCVetxeq3IAwDCrKIxsj6UQCsHEFAM3GjZFYN5CBOuJ+T/8CbOIL2QP9o/8tiA9 oDcqb9ux84Np8lNX/wCfMmMrSUFIgurlsTR9jPTSEzVwzKsX9Uf+Racq3y9zaerbAIEwQYIg9fQb gB75YgACWQAEN8NxGVKSp4Wg1OrCs5JkEAwj0CCZZBEowEAHT0GGpUACYjCI4s57gDPDwOIMaNiC QCV/ecEATOLQKzhahvNDBBH9iv20aMcAaakobuT6IFVolpZnflucpW1emyvZiuGmE/yJAQe4IJjX fEQHHQcrVaJD3y+ATD5aSerMr/gMtz7NkmWgri6s45lXOZ7o+AtbkkB0+8Ls/wDZteyP0BIoX7YX 2/IvvTsUPNvJd5l5Znp1z1wl6RwKwvbmYEVgoIMy8Iggm4yAWTb8QIESBF8AdcBUphEPfgQA8sHA dZy4F63INAEsIwuFv1JMCAdlhjQBBnC8JANJtggeh/SeCIMFAn53ACvcEAgPjgAKaT7OrDNwBAkC yAC4QDXAAHDckADeWKBEv4lOuwgkDX6zCGG6IEAkb5CRKYAKHdQYF4kSXHyH09wwAYo8AIx4QAXt AklP4BLAZxyQAUd1+eBDB6B5AMVC56mI00A7h6iAX6wwgNxMGU+llFsQggoWg92BwhQaYJiBGH4o lI4oR8JEACRypCkSqoAFotAgBcfaIKHhWA7mhggbUOKIGIWHrAHL+9AcpkITHzOuDHUrjEALeAAq fIQGbgsW8twgN0SDgCFQiOlggdbqlAhh25zAPhIBLhB/UQALV6gIEAjQUJ+KXwCEe0oEi89CABFa MBCz2ED6/wBGEMGqAJ0Rk0BJcSqgq5wbCAsOQCs6gBTvgAHtoYA2XOEAFukgIRtoJAuJolcSBqHi CQAHzSNoBlqCDKBySCUwPkEEaOwQG1EAIZZHeygFPgWAgVNZACJEqRMQdcURA/CCQ3oPBQVa6+Tl qMbhMgZ6AyNxmary7y6NANv2jiV2j72PxvcqzdFxxzPubSC/0wLfKoh1+Ta9kNEe5Mr4UIERpb1r ps2kRmU/xYEgVFpAOC4CAu0lDM1FR+RfqSL5JvyuSJF1Tuxy7lUoVm5apXHXgtJK5MJYCKnuKbHg koIB1wBhAYYbt7GTGAj5XGHoQXiZ+gGtq8+cTIN1I1be1m7LGdYHWwhBrKxJTuf9LxS2gO0Ox/EE BJps+D/8ix9Co5wf2plgo8ha/wDNQUmSJWNKyVVtenW9kjWNgMhO1JQQaDCIGCtAa6ybBcIe+pVx WKBVy9ljT+N/+KTrkxoACxG6BrboONLZDBU9YzgICYoMAac6C4WIOp3dnCfE4qdLBukR6tpfyTPA /tQIJds+8U3vgAA+y0ABiJQAaX1QzABifISj6Mguk+kqehC/UOAh+Y/Z1CA1tcIIN64AhMUOZYUF Yg2vZteygzgSzklqzTbbAALgAtAAq/FoAFs4ZgI0eCIFInRQaqMFRdF9f+H/AKesMx4LljoKn7S0 UNH+l7sfmcbFKdMy8TLXExkfoJaO4zm4uPJlRSY3IpHSZ0vI3vRoQDP/AFTQgfHtjUBJMEmhAgRk xCViA7gEBEBKBfI2CJBsIveV0AJUMHA3J/oxhMbEwQ8kiXUCQB+qiMwwwBFiQsLAShyAFjkLGGIX lAAZYHAbSsAHDwGATjqAFwdwgHWAgXoRdwHXCwAU4doB0LcAgF/PAAAi6rBBrvCoiD/R8SQoLVwC HP2iBVeTAILr2SBBoVAA24qEZUjQI3uy+8BCP4EoO+aKxKEN0AWR9YCEdgJYLZCC8TyAjgKAIRVw QGZHy+AQJYSQAB9oFG6OoQGQVZgJcMzIICfT1IwkdBc7BAJfwYArbKQPHRmEwzt4cobsA2EBiVSC D4vDcIH+R8yAYS+yQCoQzAIaPsIFbgiAy9Aj49AVPsD0CV1KF8FYtQAO0kIDRPKxAKmOtIOoeUD4 EsCg1IXsEA3ZwGnSSkj/AAroEPOQCEqiIA/OBGj0ABx6hFWag7BAZ/xlBAKTwghZkMGvsMCF9aAA ZEoQKru/0yCCPuCBfH9xmAD3tDqhQTzT4IDAV8ZUoDJ7ZA6IYAApo6EUAjYuwC3gwwU1D+hCtYQB NSkjA4U1LBBnq4nL9nzLno+pAWNAhQrTVq+if6dyiRnT3ZXJ0Vb4rhPQVFCP0kBlWcMClRqx+9N9 hhmIcsH6rS22e82iC+qcOVcVJLYU0lHg6hnSqJRsHRyjX6dhwIHZs8URYRw0GO3BAlQyFC5GVrAR ViYj2hkwWspBCpAmQKNyKbwSqk3+BiED19ITbgdiNRmds8dospATQxsQnpAdk13P9XEiwfaiKQAd xkcenAMRG+wMHcQwNuTTU32RcPRhKon/ACBQUmTX63VYWrNduEiRCq6hyucUnbfP13q3/wCTQXES EFBjbIiTu37/APNDs6dnOHJ0cnkE0xgQhRVRGUUBAABYMCIt0CBDkIAD4XsWA/5Zadt0WVkW6v8A 9pTS10jLuJvvNJRM5+9atwhQTpX5NtUrb4dzoWSR+bp8mosX2fpPXpbZFimCjI3o7ehMe2Ob4SaI C1dSXkfwaZiIrRSaREV0c/1reAxFYVAIKtqwxIGN0LMoC/1LEEwpCCBkrgQRDNAAfoiZDUGvAEA1 87wEIfjUFoyUBVDDABy7lMAAT1BZgC9DACoxqpuH+TIP4PYvfnRqqRoJizl60MvLoZPguKCKVHQo OhRhKno7HQow2vZNDeMKTvBxyJHqPIsRbzYmaiZsZaelTe9FRAB88RAZQIIosyALnQYpjDwBBYwA gMqEARvmqYAgJaoIBGoMAN5IAF1QAtPmNgC8OYIQJpcBG19SWGAeipADDWCDduCgTvQgQEutoWAG GoECwUgguKlh0DA5GQAM3g8rI5hBA1n3AwvXO4YQXMwEK8ONiggDq5GKI7DZglADJQZCGHQAa7Up D4USQdIh1CCsbqkAL1AA2HYIGGPiKDrHCQpNkbIJ/tnoIFIIKFsfMBCn+1CAXGKECPKYfeQgSKIW EAWFpsMDsauByLS0BgNgQFCAEMklOQOZC6AfwkgBvy4wEZxCCMsYgiNYAF1zARlRLWwBSFouUmNN EDwQTZwzgAN//k6BgD0pMUB5oELnlmEHE9CAVAwMwkqSEFgxIwgq4RIABO1wAMxQdYeQQLPtXBQA FGQDQJVgEHhAJc6kIZKuJKADG7GAhFICYRSQBGVgGlZfIAEoHW4xI1AgYrkADgewA55iDQRXxrQY ADykACURxCBOZDIA/nULASoGQARoLBQdaZhggQhQRF9yIEKv6QMQNagsAvwAEGaQOIKzIziA3YVw wICBHgH6Fq40xcC6Vz3Ncm0LqfmsmncsHVa4PQ8abv8AjK/2sQ0y9mRor2iBqU2JbRRoMMogZY+O YK98z/QwCezMgBHiaUAjWLlcixlrrLZwQHoKsATTR/WwhFexCRKvRyuWEsTLq8NMjqATi6JJGlEE Q56LCSuEnlByItWPYFMRFVUVudL9AAUyyi4Qt+DZBcT4KACmmIxhSydezHc1rXgVB6f/AAzNBgMz sh4dADmLl0PaLNNXbIja+v8A5M+q5XbHR5oXHXxPO3upV3/8zQt3YVOQL7PSp4RKYbBbfTIQVZEt i9AB/MIQ4UEATUKRakCSg3wtPKtyp/0bhfWo7oOItz9RglrgdRz1wqiLpoAAFUzAUyMl5epNCPQT sE3pmnnkY0FJkXd+Z7Jg8puKFSUAYJxtoEAcZoRHdMFJNGgADCSv+BgIJpAhpn9hLk0o7YEofcMB kyFys+tguAmYZgQxsB+MMRh86VcCFKeHCKnCnuP2dwAFcLfAEB6wQBa1fkC3vy6lWFlbxbpTU857 F96eygS2/wA4die5a/DxQULFpCKNIu67ljyNr2eCxxYd12cCQ3vhMJGcxOgJyswgKvVOBCSz+DqY Dq4IFAvn0MEWigyBFFY9gCIgKXDyCAsaUgJAUAaCCfvxPsAEhmACMZAICA4aZOotz4EiAZkEQsoJ ACuMFoAftGWEj94gDAFcxApeNBEW4CCWUEAlVcggAQzAAYaeQIFbtB3Ah8B4AA6jXEzTigD2gATc OwAPTBAAuYMwCg9eohWg44V1V8YCDYGFZhBAK2S8wQZLuMMikXHcYGvcESD8oRxQv/C4UCERJmkg ikgsEWdgABqAHxhAeOKEANSYDUZkClXiqQILwUABrGAEhZ+GUgA7GVCtGFAQP4kMwcr6MYAZJt7B GFgNIITi+AALz/CKhN18oaiIp/PZ0UJnFEpQcLz+RYCHNUnzAAa7BFEFiRAK4ABluAAhcAPARQEg NQCDJqw1lCW1BQCRt74hQBwAQPGEFyezgQBr4jNZPDBIJUn0AG2+jgEAsEIaAD0wgEwyAop3P8Bk wKqMJX1UIKU832lzAe+Qw8gN0YfMktALGho6H4gOrAIQASFGOZgMwgQ7LuAzuQCEwCvPDSIVGMQs AaFmAAL6tycDdEZFJRuYXLYIALchwCV4CojLb8/tl03QvTfVkZuvnrbqJqYAeNshBAYEDCCU7cIO hr/heLHQdCgmmZsy3Rz2K+VyrZAwsixmwlAJDvSJwr/OwKIyTdIFV3QKgAcwFDft96x0cWuogSqu 3GVOVaaaUPW8RyStk0VcpLnC5QHitqWmUrBMJgXl+xQsnBqqVRYGV3iskXmzutNdpoDM3bYtffVm JCQGsCKIAoSbg/3MAqP6EEZYySCFcjoshbakHvtBtF9T4dbzrWs6gaDv+V4e9WTw9UpSNxAFwvwI dTGWc7wPSuyLDjs3/ksnH72XeEo+9YXVO8vrmH/5shWteBWj0iOg7FC/uTvLVeuKiQM5Fz3ml8sj UFAk4S/ZiABWyJAQ7sVWEWu36/6NQFOiKtA1rwFoAdPQAMUwkHuIAmUpZSoUPdrAZzGJZLcaj9WC ege/4mI/AIAUzQBl4At9yCB3zUkQCX7AB7wLAVCny+y4AHm0gLdAIPqbyEKiQAeq2HkKBTMDQALi +Rjh3sc1Jbkvx3qMR++YI00MmsU+ArkCYeBKXHoEidcBnNpW87Cu2vv+W17G0URFH2FlIdpR3KN3 mdip7kIs3OqwgV6vuSkeVTe9D+DTG75Id+r6ZvOj5LKXy1LQ5vlA5dBai2IGJaAA2RBwC4v9wCE5 XAQeukkBQc1EWoDl5z6AAaDNAI3AYMzqkyABu8fBIFglBCgWokIHJtUAA51HskEBHwsHIJH2EB2h gDBY91ET58EhAarBYAkkWFgADGlgFpbDdCx7ADOGY2QS4ZVKdeR8m4AExqBbufhIC+cseygx/wBG 8SVssABGT5hggw9QBRAQCFdvQIh7GQQ+aAL5CQFx0QFxpGhAK3hIQvtSygF9IABXUUDAG8T5GEzA gsMHkAOHkbBhgQcJQHygYG4NfwAhsAhr4AU5xgCL3iYdAQw7AgCwpHgBlgjzGsOQGlTIIDU9SQBE seYElrQkQjdC0QBmsGEh+30FBqh2KFzoFLYH6Y2CAVCbBA3GAQCfNggH9QqiNqs6Cgq89DINWAAT JBhicABupSrChGM0QH2MO2ChoEHwfQgBWZ5C/XJ9EnuAP2AQKMQSEWfMBo8DTgCfSiAANj4cRAz1 goAOWw0W8yQAG/fK7YEInJRIC+kwBd1h8iCAp8BYAEPIQY55olAD7gXggDSAAExSwBBoYSYEMOQR geHCsMKL07HSeMUoR+WAinZB0kRF/dvYAESINAgU+ZB7Agd3sJJIrD4631IOiaZav9Ot1IGQE13w KtQWpcnPT8c3RRtqiV/tFZq03oXroTVV21wepeo35ytaoG70aXJwU2jaCZRUICxxjpBDICGpNsxH 2hDTA0QVptQz74IYEv8A6j7qf5GNodDVtM2tioPxOu/1rsuFzdgITHs2AjOtkeuPDlCUOvelwa1E YtT0cZLa2mGtJQXIFfnlcDd3urdauQ7K6zEauIF/gG7V+R5AE8XBB0DIEKAA3NgAAHRlElVz9jvi 0t3CRbq/43hG54E1p4qyqNuUYDHK+CWgSg7rLDzf0uVxla/8cC3dhaNgDwHwLd3/APNaupAgix60 xrUufUWlLUz48GRIABV4F4aK3BczBQR/NCS5Wp80mmPM7Jdb/nY+hLIGUKg5shlCqr4JKAdAA7z4 ADJLzKAIrqLBCdPgoFUEg/rBEms4UzxXvZYTobEGNTpfhnBAuygAHrAbhQawhCAUIWQFuwZAilCA E9APwA0N8AAS4IDlVHADMAROQBkNYVJyLGVK9GcyOpUnb83lIluhWj3/AOIs+TTJqWZ88n0UENzE 2/ntezxjucC+Ckz4TQSVurDv/oyy9JveViPCVBYKZMmloey5YkKMPL+EYBkoF5J0kaEUvtVVXoKd IptpJ9iRxTphPD+ljtZwys30MgNCnRENWH3ggAwTxWGCnCsQKmsEBawFioTZbARA3Pr8kkOIff1E HCK3U/kRKhoIDdRiCBPICaEAUPCkEG2lg6gEqoSkDvSNoGEEuQC7Gp4xRcpBisBAC2YAGBbmgADx h+2ZvAQW9wCLQEEH7zMCAN9iAH8oA+b4ASpP9LgAr4rBEA/PyMO4CENwA9ofQQCvgKwMJzCAug4C BHdTKIhNYCM1B0EA7AmQOvghALgxpB/AGYhI2QQeID2KEUmAK5gAjb44qfGHZHXIjLbgArx+RhAF dADBYKAB2aACmiIbwgLxkEBa/CAGeqIb6TUomnX05wQI14iEAbHGiAGM0TixYJkE++VA8yg6xAEL 6hAHDsAR0FSgGYcCTukE7D4kVAOVsA7uyQGsz3BCR+swgPxQI2D94vEgM9QslQ5aIE098qvBwUVk 6YCw37EBMQGkBzpsO5QJn/ZJSInxBSNrsFrQCs6sAIf1iFIOvEFYBPJAQSUXEIN6ytEGiSwA5kEA hqYoRBgAA/8ApwgA4sJF0AQ1EA6EgaGAIrggNpLQTZ6Qe4gKThwAkko6AALb+EgC3AMjVSRoDKIw eYMkCKgAZ2KFmiHBQWvX7JYalIETdtFwWgNYfH0egDeCQgMzjPJIeRT5FhegsUad9C5PyFx3weai 43ovl4yOpdeqSclyZRSErpjfYrsxdgRNfKpACmVqVB2rxjJY14ta1ZJelXSSSxp5PUZw040EzVON qdJf01sbgT1RVu8RsWPoLO5bvf6SY1ThDblBJJbJmdsFqw/EfQ8iqt0T5qRlhhuCZvVUao7DChUR p4AAj+dACbxlS1MwefF/UZJtXsOnvS35RQlOzu1+kh9D+C9lH7ZFRWZ/8l6HVjRQd5wpqV48HsXT /wA1q6i+z+flWl164jUxk1dJLapZ9GRTPqzn9PmYeJftEz0RaWG+uGrfD9dS09nrhlwk0KD09z/z vFa5MX6gHoUBAf4qKlAbEhSA16jFAAWg8BDOHA1wHhQ1AQrcD+EWdo/WWaJO147/AICE+4RA+uAC 9IMDmmkAH8e4AF2CkGTFAIw+NBAIsTvQ6wuXsNhwCUExwoeAL/C66HWp0rM3oipEIZdaQq25d00V FZn/AMFp4OmZbycB5LW9Hk+T/HPxcWpu7wcN6KCjUWXOpR2ikiDNRWMn1yKMFpdWjomCS5m6DdHK ri6e67YJ/wDLHo66ILw6OpSRCUrK+4tUfZUznxJQskyF3mSOjJMIm8zkrEAnARDOUMiEN8ewCa2E FJRkAgZhYhAykZBO3CoE4H8eBRXc1CH4ImEgGHtgDAhkmgCLCFWw4gGIDtIFT/MQAxKQK2SAuSh8 gueEmJWJucCqhpMovBoNSMuBbgS0GQQaPs49RhgFxZcSAD/0CCrLAIjzhAEO3PYAEiKQAw+soAHv BCD5REBl2gIJ5TdICa1ggo8OIDQTjEZAzRD+UTQh049mwAKcjMABcJYBdJGi2/L4HyEDANwia9/o SEFgNyAKnsACK6wQHVf2IIAJUQQEZnwQEDrjAAvkjQP6hIAO84CD1yprklY4AIN+UAA7IRexAbCU A6n/AIEgeafhAY/z0WADyuJAIBcmuIAb6QLlQABe1CK0QcABumWIASOgAFGaIHDoI6nARdMJmOew AIfC6ABpgEi0YZIcfEjPKGywAAOryFG2uYOAGiHSDIHCyARFMgAepzIhbE+RIX8oIhCMGAAwcgC9 y4wqASQwEFRkFQAWyXCHvH4MQvnsAA40xIB5OLDySEblQKkyEv8AAiGfEZA9ygPx4AocIRAQEgDI goQAYANsCBQb4nwJCF8ZQJADcvogBv0qez5VdrhgveVvn6G2XF3Emr3uBy7GS1IvUv1ipSGlIOpU Wikx4S5Lbwteh5qKkXZpkUckfJtey+IfQ2vf4vVDcdODAEJC/wCMnTfvHtN2ad34PFT3a3NLddCj m+rlTepJrhzTAgaSLHe+ZiFf0lApEDKs8T0RLQLLE6/jINetnUawhCZgJOgmnJQnMaHh1gKBXo01 qWSXpREwut8qojjApmKNx1spoorQWzp0j3VtKlRSIxbaTozJCXHj/wAyne7v1KVDS+NU4zsmzd7m lsbOxdP/ACtlo6j5yoFl8q/XGCUzU5qq20ea2RYdmzJm2FB5bXKyOWdNC0FDjV1Lx9e5NL9HzIu8 hNtoT7lJNucyZdf+lj6ESeOIDA4+hqIQOl3g6kqdXhQeQju/qh4wAAlQVCBKcNBAHmuYXQyDqNaA c1ZOyu07iiMcVAQKmjUAK20QODXb5wgHvx9ngAmaDo6BrUGAiUTDIAGTCpawc05SpZdJqanYiOr/ APFVR51zg1ExlbY4theK7B2J74dCg2luHlESSw4QYwQLmizdbh5K1PGedBSN8vrYdkWHr/wlygjY Sn/FXM6TemuFSJeaFF4drIyS1rhqn4m96KgIT5HwLgCO9xAYoZhAyhacwQ1D/wBAMQzCClhgR8ws EiAQT+Cj3DIA26oIWrAEktYIf2GQAO6rCSQf/wBhAYhMgBfnoQYwgARpNAAROezEIJYNwOGYJCwI ITxR7AN3WIgLYIB4hcUn6GkAPuPPUSYA/wAtgAeAaAAFVSAp5IIJrdICbvAgwspzoFDdo3AB/huA D7k4CAq1wYA91EEF2nKioQEYgzIDTCqggRVhkEJhfKB8lkCAwbBB2ZWUgyywA6vjHk1AGDQ/oCHj A7QFbIARsrHuEVYYGgjYnIAKz8MEJiBbAChBnOoECeELYzeDsCIv6QAqL4ABy0/BEICKwAAWAB9A jbEFgLgu5I4oAjuQQa7fEcAEJEY7AAWTxSqxP7gAG2yCeFehACC69hQxrGAR/VCE9oDEd07+AgGj QBOYQMrIABGVigp7QYCgKYC2IEdtACLRQWIUxAFjCSmmIn24AEp4gCM/Z4FBvDBnAMCLiAy7sNWA QJwRFQ54iAqxmBg0SsIBroG5IAugYYAgd4HiAFSV9sIkGs5AAhIOoEmWd564IyUlQdQIM1A2SQBU wgADBRUQTzIBVAQ7qMBGdTT0jA5AF1zdLZ0+TIODK6+CiZV9C0WR1czEh7Oxarl4j/neFMLBjwGF 2TQIC0fZFQjAj5GdtH9f4NSvvQoyljH2i+PIcL0FAeS3qXUKyWtVVYiPIoBRv5o6rHNb1DhqEUrO T2l7Vl46BccAdBACQHlCSRhr++xDJPGTt2IWAAvAtAI/3NAhidQv1IMVRzlWidW3p4JKvVjZlf8A n1kIu/cjH6n/AJbCWrgUmFHct1slDNFVgYBS8UWAgysCBAn4ryn/ABAZnmdGqPjdTyGqRD3LtXPp izl60ITPrL/lVwg/ndsglmY6BX0TIXCNbs7l5sDa2fgYlN+pdmNtBYTFh2LfkAgSEN6HCCTWAAeO bHcRd9HGAW8y2ozYDqGjtUu2CQMk/wChB+DIIIeAP84B0Bt9wCEEDACuACK9cLoGyFvv0R1C79b3 SscWQoA4yf8AhzrN664ceT2u98zWrSKwP5DuHkp4XLnkWPIuh2KGX8EolTVIy80yUuB/0A0XOgSs w+eiiKF7a8C7NI806xn94X3vRjtFq2E9H5ZwcQJgy8En8E0Lj0mxw/RZR90VLJ1w8ggKhoECuH1A LoIMGOIABoodpXQEBqgYwfAYInINvKQAVAJTZBcSAA+NJcF4aT3EKHYgfQVUQDR2QIKw6sIAVOBB Ay4QEmGAAn0wQMKAkd3ABTa+RmkpP2tiAgkQEFeBhgLi0BrdwfvNSAWhATBFtQC8mBD50UIQqFkj Y3cLgAaBcCCxxVERINWNmYMThCSksABfEGCRnk1JAQJOzqNEIAFEkA7+gsAVbw+AAk08ITcGEBSo n8AJuN0AYF3AGxYUHudOABCx7FAjcuQgi+CMA0zNABzIcTAOtUWPrDDakGHmEBm8ooGnCxMIGeHq AD2QdhkAO3Cw2AxOCMAduEPXouoYe4+hA2hviWACHq4gp36FSAb2I3IAAVhUS9oExGQih7hEJ4IA DrWPMGmo0EAlkDmoNScCAn9BAu1oMBB7YDa5AB8FMAcyu4SBhggAfCJzYsIGGFYBjWjJCgFQcipD jEAY7MIHKUDIHDaviRkImDgIIPlQBC24ECyHxQCg0w5IF0VEAevX6AJA/gQAMmhSF6IUAJcEzSBd YhANZU9AACDKdKvrhiQtVUdDgdQLIAAoOPfBE3KCMBdkLJlNcu+EVo1XOgpZNblTU9fj9jqqy6lX 5Q6j6/0oKRBZZ9/88hVunkiiT0HS57ll1IB1FbWGrQPYZ/l51HtH8UkWG30ih6qEpLe2v07KZTok 6paO+4v1LqiXNIpVfUaoLa8P1NuNpSQjl+YtpbRMAiYj2gInuEQleR6bCbwC4Xo6W5R8Hso4GU1W YVEHw/pOscSnUqKRH/kvCndk8jjYgZtf+RoW7sRWLlOOl5zGWFDMbaoABZhBuB7EHAoBjuwqNSf2 c9HmOin/AJI5/W1em99E7ZSxBhhBbNBoAIJ2EKjEGkgdaIOZLWjn7EL98e1ulwvf8oySBgB0HeDc CCvwAE3xArqgQ4lOBQhn+xyAOsKmCHEpTb47N0Nkuvak3QcqWCwIZWA0iIl2K4hFQqTmIEWwABa4 9lQgahiLgStB5TaV0dayJrOn0zKj3h7aC4Y+FVk2rr/4uXYoTDi96GYO1zl3GhXoyqUVnXGZTaS+ lzVPU84ip7TYiIHZ/INho1roWTgN1YgCWuEJqRhC5QRVc1/DBvlT7D4gmqKnhbCVPR2Gp8A6xaaH wdBnYdZ+CdKL1AvWGYYGZOqkHHMgE0AIGhBQymhcAE9vgAQBICCLT6EhfPSOQE7PkkEFJfcXCE0k FyD4Gok9lEDVDiCAX6wAy7DIAPU9CA+QCX5NAgLYg5AWHGUCA4XggMDvABdCihfJ4KBg/GY9CCJv eEYIDRfgCkhDAAm+4AG3jeAM8mi4LkQQAoVdgAAJwmgPZocMxslRE4FH/CAGCrZAAyQjsAFFbCoE 7IjEBk4hAptiCiMOgCtnCITOasIC1Z0HsYE0viplBBYMgEAa/kQC2kzCALqoajASOwNJ+4YADV0E DLypYMrJsAA7ZfhFDLAArQAdWABnpajwg2xysAgBxURH6My7GYUkqgQeHIJsf+fWCAHv0ABIQBgJ HMIl5voYTAHCz5QM8/6FAvWEGBaMOEN9jiAqwQzBISwQA1bCDfJxAkWkuQFQAr+8GCYBnZAXB2HY zxKhAXDg+TPIBaMAAFsuQgC9ZhwgBdJQBjdFUAOu8ZiATdLj4LCh6FMgAWrmEIAWyCQGIhfQYELg AAJZcAC2AZqAW3TtUBYWwohgrhQDm/vgAA2GQgQsmYYxNnEUGOoneGUhOfAzAApqlbbgrMTGilF+ vkcIYfB8JYzYwwW42IDXRmEF+37tzQhXk7+FDh7E11qFG7zO5NDaC8XS6NzO7bX/AKBy3MirGi2h 3WAQWqRDYwmcCqTMb/5P+obF0/CEr5HoAP1MzN2SJUS2U35QeD1LABoecmlzlX2kt+sWPHEDJlzM GIqQcYptKSTd4zrPQaKIXukEG0xqdS7pWQfavYl4dq/To8KQGiQ1hEcKwvC4UHlUBMmNhkAUeCii IXkHdim0+3pqi3lQ1FIj/wAdW5rwScQBPDbQpuv/AMvIPHWVaTZFaDmz7SEDINgK2gImgALjArAB FzqAEA81wQgGwsaBETd/sxdP+LQt3Yeh8kvSVJPQQQOVYtgkAy8YCA+HAg6CqITCjNKXq9BNJVlX nrsnG/Se0/riAdtKCGAL5MNoYu0CI3+GgANNQBQyoIi804eSqAEXnCwUxFX26GIuq1vB5+TBiK/6 hAqMrocw0NFYAHeyEBxkT4A0qtGSy9Dng3KW84d3UvIOncyLs5e1wgA4JB0iAmJ0lmlE46H5fn// AAaAIi+cSFnHzOIPNHjmRovxCxI+MmX6IOR3Rn8doiptJfISzMytVvwseBwI7E9yVPR2KztGDkJw tr2P6xvMcDJ4S5JICLnmJgZ1RkESeIAb9yMXezKHs7mo7YVvZ0RScvOMbgleIEB1CuMEAyXuoQIc 4whAEUigFXwFEJymaDAWC/pYGAR8lQB6FlEpZgQLmHqEBhKJC3UhoKGirQABmTABDXIrB1GaAAni 4Qq4QiEcgLPyMgAxzyABnoZDD/i/WDAO/oIlIGQQGi+QQH3PSQIB+4EB92NCCKGoUAApl9STbgAO qchAHq0EBO0EBXtSEd16uCSCWjAWDrRAC8dSkjFAAwYEHBQA8PioCKZwA9oACPNSAW3wkAWFikPz XCgDclHAFLsModyuFhBonhAgrNRAeF1ABuEFBfM9UGG/UwADcdqXBF0W/YfgAfwoNZAyCpmoVQ2E BYNEh2JHQVfkiAALuANgneDBu50NwAb8/YwwSvAAOX8Egg+LLqIADWaCARQn/gALkoCW13xUAA8G JKDPTRgABY3AGLfYYQ0H7ACemRBMjd1AK0ZAazWLMAEwejgA9pyDB2ZcCAiJ5AGqljMISjIgAGs0 awaACPog8gv4BCo6RkAWnFDAL/hrAB68CBtqAhQmQAAkwkMAt4sENP4DCA9qBBlSGi/tsbgCiDOg gXH6CZOolDhgUWgWeCBHZmJ3EhREmdQipcwINiADih1igdxWm4axVZ31OYvH3hkPZNkmehL1fkvC Z1dG5Vs8Rtj2Yx0X/q2928IHKqg6oFG/dpLT80TE8btE0TyfvABCq+QAiIp6uZJUf7Y0ZijVPGOg uQq79xZpw/YEU4EgAKKzzNT6Sqhi2dzSlJ3dMEaadUbXsQmd4qI1QZjDxh+f0KQkfi9u7LOGtt1n XDTTP1FQnoOAEJII6lAlYDYgiCOgk4n1TdwQ9J15e2lM1vunW5t6iItS9+fr/wDx6KE/PINBAIKv sBzP/wAt7AaZgYpU5QOdXTnhCz6rJi8Fx+u9otq5u1ZYACM4qkRg4SiLjHiEPXyRmr3Tn/i3YOLU uKYxqiukYPUsJCVetLhAVoCsEEUlFzF1tgvpOhoADTAAIAHIqR3o0BpIFr8K4YEkDKIKf6xkMAWr QYwF9juEBvyIO+ASSHGpyJqOU1PqlyeQgBQ2lSmWaOa98IJS56tf7+VKh3tr4tcY3hqrV1HpdLrL tfWkrPxN1z0ShRI9dOmCQoX9YAIYoYrQI/qw+tnIAFtz2/OqmXv6qc5rgTLYCAAHVRhzBDvGgYYZ IDDIHFuw2KhbSXR1kiK98YcdXcl/7ZZLuiqLLvsrsKc84aH6dcNHlv4SivYsz7Fr8dR2w3vRAp+y ibe2XUDUXPFH4QFChlmKBQ2Wgd84kwGSAQ/CH2giMTDDgBjLFAlc6AhhSAEWMkwGA9RI3Iwwa9AU ACp4dAkEghAgAOSBHT8IIFxCg4sAG8sAA/AwgEdBADS0/qro9gSpgoRVBmZeGoQd+KiAkGLsIDYG QIJ4logLPsCiHHZMjkJl9gBHhMCPlggF4V/xRIQS6dErGJSYSAvHqARPqDmIFMWDD/D35JkksIrB gMNxHEGolRICnhqADX1GESIFmEAMwmICC1woX89cYZg8hwIE9ZFEgFoHqCC1QZFAFH4ICNcy5gN7 cqfwID78KEzNCACQio4oLWLUeSwB17DAKGBp2Idkcjm5YAHCcED0gBjvYwBaSZBhZ7ioApxmHuOK 4BAHaOgQU9y7wGbdColBhIWpMFsACwIfTS5uM3AGXQiEWVFMEpLXbAIOmoEBiTXgAbYYA5573ABF 0IEAy+wDDYDwvZYRU5D+QTHUImwCYNQiFOQOhI2HqAK8tyZYAMq3kIBTLgQAsmB+EhYBQgOfBHcH IZB2bQF5WCwBHWYahEn9UD/oRNehEACj96bEeuhAAWuFAIWdlhjAC5GAhm1dpN0aGJeSjjtxkAsQ AAvrDLuUoouwVwbtOqTLIs2bO52J7l4TWqzU1OV6KTPlDksv44bqutMLl1wCAo4LoEKSoEAH9IRQ KExGhj8n/i3waV6cxlfHuJpinSCCwQgujnMQc81AhSRTt+ZAn9HemuWOjRILRxxa/ekAAJiDQQJu 4UGgDZ9JAQodXwZb604NJ3RWVJX8G4aaWZ0SWDCUUT8QilxakyhTl5jWzXcZa1kQznsoVtcAAHdW sBRLVYKAIyeJBF/3FEFByIC9cAc2g2F2/B96m+I0rdX/APFrrjqpC9l8q7Lgg9Xv/wAlBdORqd+p +gfvod4PE+C1WzGC9LqigczAy5aOfRHLj03LqL3EQgy/DS9ysMq4fTq139aSJYQd4wQGa+IoDb8/ nvehtq/iKV1VfIZICBQJqAwffsFjDneIM94gEyoae9s0wchmlTKpUi/4ICCvYQ74AEsqChw2HmNm dQhvBBATU+Qhzow3jyeIMgy8EwGco2vZteza942jyhhy0ajIC+djmX5QMtabysADkyXzAAWvsxQI BMcsgQfawAOeGYXUp5ZABZ6EqoNY8O235/h/Q7OpzEwU8LCZlLfY0Ld2OVTxQJpH4aMrN9PzrM+U qRVPhYXird4jfHa9nwIFD5PeKQEdMBokDGq8CARYBIJae4KMtIsIrVIengKG2DquCuDigCTbwAbf 5ERmREJjLhYQgEE6QdjZFhABPIA+HyNgAvkGyBa7TJAP8MJK6uEAZ2CoQ3ta0wABtsyIAqw4C4cg EEs9hBrczjAAWASI7DIQHOwCCAqhL7ADBYQA1ZwEADPh0AEcFpSEzLMAAb8UAAwyiQZ3kUIj8AwC 45DEKAAOCBE4yTGEkeUoQH8OYINFqERcP3EA+NQAebDCPwFEwoKcADqOABfJQJJPM/p1EhpAg+4C V8GIjfVoAfYR3SB6AAPYAC2uRQC/i6kCCAXGidlF0GBXwURLUa7BAHTQIAQQgSPEyP8AIglFQACO H9niIn4wEPj+gAfSxgXWiEBwy+LUQRrlon1+KADYIB2zAD7CRBPo6AKM2BECxzcICvwigDKMwQMK FIAJvqADBz9BAKyQDV8MhibaQoEl6PlqIJfAxFmBthkEBBA65RBN4pIANlgAfeggoegPiAJcGwAc bCCIdxBb/eD+QYGHAzIcWUrAVOAEFrCyAewqCDBwKQKEglqhiUSTudf04QAZUeqCHZAgAOHgADB9 QIVvAVJ2kkIIYboeKDrVZRo7lInylwVLZdi6zFLSkfSdhE37lUgApQyMga4IoDnAOIGhVO6SKbam X4WPoXyg1ZSZeiPQbYoZ9mxX/wAEPBj/AEQAMoYQKy8rDPc0CkdwtF4XDHjGE93etgmEJI0Pum5U JF8eYAQxgWqKghQQzCIQ0PEGOgrECUhp0sPxuWuu6xgHRG334oayYv62dSqlVCpuzg8Zj1vDSJO8 AUytOcr+wWAqUkZE9Tc43Qgd+AEYYgFBUkajcbQmf2zEoJNQjIrKdVuCR6L/AMdmFXLx1Ra/8bSF 9oKCkQIYFV2gbkurACLdrLAdaX2oYa255mo7GVm+hC1KJgRzPR5/1IQQKbNkjRe9LK7uUwwLd3/C gpMlaZsDZK5U0KUGygtqvt/T+1olAGY/RlM8zvyHgASUv4DE0sUIrC4QCnanCfaboPGZaKAS10tE hmeucoNnaqwOKiS0rGAg4AM7qAI1xBCIYqJAmOLowN9xYAE+MwAK8dUIT5BrrAQ0a13YZ1v+egub 3oXBdANbx+/v+cblVJSPD3R2PkIC+LDAVYsaAEzkGALFNQhhUfyC958lghB4qAAKLBrs++H+xNKt Fjq9H+zL+DJ6kXqSHs2/FIW7v+Xigy/jCER7zwqYGZYA25KETbgCJskAGWEDQ3nMCj+PVgCAoMA9 /kUUFYyJgQUk+og1hSEAGtgAFpNAgWS4CQgPp1mBp+GACcTkGGu0iVvIwf8AfguIE49DA4BBVXAA J5B0ChvZM4AAL2ABWnyABsdAAn5+SACheaCAijDAAWIAv3oID0wKAlxQIHUisAhvvIMFcBIAQWCk +CQIYDPkQNoqEX44ZkRLhAIA0oAZk8IYACKKQhtyAAFZquABXNgoMLIDUAd6osCgRXIkJBXrCAMB fDMEOwCcLzRmqQfIzAAGoABKwjgQCvVkIAZz7DBwQJQB0aAACpSAGUkICt5sCMBg6oARaeawGi0c ZkiAeGr+BQNboCPRapYSUQDxrBCmYYE+wDaLmBd/JAGxgAH4AQwQAWuBFQagBjB8IDW8zAZmwgxK QAKVhgAlCKsDm7wfA0l1TVnhTBJCYUgEZMVFBzUtwENlIBUCYIAI6GwAP/vklRgJmugCOwUWKoMg MHIRGIAE5FBA4oOwAMVx/AkHDCoNlZEBEKVGEhsX+whXCyABMoNBiKeH4WSoHiCJBrgBBIuA/IBf NPr593hZRHEdEANCgQTCMAApeoaFJCK0PZ3wWGhcybWOgm+ZQ0N8sVwW6Bn71+5gEBSKAkPeigfv YEwDq8MjMNWqXjfvksbxLTB2V8l6M1HYW3TYICpaULvgUDF3iAlyzNxrrXi9wtWXhFovEC0UrO45 5Ge/goohrLb+SDWSiJaW+/QwYvNPoreUh6JUrj3Vz13+J45TZV+gdRuUQe9E9Wy90QvLlbxKa96U yuSlFDY4c+CZb+8fplu8RbLRnO7cF8Ie0AomiJyjSIPd+tbRErG3sqSG3+rhGlMZWo56Oqh8hT8W KeFQ+Gv0iEFB4/8A3/gNdScrgLP/AMetS6zKeQXwSaLsOpxcUvqiXJxaRG1Iuu2qUXmM/W2n2+8R UmnoWaZwQjPW/jjhAke3toel5naxJRCfeF2kOFcMoz8EDV+sipLKiwWX6OPxT0tz1mYN6S6r6VL/ ANVauCHPaGAEANuwQLQgVwekf2EAuwChHigIEoavYBdXo2vZeIgEkeMqiD0Do9MZANGzIwSeB+8A IOQmECsIL6YAQFBdFEpQgEgwqqAaluLbz6f8YcdXf8oUBp7Qa9KklAmFCqIBY6mFw/QA83gDV7qc CE92xCAmgwwbfASGjLFMZLqZM9juK5mdkOjPQeCLZF4hM+sirv7J/hC/yiFPR2/4U8Lfios/h8UE BW8xLAOQQX3EDQFfsaABiBAudEBHQAHOiEwtneowgBsDCwG/8KNA/wAsCUValJOsAakQjGDRoH6S CHL4EAjnoAC8wnxAa/xKKQw5QgEzAkOQ3+HBiI3UQBMD/AGhOF4oIZPPIw+RJxGZiDLhsgBOMWSC KYbgIOi+igLmBgBTmx4ALRlwEsImH2TQyFCuOAAC+5kkg+Wv+IJXiQE6gNvABNCTCwMDu6EtMIAG nZBACeiBAh5DggNyhAgAlY7jsEAt/wBjgCK06hqA8zCAA94CgWJyIQeX2OgYNg0CC0YBPIrgT10F hBGVvYMAVauSAZ+B8CI0A5fkEF+iA2BzRYcARLMlBRQY1DCwe77YQIRjCAIWNwCaQcdsAkG4EAaB BIL3H2ICAgVOfrEARHYARzgCg55YIDb4cBOaHjAnIaCBUx6pgLUKAA8i/wAwCApvdH1uKNNOAFV6 CJL/AI0rMBBVYQO4fYQKiVAjYegwaYgA+ZXIAByMAgU8UADaOYBWdgoCHQw7J5Eb5VXHVgEDPKAA 7YDAARDCJgNQ0ZnWAAPyI8hBRBkIKUCgYFxGoKjAauCAADeENzUBQ0l1S1hqlreMrN0K6e490ZoA L0CESNZ7fsMEGwHvAEBRF6H0AaKxRNvawiHjzwatyKsX9BZ0/oTyDPmaP9WAwASqGDVDowCqNbEy AetHeHBzgyjce4jeslCZnqfguCpIXzpKld0yCaz1jnsL1XlejO0gVpjrgZpAGKwWGHATlVu2j74a 8S3sumINTsrae1qmlyZXPf0Upjz5RpYtPrb57up21pDu9i/nDfD1DG+41qPwLd3/ABopJOkTZuqg 0Ml5bgydaEWTE2g8MXTFjdCJI8wqwNYv0HsVm8ZZK9Paa+ZmjWxM+WE5HIfNqRfzM+pjvtDrVedT vzIxoPqLzWeZR30Ic0ugewl03r5FfhjXPWH1hSUDU7p/7ZW1yszff0FRnPF9dgh2XX/xNC3dhUMV VUgqL3Q7coyDWpIL8EBOOZoABooQ+hRaIC3JFR8QqPSJ27FYnQ5XdFd2JvQ4a5hV5wouaOJPV6/L poCbimyvF4QAFaSYMwABn7SAWDmFImOgQJLhAUe4AgylxoibX4BxZZwuTnoPYkb8SgJA3CR73cIC oyFoBBmhoOgK74EAK8pUJBMp55pqquFf+OHbo+2SmfWX5KNzLiqgwBwk1+xwoJaJB3CQKOMQQDdU QAn4MpyiZ+FCkDmAI1pVEhINZn+Rcqse+5Yqz9FenL8qxPlCg0I+/wArrgs894wSFOq/JWAvV49x wu3CiFo0gIGTGCX60gJHeEj1AA4uPc9hIsLGEAuIQBRAAGwSH8gAsAA63IA4ESA3PsAG4QAEfLiY BZeyQGYDzAogE6IAIXCUDM+igfDPAAY6BcWekBAnlYyEHBfL4AIA8oABpMLCAAL6gA14wCCXBgZw rSBat4FAoFAbAg+WjAEA3YAQvxqSU9QcCgUGpUAG8oT4wGA5CoBAfWPAKQLdxgPww/GAqwmBSIMF OGDDe4AFZXdIBXCsAGHCehxEZgBA6IaFUQeAMFgABTVAgN2tjSCQAD7UWTG74fYwkGifRBmEBP4C O4JXwhArrAjSvNRaCETviAIPddL0CgubLHyI9PRAEFw8APZcCDH1eYgvpqfMEcedCiASHQAGfkAD phuKHu8AMDDegAIKEAvJisBr4CACPwID/YAgltonBhbnCEBD0dkiL2CowMxkAMFRwkDCIdggTWyw KB3iAAdnZNDgLs4sDpFlwAdHwRANXMAd9zzqIMSIHJgAvyaAvTUAGKS9gAk0FQgFZVhtqcwEGD9n IAXYEAHyspQSNgMeAA55UMBJth2ACTpguEEN6GWEAHIpOSQaAMwEDPhstssAhrMFfV5kjMDb6RQw ANXkjZIAwWQpQAup8KAJMeIgqBTWcHsE9i8VodEWigyMkbVHxYUH3QpCQQAeOVlEg87pTQABvANQ AC6qgQDAz3AFjmhk3zlLga9MvbjQUmSMYSKsO121OzEcIdF8BwC6O9Kev4LgywZg4buZXpMU/LWD Qt3YUFEkqkq94um6fAAEKp3GAwP3ULfLKTV60NBve+n5SLdWFFi5rJ3Clry3a8H3zMbWVCytoTAU N9F9FuUncrjOHTJZ0JNUeGbSztIeUc0HfclDWtJ4EUFuW8c9LiVXfgb0QbzLL5+9eTIyaGTIy6tf 30QBFP8ApfrpVFvdv/HvXQdURM7TkilFEoUUoLpo7ncdvMs1AgAEMkFOlCKgSAzj+0kUw61Epdxh oB69capZP8iy7kawKdKW7lm+uRHlX43163GCg6Y0qf8AUpgN/WbrsV6Kv30yEiMoLQQWU/8A2IIs JjMKyBDCsNUa0X4BhSYAKrIA70Fp22418OfrHKyC2d7GNKZKioCn0tu0he/CSBN/Djwln/AAV/OA AKli06du3BkuHGsL/g5RHvPC6VZ2ZNL0vt+Mpq4NJ6f/AIOAUEJlJM7GDMcOokEH6oAHkmSgK8XB CeN/ogBKGTgXl0nbEvIXeZeWZ23eT9qzIFcyHoyrFq6FW7xGxlZvphlZvpjCY95f8crfv8Awq2ic E6JQpSyMmEBKAWjvAClxQQDj0ABAECBtyEAnXKHsIKI9gk8SIagD2iAGNAAz0r2AKwljEAvQgKhB UneeAAJ0kg9lk2GDdeGS5ghxIEiLhsPckMlCiLXAAxM8BAQOIuI1J0p4FDj5BqAB7aiwCFxCB/A/ DAAbY1FA+OS4QW3UPAN3NlUA6vqw6AAKgF0gLKPwCJjiSHhpB3aX3B3BqADv4tAeAQZoUAybxoAC nwLHtXQUmAKyEXhYYAXuOAAcsbFQmqIBZh3EmQBwAORZIDdg0IH4fCAG/wAyLhRs/mAXRgAGuyBC 4F7BL5z60gkYUQWM2IYweQBCkYgHVrBgx/0AKgp+wAIgqmJlYGgQGd4BBa7EgED5gkIvYlEJcYDr BOGRASiSKRlWw4+ZmATfCQAymaAPgaQBdCwMbKRmgsOCFATZ8EIHCmuDrJRgmJXAQHajUIP2GUA9 xhCHayU4zoTA4GAroOigZnfDIAS1bgF/IgACSsAu8SSMbEwhAXGSgBp4sAD+lBgAwZQNnoLFvN/T +xAccASAR8LBOYCVw6TQGS2d6YhQXowAFNXYAO/kBjIhhwAAhIIQURXcJSxgHi6jGZBbYEStKplU Yg76yV678ABlrVQMVhYACQVknEHmOOSp4WpguPI5aGb7lXGQkjNyDSPc7C06cXzQh2q6pqY1ea/p jQAlCHAADiD2QEV/ZzUIBdDKOOCrsGNYCjqg4v8AsD+wgJaJW2MgBMQ6JRVKwKalIYawwHPjCdrD ISodx+i3xdimNdakRpXUogBqwggBJQF+V8/m41IQQtTi6llWRI5eUhVYtWHyIUu/wI0lJk6u1VVK yebruhUdKdRepeFxhSxkja+3zdciitJo4wxfP/QVRWZ/FCb2dSm6h18yYkL2EyumNc+yEyz71ERe kt99SS63RT/yU+1LfvZN7n/4pHr6SHsK69Fnr6jrCG5WQiPXJio8CcKEKyS0rh9BDkKvVu2WjsZA jPzqKUYOfgdzx9wZIjdlBzM/0ajMD3TGVBnlAlR+iwC4QEOlQwCuhAgGTta1KFy7nlLwUN5xfcCj FmEJpYKy78hkJ4N4CDzPsIC0SDAP2WkgLlcmkAOcoTIMkc9ModTtxoKxBmTnDu0qlP8AgzNKtaTG jbx4UBaGq9bYhgN2ACXxkEAhuwRwGnjWAx3s/q+H4smpf87XcvEGc+xbevo2veLaFtoI1vBSDlT1 TGJF9CQD7dQgPkqIAjnuVwIA9tYAKwQhzsRABSVRzEiC3RN8QUXNfK5wEZ6dM9D9oaTVEVfYvfl4 o/5WTODuUkF/IAOoRCGARoIAJdQAK0LCGKT8qlQD0EAyBYoojQEETwNQoJsWbIL/AJHnACVsWRAP 6CtZAJhVCAhC/wABwoDbrC1yGnP/AFwIg1OQAGw3Qj29hIagikXLvWaAQxTsaB2NyQbvglhtrAAT +X6O8ACBfAIAieUEEjCID4MjgDloBgJgABP0RB2GdxAO/AooZMiBsGDDUDPbdpA1CXwUAETOiC4i gGQRQc0bqiDgHO1RBZB0Y0EGLgAEruBcvoQSAjKYUHAVTBC7CGgSMfwdhgLcGEFnGqDQ/wAYghJo BJg/UIBhKS2G8vaGBwdggEtgCDVkoPV++EIBXNiHYZAMADqB1EAfTbCgNjX0A/mqSAC3DVIAvWtY IsVIQCaAFEiYVDFBGnJqH9EhHAIH6MAIB9mDT+AAAtlICs14dz0ECdPgQfQIIENVIgdIMNg4EBxt DMIDfz8iZhAFuDCITYBxBRME1AmdSgACny5qwEiEABcahG9aIAXP6jCgFNJf7gIIu0oEDIxklUik YOEBSvyABNBmAXLE3QAibAAwy8IZvgQAwpShQJkDQAT5YGgqBLg0CqV/X+8FQBpCsAcPYAgJlBLS Rlq7qODOuTV2aa2djp4JlMhEE0fh9BVA4Pe0qJHkSFeRjDNrKQHRT5P6GKwtKEpROX8w3vRlZvoX FOUTfcqBhOi9k1fSu+P3GjzqYI2J2ZOLgEHjAMaSqggSbu55df4sFtLbbrPg+w2eem8UhwGShpVd XbbAIMGpthAUhg21tW9mjImbX1wWz7EnzThDWjeFtU6BWQJ/bLTrcYMh5c1v/QxrQpMcratBedn1 /wCCiqwhnVVpMhQragHruWbQ47ZS8Zvtjb4/c2Zs9y/qrXJEt+zIiM7z+aYZMF6vI6pzmmk4gdet eq6WlaC4H1/a3PfOMXaeppBQX3ONbl8IXmB0msqDo9m96/Ga3rfceGQGVXUNqVodf/DAt3YSpjZJ Mcd46NPNG6HsOnq3veFMiI6CeGV3R64iU+S6NPJDSv3F0QjVR1F2YRayUT82Pcw4BUQgOABIgLPP R3xvoXI3drIaR6scCoJMuP8AbwQIbVqQHl9mQAWFQADiyCA+/wAU5PFTt5lDJXqKEfWNWHpLZsge qiejKAYRvgHDoEHGoKhAq4UxoD1oQCCxwciE53U1+6xzf8LojVbUbCfjZqjVVP1B93pesi+RoeCA GPfIEI4HVAioCv2mVa0s61UrNlQ2utTlVOlUYTmKt18/8KKg4Qh2uQBCUrK++F42vYqs6KEKEucn Uq2/wIop8iuMD3rPsBERQ5IIBSTuEPui6QN5J4RoLWgDDXAaoFyuikVbaWd8U5cQJmuoVc5nuywq 1i1hf/CP/HoUB/cM9K+BxofX/CiRlNMBB4aBQEL6ygZnVSgBMCAJBuAO8MIYDUZZgKHcoCFnkSQC vbooAAsXIAGXIEiWwTpABk/gAch/v8AAjlJPerWBfuAIXtxhAG2DAX/0xgAJTkAjlBiYQeEAAmwR NxVsfQBEwAYxgxWSQeobwAhai4EDR8kQEFoeMQAagAMcUXoBuiwADvEIEDtV8KSv+hyAG3LYBg/4 dwga47Aw8ogYAV0AA1S4ABk0wBUkTY8iha8lCgKkzCAP0BM8ALlqTkgY/YAGz4ASxwQBlbIAbBAC A2dQkAbkEEB14VCAW8/giiG2dEgWg6MHUQDGUngSPTpgAH0XjgkcfjAQObQAHiri4iy8vAYQSvQA C4XFYPIGBQxowF2ZlBBKlo2hAqwAAvpBiIY0OAD74EayJ9yk0yAVNmdABv1DCgVFUGA9wrBAK4qH EVh4ggzTzIBR1SgQtagsADGzQSsXbBCA/wC6RQS+bIgX3DyAB4xwXABV+VKEJw4C4IFUXuEC1Owx AKNOAZaoA3LO5YHgsAxrVgwHxWwwIH5zABIihAoc/hQAEMEUCnAt0FplQUASYC0AAXRgrEFmgAXK Vdn1zsM19XreRibqVG98ynlDm5LY6UFzFlWr/jCANMEe5gG2kmACFwebAaHufQCgfc8L0OrEUduh C+/lH6F9DePWYiA0TjuRXuxGmty4CbZwAD91Mwkf/EDYCwHASFrZaUuuFzc2zirQhzOi+rRlZwKb hCb83XfyUYv/AGMq0dMAg6jo/AgL3RIAcywtm19cWgiFpBb1CVa10GQ2NaRJ0HUFsdNR08pTJBeZ VaI19rWq2r//AIWrr/zR/uobWsfrqW2ldlO0PYpUA9LUleTMjDZeqraaRcsUL37LnWhB2anqc2Ny IH0HJRbG1l+ZNHmxPVnGkp62pCdWozcFbrorXIRPMjjTQ7X0LSp6cgQSv+YvRRCrd+Qupt6ka/bY BCwS13f/AH3vRHRlBSIJ8hwqhkH51PxgADjXqKyOqwi16tl3yZqMjjFqm9e7tyEmpm29jMUT0wiA xxCsIFW/EOAB+8MIj7qJ4C58l4q/1kXYjpZ+RTXYD/ocCS3F5QQhvkBGAAWtAEt1DpAD9Ay8QPZ3 IUsU0uM2SgF8Ztg0hgRZgrJAEvNbp9FQAZcCF1y+hsaaHVPY/wCORE53ggdEG8Wl3l96ohogG1Ss /GlKNB21TBFqfgyIjO8/8aE4ROf9L/talPC52E0KRHhDg8DtJveipcNLaxeNr2XdeKP0n1HvxDyP yLC4Aj5+JcgTyNGmMjN9hGkU+bTR0ajdpp6WozKNnmdhzFmFZjwhSVmPCFJCZ9ZF4/w9/kqKM+mO 4I5wLFDboGJLXMfNBOWK480QJZFj2A7yp+Vh8ryQA/ZxLJWeJ4CAvvgABxYooDdRYaPBPyAktSQq w9cDMaIshZhrAIDVuhG2YnBEiTxYABwOREqOWJNgVY1IGsXpAQwgMwoGBnWKAAbgIRW7kBshBcDn N8RsMoAOJAB40euMICCACZ1JAFh5ADGn9PmQCjmAAdCAAM1BYAv0AF3BuEFhD8EAFkhJJ+BFJRDA KBERgI4cBAZZHwYRo8uhYoDT8BUhtB4IE9+IAQNoB4rIBgBqhCNdxSSawiQXOrLBAG+SBADhhpgq DvUCS70o3AgP+fMQmAB6QAps/nksEUvoZ+wgFhAVBS4BaFZLvIPpoADBmIADUDMSj+Agy4djASTY IAN5bBQzAkI3EmboABYwKEAaISH8AuMhEi3oQNh0AINIA6oVwMB4tjGiN8wigGelZmEDi8CwAO3G O4wN4cBCdD+HQVAdBIfACkY6jBqwQS4DNB5EHwmWAAAy5hBSCgPhuhAav7gHb4oRiKgAJLnACvOQ AXrUsIoXOKBBKMBzABDB8mhGB5QEDV9Y8cSKpwsOgSEkQBdtGEAURbAkMV/CAQorcIBjQRoAuK0D AIwEACWF+iAT4jQ2urO9OVTM0DBFXCowesyu1BXml5Jpca4rf9CJ9Q3ksABdyCmiEaUBlALd+4EI CjaCfA7H6EBDM00Kh67RFXfaHjb7adCoAMWILcg/W3xPpvCs1afX1460WvTiWE3kjUlmPohBudZF GSk10252gTadQQkkt7Ml265/hJVaeTfwHJqbTTSlFWNOq7oLHi/DVAGE8aeKUpMIhrHNpcQKzvq3 0a9Jd9v8IWUH5tubvRr8sIobgUpJA3j/AIpxP2sI/QwPrLXz/wAq/nxXMuvT3ShJqeldl+cqdES1 vUaCtzuN+eWBRXWTJITHBhQNsgggS2hDxwIiGhTdGgnGIzFzlWtWSTdiEaas7JWn5s3UYmke1RlY h61SySnRRsAGIY3H+PzGgKE6QFl1No1kdKJ1dnNZneZ6I6PZ0e8dB3ITHvLF9Ta5dans6PZHRju0 +mPtaXbSa1qhaGkQKgStlauW8+OIRRHZaoz2hNh/7FiOITVlhW837cyn7ZMWfIcy7oiIpsotuTPx pjMuATaYPB9MlggIqAwMtURIwgfPlgRR8Eg0CIDypTBj6iMoQg6QsNpRAmEOBp0xCArmBYASEyCB esCIhiSMo0LMETL1l+H1GNys77HcjsLoqUGaJdxACe0ChRcgLugY2XryhlGGmXZX62zIFu7/AI0m PCXJ7n/HLRqNss500xV+c2aGuti2a2CsZNCMKfAh8NxicLK+5RNCbuSTn5QzYHAgt+4iIOGh1TnX JZbN56yhU5dIQU+aM6b2dWkNgwkmiX9F0KRUqWygwmPeREfhFCsx4QpKJt7ZRNvaxqKzJqO3/AJE L217WjbhkABrNrIABORGCCCSmyQFPwK3JKbSGXjSznJ/D4QdQ85k8My3+KhQpYZegnkYjEr6qAI7 l+BBYHs0Qqhycu4ELXT3IA7GwA5Sz+8AAD0uEBJ/6RAAPU4cGWq/jAITqPAAC3mQM7YCOYQCiNoA GGdAALoXEAtAikUIIKwWYFYCFXqN0ABiVAW4sADvsWACCc5OwBF8B+yQEdYIJQgdAyADysqIQEc/ SiY5qESwwihDZxgpdwA+CwA/poKcDpACrfo5p8MwM2HooPxWAArRBEjMJZQFXFBwMADx8KRreTKg J1NYPAA7WCEKrBqCcbDAEbXAATWzOhEO7MAAxxXIBFnDkJCxLRAQbAgsANUIIEYb8gDKoACu4geX /SQwC19hEg3f+AB9xwMDVycCiJ5h8mR3GRmAGTCEBfa5EoFuAF2FAwCwTcAC4mHUB+HDGAWgISb5 LLAiUseyBFGlALMAAK6uIKGFMAQGRuEAXjEAGGAAglIKFVwHgoQzNuhgBp/yg8WB3T+ioxV3e2Iw HhggOcY6VHXQNQkU+HvBJC0hg+MVBC3uACqFQCxuKBpMA3wiIiuKCwCngRA+/wAEjjo2AA+iAgSq jgIBamsxYAd9B0ApReggBciQoNjgDCYJz4KYBZQOsADHBg5AR44LNpUnuPiSvL0IoOpM5XL98yGi CoGqvy6SRnpVgO1wkDw2gkQGLQDqgQ9Sh6fBJvz7i5u6JUD0t1D5CAbcEAENhwIDlwpqVHl2ozq9 HV6Nr3+KaVt5Lj2xDM6WdXHagjXxjTuJrGjYBrfavbbqWXRYtpXZ83B+7m9cAs+vEWXWp7/4wwDw 6ueWJD5P+MC3djs/3S8P4fyOVEt156jXt4VFTtggA3AAgWCS0CWayABijILQOFhsAPfFXqSjbgH5 EmQ4JnEs+40hbRwg2VyJL1eqacmguOxKNehWpKnR5M1HS6FXJ7XRJwRT5eFe0hUith9lHMdWL7VF mHSMYo3ZmU1FufuCIK2pwc6tLJ0oO4w2sU1RUdp+63WlcLdS93E1rO5WPhym1dvHOgBuTf7eRYCE NSE2Xm2oHaXTO4+ySTSf+RtplpYnuK/qOcFevaK/MDZRqyieEhsggvqfggA/AguggLZkWEQ4Vl9d Lfayee0MNWSFKgIGENw4IHIoOz4CAAtYALiwkAD7tEl26BiAJ9alngfLARKLCNC01dcTTLGIYfi6 NKIil/reCQN6rEVVd6tLUKFDVYqUe8mOxSexu/UOFTWCCyHsNwlMlDUAZp2GxgDA70MZsZoTfmCr X+9zcGf9Tj6BnSLHLUFC6JvmVbf4/CX/ALY2hbaCgrMmWjXCeH9NR2M/6ktyl6IE/wCEr/aHR2LS Vbf4OwejOk7QWcsUKFl1VPL8FcGrLW5Zu2tgkENhRgoCYhBnrogC0C2AIdgGdBbSfXSqLc8CpkT8 6Gb/AAKeF/8Ak6FEev2bXssQDn4RhJjs5QEZeCq4Yc5SoAMAT1GBsl5MYBYGYAQTmhsRQiMEIES8 V3QoCyXAr1LpBAORALvb5EE7Dn+yPcKN1hSYCwoAC9RUAkT4YAfaYCCxVRgIWMmggKjsCDkQIGBa OBZBBE3DuEAm3ABtwwID/ZCv2Ei4DBgHUQBiAoI+oBFNGDYQDxSEKm7YFgiNWlCkgCZ1wiDPDCAF ieE4DXUB6C328jUKTcFnIsfMhhMGw6gADY2LAk/nBkkgJIYABncwNuR0FIQYDDHGQ0GNlEE1z3AA TgUQAWcGCAmUAFZuQIlEdCGM8fQsCFB1sgyGQiMQg2gAGQFBvEEOHEf00KQ24FgI6E0AJWE1IjLw 7WQnV6o8CH3cNQIC3wAw1CsYE5rjcAC4iiAXmRYEHAJGpdwgoHuRUGxNkQA/QZgATw+EB/NQEd6g gHhMhg7XAAA/SBDaUzGAAAcJuIHScRIBzCoMe4Cf5X0BHqSCA26AA1HKDA3ZNSw4hB0p1wAUSdsI EeijA4KAAy+vgBhrjUgFoMpA/D/lgAxgAAokD82AEcdpBAN0APUOigEkKlUKk4Zo/AD5iERDoQF2 DBaNyFYEjSkAbrIABwngAkeSJMvRXghAgzUIAXgcBAhDMSbAHhUaQSUM4UaAC59T0BB1cYgEYBBV KX/ZYwtDZ6LoE43XBDaQUTxWk3QYgcX8sGXAYmhUpXIjdlNtK31v4YXeojh5AIHxqB9jwwbQXRyj BZGnGhY+3IMrwYalAOeeYAFbQErwNWxLkKnmQSqjiKIfU3uV6Xg4a/jaKJt7Ze/KskfKtyNLre9h fCl0IZbv0/ZjADMxSJgVs1O1IbAfUV67zU1qeOd2+uHLsPCOw9OCec9ks7FqJ0QtG3x8QsPeBTA6 Rt/4628CIy2nHLatVl2yoye+qTm1a0rADDEwfoMKfFxkHWkuZR2/rXQQnp0MwhmE0hB92+QEOueA si0EVBI895uPMclMVG/npylQ69+xAIjJWmTsJwvoWCAPTIfUAFq8EAV6kADVRDp0g7ZriiZ5xX7s RnnPcrxDRjiVP9iLQRX1sdbeOWvds7rreiw4QAbgWiAR8MFAWmwAPw6UgCNyiCogEKhCWDSkL5Ww YFADokp/CKIP1e/woDAqWcfCBFZpcz+mMlKgx8RZNQAfmxICDG7BAX7iIbHK0gUADsubarN9RIAs S3kSDmXnICSaBD2p4VfoHZbmVx82NmmDGt7/APNVATTYlOmiq8ubdg+gisU6pvjqlDn+VATIcx6X afNZq3G2NkCqdPSqadY5smLVGmEon1njEtppXW5VeGyEjzrucXL2L5qNr2O/OaxgZqduaF4r5XG4 e8L6EJneKHcjsfaKDjyRQ/YpFKGYzOj2RfeaaGehCbUxDkJYZT6QqmwgwcwAAywgGp8Pegv3A4IJ eJ6ISnqFkH0HVvsV/lOBlPC/4Qp6OxyrhlZvp+LASD5ZfiIAhXJgjaAW9GQRC4WYAGtgIgJ5hBfd UxCBeRAFfVCBXP8ARxCC2MYEBOxIWCreXW62XlImHvBfGhQQIvvw7CALaLA6M8Ncl90WWLgBfBRB AeU9MEIBhIACjFgiNMIUGTIiAIvgg6joeAAUm1ABnwmcQhM1IB3uIbZ+v5qLBCK1TAlMP1AAUKgG 4waIA/HvQbDGBximv4AgbYATdCADzsEA/BggQ7qJYKFaGAeoAGgEgI8LpiRAIvAYJ+AAO2RJYDLo PkoDEGIAPjsYHPlSYEDn4HVAAplQ9BDWNwIiJWrAghZBbN4ACPjCECZHAAGGyGEAMG+whFkcOB4D moEg7DHuACyp7EEBObQgCd6CkCBKrhAH2xRQBNRzAAZ0DAZV8UMmYHSTUQGWF/sAvIbEzBCwgBj2 AAC7CyQWxmQI9phUGCRFAL1GUGKEBEvoLxEA2CZUQQABI0IBYXBKE7pRTcHhEAJguDArUPEJLKBg AdR1IB2zgQUIu0SUURIWMCDmEMj6II6yuUFEhl5gURZSkAICQADArSYLaRNgoGcoURSYWFoxzM9y ywFnTcrGJAVxGhgIxS9AEX8WGAEIgQ3hyAFuCRAJW+4IYwhOjgACIJlEEz7AAJgUBEnsnBACeE0F JAfjqJTaxAMCQH/AoHstgAKGNQDjDVTYkYHXgOmhJR/bgIFe1O/1UEDu4F1TeL0nf7zyHkCtkwbS NMo6HQKkNM0Cg4Q+AQFZCLoFEYxRpJDhwQwigtqVIqagAc7hcAHRKzgK9FMJnm5pLvKqy7e8+8Hm oyf4fg1bf5N70UKkaybm8flFKTNun4eRp4l6CgAFk0B3RIXARKaIv83GmWFY5PxvE2pnd/8AE14o lBbgbOy7a2luLtXC7vNi6fnlo1ErgtpTedF6C0oYWm5udmnUamoVPvq9T1ZSZkWeCPn86h6Gr7dI 4Wzegqf9PVws4BgurVOqJ/YmEsQAO0K5wQxiycxQ0xACIc9nzq6Yr50sKs4QAmkkGCeA2/0SAB5Y 0GwzngRO/r5xCR/QEBXGqfrP/riMCDEi0beLHU5ah0eF4loOWDRp2afVKqQmgrI14OvYVzzYAXAf CSvdY9bAxKTtk2jyG5GQwFdafLiMFrYCFE0NiGk6QXAHaVCCL9Pw4gBTouJ91Hb5bBQQbxRJ8LeC uyt2iys0PGTyggtE6LbCoGqw2YQnLQmMFFeITtTL/e3KiSsV3PSEAhsWjz+opoEKZEPoQ6FGpOdG yxrcdXlnprE+bbbbdZzwlE+sxkQ6T3Nr2bXs2veFoz/qTqVYQ/8ALxlEe8y+1PZVHk5/Crb/AAdS ohHcxr5XJf8AtneUdyljeb16EOp1lW0Nr2ULp60LkWeF/wDCCET6zO4nOx0LVMt3sNKVZd4DRZQI gMLUGpsEC04EBc8ZtAF4/wBFQgQ+DDIRnkkZgkBdEykAnSVQV7LV/Oibe1+WQYlzPTwFEL8VAiyV IgBoQQQAGHQAGVg1UBvACBI3qUBSjWAbPcGwQYRhAhel1yE957+/qwzdT7lFkoUt/wBujgQGBTY+ xIC8h4amtlNQALlgCAH+oAG+HmMhb5GiQDOeOD6qAGDgCB2w3AwGlgYsB4Vg8BuuoQMnIoIQ0otb HUYD+NgCgG4EIB0BkPA7gQSTAQCzLMNAgVGx4rYqEm18SXADIH0FFEGKikI3ACQI60gIEwoRHILA OxosIeH0wJ8yQARWOFANqBgIuQBA3g4ADca4xJsyCoWAAt1hBByoO+AE2LABv8HJmdxGY4QgAAkP yACrCoAB/eCQAvjTARC68ABvk/Bw4A7lcIFEmdioOYOkQwUqlCRqbRFoVggEqOABftsgCZftFQAN dysQXAcIHQoGMHVQr63iAAV2gEFQDMyAVhZdhs5IQGZ/8QggDZMAFZwIMFYwrERQAB0KAQbkWGgF 8IiAAwygCY7DAc9FAaBTapKBPBP7PgBJ/CopNaUOAjFh4APOogFeAQWBhmtLQDAgQlgijAC5IEBa 9QAKQoAoOo6FYBLXMmBb1mH6hQwR/IMvc9kwxG2gAWHEQ14QAUsWghrMQS3t8ixwEPtywEGcdlBA h3h4ZYBUCVXYAJVykFgIthAaWbhAVa4Q+QgTkaCCm4IqBAZ5UhwNM34MwEGDgK4wGAAqhA4wKgdC D16ZgCY1NcAi/mwcVFV3buCTOyBVGF30RbwjTu0ECIaT5D4AQSKtqnv7NI4wAAUgoUH0YjCDx6hA cSzYygE4QRGuGiATCtTLFblTPIPcjt+LeRpoEk1XSkhfy4X1dd5s34NAJ69UACOTByeI3VrPtVPu FdFSRbq/4ZHoQTgFlE3MGbevSM+XV5rx9gBy/wCiSybASA06MkQKwnUjapxfxSlLq8xvhKH4DLyo aMyMS9CmI5tOm2rBNSBUhyq3XLYl+apmG2kLpYsfTAJEsaECP8HOofdVDtQakfGV/wAAXsOtEhgl efRa3pkq3k9lT3/E77uHTKVo6i0rgAis6h+WBR4yYHkO0zGh8osqy2b/AEYAa6kbaEGjsk6jolhA hKn3GAxOdhggFlaWIBRRGCAqhANZJDBE4kQpqVg8yI8Gv/6UV94kVYusvYzJnK0F4lYp7KM/Rcdd FsK3QSjLo1xa0T2luAtw3l3PEIVT72i/gdBSUexcepCVAuCUjT5o1KDzLX1KiA6r9Sdi0QHaBvQQ 4YIAAjCdDqgmDu/tp5x30zQ+aMKT1IJ/dSSuRZVNQ22tnf7eskgDOlNk/KAKlJVr2Zte/wA5eN70 WPNOXILanEWj6LpdldnKg3Y2Gwgq27LxW0I03YqUfUYEAAt198ikyFG9cUXTcm9ddfNkVM6L0Uif KXBKfRqdSoz06Z6E9EUNqdk9SL7zTQv5A4HDVa5p9OdsGxaMud8bvOvLPJF8y67NqtyZa5mciYgE MigkBAqtBBBnPvnQgAoaNgYYD5DM+gSMgcwXPBoIUPqsEF3WFKeFzoUY1V/RL/gyABMFASBkh2QA 2mBRRu5lIAS9AgKJhBz8QdCYB/LucCAy2pYCPJ18EZFI2EYBUc0Fc3pAzahN2ewzTiS1Lk+0kCpa Q2pjXMlWrpOke8UiKmLOaCwilEEEB+AwAAbZACP0AhnkyCA5PFAEzRAgAkKgAUhZBAJk6AEOBmIp P42QAFrBDA97MBOzwvZcABNkkrQCXVYAlETQYBYdQkj9D0MAv6CyRDRl8EA3XPEMhMBAh62Ih48r NQuXMAKgXKACgEBJX10IGQ4OgEHQkoAeSiCgDc3CTCoESpkMIcbqSRBgKJ9AiM39QyACvSBBNU+0 BEbBAQ6hggBgZXZEVg/YwQQqEBly5AAlD9kBAnkAKNuwxho+hByjcQG4kYBet7koLHj19EBAIUgE tbgASmUGBXdYiXXH2OBkFIfnGEB+AA26ggdx0AC6hA+WtSVgEaiAHGF4EIE/7L6TnXwIIDtHMI5L j9QBTvGAQFBgEHBuCByjgANzkSSAAwXU/b8DA2ARBhCL0cSJAFHJT7xgISBAb1dQy5rNUdyJCAjB oEDf/Ky4QMeYtxQfM2QGMmgKznIHkABv7HQAD0/TiAhmQEX+JLgMA/uIkFCADikWSNoDOAFWfB0g F+dQT+UZgA5l4AIJqVRAVvwsEBlRCJ04wAbmigAH3bC92BfhdErCoJZD3HcheQAA6EfAADLQEBgA PC9j+gH/AJAzM4N3eAm8BhXhsQUNSwQat0iF4CLlxNothYq6cMqttTqJVr6ywcoDNupca1+Qxjvc 0nRgMB9T8CRQg/OAQHilO8YMi5UGeaFlVxLnkf1FMiHop3uqUYtwvrUVcjeqnQF1cFUAKWRwAAel sQgH6RAOGWpNQpLdRzGaty/B+C274ftqGnCmm5niTN6JVOLoJIMM7WjdukdBI571A8RZPmsHj8I2 JyxHl18m34K+VzpHq7MYYlYmDK8pdLjk2g3XAoigOszDIhVjt/wsfQbcE6fXWLBL5EpZea3HEOuT XZCQVboX69Hx2iET6yjPlpZpbpOaoTjLh9UgFUpx1nNNwAT4AE3RfufVrbfLK+A5FCHTskl5PF+Q umj4GEvahpr2xPAGE5KTGI7rCCMckt+zgQAzUe1TQeVpXXcpriBCrkYAiGHuEA+z5wCAUi6Ay3K4 Rp4zTTgKYLRZovag8Ay6bW13lTqkKQoHaWHwpF00FMcXdMQ+UQ5WUSSUYyzrXzhSHFX8FH3qKIkz LQ9moYacfnWTrmcUYV+RAY/apFHBcCAXgBnUYAiGDFBxMd/qMpe1N7FBS1EtCfBayxtwm9Cxp9zj giR1xJq+pWFJhDkFYsuix2veEif9w6lWGT/Q5UM7ttThoLZorN8G0URFH2HXK1ggIJB0mgL9mSLl iAB4iFDQE7GjNkXRNTCiRbySg/CLl66FT5RUveR0HPo/3FhEhA8qblS9DOmkzvhWdowr1hIvWJeR 4mlaYPY6Dluk9WDvoweQOkNhQxDFBNKUZQMQZXgfBCABgkBvp0AAkL6TIMRI0jaPyUzvN22O/V9P 8Ohap/I5BsiBcATkIJob2+JwADW0GC/WkIgMxiAAuKAuoERhQ4EBlP8ASAIZeoWECNiBAGUuA4E6 g4zlBDsxhIQ0iqLYU/wlsxzcNE1EadFBCzHkZAAaEtQQR35wCgmgoNj/AIQb0ALevEIzrk5BIach goA6hQARwABFd75gEXmAQJvkAC98OoQYXIKgQHyoGQAW4ZoAIjAwqgIAn/RCTzvCCKH3MSfahkWK IC4wJPKAW51QmoAg4wH65BUYSyDIAC4eRADEwjmQMdxQBW3DAANgZADY1DwAxM5CDJMhhCXYPCzs Ii4lIDqjoAvspahAnKdkhY4+RApBm4g8AQIfyHgO1MRU7cNAHZJA+pCAP4qABxJUAFVYSBeoMA0z qIE1QggIsgIZsIGWGQYI3+ZOBR9vGcEAtdCoAPBkiBp6KASxNAhSsIRLwpCgCf4skAA7z4BAdw8C D9jCA410KTtjFRubQIKKFjYQH7gYBi1AGxjLAYrS2CBGCzCC4+fkaAFMyYBD/wCAA1MtQAaHaAqj RACD9IQQ5OgYvu0AABNYEDoW4AbgQAEyoAJZ+gA9FAFjS8IQ3SyFqju/PvAHpkDYUxGPTTIIdt+A YC1gCbSmAxT3QQo7nzggl9eABb4vjAAKtBbBBR6ngABhGIQw6kkiF8AZQCQYsEAvIIAAuSLgCR/U NwoAk4ezFoq7YpQwMQx2zaygqJprrjoAiK0v5PLgvVo7CqkLtRgL8dhTMZacEMIjAw5p8A1iqewx 29UatLKrjQy2cjd3WSsSvzztu8nKoiW75XhLch4GrlMlNR/09D2Xc9YmDzAiZHAgIN4pshS2LBAD VwEAn7yAZZzBali6EOOruZ3b6kuLVkiGXy11nWRzfbgaUYtpRbY3iN2i1Fhar6WxKNHZriko0ZqD k3fP7JY0T0tAVBbotRJ5N5VW/wC/wbSuyKDjENKs+7vRox+NF5pFZ+vY4YAxQ9YTiqxsNQFy6xEu w66ac/8ACOgIEm4jItXrs8LhfgVarq6JCgr6W0nBSPLcRNDsBsaPXjkI9GH8pgtVO+Y4co61wGq0 zIsHUg8h+Bfy3vMmeS593SljuNJ1tYBwYHhfoSzIhLabePMEENUiTlEMJYzOyhm8W41CZq0zK4Bf AP8Ap6YBAkdQSj8gVABrUMaWPq2eoZrToOFJazmD207lrGN3frqaLkQyKWjEQTVlPagt7MT36j0e WP7pysLXWNUTOifXFNBcxAIJoSVNojwS7VIM87yZKNd/8SnhpS1HB/EHZJUzEbnf7DSo+5EtIzIr dqN0xyPfM7h5OjV/2Myok2rgm/uHwg1nXoqGu/WQlVVrTmVatJaisz+Kzq6C+0r2rhKJ9ZnD9lDI PYLHkP7HLT1qNLaxU/hJcui2RdLqWgtXBwFQrjCArwmgAAHlUX+bcG1HJtTjyUL0KAtbjOVCUHuM pM+E0MhRqvgb/n5FOcfKDuR2IE/4fw1/CyHVuKY+33hW4jksQIyI0HIATXCj/wBhTztYoAGfmIpD 72FA/AVE2DwJUJ6BsSYBq8IzovaKJs1hcF0s/CvY7rDoWphC/wAoouI2SCEfkAAuEgxPpQoO7qkA ArIJFcEEMO8DjQogBZ/wARnkYDF4ACqhQXQyBASMsAAIZivKcDVIENwomHWFFOZqAZY0AVkqcWtJ v5QwoAlywgPVcUFQOFZjpEC0lQf6AF8DQgJ3KpEFwIGwXcBdAAMNhAXIdSkAMyG4AHs6xAFVG1AL AgTg1QnwaRILf4BArhmqgDZIhpFg5GAIIR/YYeIuYBLlQgMEQNIOoADYeAaARJmgEKiLdUA6GRQD l+f0ZAArBBCWq5YDw0pgasiBnImDQMQEAWQEMKIBqH2ARfzlgEByioKAqNmaQGKQ7gA1xCjABnQA OBeSgB0CAYKpwgCi3IAGYzEQGAwCAL4uewG3sUAQvMIA1WG4pwLBA2CgkN6YAEozFqWIH2ACMoAL J7YMmeR7AgvXyi0QHbYAEchzEDhzRAZi3igwBBzDIH+R5DAQKcQGFZAK+PlqUrubgAH8YMAYvoAl 0dAIcDYgBkjUAQ46iIz2AAJlDibBlsjmxIoAG3g+wAZgHgQKHqWOYi9TgATHsgjtg50cwgAagwUN 0gCUD2AAUj1AgOpcbjCDdpUNhlQpIQEyYAZbLgRAxGCaLrAozp4SEzw+QQMwIKgBaqPlB3DcAA0Y 7gginkxBhJ/AABd0ULBRcqjwdgAUYHQJK3A3CAtZhhhibog1ARpJgQAOc0AQlivcYgEavMBGZKed iJeB/jJxrFe33SFW4JJfIrqjID9EQac/ZcCxLdL5crHIRUlaWdMIQIJm+lO5a5ItRD+MpMjKcRZ3 /Qpw8n+mHQjI8liHo/BXyuZXWN/mbGoVske6PEGd9Zaa75Gtjv8AktfS5kgAa+sGJbngVCAjCMf1 LLWGo7CQ3uPm6xLZTbj0oumSkUbXivdXovqUGyk0cKbllOuRn5beXE/krnZdaf0l1YKEuYipQ/Tu SifWeKT1eYxX0Uefou5GrNF3iXBYaLIT8Tk14Vqs7inq5g5TZkTfsYdq5ffIUNS0dyO34p0dotUU uZtZnBfo8y/uVy3e6870MsJf/ad0dIrGwE7lCNVA7Bmc/Cz2JL/Yka73ZqwUVTFy2D41xhgV188n JYnmq1i6hwOqx9eccuqANSVbMvtRVPGH4amLjezExEotH57DhI0lA4l5HkgUs4mJRPC33ALNUJOs TnYVH9fYdEBic1ggKn40TvUXndEnFx9iXUrRM4YEKCYrIyhDqs/x05MzLrF61noQGL35Lt4nJp4j Pgu5uhuWI20rqJBrWOX6tmJQVFgUQ0RgZnIRccRgpZVJZuWWuKdRdOZ7Dcn1PNdMYgHXJCADqeAA hr+xWNvnahks5q5n8ybijOmHsHcjsbXvCvyLnUUrBkfYmOh/RkjboJF2fcytu8jAghjIHU8l7AA4 0HvNT0zEy59Vh0DwXXF7DPTpnobXs8Y7mWxWLEdGcDL7dRCZ9ZYbGD/QHks8hzobXsyIjO8l4qQR B4BWDaCDlbJCxdkgbjRoG/yFHQ5GALdxbQQUGBFQFOxrxkyb8CivD9YjKsWrp+SBFtWWnD0L9Agb h7CNASe+udigQIZ3ALkVsX+sYBxMGZhAfhgtgPBIAVIUMaAEKxt4g8LA1gvPKRADdtQSGJVv7sIw ZqUBHtBcS8gAc65PgFSOjodub6sRQFgAAT4mIBnecgE25sBwGh/hwIIED6LgAeVDABCymaAOYLBA RisCRElCCVqx/RoEFHD5/hADNQgQ6KAHbmygnQViAXmgqBPJqEGowYSGK2IIfHuYRCTkcgBH0gaA DM6gA+SH2VEDQWwbgJ0LVIFzc8AE1w/BUcDdmnqCDXAILsuA8hSMhIO3DK0csh/0gIQp/BQU0AsQ ASsGA1sBgCWQ12GABlRg1/AByQpFMpqABGkNOISNCD1UQDafgAE9znQQX2BBAUuMAZ9WAxBIoDFs TCM/qsIBFpneI4cecAAGdVQMKzELlWgiGDzOJ9GxoIBvkQBSFGpAN/FhYJehRcGi0NxAYmUik+rG Dc1igAH00Chq0O0AWywYcjdrIA5asiQkhVT7gCe3HEgPvuKmoYA1o2KAYEBMWEAAFqjB6f6ADIhA DBYcxOnjUGDAXDUAAclgg4ZTMkBBmrjwApOAAOWUCAO1oKy0IMdQ8xYAH+YYSQBNSQGB3hCd8GCC Rl4IgD11QBEfRBNiCzRAz7B61AIYPMABszBFS8UpRRGYbkDDVEYh8kLDAAwDKBCdt0AI7VXFQF2r AoApeKGAggOOU8gA2nDwGF3NAagC4ZrAlwBXSQv0G1KpLDrmd6tnvZGkEpNC2c99ZnWhd6/vJNmg GjAWf2mAA7wPjSwgl/6NbF36vpiylgQWnuR9ye5FZPmgrR8/eQq5yid2VZYPQWOLa06F6kIz7X+J 2zK6MKk/Cz2Nu9a1h7die42ldizqzsPUtSWpfqsTMWzKevk0ajudXokbz9JYb3ohx1dyXq/JVsb8 DYT1pa3ncJPJG6LnGlrXbZ3WVywbbpByWaxw9h9sbFeVY9balX02ye53PsvEOOrucP1hVt/kvv0h 7Fyy4Y+qwr+qOKLPXK3JIXWatqx3rp7CtV1aI0kp5FcBDWGKmSV0YDRn8/PZ/nzv1TVqIJi5WVdV OCJ+M9jSVaFXrOoqtpDLjH0cIyVap3lEjMVCQCgVA0r6wRlzBvG95yuIpzQRbaL/ANWQQAkABTon BeQebjKgrNy9A0VJtn3+rJzFwp0+HgDqoeeArEwuB7XRakAMU8uwiYXms+aQmr7d+b2FoEppNdFW u15rV3Wf6jTSv2st6A3zPvV8HrrH/VEr7iJFbU7JGeIOL3s8yqraiygSmwpcl0NLVHHUVmcGq1dS m0vfno2kSLoDCAhfh50muigCt8BM4d++uGXC/DsT3wylf+mWvXLXBQFZaa4gGo7mYu2O3+EgecRR 3L6HMWn6PI+xf0jBIJqlH6N19mITO80KmRPzoZaAqsh5mYKJt7RTwvhte8PFBKno7GggHnSSwHt8 YRegxZaul4FoJ/h0oQ8YPRUdp6jtjnO+aRU56eUEbMDiuDRz1whQRgyEDxO8IQPeIgFveBxBNQOF w8/vP4abVkgazTeVVtKyzm17KJt7QklfecerSbnp2/AXO/2xpxkdLangD3ctNDMMnLC6gAvhG6Ai FHUDyloiXTgVOQyqBOuITQD/AFQAjVBTAkI8XhAi8aNAAP0AbAQI1onyJZ4FT4P5yA1iNon0SCbb dc9k/oJq8RgQ6oATCwAHxWAVERkEOSWkildhX/T0ehFUZYAJgg0gBopHoAFQwodQScKgwKiaQIWw HCTinmkQg1YAEAJA8AHt0ngIivxsQEMwIZSAy8JgF69wgaIAdT2LAgBMSAi4VqQjVJah/UwAPgZg Aj4XGwo5TwXAAzCogpXUKiejxFQAYazKDabw7iAJu9wSCAKdQop9P8CCz8iHoA9YGAA0ohcSI45g AFEAAVkYMBcMCx8nAEWVDAYIZQidOsxcV+mCQmbFrQNmLlB3CSADnR5EBLxoGAFUzCA74fAwMQsE EDuEgV64qDDrD5AJ+RgCxrOCEFuPAAE/oIAZhBjABI2g1AD/AJqCgBN1wAA3v0DIM1Ts8BFA9cEA nNcTB3CARtYSAwhIsC3Ox5CA5/hAbTcAH0mFsCPgkSfPsgE/QtAH5lGoEZOgQCBuFAAmYCAjrYAF TGYeQYWCULVuSQn8MCBexBIBJ0jAGhj2EDPfz8nAkLBkIIIFPqECynk+sJFZTkSceXXAMC6bBEG9 HMDCPyNAgCOfjAAc1YuA9AsMBT4KQA2QYAQPph/qjFhlhAlQ7vAC8OS4ngFIAQAAwRNKAEgJCAAV +gcCAv0PX4RAMEgNUJBBoBA4vkhOdnZ5ml9Gwsm5FLQrugWrJcLmfICMHxFSax4nTqJkd2ow6mio Sv8AboWeiHAm1HdLCE8ehcr5ktU+oGMrfv7g4Z9OnEAaqCiT0objS1Ol9St/LyVBbKb0iQUaGzWU 4pb/AG3mmrpMFjaqoqKCsmpfBkS6x2MjZ8Cpp7pZVbn0GNAZAhRBEoeoCgElXdgnCyyjR0Q5pRs8 zv8AjY+ghOGhKRuY7ttCfyH2GckFP16J9FSwREeR+XOQTRACM5h6Ikq1ye+t8v3Gh9rYDMrT1h4P kq26LXcvEG1TLI/TEDHJXV9Bp9dVGSJjYHEoGjBmqFKZC1CogUNjPxzcJuHi03djucNekvDprJpl fbRaTQvcgNVNlJ1Nl6fVOcD7A25xLrGXg1YGDSCUrbaVelfaJw/uqj1px11TrhWKxO6L1eONFvvB d9BQVstU4oe+RpDbiSt205d4zz23Sb2Y17FIFFfDiZmscEHHSZV5ZFWQ4PAVM7ttfw3vWCdVkrRF BWIE8tVqxXMrKm4r1VeW3Yep6cyNkadevviS0GREfeF2vz++e7eyyJkwWjvqfvdFliEBIykACtmz XgUIHXTWyw73ofU7/hIeZbydyO2DseFhzNx+mYwgXhqd1J0FLF9oypl6WKZktXY/RHQA8lQjXmt1 OAQqJfZmIFOVbNfUwqQ0NXdKDc7vKwO17OVRvIVSqs6FnlP8xaQvtBTwseEdE3L/ALhmYJ+T6CNr CGYAJ9CgGHwEjiyeuadR/wAQsrmBqOwtUMiZ09J2pyYZA1YqgAQY2oBdWjEP1u37o9YR6W+jcqHA NKFOx/8ApY+mK/JSaasjS5/HAAAUS4YKVB6BvgdCJzu6EdNomHmszxAMuwyKAOc5wAIFz1kIxNBA sLMMFCBi0XWlEOUEwgAWSlgP+gdVPIAFBgYNpWWfmSanyDESiXL4IIBrgDGQSATB4jTKi4Qp7YAQ EBUMAs3xiBuQgK6vBWuJgACyHgKEMOARUsY3dAZ/rGYIGDMDCBBzsACnm8wifgeohZ8QAH2ioKWT JEZ4gQ0RlQKwUeTPCIFNFhA18FICDBdAAJhYEFYpSAGf1wALcH2PvQIeS4Bwu/2VCAypczMBJ9fC wBPMICA7wwwAxZwA1hYQCBMnQCMTABv1BAwCSD6CE8FQg+HtEFzqEE5ALsAGL4MRF1BACJEAKWOa wBEJkokWt1/hINNHcDwEhsHcBEKBQARNsmzA2HGwvWYAEjkATtx9hW+CDMQ+BmApDhgaAa3HIjaA AdtWR8guTBMhqQOsA8wAkLCQgaBkRAJfd0VGDvARAE+oQs+SyETBSfDQBVKag2aAA67JAbumkEKz FhgBJ1kACvLIYBPVggB2BKIBu/e0aYFSQJEvgABF/cSSTw75AQHVOqAaHIIE5P5IIFcjJ8AJyABD pBLXA1TAXDj2QNQN5NG4A5YfgAwqTELKQwKIgUKjQQAA8ABOzk8NCsSgBARSQJcBhHIpqciAoVUs AW5hJWKQWIMABbI/0CAv1hAQIJxA5DAqVwE9cCg4OHyr+0AlxKCLOz7feZduU9ZHKCiXVjwRURzm JmlPByKj7Ua159PmTcGWVBI1XL9CwgLTcApACYZEddirTTmQcmxKrZpq9diMp9jgsb3odHnR0uKY Qt9M1RBOGAookJmSWAgmAoAiiiHz4QNS1dVPO0xaPLHrlbW33TEfjYAEYDAABh5QBAGxmEEfK41R fZQfeGplLrqsH+no1F8GTUuP+QPwPOvIHJDdugzuoHdP5elIK15bqNrsUtCagDhtX0lJh3nRY2FV cEiqbJEm0JueB2J7kfZiZEoXQyzy52w2QmVPg7jU1bkVRnbd5GknwxvW4XIaFmzp4yZHHRFDerob Cd41bjvuV2rm5r3ni1epT0HnJeF0gWWWkZMPSQpI9FolM+e4gWnaozRS1bC4B1pM6c9ZQ93Krb2l epFEYcrJ4MCORybWel18a1P2XaoNnEAEthOiChHyeQ6LHaTaTu9G+yfMfi95pCcynDdjDGZ5V1Xy 9BeyKMvZwfr8Ln1Mw3vWENONW3+MYoyVrnwKqMoysCCUG8XQSAZHgAgJqBASGdtNInmrXi1WP2C5 3OVCkbydS9SUwoyp6YdpR3LdHPYtvX0afQgy09aiUyb0oUTb2jLXrlqXjjyWBwwKAkEHDbjImt8o QUBAboZiqBiva9QcoXVTNWW8nDlUy/gp4X/CnhfBt2QbSwoBFX9RJAeNppACSpxQC5MagCSPIEm+ RP8AFz1Qu3P1+LAAd96eza9/8HPcFIKGbb2XJx3CEix+7/DgAEP9CqSA4hL6RKguoBo9RkKDRdNg V4/QBO4xItUqKkdzHgEnfP2aAAuVAHkBZ44Yg+UoFQSUXqRa2NwBmx6TmMAcdMW4AiqJPJFXFZQY FDLDCJx8LNtyXciBGeKACJyNlAH/ALEBAaAIEcSILVA3gQBqP0NQAXfI0kGY4ExmWZYAMJQIDV+E 2AG98ghr8KAANWGYAcDhfCCTbU9yA9K+sAiRSC0EfMk4ERaP6EB5AVgvSQI6CCAC7aUBJPggBWqh wG22DACn1gBR5AgC4cYJKkARStgAthKAFXUBH3TwBf50wCHjkkyCnuqSZBUgEfUXYAOOEAAg60AM RqyBVgRqBD7cAgDebBIH8CFgAC13BB5uUmgAJhUFiJXMJCkwQbdVYUP5lceBAf24/wBgg7FQgPQw LAAjg7gBjYAD6wQv6QFu3mKAaCEyAIe3HkgOEZnyAG+wSByz2GEVp5Chal2L7AAb+CBFPISSAI+6 AkG9wmFYNwXQwV04wBWh58CQq4p4PYAne4sWChz7ogghZAYiUBJ70IHIA9rECA071CFTrw1EwEHG RcYqIXpX5iChDnzJFjBzLVARBkQhne4oSFv8IAAywymBWt1jqAHqI1ABt0CZg7WAWzwpB5ZixgO5 j5CDjBBBVby9KiGEGwSGYoCUE/8ADcQDQhiAB1fAgesU9GQQA4iCwCiOGAzR/wCACd4nAEOXodQw knkLhgAcwALTZoogtEcAEC2YAa/ADZkjA4gsBKUGZykUR+x/p5oIVxEByABhFQ7QBNm5CCBeQUHz hG6QLecEBrv9ncgi9IIgX+iuOO68nMpa5NCpP0U1bIYPFfbfLHzueoYRQLYSXirZ79IpxnMyEWdp A6KykAuEqmEDRqoJK8zI56MHYfc6lWHIatC1VoF2UTxrsMJ9n/qr56jdhCkBNcryyaHpjZINSovp n1HHWg/VCS7lInylwcNTa9mYtnN2/wCFlQmpDLxMrHrTkrTrrbU02mrDCFMiWv3oOC45RSZaVdUq bd3uDFnSye5qp3mTlQpoelToVX7FTYO5HYoeV6mQiHyUb7FNc3b2NLaxCaRhLbD1SWa7XMdPJHX7 Ov2XUnYnuUNGZYp1FzsVFq1FFkh1lVEVaqaWQ+hWM6OzLUMq1cIvNUu5hIlm7Ve9EkEywrX7Xt4R slz2kLgdZLXlvRK3iuew6CKhbjKgVFjgYtUaGp6/H7JTR3UKkujOWFmXXcaA2ggzPB47GgRcA1VA Z/r4+X/t4ZFPywZMFWPYqribsQOBXTgNyqGec4RBb9pYQBGrkwJNAEwBo+FYi0FZklE+szlQtfU3 SkTxWzFB2nof0RQcRW80zFDZRFaQuULNV7eiV/tF130Q7nQgV6vuVjMiLFtq+hqglfyfr2xIDbME xIPHkHOFQtIGRiREeqFZjwhSVbmvBfansSSvvJlZvoWPI6Fq/jI8+S3mwgAE4YIJPptBtMCUZ/wC D5wNQK3YsZret9xgCUjgsFMSIv15+sOH7/JiD/jNhNTAcwV2mE5svqSP7WBUIhlqyAAxrB6dQANz wiJjVg7NAgiFCQnU+HwTnfRFAD92SmGsXNOxGk6yCeItWldqUL9byoRGs2eU9FCzzAUW2MQEVjR4 FLFQE8GYJDTKYAjZHJYq67mqFIsfgEhmkKATRi6qoAPhlFgQA46GEKjhBCjWYjC84QcEviAVwv4M BZoCgbeMBBPbAgBVQVBEZDcAOcsIDICdSA1+Mdk4sllUhnHcAMo6iowIdIAetcsDQfySLAx9BgN4 ELgAMEhAND0AAByohkZv5/Ox6EAvGyAia8ANxWIABgQAPzYJYxoMB7wqCCHHYADVdggCGKwAHCzQ AHEhE8aLDBGBbcMAVdwAG9f4fIQE2ARK8ySAaZADsBmABTRIGNuoQF1gkgBEr1ADLlWAwGDYAPiG AAmbZFACjkAfesA89/QCT3SZYAUWGe27+IIXAIGMAEwRBKdHeAAHzPBUeLWAgDtsBpzhAAdtjUIB XhCgJvrCFx2esQQ2lBCn9uGBFfMi0UBLxQAHq42CC4eATeKmCJ4EEh1/kigAlssH9kA6uw0gR5FQ gRvIEU4C5lAW8RqJR/8ABiAn+iAD80GMVTmyIClLm54AA2YiAzyAQTEEB1KQkFy4JA3MP2AitgoI E+QGa1pj4ETUfZAbDnfYHhDoqoQXfwEAHccygC/tT6ggkcCBFpj+BAL/AAFAGiA/UnyEB24GbgCZ qCoAY68CEATbQCCcWgAkgD8AAvMBxOHQEQvFFQD+PZ4ggJNmAHPLmKDR0w9QoYBxzBA63/AkC5CA NIAHWim0reO6dPJV1KABNNSkUIBoHBpbUcOwqcny0WTTwx2j3lVcb4IkWfW4L/0TyaUuV/YkiVE9 Rty7xllJVFk5/SvlfBAKg2VbceyH+iQgdznNq4uwcSNvz65c3SmBFXvOXL6+5PIUnfU8kGm2NqvI 6KN57uUNtJPgI02HYqtNzjyfb9jvlsvUO0HV/hFquSnl2mddVJXqZUMqKtW8JSrQ6jZmjz6WMy3S U3w9S19RaE9jjnh8At0T2LE0+wr05E5jemOz+BL9PhhdkwGBvYTzsLbODPRFujnsc/giLtc35Ys7 n+GpNqRua3tYUc9Ljr2iRqtaMHUkS3vxL2NFWUnyV10GzFIh1VRvTPYaxcq+pRT6Z6NggoOtKlfJ 5ijW9igUqUyyxivk2V1r6ElH2F1YxSaVt5PNRqOxWY6HuOo7QdZFMMrZN1g1v48v/bwf2VDoqbS5 hQSyw0AfY35G3KLqUzWkmoWErPu6IpgVPvQqSpZrGAuO4gVy48cgpO04CenkzLroPobWPNW1S+9P Y6lG2uWFYnyhQeKDpFo7sumAnP2kQA3a+/U4kACyJDwhlitVVwDCBRBQSDrvooYLm6vp1qdotfhd 1/oixB4/KYUFJnDyfBlSgvwvngGhtjEwEOHoBoqdFiw4i4aJmXXQ/PoIGcu6hqNJCWHxQ2gkLQZB IB1nGL4Ag04GEJ1pffyEgjvUflBFqf5NsG0YQm43v+GdJvTXBJK+84OAbKogPHCw7ABW7EQXAV40 CBAmaxgGmQCjtQVQsmuxZujDZsEsxaznLamO9ctb8fQJMeSQIHRg/jihAh1BasZAIUA6QQlQMYGA A+UNERXZ6CGBOrO0AvPBvCNKQoX0H4BAbqBAD/gg50aiAecowAghE4MALb/gEyDkZAL8gA5+uJMd xZADfYIwfYF6CESk8FAzAfI4gwBiBBuBcQC4PtBP3IDIriAsMIDUySInVDMgFzqIDyUwAGcwMiNZ h0EEkrqgA5VwgLyaAAzX0G8AG7gwAF8IowALwL2ihWYBQIhqgSrYAEBXFQAQkUBAmigMEAF+gN4A t7J6ABFxmAB2hQAGjmQAG0MGB7330IPAWRzGbwEFaDAAEqEkZGNrQsDhdfqaiKE9wYbMChqYAeTf hmAF1C0ULWAAlO4AQ+MMWWqKIYYggJhbQAaxJDAXUEhOSSgVOcCKQlJOBmD84BDnhcQbDCw2L1xo hqyAFEKJA82/5gAioggESwCLzuigCH+II+Ff0PAIIxQAFElyTcAHAsOYCfbCJD/ZHAlnf2fpISsw hBXAAFlUaAB5SWYgPczBz0gD16AsmTGAAO3GgjmTwggbe4gMzbP7BBSXtRBDygRcsjwQCKwAA7IX DA/QCmADj+aKisFXlIwPuQQJIf6Eih1b5iJAUAiAdwH9hAg2v4YBApEOQMDgdMEIGlrlggqDwIAX NSAvwVYAAiM4iABPmYnOh4hNcwG+Zae7lf1s/wBcAQJs1gH9lLRQfHwkLYw6iIHQ47RFjDDMAvL9 YAQyyhJBGhC03TDas1YoFxhY8yuUFGHyx8cwSicy3XoVdiiLkE3rlZtT1/fTiQT/ALKCcGVJqbfL l3zo0NHxEH7cmVYHGrjcUFmPcpxFKlzPWInIRVqjvJ1NEVQuR12KWMqx0i1s8khAzekSHeabxoW5 aNGiUkNIabero2rYommBpcrztpDuM3oVAQp6Oxm/wL6HaROVEJ3B8RatBR4foD9RE3er92kXa+jF rUKsxWfvEb2QdKTPu7P0cru3I7g9H6votvX0KArvTQkbZozfISlY2+Djyf6BP0mb/Q4BvTDN0i3z Z7ttqOwlnPFayYbcK1SnGnP+pwDC19QQmncdGeg7heyKUE9ShMSKKYnQeRjheUM8j+yhlU6/Zykl o9Dku3Mn+ByvRlu9jku2RfeaaHk2OVD3Bm+yszqVGV8ubmQbdT5jO7bXGPYylnr2995AyJ/0K4pb YMJwMsqHPKKuXv4xhACQM6mouA9EjzipkgzFyqVneTyX2epNzKj6HHgo35tyzM8E0zNmdCjDoUFP C5veje9GnQ5sufEYAAjgSkCAPGCQB10owxgzsEGXCoAEc0HKkEHx/B5wzPXL/hK2Ci6tQmoAi2IW S0SqPAyyogzwakBk/JAt/wAQ94S2wRAB0kXaANUBfSFFMyxglwVYQCMsQCCjtGHxJKNmFsI9VRBm c7NW+NmSCoge1TeQHt/qizJLv55B2ni/rvODAEtgELAQflhRAQH0UYATclrxgi8dQJUmNMKuS8If aZY1wZE6cDvhYuWdnzW8LAONPpgiCOeaBbOHCBT3XynlwGq9COPgIDmg/BEg4dH8psLc9B4EA5il azTDotT6YBATRoIBjAJAAckATWICDXHzgQBMxuAKvYlACchiS/1yQBK2PxAoRoExbQQIIgAtjZAD KFAqJBo4DhdxM4QAaRUIBBkjBA78hSEZEQNgGAnWACopMCPj2hZ5ANYUiB0+oAZjUED5HAAvceAQ h1wAKxQuIFH+BHAdGFrQfM6wAYlBgG0EhxnIwOTBgBbQABAGqAAuRgX9iLAgS7zryqIaelSE7jsh lAyfmB4QO1kFAEI2ADNtaFwAA4WiDIzldRMxgN8AC8AgmsMEqCBvmvAdQkIEbdBQEAeLGGQKn7ei B+gyCQdjjqIA7c9SgAUlZqAHBphAMlyAhoaMhAX2AAA2YABmF5YDvUkHCU34wAGpSeBA48qZIgH0 mYRGrVS6Cg54MEF0HGwF1gAMm1CFpsykGBfHhJpABcp0GBzdTQOygInzcKIBsgQG7XIy/ZiFFwqV 7TYAeOgYIVMBAZtf9SAdq8Akl8hQpizD0QpyIOBS6hJ4ODoYk0iAfvdLQAFoVYMCvAYQm7kBXWq4 AAo5+wiBHhgElnz6gBVkbgQZP04GCoBYEOnRGVhLWoEFBn/8AIgEiKAYMWEIIbmAv+2g2AQfpAON IRkdrwiQjoZFBUwgFTNYXEgiUCxWDcJFCwwJBMghoDn8AQt/CAJviwgFL1IgAmeb0J9OYKsqad2p yreFtC20FR4SR1Ypobvm8jQeFQl/7eFDN2EQpxR/RykNOAOq0hW6nYsk12M2rqUHEtrjTbxdCor7 cDUu5dt2cqEJl3g6gs8HlQeju2dpoOopv+dqkUOLwitOajwS4U6nq7sPKj1UaZle6AjGc4SWVF5x YiCSSy96kRYymW+cvHdzFnTav5EMoqrFCkTOQ1yY3MjovYs6f0V1bJBR8rrpZAzjKGkjCM2ldFHI s+44Mrr4LXlnoK+S4/hB3C/ZMvPnkWukaHgei4EEvdfIxgXD+b+iaa/A8j2QPdVFurnsLurn+xl/ Bnp0z0LcuCBrQujIrVckws7k50mLG8rrld9NSf8AGALnnNuwYv8AVwOdakqXK40BMF9+2Ktv8HLs aNHrJfens8tLFyXcjQLD2uReArVgMi7eipoUPEN4WGBIAIo+WJV2Adp8Rsyp8YNpJeTG3mWWodGV c5nujsA1U7zJfans45mY7acsV2MyV/tHQoIEEJj3lhyqWIHapnZRdkU5rOLGHdICBEH6wAarDcIE /FIQGzYAcOmReSIz2ZNIW7vj0LVxnJDWhU7D/hqNJ+p87+3gGiCDzCRpt9DgARG9CCAR2kECrcZg EAUYD30kReOEYYyB+f5sHQ+FChLHBZuqq8/fBgbkvypLuKbd2eKxQ9bVwTzT9MwJwyARcEVg7UVj RCASlAUVXCjvUP6gJXsRYACOxgzeeEFUQTT/ACn1EPh8AhDuqeppvzq3+B+kdSHKwG2HIqcA0gBP Bgvcl7kcI85K90msDOVX3qLoKhNa/MhMEAT4TLiTaWuosi2AQFTPBgFXIO4ACxYAAcNQALpGEE3P YAAETWKg/owGCoAoAEHQkAmJYIDn+oOCBcR/WBApuWuJf41KGMbqgCHXgxRCFcTAA0AQK+BABgFC oEkaEALylAPqryUEKIMhgH8HiQHfBRVshEZ7EI18gAYYLghGYWAwY67gB3xZDMDeDYoAYiAIrAA3 /mEm34iAAPQA71hAagC4xWUBOEQzLpqj4AWO3LAA9Xh4GF8BQaGalAlo1Qh9CeCALakQwJCEAurA AfhAEfCNGAL8ChqVQATJIzRzLUAuK0/yDV7cQFusCo3rENGdwJo1RgdQKHBgJ7CC4DcFpAC0TFCQ eDBUdUQoNygFucoI4qsyAiE24AHYySRw0GAQrVkEroIhCARSdUDYaAcR4BBNmYAXksAk88WEyKQ7 jAoSG4BPULIgRJeyCGpEPJyYgAuBQ05qEh2MgOoFRQXFIcBEcRvsCn4vwAiY4jSowBx0CAV9RYpT /SJBSMAAFxCksAVioABqZgAqEHmEDInAGBuzIAGUKQZJrSC0Bl2XLsAADBAqEjgWwQAZyFAAhhQ4 AVkIAIOwKHEASqgAjGsKGAFlPONT9iFKXuFTeMILhPpCB1wMgCwcI0CfK/ipIMe7AEdoAkRUEDi/ 0EiTAKB2FIgFccCCTsYLzm4NeK6d6pmJ7M+uC5ZNsynUK8zCdWUsq2jMT8m0JN9/N4MuMKWMYUJQ LIs5rdKXYDOGruVlMo3/AD6qt5pFnU6WlfnL0d79eUN308fws4Xlg8lreja9jFRTDysIl+lOIKbM 01SmeEiMCPDrR6eMh+ugNRUVdCq0ruMxmtkG7jJtLK5rZMhFO5NDeC/+EGVm+mKgpMm17JF1alfK 4+PBx4MqPoUAag5M6KZzKmJV2O89LVpJfDjq7l4tfUqj9HM4sVNTfQ4sP9DQIZJLqBZCQdFHB4aV qC10jQsqTqzs+Z16rllTvkKsz9o8n8Cap/QyCS2I2AEqljqcsRBsGrPEMANRoC+5oyJkir1zlKI9 5kyydbYApm4y16ZaDZqBeMktiqYWCS3CBZis1SlRzB/TM+LwPxjgScuf0UJiR2Hgu9xob2LNVr+y gqQd4zKGSR3Lb19EgvvK16loU5x8o/CohJeOpepAQQmsewMBEd9Ci9wPhYzHOaC4fuBKjCA7tB4K AIeDza/LL+MKJt7eGerXDuALqsICIGf+Z8CV+leX9s2FkRJHoAB2CRduiAG8DQD8EPAE4BJMdsgA MksoET0EwR8j/wDlDC0mGcpRw1woO2L/ALxMzcKHf7vYugjHNwB6VhVAaA2etfJAoHB4ZNE4FLJE Fi4uEB0wGbFRFmMjcIMALR71CD1WWLrucGe2FQ3CFl39BWnyP1GKqJGTJf0WZAB0/DAgATe0zWAH HcWwgIAGAD8eQA5yBsfcGswevLWJWbCTL1IhGhdQPG+w/gUEBJlpjEiAJUIQEuvYgNeCCD+HIAHP r8IkeBJQARQgAnSggQMF8UGyckuFgrTi44kvNr8GQAQGAAABYagAY+DCxAZIAS2yAF3zIKCnMAkb RkgADf8AUSEXkBEdBh5kL7aAiy3tuCBIDwYGcqTcADYESAGk8XgB6zoKLolEjQAAc/TAIhDJisTB qEB9HFgwJBAQCS4aAAvT1ABz8BDd9FAocINzUIA4bgCvXc6YAhKfUgMcMnEZMAAFpLBQGYzAARzj QeBdKpgFBj2MeiIEMMd62lAAAShgYAhhBmZq52EAArkACLjYJGWEgG7w6hAd3BABHDmADmzUAB7m vgYBASqCLXrxoWGAelwkix2CwMLDgAbyAuofmh1CA68PyAAOmwxGCyAG4oQOEfc0AIgLzgB3qVJA jml/0QCYUoeoICrHAI8TVwCLEoZEAzygYXBM/kijvAXCEhU79sqkQ58V2JkRK7SIPVyPAQSvxgBn yFBPSQCAkMD5qzgNBWn0SYiM6jvBPmEAMcgagAH7IfQAU8QCOLUIHWYgQfSqAB+GwwwN1hBQpChz 6QEDBtQuWBkO0hfIAD5cxQNNMEeBi1UgwHMOzFBqCOgiCnZeIAThfwFoTEAqXeEnAADvVHAwd14h 9RYE5soKq+FUCTSS3RA7xI2oPsQSksg+MMEB3BAREO+T4FECAckAL5BBVQFoFgDGFkoR8kFREyF5 ldWmXXFK/pCqKZqhlT9SVEqKucHV6IS32q5qWW1dqLnMCAKRXmCHLMRSDCFQGF4svu+LaxtjX12/ JYvypP8ABqX/AMIIRHvMhAs6bjUd16q+OVMp2FsAF/RguqkW9lwMOnIGzHnbmXHRiiLEzHVpp1/t sRdn7M87TMVucnhFMzdF95WvUszfuCK2h0rg9nI48n3dyl7z1Ly4qJvlFXpWU2vZKq77QQIdqELU CvNYwzGQo1XwZCqdfJIq+7lzrP8AZarnhlllWSE/lllSsxGZVdOlIHRRn1KF6FCySx5EGoTJuUAX vPKFHpTmQ3OHU7oZF9xau+AgBvUufj6+jsEg2LpehbmnJOPJ4R0Tcv8Ap3Cd5m4rYPPejGWAQD+g 5CAbkVAAvr/UmJCYMXyoZcLyM6X0GXl0NXnhqp76l1whNaljPZ74VmPCFOCtzk8N71hkFeByQta9 d6uAAA6kOQ+mGP8AA+hJBgKHrURmNvKdEvV6i/7rzAIqiTLAngHYyIUHTtUsFXsyRwGu32wpA7DY CiEoABd4CB25GggDe7nvAIAYK+zErJ1pZdJ7dcITcb3OjB7yvRYApLtFLPIOgoEVnWyKuVpJyKTv LDKse06z/wBTPCwC3NRrUFj0BeOi0ABuYEo6hGxKAAeEtIAAbVABOenBlAh++9Gld+MLNHbC46Cl EnPXF2/zioDGPlxkJAiIQHXHISvCGXIQGuj9KhlRBEWJvM0Qo4Qk5XsPCHLKIFQAMWL3F7gmMhhw Zlo7N1Y8NkQ7Ca4NgC4qEAbcLEGBwBAASCIgdoLhAnMgmQCTkZGDYwD8A3oAAtZEkIwhATAagAXi swEf8CiNALEACDCiAMqvgchCI2g+UA+eowYmxqIAez3IBfDRQjcsgAqEHPsMLgK8bhQbMGQkOJIY MEwCpFxAgLsawFgCAjj7HDUSN4sEETCEAt+GfsgQKivOO/4AAh4EFAEA95AoUyGGGR0lAYwVEDOL uWVMAOqhIcWS03CBuTtQADUIA07kFPYASbtcABLknBQD9CMAFYABeyqQB0qEwPWQGdBZcAWmSAoM fMwAKuVFxbdtHgAfG0uEIDdBKDeoUDMEIFyFRAoR+bAgNyjIQGmBQAUXALDdygyABlb1IkBHmEKO agchJLCLQYDbHwQFSoAGtACDrNQge9nhABz1ZxfD0DAz6QA84cBNzwVLgI56GYQcM1IBq49AAGCu AC0HKBlKDOAKnKCoQGQTcICCCsBOOs5wCAMlmQYtcCF1YUG7UMBabadwwBiojBOcQoMKAQbbfMIQ LtVqICJwO4AJdYB1CB7zRJFfGsEAlqCokAYP9IAuaQQHCY74Q7AUYA0UMAKswMkAlukHIYGA+AB3 iYAKX9HzAwukqMhAWVM+MIjV/ocK+d1HBDADhCqU3wpcbxJHXmtcdB64B0QBYoyCNYQr1GgD4LRA RVhygW9T3AQ3mJAGPJhUs5f9GVosAWxPaJ+vAQbofkz3Qv19HXZDNtCBF3XqYqCfMz3PfOrljjCA SepugqUstlZubjGQHzWwpVY6O4t2Qqq3d11qiWRhAwaMxSiAgb+dtpah0ZZ5gu1u750F1O+GhFFR KDVuEm63AinIe4rZbDBCr6Q2vm/fq+PveUMuwEB3JbvUHpcxHLNpdPNlw8kIn1mU8LYVmPCFJves HMrzZJYcDNReWQiJPvdxi1IRBDthUa2Qj3aHR7HAypmTbaK6klmQUjlmUbp+TV5iTbiipXtGWDjm YKnyIFf3gIzhUGb/AALxSaNdqG1XLMuXRbLDKXcb5/c8Jud1C3TsWc2ZUKA74gIyvlNeWuxHD9WS VH7d9xgASdCbBTbP9NJ5FoUXhh4aWFQo31zLLV9EFJJVxFqiaZXc6sp/Bj0Ec0wO6/k4ADr8WEgG RqVZLK/R/fd9WhluW6Fex0kq3NeMEhvc7Cc7YU8LFNzMp4WJX+0UTb28OVMUJSsr7lW4NedGksYU AOlIBqSBSEnAZ0SDAATCA1iggCZEvG61QOXpnL/nlo1GQfwNkETzGQpY1sD6/DELYRbBAHzQIH8o IFOTMr4GxKzoc5Az4S33gGkI3iCe0DBMSQByY84k0tyK88fgeR7rhj1DoL2LenkEC3QFvWUekIPI I2klvnH2PWAI56FAf0VyzPwT9JSypUXT+UDUqt6noQCZRA/K0I1FFBFpUBHtmihE8gBGbiQCS6rW 7+8VDARZJOCBa2L5URUJBC2qeOjLws2+x8ctkYkI8GCYzCga6OaCQrmCr4IRxiaGQAddAtFAAMFN ktWDCQ0An8JLat2rZ55yoREQDCwAgjBwFHIqMCLQzkAAGoQJ/pTEQE+QgSFgAIOUBgAGpwgIQGkA n7oDYAKVBXAhOZfY4MBxHX8QEO4IAHYAFZgyZ6YAEFaiMAL0BAUaQhga0gwAwZlQkE8xhhvR6HZQ BKjuABwcEAHNxRWBcMjhjYRMGFhcggXgKoKDYBAGcMEg3h8KQBqUVFu5EX2AC32UARbCQgQKnCAI gbCsACmICwPq8AZpoAhlQjQKC94uADFnsic+LBAfdchYCAy7hilZzEBsCgC67dRhtcCKrEBOm4gA XWCBanIZFpLpCABQTMoF4OQAKa/AEHcMCwHNcFhcJxu4AQGqWhgpYQAPqCgyIwbFAQUNDqGSGoQC 8aYVA3ydIV/AANk3MBXEHQNcJBwHP9igb3Tu+s2ACClaAME8oB8uoCAySI0Nv0OABi1QCpD2JYIG XUA3AILz/YkIB6HsQDOlF9/AIifUSa8hYG+AOGZm6QnCHAgv0G6v4AIXoAHwqABqAXAJ48AhEE9h C5/jzYkao7mxEQ3gAEbLoAqi6huITXzBKDSDkMAjqajDekbgAq3BgwNy+BYof/eAAAd0CI9huABp TAAoGUu0AJYFgjlMADldCAoQJxiMC9II0aqk1l6E7gAbzobRdDpA/wBgCfAuRdBg6IDqTLmYyhyu 7paAZnCDzIQKQ/T9iayXCeV5fHSxnCgbIyMyqQoJKR0ABajLXUoEhWi5qSBRp4IHBpWAIq3kdrYc pbW/YVIknaDIF/Y/vwU0pnLBpULt6AdKmFHSSbxY7OC+F9Gtd1Ba1WRzdj6mlt9gMo7BnMFBP+Hz 7N70eC5l8JiWaKhl/YJOUtzZk0qJjPXn2YEI6w6GFRyp/Aj2ssiEW4cTBf2pTytPw8iooYv/ALhh yrh5MPFBqLHcjsZMBHuuqeuDa2ZfUbL1NHU4ZVcJuTBaZAz6CY5k7u1Gd748/fbQkqKOLQ+qUqRm TFGs2lLI7CcrGwqIrr4OgxdSx4F/4GlwyrSibtks7E1gGVW3Zn1IxLxxaBb22Nh/YJabc5JKSMkS shhnZvKYq6VNK55YRostkVXTpSB25yQs6OgSFOqLV1Lh24Gz2U/GKhRXIBt0yTGTQeaBMG4YqVVr dIT2FlmgIRtlkZqZLpShOF2SpKytGUwbXs7jKLlPC41dCtlJEwfPsC6mOogDxWAAzA7gCatgARrS AGdbUEjAgoisyqKRA4FTSTyw5dhW5yf4QdD3xlW5dvwhM+svwWQNcinpHXM+BywwoAigImjAOCQx KjVUIIl9QdLqrioVnTrkUIj3n/1v8F+5A1jEAQhFEIP4eQhnZMw7uUAFQ/UAdGIA+4QEtwCBh04I AT6EAAJxC3p0Kx0jlExS1GlHFn/+0mMuoeoXxpenpHnOjdPuVb3bJO5jbpgySnQ6G6A9PftEaYK5 aHz/AEzDp8jQqDNm4XzgQmsAxPRmK/qAqFd8ue3/AAIEif72Q/HiEFlVAA6JG0xjz/tAPQykjCp7 9HsTHNH0TkpaubI6XJqvNJi/VCx5zczRn0fKlEzSUmk7kq0FFAEVqljv7AggRgIGikUVR9gOqKYw skpQ+ZlW4z5AG/G2EgzGJoABV8WgiAdOlT+xIEBxGQAAmAIhLw+QABwwUhdVKCALMZAI7hYGQSJQ p9kC79huQgmCFBMJEAxxQBA8EUGIUaAAM4cARRhfYwjLgY0DCFyJApmygAhnsA7XAIDkvQoB3ApJ Fq/EggMvjCgNLAABFAfYIJ8dEPkMB+IsgFT+0EoIesAugBmrAoBJqIBhlMDxEADGzRUFb+CAmANU EJmgEBnVGAN5iRiABIgqgfBzcQlMEKHxQIQekXAudC4wvjrSAj1hIAAwyJgMuAB5SgBBRLoCE+yf oQCDeTVgd/4sAApCR9RwAb3oAXzIAfS6JQIDFFMAU+e4gulENgGIbgQQeEADUXCM22WEBrDKAEds ogheZxMkfWJ1AOX3EagFu7RIQRroIBkG3CAA3MEFnrFDWCkG4AVoMu4C+WJAFjHRsVXABRMIAknJ IhBOYAFHLAVLaOhAxgCskG6RIKfAIHM7BA3f78EgDWPExABopgOmwAA1DQQMn+hUEwMYEtkFQgdM oegQlbwyACv/APj8AQMYIFyGwZGfsCBeIDUEIavBhAdqKhIQlGAAIgh/QASwBAa+kBkHowMEQC6p pMCg1BwJO/WhzYGLIuHRMJtim9VBUIDOB8CEVycwk0RP4hWLnhpHdOcI+zOpki2wH7Egjp+Xouh2 RleklGohJS9RaDyKp4XcrfAknQ1qqSrSyqqelBSztaFqpnQI1R4r4ShNJBmljpuptSKRjvSEl1/o t0qHYhdd2jYJk4GVbmvBCI95lfNLfgoWvdITyplbYE0Zrp1SnFHEC15iHt0EvhBmTyGnMdshnyeN L7dRyqAkmYiTJQ80Lxy7nTanxz7H8hRNmicSRPtlRtUj8rs+cR9uElF8sUb2/rndKJ5aSxs8VyZV wqSxp3s9yoPG75bbmSIWdy7r/R6GF42veFE29rG1dTuHtnhzr54rINlVZYUqT3b7ssMgjAF+wAdZ Fdwz1ellMcEVjUuGWywqmnI8Freis5eMGXl0KGbSkFM1nk3L1pl+3DMIyD6IBFccrZBWTKVvW5TF BHCyOaQfnHbUpufOHQoPoIzOhQQv8osGruVE1WZXcEBeps6gIqBWAgleDIJ5/QsMIkIBnJS0hnC/ 8LxsdQpK/wBmZA8smwgOkcoUECCdLpBySLShjsyYgGTWQQHsMIiPdIAEVsAo18jw/wBPRINr2Zyv /BfBh/gIX+USo6O5vesPI7xhWI8JUGX8YPR3TKGgTDIDWGQEZQdu/o6ICW3WvQ6vRlwvzpAAi6jg Awbrn1ITcb3wtAHrLPy/pIAmMyaoEFIpilxmxdIBQWA4H3cYdCNCZoETTuADyIh5aIpLAw9DCB+p oT+sgpSedhdxQ8dC0szQEiGEVIN1SA6cC8GAWGoBRmlfgv4gkkOS08Id/IpqBpPB4Ag3dxGN9bl+ beSQEBNbovhYtrjBH+MdhRP8HFghufFhY8m8SQZ2I1vraAoM6KKL3iTZ16kmB8J9ysk+q0pVo0qU x+Gwgt/bbXwhAQYqjOeWzbNlpQNR0MKeuktshvxZ4w2JMuaB12EAZUFjYICM+hocak9mo+5ZwpAD IGQDAa7g1VHbAbVRXHWW+IAAwAABy0QSIOJREJhcJQUWdgAgM6AHw1ED3iwQVnQAF0uEBHoIYHj4 pAAiiAA1GhgPk5EOoIrxaIakBAt8IASqu8wUAEiZMqHFRVkEAbZcIN2bR1BIn+CEAfkIAcQaBDRy 0BNYSAU66pkCtnkagEs9wVDD+nP9FgIY+FcAoYeQADVXwgAZq0AAu38khBSzESSYf1rEDhpxywiA FdoJGx+UEd7hhh83maOXY9hFf/FQAU9iA81AAQZHABmN/RlBC9xYwD9sQDWEAg9cgEVp4KBedBAi hn8BGN+ZWQCMU0EF3UeQgaPsMAExSg7guU9MBBjLkJOV32YcAZDRC6pLgIGJaAd/n5qQXAYj/IiD M0zBUCoMfUAE1PsA9Q/wCOxIkAk69jIpVQ8gA8AgAsFbYRHQPcIG04oEG5gBKsRoBR3JIAA0GfkG O1CEaxNDICCTrgAJlEMBlYQAG6zYQsxEVRNgy4aV5F4RC2qwgVUbXyECkD3A0FVTpiHUQbgqJYE2 QBBqdCRMMIIPtugRUqAAKeKaUHeoAdIAULvQAGfkUCBBNGsEX92ZAiDV/hQD2p9DKAdtgaCByjB4 KAAwwJguE+JiTYwYmUxSbK+prEEkCwCIhBVUYB7RjQIbB+10x3Ll9zPC3OP1YpO8s4Eox+/hGKHI 73ZzvxqT4NKrNOVRrCOgvrLVU90xrJGWHv2BWjYCpjRXtW7MnXBJ+zrUdYwymFucrXqqSbf25sb3 ovHR7GVlYhXIHp7TOmBktfMrsbShrJwhnc9oKlO85FBbVsUKRE54OWhk+5WY8IU4ZCu18KLZyrVt Dponul1wHBnd/GHQo/DxQfwxo3m8LQo/zlykNRDZn9GolACW0x/X28i4+vTEybZQnZVtzBUNeWQT YBLePrj4D+alWTOOBbj6Pl8oZ6isQQ46u4kK9WTexTYXK4guuubZ8vN6hAOecFN1Z6WMK5EpoV6d VvMwCJjqASjo3/zFrb5N3LNolosPMzEG0LZoWpu7Luv9YXiJtGRTV3cfJIegZbh9AfmhyYRbRLLu yVvCmpsfRNNtcEwPcCViga4aIRT8xn3FUcjq1W0DtzkiVqvJPDngvE4iifX+pQIc929sEQHflDDT 5cquwQ+Rq68sQoO6GDBGFVUis/UiwfyY5VKNTQdsLxIoHxeHzLDa9kVtW2/4wm6b7YIBtDIociHk Yb7T09LIWT6mBa6vuhu8SN/h/wDCaabNhnQv54t/sccRUfkCygN5l1f10HVT8Ieym9qE8i6/qZ3p JFhWWAgRtYMWFWWI/wDAAlVAqoqfmhAQm59sBAbNpwLCQI/0KCPR/CQRzQRenFaKzSthFAJU1K5p yb+RccusVmRTuO87zaU4HDWdXtC8nuO+ZlICjxcd2IKOx/Ocr5eTlnBBKamW1h1vhUZlTwSK4EpQ GTpvMfTydb60JcCCj8DQFFuhQiP4gDAC3po2CDRUeE0GvFdIATkzA/zxEw/ZlP0j4DBokAQpUg0+ ZHcZGRIRk2ovYj2SvUjT6HfSZTKWnMCuOAJpyjuqBnEBnTALQEihY8wHeR+dPty9cBQDN6bgHoWV gke0KPbK1a07cNgcBTcIHzHAAYL/ABiIAzhADRoKgQv4edBepcIKMVGxwJ6WDMIh44EBGGgBDeGw YCYII5QPJCahMQYC1AZWIVAhv5RkAAvCAAK/gQQH1QQeGLIY1IXDBCQ+oM2H+DAA5YCEIvUQ4Oah AE/ohwICcHYABw/ACD9QUCuhAHd1AItjsACHEgAGTTYADf4ZAAJRKAASEyn0wAE2hHmZGYgXTK4B B1ioBk1xlAwFYAvICDMCEENpFRHEA6hAYsBiAjXAfk0AA+dcAEchASFTQmwAd9EiB9t9GksAe2Bn EZAAWW/gYgPDQQpBIGDS1SKbNoEB4T7DDogvJBxOgESEuUQK1PgQBJYwRmCQ422AQmQABY0IAP2Q ADrwgRO1pQC8bUItsNAEvHYAE0aBAyLSoAQFGYAHrxAJd0IUFQ1QAAHE4ADnf9wCA3g6QX2iMAwa EEgXX+D7gFuICCF4k4AA/tCuCcWMsu54BgN12AANcCAJ3uIC4AbTUATc+ESAAoxUAhMN8wEM1I5l wA5UKBIXET9hI552CBvhwAfNQEAuxUhAbEBic2mUAheH0xEBLCACmnarcsqYv2Ta+zMvaUTw8TTG 2gGGVL1lkyMnr9SmdZibc9WhtOmvhdjOxb0Lxgiw6FpG2xJrAl15auY+T7fisaWxc6D0kKQITNC2 fGXJrK9TSGn/AFnPyN0uHRtGd8J0Au3EikzRd2xTEXpAi9Rimtm/gADPd5Hsq9m2Kx0ZNMzdlGno zjycDoWZfl+DAQhXKXkeWqYACT7Ij8R0LU/P0MJDYhmgV5ytJRT8l9Qug/IPmoUWC+QL14yX5sgg 2rnh2+QYjCdJRoo0rkmup3ZWPFPSWKnTwUP3mDNeR2EU4cg2qiUIiXFHdFIJ0jbjkn6LKylUqyWK GYHKvSutWPaytXcr5LW5+nRAksXcibFz+YSp6O2NG7zO5Z3P8GgzXpEt7y/0RJoueSmv84VUUtHZ KzRKu8a1J5nZC3o0dVG7CuLzlMXeR6vfwWAEOJLQQaN4ZUowO5HY0FkUqSbM+5GvrkRNn1aYvelw tozTzU8klTaoO0gFJ04CAJkyFlVpBLuKR+aexN4eEdE3L/plZvpjXsB0bwrHlhRNvawy/gtDhluL 3xsdB0gA1jH0Xojh+54bMAyN6nUVSCWQJpEGrbnf/P4MCFt4fwH+E7mGDo6bA70C+Kpdcs0JEGPr ddH/AIdBJeG1R2bygIF/BPrAocKmYiQYiWVO9SRxc2cA9IEPHl/QghjShmBx06DSUJVfZnUAZGjb AAh/C92BmwsKpxpkKLZNIa2bsEJFIs0q9GIAzwn1LOVW2TH3n82kgFu+X/ZZRBMtY+IF0gKXDIEl posfd/ETjTRRJOtvgowibPvTINeld8ogRN9tOxyrfK4EHhIL0MwiGcILgAEtL3wAC2jYMA6NKG4q JttgP8bKGmrfiDYHY7aVOXcxqAJH121+6RuNQbTCy7MIhqoUE1DADoRU55JrhhsmHRlM/dE0Jmfe yuUEGoxQA8wQSWCG0YA1Qca8ce8aNUj6UBzsCK5QKcofIIMOfvWMAhkEAJ8liIEC3wQLTdgBBool hZ8znzKgGYDHiBMLv0IIDFBSoDy7CuQA8uCgoIaZoAiA5IDgIeBCWgcgMBPDQVVrIJ3cYwAEkDqU DT+L7EBBfpDHpAL4BA27CRjRwARG2OAp2i/RYJgmECQs2hgNqHeyAL/YG2BNYiAK4AIvPUEBzBEp KiugCPrHQwG+x4EhMrwDY9BvRwwgPteoAqhUIGTcPwcGhWC6OAAwk2IJIzsR9DEZhtEDcQSO9AQC lmQGvThhCn+BACviMMArE0CDiWG4hPMEAC8GAlF/9aDACLRmBEFhaoLdcVEAwbJkgCbC8wgCVgIG 2YgO4ZqACzkEiD6XbGQO4oK6piFVQCq+AoIP8AJCMA3wkHTEX+1CAZ08cQq1Q3ABonUADzKqKdWb kJB3DAjA5kAD4NwAYfzijuIQA2QQHLiJDzAEWpBAefAAfc5Rw0kQiF+eiRNkcUglMDkUVYUgMDUi MAj1Y3YqYwAA1sICvwIgMN8DDMAfNsASvyTEBDrRABN8EEF96DA8QHt5sFBiv4AgG2B2GF5SGzKu DwDfSogR4AFAascsFNA+hIBLiVO3lcnZtV+k5XvGdyCJ3xVOojoc1PQ11+uptTiMMLsGAZ0agvFS AmiW5Zdasu1dQ+95n1PrpNFVFAd84KdivnVzi1QiopTmxcofvJXoq7WAIPCoe2GZyslNJxVp5grq owS6RVRtItWmg/Peasf9X49VMANlX4p8pE7PXevOxznPPOpwzSSMaE6ji5YIGinn2BtYdXoyLuXZ 2UlmHWpwM3vQqD0zgeNaICuSoTZ84UYmOLDvbXv8LJUpv2/hsaMXjSNXOibe3jAj/Ci9wP2ibOZe VtdZQ8es/dpVhppkZk+Sg9SqtVxW6SZVvWpT37fOZXRm/U3xNBngtNIW+epdObU6ktzcilsBcXdF p6iJIudyzpymlp0p2rZrSHOmarSeGy6Vd6uklRWkCbpoNCttZ8bpUKDk6XiFKq9O0buEnKpRrp36 Y3iqqk7CCyo7DRxHXrJZuguJIviyeE53CuTrHIN6INCFN94d0rS4rVfA5JtZmryVX3VCJ5aFRMey YWdyXkRP5RUueRk8A4DuOs3juZJdbYPtxlgxA0da5N78PXV12zKfo65c3zXRV6oyAq3Sz6/r7l1N r2UTzRitq23Lod/w6FH45aNSzQr+KGy63MjxyFkgfi4AhtlGANaFuDsf1PPPXChKCWkWwWzoVeJT 2wYQbvmXO/2xQaxCrCuODkDTQh9hAWyyxMKRdP4RM4+MuSANVZW3wkEKX5VZe25qfwYHYxqgIor5 pIICO8hHoAABrbuWB5B7P9BW6w/3q07HAb9ygg+uzQAD1k5CS39ybmBMAP4wtn+zq6n8EyaotCiQ BNQaAgECM2hc6AiLHGg9ggoBikwTWEWlAU8ZTxP1eBQWilUBg+4YUoUKH+BhVWA+EgBu4DZhAkij MkBBSC+Y/jJCA04TOgP+TFoECN7V9gyTBCvHPgZdbmuRlW0ztJMMFjlV/sZBFTEDm2Czm8iYn5CM AoMFwAcxsGA98FIQCXjAeAAQ2fAoroOoJcjMssBAA8SA00IQGAXmsFRqBSYIzCQCqQXY5CIqIAPX QAjoghIBWg7BCzagOsES57AAKQExCJMRQB6DwkHDyMiQIOw+4QVWXUABygYAActwA3woEGTIFAdT CPgAK6PokBKiuBTlz+EkBBmAFaBABUXNyJ+HAQBVgJJqwYOLGXqAQNRzs3CBmTMEJgeHZoP3QAjQ w0pTAuFsFCpkpDgGPJENQnfgIAD8jgAHgANHsAGM9QQliA8Cp3OARe8oRAEumeIAEEEA3sygt8JY AFebHAAbYgN1VoigX4giUcRUaBEQdQk/xgAHT2+DEQC6CD6XSIKAcGQKWQBDWihIvjH7OCRHuSbg V9GLhGj/AHEiFi8iCCtLv+hokPYL3gEBq0AO7uGYYfBQO4paIWQldJZAB65ggIXyF4I3AgMiokBo ZejGYIP6KJB1h0miVqPMIEdRB3oICMiSADVWJOGiAk+lUAGPhQ8hBGS0AHFAIMOuQgI5CMIGuBAf D/BgxAauePfAIDZnIgW6VhEYjla8DDw5UoEYF8YAVlHmUDTF4ACAaYCAo6VCYPMbBi7ATZi5AFj6 +SxIE4eqBA1FwAGRH7JDMOiUXQAmEyxA7ehRACa0MHcW0AouRcCC/gZ4iAf5jlAfysI3ljAAmsGo BcbGlXtamsmFdFW8svsL4eYe5by/Q0jWPRY9dnNfiapOUP8AXxKG7owtoBk9vQYCFi5lgBhtvtez KDlXzXLIvGA7dQCMCxPICqo9KiKnZiVFIgvGX8fh+jlzPDa949yOwiIGQ6uW4oktkJuA4VZ8t2mq i1wyrFq6fjCJ9ZjK6AVnTi5OwZA7kdsKN3mdxjVyCESW5kZzalPJml014S/vIgWnapQpSStQSFer ILhK0aHA/wCkEvskY3CpobGKNqliG2xHKtjCtW5SSbCnspf04qC1O1CSBPL22WjoUYTtiduckSin cu+Rp6l95lJIF507WmYBODNVzO1p+9/TdTYwVUqTsXFzGOpkxdVqs0OozF0lvAU3p+sNB2OhQUQ0 17TN3r0M8p28zBhAJpFJYYvKeW3+pkMoL5hdToWp/wAMv4wpaiYs8MqXKp+HUMa+NIBE3uENoWgA aYHK9gFc8ywARLtY2Kt+eUVU7h40K+o2oP8AQBRQG7fUZQAeTOzEIBcbqMmE6qYKU1OA8ElM7/c8 HaWnoy32NhhIOzDqJFTju8obQgq3j18FxkCUoIqWTzk+V1UI1arzgE8AD360M4gFU2GOECp+vdoH wEPshVExXVumz8sqNT55e25UPID5qBtTIV7k7ixKAQBqxJWP9Zf34TIL2BeX4YQgtHGqastSfA8L 0KRIDqCrsFgAd+j7wA04CwQUDA5cbEiArnGFQA3QoOBAMdCVhwIXiJn0TdlK6272b6y5Okd8Y/VM EhP+bMgESGxpKUSNq7u4x723SnWufGdm3IvOprcp17do+MxI/AGPSAsZC7QoDLNCcfPUZpQHSYAF qETAQPSUA2bXK033gAQfgA2CIDwxgeIAAlq+wAqJYQFUu4YLiDZgGIxmAIHDgAP40izygAvCFjOG swohmNgB7hARHxUYAuaoKq0zd4kKBPMIAdVkDgyGR+hATARQET+oQBgMraB9woADx44QFlEACxvg RDQGBwIPUyBBuzoaCYwNwgCnCF4wAArRoIQc+gQAJgCKVXdYBQ1IgBYcgIOPIUAA82oICxdRAfVy 0PiIVpDAYRTuEBynQKC1g2EGjV4akXt8wDnEB3PT4IBWD6nNoD/tzU1keO4pEMjF0Awc4gEz8KAO qo0DpqYpCGaoHAAOQYKFAXNxSoB0tMbCB/LLBBB6yEyshRCCJomMTHMAAagAH8/IgscQWKzgQlFZ gD0wiNIm7SA4uUAfts0Hmh8gQnMIUf3UAB7CgAIrwACoPUYQ6wEQWmAR+BiiJ69AKAtQkOYFQDOt kKAU5dAwOyZCRq6RsEBk2FQoLSNggHIlBQBcqILQG7DMAfIGQwZzOAYWYeAAcRJEWjCoEKsGGAUS YAd6UjJQCMm7hELDAAx3AIWvIGQAdtJAoHg5iASoWgUFkgkke/K+oFeegAhXYoIBmiBAioIIbIUE Fl+A7gMOT2/tHohYPY90gDqr3fxboVAgSzZggAMRFmJw6q9nKaemoyKENWeshrCF3vW6TbruPjSn zLJTWSep2Ehr+qk0482qu4th5hqK1tFOt6pUy0xekOCpCjoPVEVj/wC7iL0xpTNS/k/TG21gyFO5 lrVzURioaD3COrllSroreJLLJk5U/HWrT+FArP8AJkQEi3iR3AtdGNOEs2YhUJqnB9D8VTMUqsM6 zeup/QMNQ49WyTtwgT/hV9Ht6PvgVuvhCGIs8y/Q6kV+gBaGG82JhrV0i6L1EMmEKeCgTrk23dbm 17xlf7RRlm5/cIJvuMlBF5xnsV1yd/ZFTecMrN9MKNyXkhf5QpHCGT/QvDF3YcczZBK7N1CUmN36 cdRUb/IpQk71jpkbXslo9FS6dSKWpbYyIjO8l26u60w5VKeFiBCgzv7cst8lGkF2LPwVrBJTYro2 07hIW7vjVrVPXHa9/wDSF/lYXjcomujckAkgOiQCjAohoCbsah5rMD0z6+q/AQGZEocPbGhoPAsd 1hqb8icLY3Ip+VNxVn0ZCZcVukMAYM7nap9xYIBGqM8gY9WLJADYABFalRFx8m9QiDrgwsMshXu5 Mwyno9f6kr27/RDrO6K9bwUgdFz5d7Wn2VKBlN8uKLNzlCk+1n1IogFVfnEhrJgb5pBdFTScEBZD aBgU6MrY+BRXtAw3YGf1xAyDT0OG1xRkBYi4iKmiZ0B6Cfghxcxz1Fy0amwI0PaPpjiAadMCAnHv kICEBoAHJD7FAdfxQIAaJ8AJSoWGhkHlNiqfLPf3MtGokq9WMtNq2qyv8CHht05J+DoirAtqm0w+ ZAcgFEgIsHQkmDRVJFACUIpoSy+rk0cb8JQU+CP0IBGAQoM3tr6Khaa+BQFhoI3GnPwEEFUAJWhg ASC0QbXfMYDCYxGQA0SwaYGciAABG8iAn/8AhkFBPBdIK/hEAgnwAgb4xGHCgAKrhaCBWg2ADy0I dwTVDIKCHixGqARPAgADkVQJDYaIPvDyEBkCwgdZguAhKmFL4BjP9GOQQpG0iOK4ACEhAXYAat1y dxsoDEyi8QbQgL6QAI+qAA/MFAMCbwUQFr8NACqqkg8SAAIygAJciAFSqgQEct/PGAEE2qYDV2CA Owjg5EAB43eOADfwgfSbACeaADuB7oAZzgAg3sn0QO4kADpSgMF41EQqIgxiNQoScPskBmtJGE7h 3tnWCutufogAG4mZQF1IwABSee5AMY3EB/n87xCIPcDDGFwgIpDqAB3sMzB4DEAr6gQ2feAA/LxP 2ADLBB4Q8SDIRws5DgRPvk4BMbEpICOFQJbCUEI19agLDEhkBg1ACmpwYGEuSd4+mgEWf5HyKKg9 LBJFw/0T0AD5IAVEbxiSHsQKhW1cLACD3TAEHag4CKPKooCwsBg3yAIl+CAfuuACAOhInARQDKTC IRlYCA3A5cInwoGCggyLIFvwVAYUGARCVJBchAceHAESoCdMAXZgeVkEkKkJAe9xGxKw+zh+iwQK nVwJ4K7n2HWWUshT3XWT6rCzqOwDQPAwTmeCdfoR+tiwL6mJV1oY3lCPy0rdsm+RyB7jrDboP3+X iyq1TlE+EqJBNynKIMRSSi58Godot95I9JNqsf8AsFNd5MIi7RSq1Kmtwo0fcDlkMvD2AWHnuIKe 42sUtTU1Z0Ar7WVapRMCf8/4XAY914D7g+p7io7bq1RuUBteKXPCK000NRWZ/C4P4REyh0rj0DV+ 7GelfBSqAn7MAg+JpXt6NQ43spDcdTEwJ1UCTUVruLxokHuWgVJ5VTrubkohcflPZqbg1LM37gtE ZJdEZAy0BAFTbsY/UZX6fYld3jCt/wCkQmfWRlV6Z2JX+0W/0k6FBy7lBMrEMbbV6i0YXU1BuUMr eCATBj2wAI0H7Rb/AEn8Og4ZRu8zuZWbaFE2aNr3hgyX66wziNKZL/ESDgAb69hC/wArGET6zw5V /NLMj+cYNu7jSF9ox2C9YQIVyhCFrWlk/oVSAG8ZQZgNnLRphooBHEEvYCqNB3/DPWvkqDw2l2mZ 7+RIEFeFGQMyNkt5gBKh/fAYZgTdwAg63uQIqXEIICsbgYQnmfQqBG0GXDHVBnOSTtlTyJKiI+yH /bsIhwAS86uUIK/7dYBoP+lwljzow4PrxNIYlyHhCJkdBl6USUI6d352vU5EATq2tCeEGQgDUU2o GCtnnUyYqv4fcw0L1mWqJFWrwyflAxJlx5w4ANkgsULD+iSkAZW8JMA2GZkA34XQIElGYKBPIWsq Pw6XxmwQFSYFEYf5UQMBTaJAkd9AKfihUm9yC147Vb5EMxSomq+u39uY+mpC1T6tao9MhVCEYRnT FgQfh8ZQIxStPhXxAgZQwgGegcIc6nlvk9BIAELAIQRUoYEBYWoFxEIz9DA70AjSgTgnDJLADIFY AFXgsokwahlZyQyCCCE7BQCL/qwBBioAAdTICOkAKhKlDDmBwKiKyMAkZ6omFrUTQQL1/FDCeQvg 5JBZxIwAKGzCA4g4agAIQQAgP4kKg/0JB57FiTQ1hRXLOhhCJzty5BR4DKYFJaggasLEAdaQ5gJq 4UVWC8bjQBGcxgBP7YSzqQpBgK1kEroQIf0UGDlVqUQsDcAju64AIO8CAnXUkc0ZzgEAVlxkArJq gC037TyDD+43EgBqQhyCDuEN4GaJEYFHAQsFKMuA3+NAYL/xuioBet9YKA/+wANtOB2k2coADXhN AAXo0AmwLIQlJ+DAD3lgA2IcjBAIoAJ9DBjMK6PQICv/AGSIC4nZRd+REDomwAO8LAAN0gYITT6R AEoFAVX0MAfsQEKaQAfdcIVgcDAj/UT5AClHQAAl4OEASouXAAa3+CSAPSlgCejICBIu4ASBkSA7 Ic0wFCbIABmjh7po7gSl1GxICsCqAkAhYGUXGz2YBAzogAp8XEYCoAA6zAd8IwgBjI0UBIZEBgRR wzCAAg/kAmGHiGIOmcwAS9C2ADA3yAjuqKlQ3nijhAOVMHAQGl/p8BAH8AIBlIZAAwhCGmhobV2r mfOLYX/ucCa4p2QsfceyYFmwaCCS0Oer5q+RUUVQ1LC1FqtUzGLwymFe3MS6lC0vp/p3LiUd0kyD g3gOVJ1GFiLrUTNv1FWDCaOfWTPQkN0FVl7JWQjaeGXl49u0LIKIv8W0PSAF0IXAdObVW+f0JX8x BPqmd/U15xzlGNr9Lcw3/PQXFbVNMLOLXnUabU9shdeAtiSV95/P+mgsIMCb/nrn1XwUpGlzp1Hu jhnH9Sf7Vlol9Ly6ZOvV8r0VMHaFpW6k7hV4wlXB5k1XqmRb5khOgEhvcSVurFnVSspH8VAm5A9j 4XyJK3VsBd/iZVm/Wf6eja9m4yVqVbvEbYXroQ2D+ew2dpakY/W9fouEw+QcOuGtZjb33oLju/o7 E98MrN9MLux/htezKzfQgIxnKE+hU/7UIKCiJuEBU1g9MCVcWEOxPc1HYvY+EdE3L/uEpSqrIlxR 4Vxq7t05mZ+JK/2iaG8GX8YMAT44weHGQ5P0XxYMtGn4oyuee5fw+ZYdb5MvNNowiSfwICj1Ewtg Hep7hJhw3CCyNgQAo3ICA8Cxg1a0YAgfjQAFQG4QLYMAH7MgIKzgmgAq1CgZ4MO4GyIx8Ew/yQBS xPOo1zvB1oJR1vOo/g0k8jS0Kh1xaUqZtFD1JToR0O1DvCWPbLLcAOKFC0mQBA7RvlRtmf7UR3r5 uOgdaiKX9HlRfw78FipuGcRwR0C8KpCmwMTSAFSiMx/xkyg98BgCP5oABHjYVCMU28p+VN1HZDDK p5D2FP8A0Gn4KGzmSAoMkhRmvadsu/XGQ7MPlaN8RAT5gPDY1PY7uSZoeznbAYMkrHBoEgjyS2ia kfPTM2GDIBSRZMD22qKtiK4mABphgAqNAcBoUEni/EQwKawQDRlYBnsIFGASwkeAzRAC4dgRFyMg f7W+X+ICJ9AgKQBAotAAgeBAhj/TKAE34wQuYAApgQAmgICSD6CAgsSBigUBUrsCBcCw2Am7IKgK H+cKRmjgSSAVrIwOAmevAoJpPybmA16ObDQE9fYBBIgIZm/CCCIsQSH8ExMMkhYqZWwBEbX+wg/x jcCjDRYPR8gA7cgsFDh6gGitgQgb5qCxsGQPsCwcbBAwcYQrs9HgAGPiwQW4qjMAyUAJgjNoBnGE gQSM5iMVeE4kI54QDAilFBfwhEJ9rEADwywSAL9AXo89aaqIYP8AhGJKJhSgT4bWCgUkkIHXBEIH e4EXW/8ASAgDe6cAA4rbCAF3n0QHC0CWoIwo3EL6+IGA5yQAfLgsOvUZ0QH6NQAyEcgEf6dYQcc+ SAAeCf3JBjWv0SBP6gjeLsgCQceYgga07sAtY5BQq/4KAFUAhoEAFuBgAMjoAEx4ASiXAIF9KEiA 8NAhCyUABwkACd9gACFZYQZJXnAD7fUYWaM7BwKBKe8AAbtAQ9XGuRLwSUQhKHgQFtv4xEFn8FAg FUkWAA9kMGAFhT4ALm3RBucWAFPohA4sA46nA5DB94QIdT07VBCRVwYRe2BAH4yrPgwSyL+kGQZX fYHz3SSreQcKpCyKJLZ3vT8IUFRHGPpnPnGaUFDEPgGqTRNRC0IgpAD0H4LwgPA0YBfQoAKgUUlP w+stEQSbFkAuj+mQDL2mfxeqD33PAixXE+EFQoBTarnnTa9/9UhghrZRDpQbK4qYNah1g5l2xJf7 ToJc3xR9e0v8W+RM1Cl4xEsywxI1TyVXxSmTXiovWhxKPt/SFerMn+grc5MofwEsRV2NBYWqr/v0 joaDsfwTQuVZb/ST+iKHg2wkS4FE29vANlVUbDlWWFJcqVqq8qCASKL38rDyI515rDV5Txu+ZFZn ylSStV54eT4wrEeEqMOVCwwEzTrwCArwirQIJweIg2Eaiedh6FGOVm+n4Z/7W/Bi6L4tvfI3Qdn1 /ixNJO+OT/ECC4C938JcRNCOALm/GLojTBkA/X8URFDVAnk8jyWi+vb6FW7hDA7BfxJ+/sYwHXN8 TQ0b+GAI0TFNwlGhf9YoAnMuAD71TDgEcwwHg8ggjcDIIrWIndRJflgIJXNkOsJbyKSPnSu3xhoI fr+z/AAKEtpgXe+XGNe+sKdPxzOx5i2Qj4AAr31yYjPHhRuGXUl2ir3lSSYD7ytL8RmKDTyQhbes kVkM315bTYoM3XnWIHWsigwA9NCkNCiUEgEOFiBmGIhytFazfAxkV6wlpB8c3Ra4qK9p5552v8OQ GXa/gYbArr1Gxm6883xDCgf8olHI001q3TrnTqUAsxUpi+iBmQ4QQrYm/oICME4IQCM4Apmjrz8z 3iaDUACYYAQFHbBADjG6AhCHsLIAUwY/wACWAEE3HCoYyagBhagkR0A0DFdcZAhCrABk2DDETv4D CQAADfLAAj9zACMOgIOyK4VS6wMIAgSTAWD5IQkueOQ4SKsCAbt1ABXygYij1/m0sIRhs2A63CSQ HOEgiAWaoANTOBCjzp6MwgBFzSIA8h68IbVwAshYjDQBtDWQDMl7AIfyCgwA6sICBgbiQe+xhcN8 /OAQnrQAYG8AAdExKHDVLHNGCCZ6aBACuQIaRJdKBgkUwphmEAuTg4gA+siAEP4GooBUICPSAxLU ILObQCGRNgCIfukAvMBAAbFURRTsCWAx7vMDAEdpAvNgQHwsJgVOoEFuvhBBmUiBVG9gBOIAARUk gGWe4BpUCgwAv28QE5WgQC1ZhocC0pZkQMDgFahB8gCEYOQU/fw4FByv94DBrBqEA3BAO7SmkVFP czCJgYQwQOicAI/jgAEmkAA12yQgE2lQgZuBAb4G1GHBiI1mpFEn9QnCACui4CFxb3L+Tm7GUX9S Rdm9Uf5MAhDcAPlj2ETbFsgLlsMEUpQRCaMBgMCgAAarAQfgUQJzkQWIIDUhOhKikgpB5al8DRJB GPzGyYQc9jELxgl+cAgwHbdCREXjVWADpFlIDhCOZBHiflJ6sQsK5IxG9uyQmskIRzFLcfVPaOvd BInpLEbRH0Ck74ECYZ02w8OfgHlqxpCKG0PN5FcV4l13Lj6d5xKYWSP2ZtfbEnMlq6PE81xVlSvU wAhNegaEVRZO85aV2p03VhgYuOEUXp3yLPV/kg7+AMd0u22FrIC4n3jay6Wn4NMwKfBYh2whMe8s P4BQSyMvzRqHhbCvZyVdFFKnFbWLwLuG1lR+m8r6nbfkz8tUD/IUZZuf3Do9iGoWd9ha5uQDK3fu FW5DQM5/PS5LTXP3KA1LLqEV2msIMmrOJx605Ite9SfgXqvwZVVr80+jleiE1pLsccjq9HQoJ4R0 KDUWIk8ZQANmg84WQruywzztc8N70UPr0kIFnTcja67ned7NyESTUr7yFOtsu8ZWLUui/Onhf8Vb nJ/gA2QN8R+XMBOp8tBDRNsf34+0R2UCGf8ACH/Cgf8ADLRpjeAFivwCgciC7AAakhmWRoAFMAgL s7HYPPmCXPU3hKAj7hAfSJOBLteiQQDw5sKwBFcBkIJnD0MSWpuKd9/6JcFb5V4NaKd35Hcsp5QG kIivWLAG0sbkACjygXPQVWCHAA3OhgVAPSo/+eeY7WFTpg5XmuIqZ3ior4Ag6qhNDLz4/TT6ztED eI2v0I13DlXJaEySZRxA/ilUIwATXES0QQgFXZZ98PsIWfAcoICZJVVh3bahp/rrNoyLst+POj22 krETF1B+ZQ8rj/oOopojNzXnXvPLojSC0HB0Q1RJPIuIQQN6hwAZgzMZCJ7ZZA4tiQAmCAmQQQkN BBcDNv6rAICUbgAQoEHVAqEIDCgJQ7ZZNQP+FYABs4ICHGBEBBN/roRADhmVWQXnQPaBBb7/ABgA xIQF4YBbaEDqpS3kHafjfEME/gBArV4B1WGggM9CNU97dwkN0nwAT+4EIfGBdQJ/0ROAHDfBIEnh 4sAE1yIpEX+EEgHZKGDvKKAUECCDAOa2GABoch8hGDIqCIoHUID27gSA2BRJsy6sGADLoUCafsAX YGLhLBcAIkdMyUKkMFAycfUBUH+oU5oLLgAsAyQKuQZgL8Cw1QtRGBDi7kYAhdvcBC/KMQS9kQC5 ZGGBF2swAsmBjwI34hAOEAxAK7zjiyAo+ED42CH54KIjfR+wCacEEH/jgcxLD5QDLEgJq8qRwBV6 l0x4e0IGKk0ADE8wA4P7KBbAILUUcAXLCaK0sBKBX2TcNxO2JQHOwngAPeSRApSxW0QNV2hmUEax gA7BQAt4YABouAHgY8AAtdJhICi4YYAr2VHLCANt5IAN4WIP9gcYHCSC2RFDtZmCZQEsISMNBem1 AAZVg0gaUpgAVl3nAAG8/uIBCWTAAhpFACG1EhAKVAAnNmGBC/uSyIxnU8uL0Bm8/wAX1qwJpOsW 7iNqrIq0lohjhHpae+OJzyJIQ7RQQBo+XkCnkeXXICsUtnG2kXzL4xlcxhGpwXL9fHyV5R3AAH4w wQFy9EgA0kNiu7ZkdEGoL/lJwB7o9JCzV78sJqFGKIsgDZmTS5u33eIVBxppIPtBW9y+B55Rc66r uMyIYQhAZ8xXs6eNciigFSQMwURGTUZQVrXsrbu143kewsrSC/8AWkt+s3FNvG+S9b3/AAkLIqjm VtHqIbPQ7KGM2q3GhlduiZC0XPAxu4/71AChJnvUS29ipz0Yyr0rO8wxw5BJuwyaaNMqxuskqmfI R0z1bU3VSJ0h+Eo49F7jBtjl+ElWWlmkKejEuh+c9UbluMiAImgAWSIGGkpAgVmq54TvzJvtUDL8 lTOfElCaGhl+B6kWKJGuU5wvXQsofksfQmloe8BY6Cibe0foF4rMeEKcWhXoxi6PZGiubYkV5YqI Do1AWIKhGTgVkGWFtq+v+mWjTBUIH3c1KDbZfjte8H9El8zpN6a/kuRHvm+CECQqO2VQtAPblBWr p/PBndWg/BwYYZJqATCwNFbQQfggIHc5hHwzogQRBoDpqtAFMusBeGKFRSvBQQDiweAkkp6lgvlN Nh8yQuaNkas8pjjj20vIPMgTu3tvbZ586wLKBIsw2AeNhZg+spPPpt9YxRbUE5pU+cqgDf6ppNZ/ 3aHYD4YAQyCTYoEtoPr5MbTWN63KpN2j6TvDAgQ1dPLH8hFmQMKwg61kppKJ2O4r/CABPap7Agb4 JQkhKQxU56F8pIqKoR0bL9A0z/Eo/NMgKfB6Ez7/AARA5cU4AJDAMgEGDOFAelXiECkQGEgfRBkA AQBLtJKug+uQvM9xQkjJBaxAOFgAIT4dAAf6D0wAA3kMCgLpgwJ3tAAO7DcBVuPhAGWBOBKHGKFV xgPB5DQrUZTN9IUkK7eTLAQgmwQkvFKEAjNQMBcAACBxwgjqvOMRl8CATB3CA7XwMCgLgVVYTgXY AbLrxwA3sQAH7STFP+CBCReagEFT4FPq3YkE0/CCbmSGQ+S+RCCAzfsCEZgkHbe4gLFApEBkpaWA BR4gQNvAAOitMgOFFxkOG5KB1HQAC9IBpY3zmKeEtgQmKrBX7T9whXwMABXqIQ+OABsFwfvUQy0A AP5P+wBqHAT74CII4yMAyfgIFENADO0BpAPvUQcxsAIfUAEu4QoMgsAZ2JgC0EHfcUoRnCQHdigI Z0uCEcrCAYeoEgmNv6ByoKBAeeeoAaeCAA7jQkw9mAzN2AAmncALmCAA/OCA5c/ZItAeoY8gfr+S DAA+whA2D+DAAsjwZJEjUTDRtvuMLQA7MYew9gDIpzBIJFNQ1AbmgLBAFwsIhiMIYADMwFiSlvOJ l5XFhSqjFfnSpjK0ewx16GogDEXm9CgORvioauuHSYiMYp1kUFg5glCAAmMBB9MjAYHIdQAGuAwh NoewgOdBZhAtgYnl0OwMOeP/AIzk6ceO9MAYPKNS+VYDM67OnksMJKN9Agmyit1CRk4DQDZvCDsl IeI/1eZTWlalOrPoLQUD8gV1xAD2PmJ7Fc3vUsneZJ90BiDWUuhQRPQwALBwnivCOemK6a6/si4z AA8k2fa4f14VdnByzT0/qKlQuj0eUmhVhvpvvGB7GopUtM+bTQrJU1RKvE1BL0OZR6auh1vwolVR 2b9fLId9Nm3MWhfX7lgT/mGoST267Dl2Y1S1HshcBzLJoE/+CAimUi+pr/4KE6r2ePrTaptD6S6N MMq0eVWBkRwl0Qy4Y3Dj3vdsu7ERZhaVNG55com3tFRDBvauoxNtVB/jEGTYyTX/ADDmTyqbgJJg AaSC36jQDCMKBB4EQM+TSW8HHMa+JruVnIiblD9C3NOSZHwqX8g3vRLRPuD/ADhTwseQ8qimd5u2 y8bXsosjSslVCnIWBMrfpvXWXEFghNTf9ayGTbA0UX5KBPzugcQu6LgrA5NO3A5yWpo8p9ijcl5w Ubxh5d8NR2/C3+kiliqTJ23O4kVXVvhEhf8AB1yn4usp8pW4+2uFSiF6ihgmf8g8KBo+hsyNOCVZ i40E8EDvJBKJpsLWSjh6HXPXmbNIAbzuAh8swzAQ7EoIDioieBqoAfOR8EAg+liABl1jCa85N2YK rfaTOkbG3BT2NAlvZEFuSdu+LnnoaDFuDWgTlAUGyzWWoHzJV91GofGCYEOYYRryGmZYdIYJ4orH aevb2brVmSJtLnzhpEwN1IEfThvtswiLRg86knGoFUIjKNStUrOgSH4ZqlanOfMEGoqqPzkgdYIU 7K+h2GB3v4KcpqJ2MvCVhAEpzEYmD4wehPPNCoD85YQEHfCMOAACJ0tIhgLXwQCjEEQcElQrsSLy WEEQoIh4DY1TCoQmEBabRAEwoABDlYAzOA9gIFz7EkAJ808sAwBMQARHDVRhDMQst4NQAOKPhwSA oACRABxo/ARFAocMINVQBITTwIAtqmAdCSLAAx6IIABhCIwfgguY6wGXgKhuZgBFcNQBfI2oAEPX mhkgG+bABAY3CA/wQZANkLlg6UDQAGer/R1CxhjDQ1aSGVQGgPYIFE6hAbCRBDQd0ehIO3SAF0sM JPT0QwsAH9UvCBz7wazAxdmIEL53IAYSoGL4rsMIBAbfuIEHiBEc0JB5IQEIyLhXriKAAq9YYYFK jA7gBB8QAVqIB1QIG8cCAp2OsBHfBwAU9ziAID8UsCQ4LFEfkkkOeFICGNtQC7CxmLjXwM6pBFpI gDmePBAfyVQBi1w7gLjoMB/i4AZrxAqdBi9MgL9AjoXqAyAs5VBlWHddREEGaoEIjC4yOuqgzIR3 NIqFGf8AG0EkB+UIAJb/ANRSAB3LDZRsXACjsdRpRobIwUTjgWM0wAAYauYQO9wgQbICnWJ3/GGU SmA9KjoXFtd0SwaFfEozKOgguUhD3QcAAr4fRIAPoIUvYgAKpQxEei3ABfimQQGJDQBMD2QgG2Jo ADlMhUACR+gZBFK+053MhLIzCctKccJ5IP7A0nwLpev0UAQrP0CJIA3FNvFbnH9P9zK7gAHoikj8 eEduRH3aV99BgjasyZq9eBZIhfCEUnqEleSusNe/JwHSXlmEJsUJhBCHARJnEqOP1yECCU4mpfVS WSy/POjKVC12DliipoSoF7wIeqtdt9XOZl9FE5Q5WiWb66rRDHbqZnNqllpLxoR+I7Idx43oRnKt 1qlD+bCtcatkbZW0kXHYo2wJRS+U3qklNKyWsUewFf8Ak+VfwfbBV8W9ZKtiviErjayw+xIxIRS2 Vfl0msuZ7L8YTaIZsRSmYLW7At4vVVlTK7e1jCRZV3JKA/8A2SsHhz1TBXeXr9zwp5izInpCzLtX rnGlQgO1qEnFvdSWTYJNJbwOCg+xlr0y0OPBsbVeCEzTuK+VhSssYIipUdGdznKw29atBqDPj9Sv lYaKiq2EqXPzx4EZDMh5GX8DQp0RUg+ute/YY1/pH+HcNCCcIOpadwWgwJ18VAhtipXdwBJmBr83 GcyAX257xlR0d/yFPC/42BFnfBqHkaUf5xsIyWrK44SwGetfOASX9MPXniwIB0myGEo1PgylbNRj T4DLlzB3CCZxWABSTgAMNDjAhPyQJcIMeGXCMSnIYZeOnLcp061e83EDeAwyA++LnQYc1zLhFaJl 7fV/TvoyTwAxXg8IUZ7f/wBKggDlN8atWsfQUGL6IBcxwDlu9+rpDhQAK8wBQxjMtY7koUpWmhIW Pg/oYBgAFkKCKXgOUYuADFE9LIi/DOp9wVOfZebaur27vK2zwqz/ADD7KvJ4CfwxeQBHlwq4CsgP o0Ca4SDKTVtaVHbdRmNDpz/lCUyUHGdSE956UaEltlogIWO0AFPIVQMAokFAC6AAE01FBnhoZ5Ar xQ6A1g8UAYHsgB/lYwGGB7RAPewyAiV4xCJ0gEOYwFA3BLaAhnCCAw+WYQJZwhUGLBUAE+C/BAfc MID0CgABnVxBIMchC1LMcG0gbCS42CxAMdJBADr7YDfeEIDFgCqrBATPGkB090CCHQwkQ0OyCAeh QShvZgcAAK8R3G9gnKDAMXxSi+V4zhoC/l2CA5WualAFqCUkUUfyACad8AAGljAJGcQEd/EuIBNr /kkaDD+gwyVxAUwaj+AKIQTUAPsEgmH1AA3xmID8oWCBEOaYAQGV+wQv+hYYDxLCsB3jVwQqIIkb v9ReSDBCAR58hQP3RzCH7YOBAfOHgBCbtQAXy9AgSbngEmXkYgUh6kF3zIARRkQiCgsAZYKGuzig 98+sJCNLhAReTQXaWJDCT5PjOQJCUWBi6AyBua9liCGZ1pgCCuXECGz/AJgEAviC1IBpCIMzsADb AAE5YgD52/gGAKs2GJRIHfzkYBCVGAQFVMBRIh6WYRC+2jFDGZWZOiBbUiOJoOBikNhIgqm4ABdr +8ACOorAQOF1SkFiNwwKiCHmBjcIMCfpeBBd2HwQKgY/AwAsuUZwAJQH4AA0m4AEfrwMADKRbJBU pAYKvwm/b3A3n7anaL/eFK84y85Rn/IVHHDy8PuZKBf2uTmFUGpJGSA6AxfQAPfEp6ABiVAYhAco EA/aFiYyrKmqPM1VHVsjfTPCgeIjd31SJyfJD3p6REdkqy7E5LUPtR1edShtGXCst+CdUgODCWOK iarxdBFJMWVb4yTUeZwona6+eP7wF4Kb1C0Zhp5oZXr2mksX4qSLFc1rS9LzVK2DlKat1uGnmmup BnF50sTPVqeUMd1nclv+EPVzb6RoCoRfUmn4mx7pKaNMCQ1q0Mg0ZVoDpVD/AOCb9rCIeQM5dJl2 om9K1GnhIlaxyCgbLbFmqxLIS+aTIYArB5aNNNcmLBBW3KneKLEroh+KNbXgiPkStYeMmsiypO1s LTqOvYhciSdWcl1siUlbjP8AHPxcr8Cxw+iHo/A4SGS7F1lmQRoljDYNkAASMW6ggqdVeX3H8g+h vbD4Og0F8KvkgumhlV+zYK/ozfqZcaJjBR45P0A+UVPWWKhCNcighgZUCDLU/liGFPgs6n941Lia 3f8AwaG9iNvk3vWFE29r8FptQm2fs6xWOOOuGfvdw5nbO8p932y70ZEiRk7/AMKsgL0CZ+dW8M0/ 4BiQTjn2Dy+BASFbDAh6sXT8Hdmkh+w3DBrnMEvf/ZUJHtYWgzuYehIZpOgiIsbMCB1NwJosQWHV Qu7m6f8Af0GjqOWjTEg5UzAPdrG/6hljEnHtQyZQA22IBkNM5iY8oLLrFupyogP/AGMlkkwc7cBW mfncRo46MUWq07BACFteC4piAAzBxW5zMaMAOLDcC0A4BPMDLXTlP2USoAOU/wDg7sAimH5X9fiI AW3oOrTSEgY/WZbqLIhStBHUAEOIGw5QKigPBlEnwqyOUE8jF4se81rgwE/VRKjW4IkDXcABOoIM fxoQDdkIE6rMAn9/8ORU7i1NAoayF2CAXmCCgrQSwBz547iF/gAooCpAAA+QQqPRMIBHwsAJOtFL QN3BYkXdS6qeCqQC+gAlLDMEgujqA9Ax8gBSuMigBNqQhnsAI7wfoEJt55ENLAwD7AgTew3qBY3z ADxTMEv2jQgJ7JVA5ULQkD7wQeBT6QADZTTBGhU1oAMdRZEEnYEk5e24EBk0xYBziMG55AHFFEjF TM0zDAr3QDcSJAU2AOeeDArBUE02zgCBHV5gPBQAHQz4BJb8ZYAGMFABIOHAAdLegEFG9IgYXHBR gZDggHLl4QgJ5kNQKD9AAWMJEy+M0E7v0dQATYMgA1hz+xAwz43ABubgCvl9jQBDElAITo1BUOoA g0ABlyagg/151NESVeYVBQX/AKIMBmYqBAAF6NAgZLXMRvGWxRDR83AA+8uIIA+FOALLmA45hQCo IACjhZlKXTCEBxECi4emAgM+G8BVin+BB8uABGAK72UNSBtOOhIAmkIWMCxbQkC7aAcmhtCpOsC2 ICRBa3CBvkDcFApxOohIlzHaADDABgBMIVw01BKAjb9CqAA4eZA+it+IIBWsMAWghEqu/Ak8H9gA ny0AwQq+AGH4xBAzrGCpMkkACLiPADlZOkkO+UexljKojgfqxBtnR10SCzl4ElKOCoQRuIGRwBtU clV5QVq5Zx4NW51xn0ZG1km4tFTSCx+kMadvVGz57MAmQP8AcCHJG6HlL1TmMhl8vFO1VDVLz/TW F23VFMCrK2u82kqU4iIGpT0F+lgEAaQBpsCAfRGA6/gHpVA1tZXctkJNscxJRyyV4XA3BRTVrt+M hZFXDIjk9edP+FJwQpPrgpxA1oZ00G1qWY1s7bxWJLUcGqpjhtoXKdblYMXmCLgmzSdYGonjF5UV imrnEazMKE4G+LVv1/Da9lZw675jYW2YmK9fJtcaI1gFBa2lecn2yHW3joylZWwmUQU5YhpUmZoZ xakaxbyrSNxcb68s48is6+j4OPJnsdxHBSOYcTV2LNPo+vg+A6vL0h2nLdtp+sit0faIjc3qtEJJ X3koslF8nHIffKi50HdLIo5OLF4tXUbHjSldpfToH0ZTFLx3KZJUte78Os6tWBAJgdCBpqNC4yiI ElqEwxa+uDtzkvxmC5X/AF+FrGzNepwz4eFBm68R1tOhfsxyKV9SnEENlHDtrb7y3gBX8WasAu7v +EUw7dUfK41nCZ8MjIsC22i9FVctCJCEE6wQG42vr+EuBacmIsAXvYHYJdQhWg7lEaYQAg4wO8BV 7IvSNVAM+6LfqlzC5EkhacqLATPWqWkBmsYeppQ0XFIoeY2F0PN4qnvrdHgMJtTF9B0ROj1wdCgD rBb89RG9TL8cartK5+0yKE/2YvCVARBDPm3ECPwAUDwRUBkf0hPZGg+TYLRs7Qk+0rCQ46d8rjXZ bSLvIBRhyv8AjLXRBvLB98AE/o8HIGPwBwIBVEGUDDB8UkhYlY45swwnDBN/QIxZwCVvT1Z2KMII EqXIgBvc4FCk2GOQiPS8ZHMIIIE9TgGG5f0fsEB8qMSp4pgNaBBzCTGm0ZAYAEiu4TNpRnoCAyIJ ABXDgAM3LY7AXxEBH6gwAN0wgh6MkiHp54JCh4xFA3/5ghATAqEB5WFAQdYCRAY+i4saFB9ACLwp hxTS/IwgYZKEC72gQO7DyVQF9I1KLfbEMAPuICil4gKUhBQuPIQQzzwIDO5CEAdi4JiW39MqgU21 EfNv4MJQL5qADU/2AAwLgBNldQob/CCD0gDxgmPQAkxsADQK4eBAQAxLgQfzLwAuxIAB9Dh0GBpz bAAAnTgSQzaAL+4wgA4qQFzUEEgcICCSni5lEDOwkIYy1mYBra4RBxtQkIZKgANaAI5SggA+sAB+ 27FUh7rAgxtuDqGhpdAMcbkTIybtAAOnkalB/mYgGugCX/CGObiwCnemGQ3TaIIQT2WHC2WfkZSi 2xthYBQugtxxDUIAye4gAcAAL4kAMJ2MAdfMBC9+f0EBLuZngQF+hUIE57LmAHULEA6gdgiNOEED R9M9gBaGAghhpZB9AdywQB9cAGaI9gIdodQEs3CqjAjKRANBoAIWUaBegAd/RAHW01ORAQw/RIN4 IwoPAgc0UGiAF+xkAFuEADGaxBL0NcgPI8XSrIpkIFC0LYEXKsEAFpA0LA9hXhMeloALEQmwkEEB xgBQQFwogQB+Ew2oQi6H6IoWBB11lXzPFgaBtW1CoekaHyxVzuvutRWtN8kDwMDWCdWjWqP50qYR dsefN7lrux5hy6RPnic7u+Cmi/lvIX1v8AHV7BhwOtD2PSQYMTopqqsv9JADSVkIwjiPWwI3Me92 mKfOaD5NuB4ydyQC61yUv4gLMKNqjHLIKW2wegFnLB3I7C6dxJiraCS29WZV27sT1dT2UWJ4BT1e 23O1vQTO3GyUzr0S9XOSkP7QN+7vLJ950CAlwajh6qMdZp4KiszjJv0BAn/BM0fVYju39Z0CtZ2u ENO8zhv1nZ1ejMXSWzl+y8P5BoLU98S8FBPVMwdCC6kCI9VOB3KOq/7E0rbyVjhyxxYnqi6M2r0O pGRC0XjChOETn/R9kD1HQ5og9rhaFNal5ajwAxS3X+/nB6zA/Ngo9iWYuQNvaAtKN0g4xEtpi9zs J6ytS6IhN022/CV/tYu3OSwgA86Fq/gOhQQifWeG96FvAyGcUV/YkEhYHxcYjF3hWwA63N/oSqSX JobX7dv+poKImVjzAZgE3/gq3cI/YWxhEAfa29TtsIIFhcgAxkaJkBudFTaD2eBGg7EKB2ESMdV+ 5UCGNC8CCB+xACiAAN6NyxaT0nVkAINwRv4lUh/YYAsOO0zlBQxf0PlMtl64NHCBb5MgIT+c4IbX 7C+CE7vDKMLPTIme4yHHQSUQMf6SLfQeHPNT2n/OwEqJ8IxJwJHRhAB3JUIS38MCEDj6AE66FCBd wbSQ/DguywAE2cnElAn8Mif9/CCTH0yEnxaj9Hf6WcQEW8vnAMG+i0eQMLgKOAaa6zav9IZXAYS5 LsNmzHVjM0Evo1IDWBIUJDYDAAFGuCCgpeJgQ6KGHBGepFxQF7BKAjiXAAY3YBAGIVVCG4UwAqxM XgbkxoQjsABPFUWAFSgAYSBlACKnYgAWHQgfoyUAGB77AwB5AAtqGEFdYwuEDMOgqObbQiOLfgAp +CEY4KCiISANuuookjkJIgrvVDAF4D3OpIQBTmAFXAIA+xBASrqEwyLHJQLRxqexAEuWAQWigAFg wEPyZU0BAmb/AEcCB/0iAqFnFAQACJW4dwgvR7gAP4RoJgr4UBABCLDgvsdQEbtDqAg8mGPkKQzM JgOLRAHURQABFBbBAB/4uAgf3BAP9JkEC0YAEX3UIHONB0fMjUAIXU1CFg0mAOXooQUomeAvRE3a MHu8FEDKOoAHwLBhzmoQA0xSEBQ8gE8VQKd7BB81GAgCj6AJ6Z+wibMQI9Y2AUgtiUwJgOwHtmYy AWeQBQLdKGb7MYAQATgj7LdKAPLw5moIGLBLLqBxEHbIAqwEgAFYgGCX/BCBpIADvAygcZDA8PLl QAJ4WQBHXDUBOdcAmLoAWvHGFhUD1wwgfCAAHJFwoBMC2EJJ0ZAgo1okAhOvHGooADp3MhiX4HAC TqCAL+JSDRDQIipoHnB/pg1+BnGtvPk+p/YSjFQSZJGEITTMi/YZZ9zmLRbdJs7pVrVIvb4dGfme bP4XqJLhe8zQdLqcCQQBRgQAmQ6oEzmIAAfxQQYAQdwAJTSWIgAiCYF1W8cLPB79VPNC8QLl+JhK qFqWU+Z7OR76EOCFJIhbcT/vsSnwwUBA1gU2RWgFWOg2a9xh3wRxZ1y1Ofww+TXBmJTMRU3+6+T8 rA1e6SVrYlGX0RpVxL8Mp3PLnUtZmt633/HLRr+UUTUzSv44h2ub1sJe4Z6xHc/ZKrAqB3SgS8Ke manT4ynofpXNph83NuESKubfh5HeD7zbJvW+zKFdJNGRRypiw/y6FHIrnH5F4cvkqPR5zX0ahVkP lRb6iOEZqKxmdhQyGzyrhXysOo9oueRyqaCxT/AuUPgI0Lx/DQSxNHcpEjfnD2fpiME0hUXSx2J7 ln9A6pTDVKBGbyBPil2CMX08LqRV1XozGbn7xlgishSjLmuEMliKAQDI0Jgkl3cDlFGTY5djwOds R0FLx5V/5XdILvnwaRAF7Av9hA4AGASK8jaEOCFIATaXCBp3kEI2gkaZ8776/u1Jb/ysBATCCgSA RxeAM2YaLPJ8CECIlxqCgEBUHPIlcORcDOaJBwwQfKBInVNoATm2HEA6W/oTzgLRLab8DyefaYd3 p5ftGAUC0WAJZog4GZxCxoO2EbTOY3V840wLtKs8+ctPR8xk+GhlSLO+0Lt5g/q/lKEFM6z46kxB h2tYSvs6OIgCjLqAY58/oXJC0yHIAjXg6oBXRzHZgODHXAEmxQyQDMQM+YAG9r/0HBoZPoVIEaye QVEopEDz1eY0hV9CqOAlUQ/sEFYTzVtTEUD6WhAAsBBcCg+3+YBAbDUCBwPFKY26kgCT+PBAAsNe CCNFhEGA3EBuCAAL4tjASHkICaDOAQ9Li4AFO4jgTAIAEFQgfX1sEZL5CwAAJEhzHKBE73ND4CAb xRDqFMSWEGBgIQA8QiDNqjmkB+jFwAcsIANSoIEknCA+duACNLQAHIzFdwOEAKTaAZlxYCAIGCHk igZ0EAkrrQDGacBkgEMWoIH3ckNohgMWzh8pCi5AGQSJmIDLTFnQLEZkoDAUBESzUoB8IUBl0HAw jYgDFDzGaAhkSlArZU3AjvLqEVWYVEI9aRQEG2IME9BIARkAGPQRLwXoiE8hAcXADbsmQIz3AnQN sYoC7QADmjlFJv2Md0NPBsIHgvACNpzAIstMAbqoukL+xBABmoQJ7cAoUbBBRWHJAamRKjU5KgTb 8eppACUn1OSr+MVhD6AB0cCAEJbUBOwNAAGlkPyJjBIBfWkUE0YtgZybAAX0ohwAvbM3CFeA8lBd d4xAA/MKAfRwCEw4i2UR8EwBSccAAZubPHMBVACXXyBRwhQJPQEjBBbnCnS3pFM189Zd3WMAbK8i j3mzgET2lSDAc7QYwSYURgSCUqpA7mQYHYDeHYYHeYDaccoZmRD74T0qkX9ex76AtNPO3VJmUnVz BX2qWlkRUuXo4hVmaN5SHHX4pckVoK6LpWbsVOKvRGCm2dmEUhuIWEQKVMwqA4OIQAgBxajkQHsN N50bCc+2y2E4aWe0acYE2hsKHErAEndgZxkFz+QxjWfRA4wFFZdEXgN7ce5aDPEUXh6e8jhtKChg +d/q5nU1KgQbaaI7HR1RopAiFIWzfXnzmuYRqSFX9P8APWrQXDDrDSYzRFA6hI+lXMuM5ezy6t3x wsoJ93DGrdgy4lTY1teWoqq8ny22NJ3b+DJpRupJAvMslrNCE7bHV3Zv4TwcItE1Mtw/DA0TwCCI UjSjehzwijTyzmfmmGWtPOF4zlo3rjemrdZ/GEQGeD6YUG+IMnYuHOpUIBgIprs2Wy8xtNNRvesL ZL8aRvIr85slf7RZ052vmXWdy55GZV2Kl7HAdDzVh+oZP9CgQG82mBAMwHeYANeZFBrpJiyLhtZO 61wBEaoJdlV7eARAEUik+1ne4X8ryqcrwSqjiKLDoUf8OxPfFJQQ04sv4wEAvuqG7kuvMFQgD7WE gSU1yCIv1D0QBC0IAJqTmCjLKCJKRyMBFaAKETTSS75/kV0Qb/iIAzAA2hIKNQAT0MhRAZx8gMBe ZuERU2YQAUkb5IiiwQWlXlwKIqsGAaVaoKcBA5eu1XEpHtoPbsQTXl1dW/ntUh/+NcmgAOb5GAAG WewgDxyAg33RRyVFyPJV63l53M6TemuLbmMzI6z6Q0dQrv8APxnBhoCsPAAHudBVeded+XUeDY/T oN4iykGrNOgSAGeZYgA7MBkA54lgBWoNQANwDHSC6aQbHPgn8GGYhywtGX8Yfw5+W17PcEApwtgA BgAbkAXkqACllsOwQBioABMBzApf8PnAAHoRAHe0txIKLIkaaNIEFrF4wgBCMNQg14UGEQqjQCii 3ZgAAgwg/ECxCpnYSHOqBBYNAwxECGAwMSBFtQgNxYQoBHC4QEFiBEVsJCKBEHBRKhUIWb3yEhre aYBQerQMCuPAJQKywqArbGoQGtmYUFp4QgAmxh2IbIIATsRjICTeogHF7ACvaiCitsMAB87DQcOk I7ihheAgmjIClwocERbAJJPFBQKOIDa0EDR2ATdFQIF+EgBLMAJGJkIleOCAhudIgBcn7BAVZK4B m2CA7jclRjuMGN78jIU/aRgAAHbRDC4CUw1PyHQCCpw4QeXsnyZEzBHOCICzaAKB08/IAFYZCMB6 gBf1ggrn1SQwc/lsAgDkiCAYUICBlZhRIpmgAVOPJcQAy5gA+m/skIDrP2FCzSwY6qhUh2MhiBn8 AAfRJgGpHaADqfHtgVAEyAbmQpEBKzI5AzcAwBoATYTEGimVnDJAKF4WKArC2D9q3m6OITmBxhqd pOktbknVcJINDwIfcr6IKAvVQpxB3XSGiNMnfKKrbbK1hlCeWlVKOpxqNluk0aXiZbLkfgPG03ms aAN/kEb9RoQBewpEJXZUAGQbOtAXrmmpuNkc0oycmrkajSuom6s0ZrS6JdRaFCjZinlM90GMn31N 2yTNphbdAFJjBlAgEmnAAEqNnYJSugt6OjMoltMwrKykAKbapBNl9r1NmswhzUmvu0bfPNuGAF25 Ew4hQIRqDsBBuCpXUAHWVraMyKm1oLeK4l1hU8jPCdycpZEbtrstKDDJnTVArKBEL26Zn4YDT/fS fH+brDMfBjlODzWs7U1RKTYJ9dK7blJvfI6VqRyTe3pjeLiGQrVXBeVEHtBQ7j+4xgB5IZDXnbCs kF0izVHbDIsDTmXfFp4oaOrzO9UALNbjFZW6Lv27jv7EHSSYsqqoqzx0qqQKzZomhVkOPe2wFMNU u2FE29shT0dhoXtiWWZoTwSfKpHqCXbEvtkIAAAQUKD2rLAABvdwAABQzE7wiBSqdiPL85r1Fy9d DsT3Ktv8HmrDe9F66FDyvUvtT3guopRPYHsA2qeAADGvNIBu4ZsARqxZggPy5BQwBAMTqiVJsrjn VM79UuUUaq7FE29so3JecOhQaC2KiVNsyqUVnX8aFi0hYSo6O+DzQhsY0isoCBpiw9ggD6CuANhL gTq6AANigAHN7IqIBH5mQFqOKgGO5hik1dP+v4+naHFRv3sMAh04NYAjhQoB8BB2vhoBRXCDt5kb QA/AcZajqAQk4aD1AGg/hggHFVwLXeMJ7DNgJLt5jAN3iHAHsL6eEoERPjDMQ5HsAZTb/wDCo+WW jXBjI34XfdmfdhbeuhvgTzQjYRJZcIWAIqYDcCDsYQapAyynGAAw6lAYTc5/CB6gjN4dQNLjz7LS 47nXf3/0qCHEUIlAGONAgF5huASkJQB61x+DMCByeGAR/rQQdY0CmzOCABXlyABHCsAAeFmIgIPF kMjMNBAAKMIJh/kAf/yABJkYZgFguEDPsWkFbYqNhICICA4QDKmpEQFmQKygCEC7adusc1xCCCiI DnaBAICOAAXzngCRewdIwYpmIE4hQBXrkIBmUcwgWkEEVu4jaEQ7nBwRB4/3iEIBCZXbIgXnOdMZ oJwCA40KBfIECM0cI6FCUkWAhlOkgXQWYAOdUC4QPDhQYM4yEBheAEJg1ABRRPSASg/oIBUzgia4 IEDrVzCAeNQQ6k+ChIAUegkB6pi6uoK4WABSdwAaY6EGwcER24CBdFIqO/ulLAC5gDVkQD564SO6 FPkAmXG2AEK6wwNI0iguG/oIH8XMQK4aEApMc0PBpAnqdogifnQ7kJR1hAA4axEMwAAFgpERkUaC gbeToRDpz5+hBR8HTZFRAv2iQkNz1zMIO3RghQeuMBGwGgWLGDZA91YkpUvue8YALzpgQfzkCG// ANfhEbHYEDlWAh1MOv7BU79WV8TPse1vqNxSG+d3GycgNH1gYoc55sYsBSgQJCtEKQFyZtLjpgAg SIUbiKZls8Ul69nCDsUv/h0Ci8yc8LA3eHsq1GwBlchhRshxXnxDKnEQRXAEO2CAcLKATqVAAP1N c/WAQLGXQpjU/wAat1hs61g810ml+mI0Xs4mDkruv9Zw1qloRADQdKDgHGoGZgAKpgAYBblgJzf4 EjZy/vSHKqKdTKd9X42/SM9ArHWA6sDz62iv41c5odc5wjMEBCA7BAUWmEAT2ogfPIMum9KE8oCQ nkgbHsKjqk3at7atmPr8BjNT+B41rtQt9wtHhMXMxavrsqtdXpvAfmw45BWSKRDhizWp47znHThq 8oPLjtRjSKmGTe/kVb4u2o0xSxaasLUvPFV0UCU6Hr1LSGEQ/eogv5QQdgEi2OFpjUWd5YMV1iq+ ddcIYp94FOb1Lq1oXqaNtIXziSJF422qV/f7xpKdplX7wg6jzWDo7PRmDVO1MNyoqgQ61OraodPo N8vKHqJCprGNHbKov8yZ72AsoGn224UY0GawJvaaebgsh6E6laaYroWAMAwVMSQhMAcUWojJImaW /bv5XMkVChqy0w3vWGf9SaC+Ep49FInylwULlqeWtzPHmPcmAI814+Ishh5zYiEd+nrQyfxwtcnv gBBRqMEBSzJcIQG3zuHEMiPQTMSXvwseGGX8YJJX3n8KgAZAsKejthP7JmDKzbQgdnq1QLoAFXbn QyhnAUdSoDiygGcuABbFwYBXqPEKlPIAHOUBBMCL7IAMaQH/AHCgc2ObYIEKyA3AApqkF6tYIg78 2KIpUO4EdEEAtuwSVwkAC/AhACOS8wJ04AXgFghhEDT1JiVScYCa+mPLRoSUACRaItwMKtokSIA9 h03Ck/Xs9gDxtNY3rc0CTbvwHYhDBoyDV4siwqxzJF0AOdzl48VTmVJBanOeG/AKE2g4K9ovsjiW WdI4hZbg76juQM99BbO3UQGuMZjzOiCg7Yv+8YXDv9cWUPhfllZvof6esKikQRoGwQGMSoEG+caM B2yGAWEAAqMgwPdwogo5a1AA5b4QIKliQgCm1AAs+OABEA/ZyYH8lyUX8BMIAASGABlwBITXG8oM aZYCBbAEAHBwIAWFCSFCkLkFHIBCwUrkj7AQyMFC7sGA6FgLQJDv6joECROaQG32H0ICM3CBGY4E k/2FIAdCMkAPQUoAfwioAFeAtAIgC5jYNhr0AMVAuAJRMqUEA5ZsAzCkWx/IQDewEgBEAUD68MsQ Vsnt86jQGbvWFESQry0AAD7nYpEB42cIgN9UBubFiawfaGHAD0XQw5i/kwTgCujBsAARigSCbhoY CFqMGACTALvte8BAmR9ohcFAEFLyyMFwB/nvgQBRpEFgDMz3AgOUiDy+gQ9QikDIAYdxDQ4DA1Mg wJ2QIAfVgjIyUwgMr8EID3swg5zabxAfhAza86z8YJAtYAVnSAF/vgGD3RZxQ4OPkQgvfggBkN5f wmMwLlgQD55oVQ+a3OBAcOmJBpehAZcsAAwP8CCB4SYEBnn2Axm11aldygklrNo6xUsQD5+gQKNL tGoQGdJ4CElCCAAJwYuuG1hsOni2DiBIHSkngmP7rNVtyaMnQKBs0hhTbakJFzZRTTMfbIhR1GAp IYiWJtiQAADSwAOsJBhgWVGu4gPQ4g/FZuEBMtCB+DCIW1LA7oUCJDlyAizkGQEMcyR+TxIV8AJC +EMBiwiQwMrEkB7gTWa6+1ToUKGA+y1aazMUPuIq5V2sw3tcOERWseJNzbutq2kIv0+1tsY9ZDQA anURIHYeCgABfQj1YAlwVMDSOSuIP5NAWE1vGavL9BrilNDRu1KJ7oWLyDKM8+ImIqAkWVBW27L5 jl+KnZTCm0jqck8lr0/CWN15+nUyhQ7BIdGVgx8gW5zVmvyHXRKXBlVznLg7gart1K2iTqstBhe7 JWKhUHiLVA7ArDGBHdM7c9YMDKyfPUo6Q34qbjopxe73qkNN20qL1VTeLhyrV4fUFey3WDnuh67/ ANZUj1MsHqe7J62CDBE+CrE9aqdeGcAUByaNpWg4/NYqXoWp1k6jWoPJ4tUr7NKFYZ3Je347hqOY M7z9i9/UnpcH7I7ChU6g0KTekkexxDUWCq2Je8JiSb1qOhXSGxWansr3iU6pkdHQ3vyCt0fawl4f hmq8ZF4mS7Ohtez+DJYDJ/oOdETKf723ITy4XdhQOz5t0/kUGZHxOQwoGskIGGJTT+6vFNrT4pRe VL6HMWn6O5HYUR9vsom3tf8ACsz5Spx6FqlE29s7BbVrAABJkGQAEKgBWfnXl3pb/gHAUmFEYIog KJs3hAKwdQiPRgwqDwYCABvBzZqPTJbBwjoAEjNDeBRIIK3VRgoDKmvICBMguDeqHAEJKiigwwgM ZiQQoJecIiBM27QBN/oYEAMSl1hwOv8AVJAnH8idyU8C+Iz1ajaaxvW4goJXthIB1WKdsj8lkJkO G/vzhlo0HISmaXWt/wC0kGmH9PjFEDaLCraJERAStT/1O07CgGnFuijSc6U9Iz06o+mjbcUcPOoQ rbTxrDpYr1or831+dSpQem40NjX8IpaltvwovKHAyBH+FOt5KzU+GeHK9EtPYS4B3FINJFsAl7Lk D0f6fIEtvscIAqE2okPbjwAFAf4MCwCR/wBFQAZH4AgTCGAVcwQI+CHwQEBubAQfIsewJ6IUAzQ+ 4AA61QgZmVCANAdqAJALEocJlERxcaCB6nAQO/TED8eyxAAtOIwAiQSC1eBEIFLWSA6Z0P4AQsCC DAWKJMA1CEaP8BASCtFyDSHcgxH2UCQ0EOQoaAFfDAQrYOxUG04AQpQpABFFGwQAPUQY1jBgG0yo WFMVEEW5fWQCVXokECV3TUBlN7cAIbkQVCQLh+CUAKOa9CoANGZDNCE1WOBAVUyJDrVvKRgQyLsm 5QGXX2iQAc8IEArmCBeH6AF0dAB0whBGOaAGa4QncIQ2HUAgR2YAM9OEIr3bgcA0LyoQco64QaTq gUS2LSoAje7mIAmoQgJa+dI0UgEHrpNnDIQBD4ASueZwQDVr4BQTfY/sBKIVF3iPgApnoZxA/DAB k16gEt2BIBvmiQIIsT5AH4GAMQ/0CAMwyA4HS/PpExyHnr/WdaBHM8AgnetBCfwBKlsWyQKEGwFI gQciA8E67LYTqJd8LTDIRhRrZr8kEOPDYEBn6KIDdxwW5Y0DB5cQAbf+DBK6sQSDGKpoAhwJACFM QcoHccJlFjX7aGLOR4HEl8jewfZq8sQAKCwoAwCYQDkICG4QMZg70QDcgkIKRIiQkf8AitggU4Ws GKXLmp9f6WnDp3byQv6QN2SNSziNoKHCE+Oq4sDRDdnCBCYBcoAPPukR0MIruEKER2SB3iA6iAZi i22fTRxusT+mYm4dd7Mq0X5lnj497vomug8Z26THaqK6yYuusyhH1S0U3ba13l2yqPA0UZk+0iO5 OdpmeavMTQUvArDHoPMWprfnmBGOqtXKJJij5mBSRuYLNp8Dro/tbamN7zzvJSmfXo+ompWC1VT6 rJd8kE9A/YmlCVp7UnGa6Q6c3rzZRmbqOOXrZYVsNLaDqABQs0ABzeYUKuyYFjBaScoyo1aaxQ2v Zte8ZX+1+CBrZDvf4yhymmpkb231M42joY4p1ptdJRd/DNGfu6lI5jnlX0Na5l5u4WFGnaubo0lC +9fzb3r8Kt7t41N9ZM9Wpy74ceRwAM9RvWEvQTRjAhmqXXR7S4aoGaHDKGE/G8UoKSEyxidWjPre i+zMyEQdzzc1HYo3JecdRfHlTCxdPzzQzVLEBRdgisxEV0/wIKIssN8w4IzFBLVDsYAEFfonQIHf 4aGw6F6pAxgAAJeiirWmR+fFY+KMABA2CYAAgvAoRW4w3Cb5BQch+LcWGCt0ghCI8osohgyABufg ASShYo6z71Yfo9vzqXRvi9AwWyHzeuIYoFvMtGuHIIHeCr0n5P8ALMAE+t8rGlFQSzs73thQKwVv oU7zwVCF0MAps4gkFjsCImBKQqJNSEIEHJQ7sw8xz0WNXPODf+DFGMC+9rX4MR+EUw7kdi8dCghH Hoil4expJ8Mbk4SjIuQDKBOghHBBICcwHYJGHUiBVv4OwQTQEIAS5aQLS6F4ijWPURFZGIA68QTf wAVCVIswVkkBIZvAggHcSZChZGxG1QEASGoWGBJCAbnmcYAAAM8aBQlmAWGdcADBn+moAETsAJlh okCCTakvAB280KkgFwhCA/AkJMOQUJLoQrgJQDjSuUE3R0AMg4WQDS+QUJJXoACwBnALuBfrBIE6 WQAOxBAfYShBDLL4CRA1KRadhLhN7gBf44MBVF3iADeIBLLsADIoNgB4mPDA2L/B0BDVgQBsuC4M ScEAZ8BkdsgDrW3GYwMHQYIt8fo7NQfANwgPkoNSnaGQAK8GYkUBABIcz/p2QAMsAYPICCwbAg16 iEGSh8BBv5jisjXYAiesiFDb0GGoD8IAA6OAB0zngABYsAAnqnOhQAiNqCVAqgIEe5IDrfHgCHaF gA2rR4QAOcxBjd4cCBqdSAAHnh9jQY+jGAEC1zkD2skNEPdgACs0DcLHUmWBG64XgB0lBIVxRh+s KnvAUCpSRADGFgiOmMIGmoH+gXsZCy8x1r6ej/QoMsYrwKN6fi5XxSwq36RBAFht/wAAV81fYTgC KTOwygcRPZSBf8dQEuAALkUEAfzI+AeRT2WAjr4YsJ8PoKcau8/R20zu69Ck/lBVTpoadYNHoUJE bwE7eVqhI5umiuWM0BZl7VX9+IADfkIA60wCJ8ygCZf7Ax7QUdVt/Im8LHSro1RcwhRFNk/8AzEj ZpZckVbCK6lX7Hh92/HdXCCCUCHkBEQKBQHdGAEWnvQMqQ3+DAAL5kBAEhAAIGhQFR8WWAqgSZcK hmgVF+A2fo557CwiBlMOmusifNk+qMWcSfSi1cReO3bYKAATK3EAM3IDcWdFrL6jQGgjONOx40+O hYSNI4019FyhZk5BV1e3tOhYgM9AkpoX5PSTPUUrr95JWf8A0iW9KPRC8WzTrgMoCpkn5mpTqtv1 jXcEPSBKVlYBk0g4qUrNTVZrsf1vw7E9y9hC6qZqzjHvCkvLLH0qDsmY5SRVxG3bUQzgf4p1pbMt 3feqSVlhKI95/gyrVp9E2qiT7dIG/wDxysszYaiGp+4fP4cqfh1E850Ko8nP4PhoUbE/OD2QbSah nak6Lq9ssPggRxXWG1c4IgFIKvsNo4PzGn0XgSV7siTzzxOtITLXNtzWx6azqepNz/IrqLV1EpVz e6w3vRWN4/CEz6yOXfBlNRffsfh4L4BAPgDEGRtWd34KoCUWKO4AAlmCwILX4/AkIga2wRF8PEjE FgPxtwvrUoEZyJryLwdgJAuJNQRkOBAnq8uADgsYAuHHUEG5fYoyM3hsgC+lEUCEGoQAJEUaNbqw FsBEK0/Beb8H4sKtonD9AsZrwDVkB82QHbfFhBu+eCSFWcjACllCK/a3ISwH5V3UoQyc71u+7I/s AHQJ+yMieBNAZyDMDKW09rbJ/R5Fm/wtVkPLIHcU38f0GFqhL2Z93p08CQgP6efSsi1X/ukjd0vT tEbbDi9vGv4WPI7E9yqOPgOhahQVDZ3wHdg+bFPCxwPEIUwKhW4QALhQAAZTQQeS+5aQFduL2aiE oZoUBR6ix0xJqhBrmiF8lxJo1YAASLjgQIBsgA18KGgBHSo0EiIIA4MIYJQpGAHnCYUC8LJAtFYH OBWIiBnxogAwhCAOSQABPFI2lgEy0A7BkyNWZAZ/kHIAHYXwMEHbPiAkpIACzjgAJPSaAAlmhxhA H5IQtRtBA+OAoAZ2UEF8IgFzYQsGkuCCio8gUeI6BAiCiEAWfqkccAB7QAHhABG7QAIX4ti5QEkd yDLogIMgQKGMCGKkkw6vNAIYKgWcseRAY+gAOb9gAVFpKOpGCAVU3BFHzHlUKeCNUMdRxWCgK0CE WcNgOC0dATk7cQ+3qNWA8f8AwwCKr8BCQCTCW8YZWAw4ghlayMIw7IbugaQABdplIC8kPMNQcw0b yYQC5Bce0GhsgEXMghb5QQB7rIADNWoAR07FYIDVZtgPdnAEDn9hBCHEgvW+EUNTGoOK2DYZhOaH 2EEY35jEpHQBG67IATICCZsQigKEbQoAxMmSBAkWpkBBwwZRRkuq/KwgKl5MCsosEh8RyAIWYg74 r6DtFPMIKHhEACEhmAVqIAM1oH8AIoZuAYHHoQiHrhQqCvUs6KdxAklct7qnTfYo66XSoit70WMh cmZs09PTUiLmJjtXibpr5wqFzkVj8wJmxNAILtqASAEXyjZwCg/p1ycjS9iisW6TOfTRWyvsIeim CHh1ZcqahSaDnvU83o4GXL86jEEKjASAR17Ij1VxL2hDA7QUvuhtR3N1UiImt+YBNKj8QS72nud2 xKTDQhLOGCpmVLhUnuAE2ysGrezyWhRKSaJZG+03CU0IwRroxsYAxlh2EAMywSCHB24NQGRoZpvq sabNldXqK6jpIKo/yeqClqYI4CUy+OGtCI4HdNqSmmde4gJd6noiT80iOMEouGrRkQj+GHFXGHKi mMEkiKcdap1KIf2kt8jItEgT8kJ1wx7QH48qlBSZG5BJXKHEJHgzZ7cq9hYE6RQoq33lXshR/wCG Gw6tYCGza64y8Me4sFKGApBmImVwaGEroenPS7/xpE+UuMJyKyleH+ykqBQ+dKQehAA9rRKHNfZu tjdjPim0jqyDKZ1vhck2E1vDrUld3gz1BIzZ3oX/AMILJq7OplZtoeKDa9lE29otDSF9ow6FGFjy NR2wgR/hrKZt+wcfGu48JB0gBtfXFKDQnqSIsnAgBVTZwEXFQ0AGtwzF5HNSE1X7pFrDgRFCyOAI ZXVqs8EAfJGYgmOehwSA3wsABoqeACk2ItShqjqAC6cYZCAxB/UiG0QnQ/3MdeW7x9Z+A8lVqprT 87O5Fvgk0A+DcL3jQIDfBW01jet8MtGomJbcn2mrWxz8UVO1BRXaL0G/BkcFpzRxTGMKVPepeOwK vwL3qGShd2Sbhl3y1ZAEStS/ld+JunnRYt7H3DZELBLQEZomAl61vZYqQg02SyunP8HJmj0WsKu3 omah/JwPGvCJazhIF9kniADYYAACcYBlrGMUkNmZAXrKIjtYJgYPKBORmRCEvOCKIFu4EBgDQQKg xxlwmgDAAFgQAI8MYAFtfWg+AMEgaEMxAb2AWBp4uAEL92AACsABAYgMDoWPgsgAZu48wAEtVgQo lzaICToL4htlUEoCMG4AD5n6JNxFXcaEAhhwJMfcIjo2DhY/CgAAHBpIMF6wgb+IMLoAAUh+DGY4 wkC/GsQOaBqkFcNBAwhy+0Q5DAsALYAEsMBg7EUD8D6A+DMCrKUCB1FmmV60LKI8PICtxsMAitgw IC8QCxBwYvLmTMAFGGELwoswoV6B/pAKiwAI7UoTCNmQtcAhUMmlRPDEkgTjs9hCA41gUJrCSoAO BqCGYYYAa+wJCKyAM0/AZoBZxYgDPAAJvZILzGIgPWRxIMXg4IG83GUYawowgGwcBFkaCAxUIA4O AArzISFvf95IACMZwIzJhmoE03UW6AhoAsiUKAo6EnWBUn6CDWjAS9moB3RJsRjAzYIgAk0KghyC +ALPgWwAj6hgJDbNCcvhARxUZgizrsEhtzNwBGnkbAAUtR7gobgU2Ap6OBC23MUABygyAh5zIxoA C+gAAS5RIXhQQk7/ANEIYTA6kQ2cvWx9lmtDoPKMrH8nFUNp3WzsTJAqlPR9pQfCEk371JA3ReBA Vs/QpCCWxyJAOgSRYZ2WM5tdEu9kNQRUg1LQUlmFJ91Ap9gnknAJCWgnomao4dO0mqv2aZG1LRH+ 5hs4Ywr7IawBfWAPGV2yE3ts3y4xWJDLPitUmvSVtEGqCVPlrbyatqW8f3fT0ZXI6gzUSmSuJlV9 qfCgA/8ARPQAAIAMQLJNaqvPERnQEaewETSiLi3y/DUchQz4cUw1HW9O2oiOr4XaHdt5ZQJIIjLd fSywIYRxHkkJmIU5upmp123+ihdDOvU6EaTXM6tMmbOnSdwGh3awvQmSldjEDAgteqI38/B1CNV3 hmaPcnXLVlht8h2Xsp2/Cb03ZmkSL7UXLirli6YOjMy7d8YUdHcRJKGQI15v8TZdzF9JleWCXIIF qB+R9BaLxc6js1/Da9kpn1l+TgAP/aCg+zGmiTRcGuedDahrDm37/mm2fhrFTGrkdRmR/tiIAgLU jCANeLgAj1K2AVNTIzhiJ0gpVKr8Uv7woXlznbCkbyVLlpDMj7HnCj/oWS7u7L/4QQp6O2Ew0xM5 m17OFj+h0LVxom3tm4Nr2Mr6dZ9erPqKTnnLsN4tCKEjr8+AgCvJsgHqHIAs/aHuYArHMMBXMsIA MUeBAI0VvQkIGj0cvDoUFmA5fqGXfuLgAbO9AIHRIYCf3aH+BAW1TgAhvxA2VmwHCgG7LUbhEQqB b0eiA5fwb0gF6uxPf8lA6qbqmm39V+LbOgt+EIui++FQgOCy/ZdgHy3zhHqLw1ihOv3CqvCARK6O lGPCuAgOfAEy+Ab31ANLOAQWohaUWr/XpfAmGV/8UG3gJ+UbceoSRpJkXTd8XxVjkBFKziERG7aF u7Y2sMzT31+za94RP5RXGgEE/BYYAHlQtAmOWMgCRqMPApbfgEBISIFgEAfQqIXDEYiC2AgYBmxk BqAwKBABYEQJokgASFNAIYoJBHGgEFSoRFIIKA1bGQQ9JMAMBHwLo4B7/GCEZIQBOwgBXIMA+V1I QDIDAAIHj2oBwH6CQqPCCBRI9AIHXBgBcWABTj6jCDqjINQSXC9RCOqwQATlYkQhjWBErZLEj8Vs DCV6YALh8JukB1MCDH9lIAJpLgAk5CB58pAYWAAwJhAWdAAI0veQD0wyI0cBAPuqUmw6ApnOwILA wA1hAicvOkBrSChsA3dhMkwAuVYCBgAn7gAMeEtEawKJqgAvzogBvjYgg4CdBBnaiAJicIDRvHpE hsDNQoAz/IAAcKOQwGeBCdUC+X0UIBlyjcBMafQAJ2C0GMIAgXASMHD4AnzQAHe2BULEIEoQ+QBs RAEV0UqIAegXwTpeUhJ40QagCJHQCLGvoQ1UIAYBgIFBbhAC1RAYASoio6YcCAT1fEsDbJAtmKCA opOJjAVCn+BAebZ+rqrZFcpWycUKjVhCFQxIEN+0BLyQBDsqADssLI4+UdEBNjIDLADPo1ID/BpQ ULFBFghCNWljS7h4hQxVzKRL8HWABgggLGSUh/wM0aFFYLO3KpZGoF3T5Z2L9ziGZVTcy17q7VmZ Y/oEOLHzlv6J41sNlbAxRlnd0whzqPZdQAE+iYnD8b84vZTNhTqiDpSzdiOwXCBsZQbOI8myo0xD VbsdIPBckzbDn0mXh6q7z2LrtjpHo10Ty5pwAIL+w8sFqgkKEy7clV0oxeKxZw3cVd9u83DCjLVx FiUj0SFP9ApcSgCkSekWuk/kAhKSM3oBzvgyX2enzmOIiassVTBUMs/BQ7a/wjhzUlFxO5Rj1aM/ XEEYhr1igrnPM0rNa9V/a8wNQIibf5wcw0bd0ZUx0xdF/qMBGB6FUNHHyOJAWfw4tIX2g0qffeKd xzk5R2j41kWtZP8ACY4W5mFZ+8RvnRKsJKchqAPUzvp3P0nf0hXqxoVQfw0OpUWJp9n5cqHKn/GX HV3KmkYWl++uAANOgdAyFmwSgTb4CB+FhEODXwZpxkvnKUpgkq9WdS9DsT3Nr3hkTO8H9NDqVHAd MJXy8sKTWtlqUTZo6FGHB+yjebNE29oyepNq4UFYgaOm48qz6Z5zi5UoGcpAIzDAMohBJH9GNoQ7 3cUIHjDAARbSNha2FZBu4sO1jOuo05ZawqsBGu8F1CFLL5SBeTmZAu2RQMBPs4kaC1CASudqF05C RiqZk7GjdU32xSFOq/C9+dSYGttt+M4/VC9N1D9CR7YUigjh0an0aId7APTGcTIUjtg1/wDbKpTU pK+XKQiV45CSRA7BRoWjoFAHxQ9RmryEL4g+6Wok3XINUGe60nzn8oavjSaFXCq+R+tCdAQDAXJg Kt2DoOHhZWp9VzKkoTGf9M3gHbnJfjY6YLiAFkWGFEKVAQuw4IZfuhUoKfDQgjhyFnbUYBAM4SEB OQADWDI4euA0qcChAIecYIt6CQBVxyniAJdkFHr5BlN0C2RDhz8DDHBHAYC+IICfLqGBH3HsQCFw CgI5IEDQ7hEBALhASASQQD+L2IrhVMVYADgdgAJyLIA8+focAY/D4ADtJQUyAQtVAgjSQBexwtEQ bGsgT4zCAwsEFmvIxk/6HAAGtwAx8nQCCVGAKjqCqBykkgVWvwkAzao1BBh2wKGnEewA98rIFOXX ECsBx9kBlp8EiXtYkAD0oB2QBvxOwqACqeyMwBZ9vlhgAOGiAH5hULSoIhr6AEU9FDJbQx3LAvS4 gaBuEAxbKTBGp0EFoR4/QQEb2NDIDTLBAGgeKIAQAMIKOVIhPkZaMwC8O/gjmBlkBeRbimsOL1BR MgvhQAu98lB7ZHAgY5kUCA1zMYue0DCwD9iAAJTwYP25ZWQHw4IG9cBGqw4MTv1z2gD1RuEBt/IC OW4AUbSH2DEQ0EgM0o8YBhtEMsAAAvSpgHrdhhCqiHAASv52AxEAdikAhvGHv8AkIooADLAQwEym QEFl4DQYIP0AYqVAh3S2bCWXQkoFnxpMMDlAxIS6SwAEBYCJAr4OgR/2DRAKygZAAcN8AA3FkCoV pwiICrA1DELMAIBVp4oZB1Eq1GsQjfoESn8b7Lz0zqqSb4D+GbStMbutwI/vVET4IPcc0NHYVKcL +/CIe2kAgvdP1ZS3putJYW6iWREFoq/PSl0sqLQ78X41u3yz1P20gW8alVUUShwLo7/NeEfivF0q vlgcsqmc0fpC9akNbpAEdeorJgih/YJ2tnURJr9Gj3q3qlGKb58+VtRPYhVK8/08GMWvVxRtwnsK +TgaIWf2baEg5Tn3TmGR7WuV/RPrKdoxzPnLZM2qOHj1Y4eUc5rW84cWy/QEW8Q80oiOzkR3LknB 24ujkzF/7qpVRjeazsBir0gqDNnNLMW2qQdKRVD90F2V31f0xBR6+VUfHIwND3F7vF0FJkZB61O6 l41d1Wca9PIUNjdgYoEqsBMYRBa7v6TC2jjn0lFUOBoLNYcu/wAlFMToZfh+Wb/ofF+EjAJ6YCED D9TFfNRAdcYAh7EADFmABzr6RFKv6ISye9598KRHhDjBpt8P8JT2GhIdfs7CMrnU/QhqFnfYo3vG G96FEGVdze9GwNwfebYiZTnf+00TECr6+080SR99bDm4HsXlCVGUB9XPY+r6KfIYYs7I69RMjEES 5tLeSgrN1kXoP3Gp+LZFJPx4nfVklluqk5UHkO47E9xhJHcRqCHaPng3IksZCIO7iR+L4ECqnoAC sIwGBOHcnEIW/ORcWzjRuS8/8KN3md8OhRjqDsNK9B5QjkRQQOaWVY+8e2a4AAJjGu2HVnsyYdVo WFHs5LnGr9eMAEDBJC8J36Mp9rmUICyuLUmoKIakwWsy4ica+SkJE47RVeHkd4wsl1bkQSSWZa9M tBIU6r8uLFCgH/iWAAv1IAGCCVIEIpRIDQeUdYDJ5QbQJZaighdB9ABNyQaQRUcxxA6bQAGPVEBq YPQAzgrED+CggAGjCA3AgRuQhMfGDAJsAIC1GAjTEQBAaZEC2EOBwKdmZAgK+MJiobgAa3FnEAO4 fsgADJwJMwDSn4PAkGKVBASkVLggSiVCjNRikCyAJb2GQJk9KAEbBsEIbQ+yAt2IKIecokQHDagB is1AAOJcIHRtQMBukSIAaQBHowoBBVx5NAQNaDLYUpMabB7WDIhFeOQAQ7mUDwiDKsiZ5IkD/JzC Q3v4lhJQit5gBVqSAdaoAeOoIDO+rhkyINwsBACzYIDPYZj33H0S+QwBB7MxABLAAPOCBhgBxAgm 3ABtgQALKcgAZhIIYW9ggNEfQaGgSDA8kgEWigwzE77jtgkAnywkO8kCAiB7zmxYYHz4ggAvAgAa 9QQOiwBASc9BhOeHAgVqaDFADXzQBcWgDDQgP8pwALkiCgwcmW+JELoDJU0dgkMeTiiJ3z3BjIX+ JvthMVcMWDUgZoFggCJakR9R6jmFA29+iUAOFjIADRQwyA7R2CAE42AA8PZICisggVlvZDiHqSEl bUCLh64hIOUBHsDDU0WjgAQKkBAPaRAIiBkQIEj+QnsISJjwkMAAC7mAipwBiGYarnoYRAgoCiOn vqhdpLS1lpVe/STzHx19yLWhS4x9A+hGAAIT4DiS4EhPSgMIkaOI/MXzkmlwSGq52fp4yVLZONbD ezYVHIOrjP8ASaX1pCSVtBTL/TErcj6N7kDYOlqo13NnJwBC3Q50KAvraDwHZIBn5Bb6hVlGHTr2 w+J7bzwmf39M2ZjZjtkVLvhwnrRE1fielZupeZG0PzdblVP91XNZhi1DSXEQy1JGskWVeoh9kqHw alEdQX1S/foKb2bZCchM695FEx2VKE+m2qxUx1/Xws08lG0CBfEYjSpmYV2KoxGWjRC61prbCTvK FVosk4UnFcU2KRo7luvEQi6L7mj4TvWb/a1SPapRqQhuxpWqyg6VW95I8sM0ePc24TIaCTy7LHUI WoQgaZxAVdosG0BElBnE3OrhZAZu4zorMbCzo6Dq9EP0a7HKv42i9/zahWJnYnabDpWM0dHR2+DF LsP8grS+04JIBcoAA/KAETZcEJDQ010ttsO58MaTPlDk6lWFhNF1kSiPeZIyP62KDiL01yLX1Gq1 dcBfnD2QmPeRZl3IJXev8BkBfw9AANQe4CEmHRACXOgRA8Ee4EQB+pRa5Xt05/ViW7GFr6gg4SIR PrPB1iPtHgom3tCWc7w4Vl16moAf76o4BCVKSBiIbB25yIDzwsKWltEClwsHh4YhM+sv+1oys20w QsYBZPc9fgKIXXK9S1JESTkjaOuGkT0ZBo1d8K0GzROLlQbCsumpPKYXYTBRIlSCevgVbgH2lUBw /AGofccTyzPPC6nJM3/BwI6Cb54ZKXmuHwTj/gWMm9jgZwEMWoFBqmm/QZgkfh8xCLFYYDvBQUA+ MxF+ciYAtEcALECCA6jH2GAQxMQSQAbBhrzkzBF0BDujcADMwAgA4IAhSXpgQAK8QEANMdQowKFp giz4CAlRaJHhCcAsn/CKICGGIDcAQEUiiGu/VDTCB3QCDCBgAi7FjIAHcweAAEWEoDYkIIKr42AC QAgowmIDdkFdQAoSAGAhBMDiRB8kTASACDU3AwqmGAfOwEeDyMHxlAD7VIUgEaNCF4D/ABoCDDQA JrywgWheBQDPGIbyX7A1EBsV4Q3asAAB64ISbn9EEgGd6H2BIbDAAeiCTG+RGB0AJzNKAJ+zQGef fBJg6B8QgCJfAAgUZAB+BFikO4WoEw+IkP8AIEG+yEA/heDD6YEpiAOy+QPwIqg4avEAAs8CGNBF N7u8kdIqBXYEuxe8aABwdZIFc6gUaGh5AHMIACUZgAHYAgbTDuD1XICwhyAgB59dBzsWkDkGgEVb uQDuMQkwN6PcBDdNQDcFUzyJ+vIRG4JbKVi4kD18RIkXMEFgGFKMgAPVAKOS9U1AQICdwA1pCBam LwANXMkCVGkdwo6gWaFwpSsAgMuIDK9XVkhAckeCAcyxDDHxBAN4SiouigrUmwgGxZBElFAdhBgd ACAOwGTAjxZAAtxoAbJIBBOlQoV+EwSAVuAgB2BBBz1kECm4GOBSZ1AQWSaISYuHQHI7+hQ3vlur 9fpuVupmvPJ7EgMfFAdtVWj9RiXc4kSopKJtlH3V9IB7C04P+iAzVEdBAbIJWAAOQZNk717EX2iz yEMAoSrTi65xXVGuPR0c14QOL8pRr0G3jjrjOuGJ8VGzt/WTEkuiROfb3UBLQnLW6jovdPmesfqP Ad9abyNoJTD3vaujVA4Ey3n8gwDBaTAqYepBB085MVORaW9apVSJJqj9tUcTdK2fnwskX9rGJANm AM/zU25JuQ666kNq6BOgO79iH9al05FmrAsmqClZLBUkXa9MfdGC51/jbbj9QbGTrKJBVgECVMKQ BoFussVOk4653jh5OVTPfxO4nKxL/wBv8auh/wBFTev1zgd33S3ML1MBuvSWJAUMlTrYgAAi/Pyc KEkuIvIkG+OkBZLu7s7E9/wdS9Sre7Zyob3o1+nO5XreC5TqLnc/rPj9m5OIvUvypKxPlCgg4TMv 4LxeQh+FNKx/CAwDhThoDi2IgI0gAdHLgUFYMlxiUdMc6CqLW0dlOfTQom3t4Zol8qDIVbp5Mv4I 6+CKmqReoqGL0GPQAAeBYEA0N9DJAALNAwa9wioqyiicCcbM0x/HIzf4Ydie5/BNPyvYUTJr8qzH hCnC1i7c5IoVKaxK4wSK79G/7mUVcly9RQ25iYqs6vDvhUhomgeSOad4/sXiFpn0fKH6VlVMYqPY TxOVcJUdHcoWSJJX3kqkCtbmcLruNDoWqUL8VhUKN9czuMoufIQuNGnozh+yQZgAjymBgN4eqQN6 zIMECwEAFdjFjYUaMLG1uSjmJCMx1hsYAhUHHGhEA70ABVR4FBprBWgQ+jBCBpH1DBbp5BRlEEsY AGsAACUEAFFaClYAJ1MQCJ/BEAAc3GBtk8AAS1I1YAyTiDARYATIEhoC2EBQXxWHIS8hlhAYvAoA hXoICkKpAcgYEAT/AIEKAMXBXfhAYlwATTnQlQg4jKBxTAxrMJAw0UAERAhHrKgMDdzYAwvBgLRg 0DcIGHOjgRLw/wBEAOw9jSICOEIH82YA2hqaAL/4TMAUeHGGtHKSH7k4SD+bAA3cAW/U/QzQBPgA D7TQQumaLIIhDKBFKYAF7OJLgG1kwCCN9DAXksZQEV5/DgQPsP0wCA1wQPDJgkNIOoPgakQ34Ug9 RgQfFSIpKQbCBhFxoHvyBpVgIAlJDWpu8OldXkPQZH2wSACVDrECGpIFUgm4AjuUWJBW9kgH0eAA l9/BYgQWMiKakAbWEBG8G4ROGUsADkx5CAe3KDD6gATlECGaGkgGMJCAaGOaQHFgwMAw0xwICKZu oGwQBEgqhOXYGH8AGSCARMiQPcgEV0R8hQZIGEA1sIxBB9q4SV4NYAh+N1Ir/XAiDHAShx6hAAaj gghgNGICHQCgAGWYHQBK+D8YERTMwQIZswHcALMYrbZUZP3mJS8PdfAUa48T3opZR/wIBR/Ct3AN DDYoVCBHj/oRCuk8BgF0ug9DWk2Jo1YWKG1YD24FsVThGiZfGdkRnL+5UFXKCfgg615g1/1iAAKL QRgAxlJBMTk0BwhibuOQmFFF0EYD+CMNCqquvvx7068H3KnbH1ID9axsABApkzAb6J25q5q9LhnE J+FBXj0IwDdeSt5OLBn6PnAMMHQEDmp4AD2MJGFzSg0NJgInRH9tnf8AGOtmG9ys1zuchTYkmm5M RBdoyrqO1LE3+Y4jZ7e+SHEk6M6Ft4Uf0xto9fqriJWcctArhdbOszeFGkqFxhNmmlztKmuLyBAn XaE+ijUL+MLdXPYyvhU81YUFJkiitMborg9fmc5yFxhxzjkgKSY+wlpc1r/xzhE6GzqyYggMycAJ qxPIAn4OfzPLjCAvfti8BGKElpAK3ihQnVO0jt7U0sUS5Zr/AIe96wvE1vDrUvXQkn0Fxd1cdLNa V5qUfhIvzXkHFz+jUsFI6Ng1wAXrv2YAgN0SION3mhQAOW9ByKJSCiBQp4VBHoFZikKLuk3p7bGr QDqVb6ZFrITUkzKCumTv6EOKOvRlz7VNc07PaLMXmx+gEWWyhwQDaghQIDS2A4EDXVAuOM6VHcOO d7O6YYTquGh1Xgsz7fh2J740Tb28dTy/EbA6FGMDgDflcaCzGXBrKDJpbvdbWpYU0OAIfbSue5ws X1QpWoi0t34vUljsKUaEx7ywSG98O5HYtEm/UQKX2XnsexlcmFkaR9EEo+EIy7l6noIrXKhl/H4b C+eCVIk+ZCQQ63zAIEYS4ATIIrBLNwQYAbDgUos5YBgjmYQFeEAsdX8DAAABEAOgDkBTiQHlEYRC GjIIDPZwIAUwQWDN4Mggt5/gDAAIsOoIAIYHQadjBQwjjCki22SmZrgQID0sroJDpcIWAqNw2MCC l4CRcbCVIBwpHoagh2GQCpesxUBRwVSJG5MyAX644IAvCAEq1CQ/C7AIHmwEHgBXQN0eYYGyeXYs ADDEzgCmWwQVMEgBd3mQDGtB2q0BUC7MQ4AB35qEBgQsCG9PQQJEuog37hjgBckQF8ozGANIAq/A AEuwiC6UCQEw1SETuYEHfZ7igBXUAAxnIFEZmIAieoIWNhyCDjpkYCwkCUuyCD/FhU3rG2AK7/tN QgR7gtAApx+xUIB3N/CqDKueTgYnzpgEhdfoID1DydggGHGlAet4IIgfyjPCCO2w/vmaIBeWzcAw siAA7GY4ACU5H4ABbaoCahAU6kQDBPCQhYSoIDfbmAfrTAIBEFoBEFlmEAnowABZXwCCX5YZARkU CBOkBC7FD2EDOBzAACYQugxbgWcAAjDJEjBGiAoPw0wDGmgpKTwEA9/SE4ALkACTEPkAJ0X6owhB 4HkEBphkgbMStAFgosIC9PEAcAwklaP+BABsVIIHNAEg1AlQyZAJ+5qrBR3l79o7l6L5lf8AYAE8 W0QtUS3dLtDyh85YYNM4qjutKEoyL4AB/glIKvw04hF/rIAC4IKhEm99DgaRWSuEBhYRBABvhsAD PnkFwCQNrK8IAj1PssYAOmUEBz+DIZUEqoF0maRUPIGaEUunONC6yqlnlM0Vmg3CEy6QH3mIFVFD hnpHhNREjBBUsqVfO3YVU6Y/WDveFmDdhdgYg/aJQCuQQfXDF3BdZO3ZEXqi2srKnddBRvFLqKSz 7mZ2FYYwEV3bly5CGm4IZlzihzyiIpFIOexYtrXoWvnshrWqqE1awZlW6vRxX+LY18Kor1pO9KNR cE6g9JbJLuJ9OyhJGLX+uQUB0j5EhvfC66jJF4nTXtQkmqyUt3BEoo7WgWap8VHGzHExg3cASFw4 AGnqmsYo7PzculFEqpG76aelL3H2ipOqs5/nctPLman7caFCHEAIJwkQaLgBakpeQTu2PltthY+x q1XTpplJSviL6s/zjbbqZER9/wDGrZ4jcSVerwzf6CaVt5OxPc3vQ5kioVRZOf0q2/zjMFWIJYQG owGEpZQYBlPBBpY4f6LYSg3DGQgGaWjA8QOVIP5GtIy85JTXsdxoO5HYqkBttjV52/wgILYWgAI3 CMABpQIT+qAEcPwk1gDns4BAQ13CA1lBuwAN5JVnaDL+Czwj+j+Q5VOVcKtPZl130dDVNWUFYguq AVtd0RRNvawoyzc/pte8dzab1LpK7KuKMMo53kfCMBJ2aXpfb8e4TAdPshE+szcHnPYhM+siRwS+ SNBcz06Z6GRXV7neR3OOY9NI1LjlXWxK1XkWldiIX+UZa9ctRULbswDEPjVEDBShoj34ATbD9DG5 AvB9QFN2CEAJKwAdXOesAAIEOFAHCzAQIUZBBZPwCCBPEkJrgAEooQKqbICBcORAsNn4IBhgMNig IhCPCUMI3hpQCHDcIBEwIQoRJSrR6DABhgDAWuCQsJ9gg3nCcA+oEAEt440BylhghRBwACCxADWx mCCB7N1CwQuF0KAhHAC7uIwEQUg7ChSAf4CDkk8AQEtSSUgIrFQAGhgQgQuREeVAgN+pYKtceCAF MQCAtYAGzSAf4qMBiwN1C4VqEAm3wABPWClrYVAXXiIDHtoAmYgAw9hAFg7CBeuTgbNLqaICP4fJ UAFquokAl1QKC7gGpZIF7j9EgBOLqSPIDquISEhgChnGAv5YAByDACL5Psm4BS9CgAA0SNALOoAG KLE1F4UAKEK9R03rywhHHpcDw8CGsqFC1p/hCoBlkfT/AApIBy/YqEBGRTCci3894AGD0BGWkiAb 1isIJLgQAH4KoaMVAAC0gCJ9MUImFChzAMBscwAD+RhgLCSDtlxA7nDcIBcFAAd/v8oBCOK1MIuZ TMiYDaoKNl1CA2/tPkCX30MwDmPBgStHoZBAiAHUDCRMVAABQAbXJ7EAxAyECsyL4APE7YhEgJCA rci2EiohQTnQADnM9hAfEaRhvnR84h0Afzoc0Ytm5R+JE8Etb4b0mx1cNl3vTrJB0yt/t8iLuYmZ m/PEQO+MAA+hj5d26qz0bS+Ob3WXAU4iLMFD14UCEDdGJMRCzwUCMEFNACBookgAVCXiQy8BrAQJ e4MAAIwRNzJR+CWjA8tCIBJMuAFdiZ1fcg14KZjGUIMLYIIDgBn13y7rRi/92lRwgmnXtUT1Mo5w oLWOaTwtNCqZuxuTW/pa/t0iecf95UVXEBAPbFBAdkiA8z30Cs8FDTtuh18Ei4ugas4HxOJwWnTI lbRBXwMU2MIWKfcYdAkMTa0UaL5jV5w2cmcTEmR4mKaexw2mL9zVjQ7xaT3PC/fyz3FJhB55kKKy W2tRWg6NhmrTyfZ/kJ/uFv8ASSs7QaCdow8FPVSn+U7Vq9030ugR6yuC4gXIAaoOAfbiFGIOfJAN whj9sJbRVBXuqBUhJ6Kfk7H0H4IPNhXwCgg1BoI7C2b+LiUBHnPJMwEQb0qAAR8e59f+jWZ4f4Ws HfnNEoj3mL4MEFBcCwLAh6VgB4XQa2EX8yEEE/CdAwgNjAADwngWHHIqIwGaAL+DS5Y8CL2KiS9l cYwDMsARgheg5kcVp2AePhAb2MFPDIkERKKABgEczqit1Gw1zIrGMNCj0oqUph47cyMitVyy/wCB 0LUFMfb7N70QmPeRRnm5/Bao+zoUFUzacOhQQj6HKhZl1oW2r6NQAMrsMOoBcB5EIUOUdlgMAeTC CxIlcJpAOBAQQ21ErEpZZNR+FgKlz641mPCFJS/8I7hy9Ftq+jixl10EfuBfxHcfAl+OnyeR3gcU VjIVJVZ9lTVkdHvFoU6I5d8QAKDuACwqigyx/lAAuKH2EBcUDBRJDpAHDMctK4QIB0QIBSsGBPBZ BIl2BFAsbGQJEiVgADRNAgROEaglKxQADcuDLCh1gvAwvJ/BIAHxxUCBDQBCE0ooABHEjYUnphgA 1AbAKlDDoAgn4QJCDjCPOAx65YUJ6HLAIGkFYAlwuCAm5zgEHI1B0HaMSISCo4EEQ3jJAGdGeAIA XAJsMJ1msAAH17BABtGEZI4XAFozwBD6cAAanqEBlJDdpUTYAbBBAIOnDgCMVhmROae0oFh4fGbC gCQeFDKdZYAEewdBAOECF1GAAnZgAUNkJAuwYYATiMAHbFqhgDryMwAEQVACzPi+AAZDD0AaIUgP OkCAawzUQPwggS3iiQFtYbAZwOGSsMCDUUY4U3uwqA3WDMEqt9ceQCMMzReaOfhGBS4CAAdoQKj2 NgiuwNMWy4nnQxvD47y7jBAHe2aANWaDAdQ/CyEQheTBVyNEBLGkAnC3FgeN+LAH7VxQpKuhEHS3 iAFFQAU/FUAOOewqB+vmZgHJ0wABlsuAA4oxEfIoD+j+wAZEnCQBK/SEEMrvNxAfbDHERbgC3S7A dwqBBvhYkAXARCoEf2iSABncrAAb/hgA6HTgTMyA4IEBVSAkzxGEkA80k+IVdjfnEwKJ6gI5j8DL Qva8srm4P3yMatW9E/NiFy3gWP5GLrr6HC5xEeEI5Ac5bO32SlXcWwHJJA/xMsDnWR19RG0Db2Tv pe5tbJQJPwjczeJxGAspLCeQ9MY0KkXABbocgATswYgEaSEBbITgQG8f1gEEJ0FQAEqcEyEHm0tx iW8LuQEuU/HMEDyycAtTvE3VAsAcFfcILKgMPEWhK36+9Z0YeXdpqPVFKgguWFXSZharACxIQl6W sl+sKfHJ3XCNHK+c78Fnzx4evLx/52FHaj3/ABH374o6+c6XIg9pkdwZWme0Dxo0aiR1Z3HXECEB VQB3ZmNnf2o9Lqo24Jv33VtI9JksE91Mv73NQxBnE63IKmre+Nj6YZbnblySDQqqgeO5NWcAAjgS aoAk7QJNqMwA8U8QyJoATH0MDYeosBQS7iEW1+N4yxhjecHXQANXPkWnaRaVVrfcZsP6ldyXJ/4l AlpGA6vJvev+LzV+OxiAgRijw7ABiSjQETsADXKCgTzP2cABu9DupzSIOUAIfNXYGwJTx6ORn8NB KUJ7I6oAEV4Om4QDdqGggFOWAB5/vgoGzmEDpFlWAsBQpDImQVEMKdgB57m3BsPNv5YDFPkJUSjX I4KSZ01idiDfqJwvjc48FBWIGyKX+i5JLsJlZOsfZCno7FZjwhSdCg9H6JcvTV20ia4attaH0Q/g AT/gHCgKitEAG+HUvoICFF5MRNvYefwCB1AgeqAA7nDpAOd0Y6WBrmQ9Hk+DguWWfZbq57FvJIdR 1F1TjP4HFB0I+2u/OpXUaZIXbKtfZY1jLxk/yHfq+mJK3ViYKbRqxW5yeESAaMFAIRlxAIuSQjDT MIG/4AgT+IADYAhXepAGn+uAAgOhAGUvgBGYzIEAYBJDoEY2NKA0zAGKBEIAl06lBi4LQAIdJqAB G4GAQM/gKSDaDIEAZGDuiCeKgsCDvky7Cd+gJJwKwvrFoAilABg0yKAbCEEAQIaQBL1tYMCMLFwE iOSNwD/OQGDsOYKN5mIVPhBXgFRAAPSe7XEAkoYCAmSQiA4eACHlRg1GZPClEac2CQtf5IghWyy4 AhJaCg2BuIG2LkA/sf5KBEbf4WAA14wqBsxn5lABbAgQGvYQFKMZQD83HUgALHoQFRgDnGBYYYMh BZYcAAyvQglVtGAAMsUAAQiLhI2agoAYciAE8clQA6EUMTKSUpIengXKE0bzlgCQ95AAJlQICdXI DfzgQCGAUCMiSoQEz4IOFZ5CQm8FWh3CBHlACdhcQAqTIIHzTYQFplHcCkEq5KAZ30UQABzKTBEt qgh9KiyQOLbbDIIPiqULngdSApClAgFMcACc2rIGIYkInKhCzcDKMHEdBoS6XMhAuFoCB8iYUZNI AfvlKAZhCRYCUCgcmrW8KkUutRvRFaIWuK9xb+j1rR6KJ8v2F3OOdDqBQTxxcvIIAhoCA/L6DkZk WR7z17RIEEs0n0EB/mxxID/WFxQII+lAD55qVgEusVbAA3e5Dhn7QsSynUB/bAIk2+gEwUCyKx8o znUglbd4GqlBpsNrFM5qwxphGFlVixzXQNcUt0SUvUN0ksHwAHepBWB4cYOVg9qJeRnVhIrSZ6+8 CXNTdveTcjCNQ0ElPZBdqV1iWYgYTGAgQJgdUICu+FbI/wAGCtgMAI39GjgIdfoEDgEOn6JAGLG1 fuKKCxRyCAlEBhwXB2QAISiKi7VzL++dIJIECyo4QDgecEKelI2WK+ywM7YN+La2JdqdVdYdezTP FMJ7OpJUJYTchtJqxo8xuubL6mfrBnGnhHF2KFLQSJYk5qw6tMzlFy5V09wlqDGynW9fI3S+KHcl QkPWFR1hOLruieTa+pG2IQCXgAgtFQAlPWsLt9wnSqtMUsIgT0pUPUUiMKJskQLT22PV4DGrIx9J 65zf5Gj3EZR6+4lpE97CmIyEI2ACzJRQDXr6CBZ95SxQHLjYhDHqxgkhl+MYw8DjJTJ29aiFOQx4 HzS/AJT/ACAQfSAReyxCDWDuwHGnKN/Dti6f9Fbo+1+XUqxqKxA+s1xg5KluqbAEhFvBfaAr80gL taawU42uMCFTSzup3crXZ8tUTIZDcdeS0a3bDlQvHUqGjhUCj9s1V/JwAH+48BEVkBAitRIL4KKA CtxqcQDXeZQABuCQgPuZhAUy6BBAaV3CGioIlM+shQ3s5JX6EQWdP6HBnd/B3dT1EXyKgay92+dT oOGQifWZF95poTds39nkAIyoctNpe0vqsEDHTdAzMVDQFgMXMzGoKa4WHDNdgCNxCJCluECQYqjA VjAgAmqQGTEmAvOQiQ/gRI2bWtTMdqnQ1HBkbCjsZrwL9oV6Xgo9HaVrSH1acYq8LUndjVk82rgu VZ/gSZfwZfhhZYiEJsWCKdJqAZUAGn3/AAsAgeTsljHBkEiYtwENJr9ioQOeX9GYRCQHHUYEFCnc AAPYwgLYGRA0eBAkgoVLTohYABJ21AiiiAEh0GsSHOLgREIYsVCCg4U+BwAMZUdIFAU2IBAsEEEi fIDGUjQAHI6G0SC+ZwESpqaBAHmasgwYOEA2G4KgM3vAAanTwMIHn5ViTN3goNvUQBAr3uABsnGe AAHcoBLoDuEA1SeAkUwyEB33VIT5FVBLVSQJRW3IjQYQS0Q/HAB7BAqQQFEIgo6CCAGtQFQaQwX1 xj3WAswDA2swRWBVIaa2iCe06ki4HhFABjC8wgagwmDSJheUuoCqkMLh8BKMgAD4AA14FLQORwAX i3AwjEN6AFLUQKsO8EG1CkpXFWAgPdmAebYagBCZAhxLAAZXgpBR3caH95QKG3K1GAv9WJ/QBMsA gB+uswOu3ASb+zwHTsyxNgLxQIU1GiigQ0CDRE8BQABzDgA4KqMX1qDdwrmb/wB5YJIRcqEAQEyI nFkOQGlNVAaFqXBDmtP6FRy2d5DIZw+zM4EBoM8IAIfQOUEyFU30H2e3cgSnL66q4yhpCkWs1cXf 9gX/ACprnYAH8YIhc0iyBpGd2vb2OqGhAiGUvyL9TyQSICh90zEClykIAyFnC4gEosIGVtAsyQaY dQQdbONMFAH1AKBdJyDCADtF7CzpjV+9Lt1sJb3KGhKDUL4iknlaYOkQGFsc/cTvrVmpQLoEFqZy CA62IKFuIQEWIXpcsNK0XPh+ziRt7ZnEAAVoiEgCOFUgTWxhWkO2DNEAOZRUcCHxWBSUFQA746CA asAhxDUCNhgPnutS7tSeOE9vs7sTMBWTBJuRQVr4y0QGoYAAcpZFHtReR48uFokMdcIqalkqxfhX VmStXKaFjw6/u01QigWyK4FfQi6ky7TouTOrTHBfnUsUfPV3GsKSj5HSLxCgolaJlVTna3uVf+lb RJ7d5d1WSRgIcAxVa252ehmQQLCugkeHYYDUbvlcAgLcherntSFjG3aKJaZhW9WL9v2QK1XWTXO8 tptYjSAv6TpPTAyAzWGnvYkxZVrbqIfA+Q+g0FI/LKNTzMTUsAkWmvlEETiabGvUX7cEhBskwaAA xbgFAAd6dIDW2yUFb0AfPtjoLi/6ujZIoXCLGW5EroFKwIRhGFgAHJUyGA+wB7wzFncz/wBzRDhW eWnV29Ov7wunqLR/+aqDR4ACSU3yFOZ9DEAOrTAwAG+WwIbmx+ksMBkzjoeGsQGEHXDT4DZzBxyw mYP1mfS8Nr2XOU654XhBIpDyoQ+ABYlHsEFhiAI8AI84h52xAQm0OEMgS+gAewhAXhkMLuIOgMZx XsDlITO80KnQNg5fdEOOrvhU31kqJvyU4WTTdvTLiYT2Lf0SVNCjbz0L4xW5r1/vkYBNI8LAsAX/ AJVCJ9pRieDIJQAZKVQAgahC1oCygEgMBv2H5kIB0XIboIMnkEHgIC6wywOhezWMtxDSh02p8c+z e9HUvUY3KzvsWJJdhy7HKpdV3+xy2dpDJRPrPCUT6zwlVVEVY0q9HhZYWXfZ/BqcWwAiJwgkAMnA ARTQtBAM8IlEa4IgFvngAYu/BAPbkkAFDhmGCBKeUB4qRBABHDACAsdCAJ4wAQBkgkO8IMAIPTDg GdMBBTfuBwCAugXyAAAMcDIpkxEEYIRIAWfHiANzYYQIFIAJ4VAokPhQAEbHARrS1QNLe5+hEAFr MiAgrKukexAahmAHcyTjhbmRgICVcxAzzfBXnSgAAULwBG3dKYQyhgAd1dQFOgbACQmEgcYoFwBN SbBAH+ehmCk8EUQv6BA59tgAJO3AANnh3/KxCgEALQQTsAB0gA4yE/R0MEiaaRBvecb4AwR5B0Bl CwEMZxECDKm4eHPNKzYY9wIhcydQA/KTgBddf3CAjxYFFo2YlMxYUAWTCQoPoRzgODwAKV+MSRUd AgLwEYHH9MAKKEABQWwoCr7TAEiqwKCSfIEH62NQO+DAAanTgAEFJYgAa9f4wIAXVwAARYDgE7I9 VwKhBUDlpjUQK8GQHzxBCX4EwlO4GRqSiSg97/EACgDAZ/ISExyEQKTBsET99AAEEwoAdTVAJamo BDOFIQDLsMGW9Ag/id8v1TqzZixnVo9V/jyEseo+d/dKMLHLRqe/2zMlmiCN7/V6eEAeGKNJZH+E snb01dW2toSnju1OkhMQBv8ANgOlWKAAPWxuEBMHQJHFLMQCxz8EUNqYAApofuZVxPAUM3FIRxTX iKEmDiw+TZ85vgMKPCFCJZVsyecFKvDcJ64KD+VAHYwsNLiCjvAQNgFcLAARBQUqQNgAYEAfGotg IYI8KBfuMQQBPcVgAFjoUwAycTUKJUiUQBD4NoEAXpgxJ5JeBm2LSl4H71HXt5T0fnume8lrbGcQ 45VGMIQBRgsGJR9BkIA7jCZYJAAsTaatUcrj1RnnxxT9qJSLp8mtFvYYWVXVMs+tRPSsTjdzqZnr ILYU3/NGnQhSCMNkWGJDcSKyNwqzEbM2RGVXlQzZrIOYS160aAAcaHQJniglg5sWUKB1f8xQD0hC UkQBwRUAIAHxbiBLSIH7QAhCFQGoOeXAAHcfv17tZSkxURrYj9nLm160oOEAhcES0DPrX0+BmwB3 wUiSXIa/6mDkv503BtLWajAOI2Z/1aUOITywMAjUNGFG++/AAzv6FFsPuzjrY+5EJn1l/wCSkbzj RTTN0GkuKhPpKhAKJLwIAvP4QKhmEEwTv2SEBDbQEAWGYQ1y9aV2nW4/6eikbzhcbOWEiZDYRAgC s5LCIJEYB7NzgAevXsrNyTJIQOuEAI3SIPZKn9HcAEwxgW5gCyhpM863HnPYrGcaG6VIT9+h9A/Z Y2QeHLm5UzU6CgK700JlZOsfZWY8poRwxEn0d1gkijlRBARrifAJFWCNnFSBZ7LwQzOKhgQdGAMA +BIv/OAQI9WHU3KRAzMgASKvNq0PhgBB06jIkWpACdYBvyvsVfV3/pzznsVesO5Rp30wo2J+TlQv YbXsz/qcJRPrPDkuZ3yrgOg4ZTrzOBiKQzQowAQ82xYDezigAX4ELYsEP/kBkIOqX0EBu4xIMF1I sEQkXgZEkQwQAwCoEKgqJQQHXjcEjMf0ZiAxAVYI1kshBIeoCAo1oABiMA6YhgOmAoADO/8AoJAI WFWHB9XvASCTFhkFkAKDBgW0MIuiMoCgTLgRWgoBBQ7jqDIWQ3AAHBQAhl8BAMgPkJDthAAESGEG dzxUXbQA7KiQQ0yAApV2CQFsAmQBbAgNfAA7tQYTmfmAANboYbAb0ADn7bG8AVgJUALcYIGiwDLm EjnhlZAtnTEBEd1ABTNEAc6MzA2JyCQTDfCGeZhCQ3ibkL7IUQBivswAAtsIIg1IQr4jJGBnSrMm YgeJQC7AMfOgPoA5vgMEVMUAoqQXmDJ2FgF4z6JQBDU6EIE3AUD5aJLxjFQaGb5fWAAFvVwEexZI Q4YW6W5SG40MzADag2AB5vOoAG1HyMBUuJVI7FzY4IgDRg8CAD6wSBDquRAKLSwSGFMwPVUACkXV AjSsUwc8gAj+IE1jbwDuGicaABXMaCAwfAECMJkAAdVAwnq6xRg4ynCHJSUQjGRtdDIbUsBoZf8A EqiYuU0x6rxMKuZKg1xQiLUTQLcVdLh3x7cUvna5chlHZsJwUb0OciUWVOfRmyxTqxMRcoGFstAM MgUdIVUCEu4BIgAkukATjmLEEQge+WoAOHzVwwKRtR2a4GsaspOlri3BSOwFosCn7zUG+RGULszf OBmKZoDFMNLiVnpK63hcIBFIUmHCYf8AAwL4coEBR/pfoSzELR8B04QHfOAkADQFwAW1OEGiLoIA hYgmyEODwRAFgUgAmNTsAHklQCNDEQ9SJiMIQDSCfWuB6x0uiVX/AAy9gdRSO78bATkIFIkAC5CG kiAHdoSDA6eU8KAG6TtjAIuiNBAFroAGIKkkAOIAAjhxAgCccB2wcoz0YmNa6HGFU3f9GLwQJt7p oI0BgxnSXWYiMAiK+A7hQLnHeEEcfAADHQYOAuH2dpyNFGhSIn+QAa5TmqhGNK4UWGdWWQAW5bFA gVuRFzNKaqUQ0qezxkpurrbhT28q0zmpCKW6jlxlybejCABr8N8VfJo3lmve2EoX3rhlFAj8AxAq fSAgNwSiLA3iAUFH2UF9S2xDmX2Czn/N3rSc2Iz1/wDNZxSn/wA2jOgrOMCwIdJYglkFMgAAMQBa yiABupRPi5gBoqncpvYfw0JRHvPBRBA26stUyTAwqnpgkoNfGS4iJ8cgIHlABi1pyCCayNAmncQW AwAKqsIAyJSthcBoJOBmMilUpeOZ6GzRnqC0aCxRuvssGlTosG96EHp7kvGBID0rzgFjd1qAhZ8E hCx49AAmTAiE2XQoZULAYFkEP7pAaIZLodKC4QRHRyIEnZDGFI4MLgFQQpyvRkAIei55CQbZ9xKJ qwlZvRWW+5XythSdpLs+5Y8sKm7ehXM0G5ihx1dzOs3rqZ3ban9Z8fsueBNDeDjlEAIDuGAHC9uo 87gFwXFIQkJCRZVAAdZWAIB9egQAyAxwCVEUFKDmAN3/AJQ4MqiANVIRNsACmRnIl+CBVVRgcs7u QAby4G52ADUINhwDAKBAB6AbAAbgLhAYftAMAYjOkJuRARaIyAITiwYB4VaATlAAB4oADgKgANh5 s/gEKDwQhtAUvmAwdpxAg4ur/R3ERtwFAZoAYYw5AABbhzmhh4MUs4CkrufjuQCFejKCQe2Q0pcA GTdVNC3/AElkIrWpQECPsDUDvQX5AANmCAL7E1hqgkFd1OqBzr/eCDK7GAAVqAn2v0IAAvb54EGY fSAH5YYEc3RIjqEMgB9mwADrcCA4AIAuoQI4mqQKiNBgw4MAqU0AKDpcyJXscIq0gA2WgDGXFwAf rKAA6vIuEC21gDVkIKosic0QBTAAzf0TMAHKjhAhu0mRsKwEAMOsMiBHSCSQbxtTIAD3gwQBM6BB 4+ZAA23B9ndABCLawAhWCLiJtBsMAIrAQfyt+AAHVIBErgQTEokhhMQCQePoBT4UI8hVsUBBmAgH wjAIfIiM4MYFhU8RLL0mxTPyrQ40yI6kqc9+0uKgPDOszWouj6UpXFzRVw3qR19Y5BKCsAYjCEAl SgJDnh1SgKKoCNnWHUCGpdYAGddgBnqwCCWbw4tLJX8mUETbZpdanrL10HTyI7h1udEWcXYjaY6r T+D2bluuBvlbQWvgir7RZNaew+EAhIrQRsF7EAUGLAxEOJv39UB2mB6Rd0sTb/Rp5Yea5BSGZy7s NoDwEYco+69kEsAEgQh++wBNPECE2pEhjDQDklq/bicBc0LhJJGYu4QWhwkaBthSOhpDLdS+P3uq jkS7yaRvLNrsZ61N7fACBSU1QA/zD8MILMBGAVZBBZmoXDSOUYEQUBvU2CAAARc8AK2AkyDLvkn8 nRphBQmkCqFxdU8rx36ovSoUSmKwF4cHyrx0Ybbu9FBTGfdy1D6dn0/EYDCQk4WHmV+Ra0xa3RaW i7jOkBYXcdBWn4f9Gw4hJN0ffQkIkMsahNXaygH3EaHry/RwEG8UZKvVfZFCPq7VNqFXRSBCZoew xI+WQfee14QkqfecgZbnufPtO8NYbv6WHcYC1IkAHechYMB2hroaMFwALwGwYMdGWFQco3HRJsnX df7/APIoLpi2GngCb9YQBAeoNQCP8ggABMBIl9NACn/XTBIOpZhAV1gaAD4JvYFaugtYOMgDoADr XQ8IABfgcgQBj6aiIglKYGtAAJQbwahvEOvqEEAHNAwArwCLOgQAvK/dzEpVmh/a05f+2cuwxuVn fY8GxucZGROTZEPApEeEOMOpUcvwQ0JvYCBBPxqY3Y6DUgWmGAQk23GQ2/DybCAcwuSAZwgDfsVA QrAowBD8QMCwAi3FQQWvFgPKIA7WYQbvOe4Y5gLW18MBAnqoEDuxTARsdRjsnNGepVt/jDuR2F8B yphexq2N+Pw5fs6Dn1hwMQQbmkOCkAyIIHmCHMBFfqDRAIjjpiCRnQgMcYDgFJlgQgtriBfwAAEd Kkglb3oSID1+B/YAQUZEio41Qgz45BBeNc5Tnn4yCJ3gYCLBAESgooCbBQq4cDA7f9n2EKqc0IDC GiIRlEhiCwYP4CQAMMMhAJ5RTiIBE+ggMpjuAEvRfxRCdACV8Ydw12CADihuQiCJ/ZBFlAAgf+3h QAlZLCdFePvAATkKyCHl/wAMAX6VABCAyIB9OJABzwQnoAA+3FwwgGFIAAK4WJQPyKxArChGAUHk L4BIeguCBMeLNTAR8YDSd1YIG0TmERkWLYAj7U0F12UICA090TL9L74QAYcuIN51cLWUG+GYADg3 CBVyB1EC7rADU/jOIEwuCIgZBAe/hjgsGsgG4wAgPSEkkaIOFCt5UExnuABlhIQxXgMLgoAJaRJ+ iV7sMABZoACqagCE9LxCnv8AUYInReQBBvN1RAEBlQE/n88SAH4QkG+CCqOfBfdiYK4SEVbegAGi wNIKX3AXgkOQJ/mEGMziAlFAybtbx1KBAd1hxDBlFsQgNEAIfUAZCwHQFWwERB+QgCqYAImch9Lk eio6fb0uOk/oLQN9SImmmWHaRxYGCajDd2EYA6GZnKYd3NmJJiNvBlUApm0NQPzxc6EAKyAExToo iCydADuHAkDLwUSyX5bpLIGbQyYZ0nIvGxSgl6ASDiUSnfv6PJALzF1BurB1tQYuWzQKQgHS51AE sDj3tsFOo+1hR9jR9cM9irLQxNFz9thsmtkRlFt+OkurOcHCTis4pxmIk5F4ItPJhvezxsBBBAS6 C1Ah9ZTOwUEhNBgMgd0JEA2UzAA9kIMgGcACBQNtK8lVDbvQayUkhjVgexvGNEDaBUO+uc0uz2pw CAj9BiDAyqkcY1EaDNx/eMlGRweHAgWyg2CEtwKoyIreNqEAJ0RP8CBD1BBRkFAMsQFIMPKqZtAm LHdaSWA7BUCWtahqOaRMvwIoBx6ASEgIyF6kdHtMLfln7oeyHcKlQvkFsO5Y8Px8BCVCIg8tgdqy 9HAhhU0gQcABXYrGBo4phAV05aamk2dOTNzKbCU+OnJV2ZhlDJG/w+IDb6uH99SgoUp2Mu0lb3CT lz+hW6PtEEfpjqB48CB/lrKRPqTA5MHysnO+bAgRt0GpwFnQSgKloQQSjxT9Z+Mon1n/AOGOgNfQ SMMwgxOQEA+n6EwEbcd1wciSBW3TFQACZVgf4TjRKNBZb4yrIkDC0ViVfCSAC8kOFQUd/CIkLTTQ RsB+RfAAx/hDMMBxL+BBEE2OBC3wYMVVEBQ4WQBbqHJU7knJWlbNT8S7qTdvJ3Nmq1/eFDUZ3ban Y+WIYSB/uK1XbeENqf79xOhC4zqBLasvVH6IsCAiITWKA9e4EQJWJCpPgNAaje7PEhMcvggJrqEB ulYEFKzYAflcYwSCseKBpVTLC0AFQRlciHd5YbD1iwtgQ8BAF+WGQDTEAAp2RAc+7VCKHRdRdP0/ CXHV3M/6k4a48muPKpteyX/tiXNlasu0Wv7OVT+AAn4IAEsiuAEb7AAhecwAfYwCnEgA2bUMCSgA GCzDCskgFBLEgJGsLhAaxb7Di+CA1cKDfGwQlwENOIqVARMlRLeCeWxhQ7CA+UFABMZCARwYJB0F AQ2TAwhg2M5gYzFGEtiEAG5FBqGwCH/eVDAqurAISakEJMa4EBDiogBJrtRbgi1ueBCAH8wqBpcd CAKwYVAjSIAAsGCAhmKM+4RjgDkG0EYSLB9BAV2mD3EBTj6IBP8Ah9TgYEgzwgGWYwA/AXgILVIA OFEV8PYICXSoQF9CgYAGwoAVCkIMCPgBLICCEhIHD14KQAQArlAHwYIW+AAV6jx3wGB/tl/gnLoL hALhgAbZ/YQvhIBB88CDQj+4CEHP+sBP9Fy4GwMQlbfdEEfAACbslAatO4QNJJsMCJmAGAfKWAXR NQB7RfRBE0UHYQDdFQIFya4A10ogip2yJCgRJCFHN0A6uEIDNcFPYBOAGbMYMA77yEBOe6YARfgG CEOeZgCvnYRMY7RBgJ8IBsyZYthsImgSfNXqZHXTeg/42hbuu+VTip7hnCWEETbEuQvzXbOoMHkb tNwG9Sw8EFIfAIN5R1VA02DWA4Ua3ACUgqIBs9gICO0SJA5PgM9Uhrme84EAwyDmYxR5a3UB0YiB iegRSlXBAoPTQA6Ukl/qeFIWTChOAtkybh0HeI+IcwPMvoLDfAFOwEAT6QQEf71ES8uvKVCZ+iOk 4GpBcwhUxzO8UTpySOiY7tBUiHykV3VHgtlR4tKebHxEoAFFhgxX6ZddgIDweBA7SJJCSsZI2BUM OAaeGyCDeZYADNJCZBAUYH6ictvl2TfVHDrg3PPpOO0qC9Qe15UVU3LAWuk+EvTygNqA6Yh/qQdL 8TccJAF1cCADSqiKL0VshlZ8QXH4RFVUQITQDbDIFxMMAAVwaigj9ZBEEQLuKhm4YJmMxUoXVrrv UiQosIbnSHPb4NjiGPkuXajMfMby+wN9DYkOqW1uUvaZYtM8NJul0X2SVhmd02g3GJIYBq0QsGq/ 4kJSefKrVwCAkJVYCEyU+NwrNKcBBs5gPUQvS4v4DM3zHhduunnRzJjK0kl93vC7r/Qm6ijNdJYC ihoFoZS+nwGZKzzLHLBNqn44QC0RACp8lMEwK7AV7tf/AJW1ch5rlVtPLGREFGAsIAwNRAUmgVHT mYAHpuMATh/BkAlKM4gr9sOxAMWhaYzB0u4tQuEAZ+imfpRAQKCA9ZDiQDM/0yEHcaGkEFA1DN38 KhBhzZ1ACeJgIyA2XZWhU91pl7A64ulPevXQ6heSpcaDsV8rnYnuP3fsZdQImJzy6E3nvNpQVuXD oVGFpb5YaDQHPdgAArWUkgXlAHoMMiWybYIca/mBRf47hy54EwLDYEH85NhBampBRtUYBY2EFf8A M/RqAA7fAEEsaAA3FkCDDM43EGgViegAN8AAA17EBVyGnUTC0gBmgUajLGAphx1dx59qPwvGov8A nFw560KosnP6W2r6Oj2WAE74MJCOCQiMl/ymIANXWVAAiwDIAFBoJa5h0AawtBkfjVAADEwQkWED TCEg04EVG5BmAk9inLmgYObMEQYANuAFuNmRD/RIKgCtnyAmsYoEB1gYiKpsGY/VLAIPZNQA9wIJ ABPYQCxiAWK1AAAbAgBI14AsZuAk6nnsIQQqPcKH6GJAgXpLUQhyG0WQh4MQm8ggThluAKMvyBF5 xQA6AALwAJsgFmQAdX4NQgLSaRAnNwoQPtg3I+r9DiCTqQCSZUAFmVCAousJAFWMD9k3AMpBABC7 pwsKED3APlaH/wCZEIA4sDUB41CgJwRoYDY6pBmOXAA2+EHcQ/4IALedQgG8MoBCWwACmIQRtYEN gVNCY7wAWqM8QAQYigB9K8gMIDBTFwgFULYIGq4MAArZKgD6NEaivhABdQ4EBbn8xgCl1EE26epB UUJLAczkg9BQYFwACSgoJfNzx1wCAa0AGjGwQC2DyOH8AuE0aVBQBepOSTBG+QAN9tMBPIOlT8XC JKUEhj1RYAeFMn8w4+xBRAtA0jyV2elUhMIXKdncXY/8EjCigo/kWYpcmDdLQ7HUIUcFQAAtwRH1 K8ACN7ShUUGUrdm+HrOhQdyi4FyuKEnDMYkAsGKBAA9IFeEJhkVs5XtnQ+WPOAw13XWMhEDUDIzr /ExAAIJUMBfG3AAEsH5OGB8OpwAF41/BQIMAo0ZUQFpOAAP7OXAFq2FgHZJL72voqCyupBco7Kyo lvM24yEGWbV5t4P5K6vSZ/ri73gxB6bIjqK+IJXpDk37B4QAmhYAD5RkYA6lQRH+i0EGxQoIALGF wEga+nYr9K7z1uwg8DF86lUaEIzZm50ZYAkuLLYSkn4wQaLGMFBafyV/GMfDu6XapmPXpFV1j2dH VZTqFvVrtqGA2z5laGIzDXXMwBCrq7gCbgYR0WFVdDrAVghJAz0cBAZJp4AMyB+RX/WgxLf5deoi TVnDrFERe6um1ZYVZxENJUVFPUpWSKQglDNKj4CSB123NRepnQtsq9JZjtc9YEbFuo/TqXqkEmyF puk/VYq+04NJF0M0OtaMzxXd8xIIvgQVFXS1YAI7pgD6IcVaPiNASGmwURA3sHAKbcu4wBlBmfHx uqFqN9Ju/qFBWILwxOLE+fC3U1uSQ3nXn+hZJclVXkq0VPLrWf4ZAFa3+OAQJbcZYcoHVcyqq660 iBbu/wD5JVnTuBNdsyOABjfL/BAji+Q0UuNAROZEBDF0go1RgEKFYJAOFKf2SEExNlpZ+hImOP12 1RBV9M5kANhAAJIRiHPUAAyAu5JAHMUG4eWAJdQ6NYKUDvgMuJ4SifWZte8HlV1Yb3oY1KoKBCS0 VXM/wIAGRJhgGcBgfEQADTIcElhoIA/eBCAdioASYZFJKOy4QPyXMIHWxVAm3ADrxgewKHI9BAN5 HIIC30wkk2oANqNsEAGUjRCOpzAA+GAPeagEUCkAHYUCBYhmpk+OgOd2i9jZZ9/hSJ8pcfhUuWkP 8Ko8nP4T/oIBIOBwgi3YEEMebFIC8gAHjbxACPlyrSHPUBg/KGpQCngzykCOoAChmSUDHhDDOhLv xABcMENXAALQQDxbEg1MAAAPHIALnTAAP9LAg23otAoUXDCjYAAN9VAIjgAAUE61AQrWuLllAc3Q ZA1GzDoIShNMQAy0AFJ7gLbBICEpXFAA4AJ6AQhUzCA8M4EzqohrrsWIBcxHsAmdGYAMSrG4EOiH MhGeEAcITuXABi8KMQ4b7kCwMQMDZwggq6CArVByMvUuIFasADeUAwuk8cADHlEAcQzAFlcX4IEA Pn8lgAodkuAYNJnyMIDDTQRi28GRjmWAgIWbhANJhAG0gBIpe8exITCk2uZgoAT+yNgkF8bARXGb yaAATgQgMoogIbdQgvp+UsEFSXCgNc/oeathA3SAKK4oKouwLfcwAAaiyAM4bgQIR/siSAA9JDOA ixGACf23GXCQEOLEB3yuAI71BBkD0ELzdGEaZ8uMkJBvWIgO4gAb5qUY+cQsNlAR25EIPP8AMAAb VkITdeP7iy7dEh/PoWL4qtpJUgRfPNJAA2xRW55UY7tdJ/of2yIgEnIVDH0BCyhmCZIgDXAn+rC0 C94awFTLx3cJ7SpLtabjFZ6N1qtMLC9BKNTr6IyVEqrHcdhmNTNeSjKJThZJQ73RMpddexxXKjKP wDBMrCQEkCiZ4Cs1b9MIGtMkwUUKAGz1QFGERAeTQwZwz0AdUkNCNyv1gMDdNwAcK/mAILstACeR 81SLvTnGRolKWrD4M3cCuOx6nNPtXN2d8QwPvOj+t/WixLyKkMDHLu9FJOgsASPZ/cABgUGAaEAq CkO2QwADqf8AkmjQGKMEoDvkbaM6ARNDapcoCXOQQUPr3GH2VxoToVy25c17TWuMVsjw0fDAIKDl Dpx3onnerv1sjDxl0p9U3UoPeCqPMImhxUl/AAWvkTVhRdaUxr6BidJu2cVgUAgxoPUCG9kUgDyE yQBuU8ugYIF5HQgg48ijAgBFgRiAGIKcXlSP0uMMcU63ELRTU85JK+oeI3/LRoenfc79JQv0EuzG d211kaZQG97OhsCA0u4ZC3qkVmTndfSOq/jGmq07y0UjM2XGs+5vRTgIjnyTcAWE6tn+DaKo4iH9 RnzIGpjV006H2OTQb5ajyMBeJBIed5JCAnW+SUBBnVX+fOEAJfpsA8hrN4zJ8uOruRJpJQtf6N4o MycL7ipny7ptiEq9VkwAAGUO1goVQBrbRT5gW52FeglMLhnRbp/5oFgyG/4VEArSxBV4Ah9wBw9f 7YBAM9oEhph7GSe9oAdJyaa633SaMaznisWJFdDPW+up/AOJ9WaBAZMCQDcGA1MrWAbBATTNNO4Q O/MZaMjBBdo2EAPQiWVsbmRVO3WM10lpbWwhx1dyrb/GN3Xle2RR4a2j4qXYgC/2UAqwiAypAiBZ 2yhF/pEAzIIaMbT6VDotiHUBYL3KLNMNgFSGAvAAAlggzuiWA2MCuAe0AIFxhBh3q4PcBCzL4BAF 9kIEXl5AB3AMEd5BAnvZKiA3DahCO6vAQG/QnN/MNtsO7rytbItYcfrhyphU1Km9FhvejP8Aqfwv FW3+CHo/B/hkBqwCAeBBzRLNGAAP8VBlKxB0KBW+BeQTSowNRQICE8qwAl6aF+wAyjN0BY9YFAeu QLcdsQkcsAUL+QQBRIxAMzwWYANJD+pJQLDFNAiOe0QEmQZSAmkRAR8+hC08BwKXUchcwJhH9sUJ LUyGCVrg1R+hoEBOw/AiDwYZhutSEAOHY3EGAGAYWUrZIRqYQBOMagA3hgBAXwOAflQAyOaSgLaD IIGP5TFCRw1f3AADtUZqBFMAACCqZCe07GAJ6tQE+oQp0jsEJrozEBCvRlBSH+HhAApyDoOnp6Z1 EAtvtKkDDGSgctfIg94YQAPWWyCSWQkHdj4Q4GZZgCsJgEA95hFezwQDNRysGAVQYpIO/MEy+sYE 26dcQUgp5f2IGBhOAQuvgAc/4lIIqNR6DAd0SDIcgiU8vyWAjycoIcCRwu8AIf8AYj3RQCoQGeyC tF7HgSwGIiogNQba6xpvV5iJTVI1L6da3gBAuyZjCALMMB16cACzzQhADZGOOpAQ72Q1SBy/BBBf hMArMIgANxIKGeJAgcTrdmeGCjskgYhnIaAABdA1DBD0MECB1YcgoA+i3VbEBCXOVNqIADxUfQBI SQfAgOwM4oiqwISkK20zjYdtb6iNur2gxMXTaW+PbZVDktDYtDvq9fcomqEL49WaoT4noJaRmbLx MzFSwBlhcdyfWwKB7Rqd5ZkEAuyPwUQmdKZ5aapprXS/ZgECqzb+pgP8ijUAEDR0RQ76GhADC0Gh M0D2BmJHsB/3AAQkHcMGRYACZOdQmzOBwArc/uxBHvoVWQ4CAgdEUAVqxWEnLfxigB3EBugGAkxi dgAImhHJDCf/AFC2k7YjeLdMq6IcPXxOQq1mGspfWKG3BizwC8BVKpeInN6FVSq7Vr5VVtGNdksT beVxFGvHvoVY5hOIy6LV8sSCL8ThIdOEbZxAK9CnCE2iENBBhICBUAEE4wO8L30lAAJyKe4gAgZh iAAL49AANVQwgOHgYQOBLXvrAIZVhzhBLAYAADwkIRMGYUfmHfHsV0IUg8jzWhcouu9MHlNywaEt bQJ9W2w1QfT5MZd/aCMEAx5CkIKtUQBwexCSSmA5H3TgBBPGRcd/4EgE7BUIPEqFOUOj2Wao7FBW IPn+fAqKIPuHjc5KtLHAza9/+WorEFtNsDAdEgQCCYMwCKp7NIC4aEFlABEbsCDmTnESXWPRVA0d 3b/DqKHwwIbOxYoj2xgQngJuiuAQafQHjCnAyalQgRYkYBpoT2ecARMakYEYXHN+V7+cLn1/C6XZ XYqAY73CPskALG4NRAPCUHQAAgDgiIPHeKVLiAgPdA2BVOARmYYegKncQeedJpGILZixy3GRXLlQ prHxQsECdRQQ8zCAlX2AD2HCkPDiwCBegIIaQAH4ouASr7UgJCu+pARgKOINZgBhbVBgH0MAQyeF GTCMBvesO5HYq2/z+G17/JgDA/Rilwg6GDwuJDpVyDADBH0MBLQYXA3+ViwAMXdGAQFNoBMA0GEq cqBBV+8QdxAA1EQOXgYEfKCAgxnuQDzBXAAAIEQDwgoBA18aQAGKBMPA7CQ1/PkMDfEcAQHNMAAP 0gAoTcAAEcpABGVABQqwFF0CAKiKwWCCQ5UQHh6EDWQUB0J5CGlOCQ5iO2h+wkpsAANQqAEkGYQP iNQBr8CSD5iqMJcNPnBICI1oMlmgoAnGSWkHKJgBroUCBef/ADxAEWgsN45EIs6kJAdf4sViQ175 sVAP8OCBfAAo1CA/qABPK0gEfNQIDveAwEo7gA30JghyOREpGeHwEG7W9CBsNYB/Zj7QRTg6pAX/ AIIARoQFkKASgASL2Z4AA3mQkANwkIhpSDCoa0OgUOPghCTO6nHOw1Ag+LGC7IOgQNqBgAC7u5ac aqcEwBj0/r5TNAjo4TFCAQLAAAAIjFOfgBz6VYMoGbgFX3gQALzHQAUCAwFK7Zgw3KgwDXlSSFpW eobCkjJug0rnPcZYzsznlxAAxlIDoSoFgXW3jAAfQAitY7U4M04nXK+ICEQAFId6iM5QK5cfeJSD KK8JyiUDOAxcrkW2k8ob9dmJNWwKhaodMbOenG1ops2nbPqJVNne3XLB6PRyG0VvJLCvbtJX90Eq nIc4Av8AjHyhiFgk5W5qk564UKMcDQhgyuy3CBFWBAKTHKkwFZjTkKF5i4IPu5ZABDYYABcY8Qc9 6yQPgCFOZCAvkNZ81f1gSB2aTZj78ATAqSmjd0IBF9ABNAqEgSOAgKe/4GSNJIB8CAM6ADkmOMA0 pVRS310BgI7lK6h6q1iTRS9oiY0cvpdiTr/Gw7211UlBTCxOrUWU+inSPkIhboI2CArgRSG9HUIC mhz4AGD8nwoNuX9AB8QBUAD8ETCBfewQoB2MAC+kZkUDBt+BCBZJCAQkYGDhjQQC06ZGit/A4gX4 qAHd429vwCExSwYkLqGoRHX4HJYAC2FUiAgP2NTDneD4cG5CBwAFUAJKigSth2CgJVWdLhHZjwLg AvfDyAQlT/JBECVEo/fOQ07HJ8RZ1nc3Xy+BYouj6fs97kkBd0qe/wBr3/ptMbmcOqdS1ptWEMDK EhQov8BASckQRDr4cjSVm0jiOF8BAGIuRgE0KJE/7jtexB6JqPvgMABPAUoQmiZFwF+4ihANTDCW 8xZYNs4gDZOxDAbQGBhqkAZkieyLicJo/VmjoXGIoAFOAK6BQWRB6qTxfYnuagyJwnuOCAgkEICA nRkJUacQghYD/N7GlyOzJIB6uNwCbBhAdWQ+AAk/aXCEKwCGaahG6xBV3+MN4mpm8DfzLwAneAQB /EDSBYMpBkU0K4QHivENgGAbCGBXJEYt730IABj/AGYdcAB0uwQAF2oAH+G9g7dH2zqVGQszM7t9 cL2HKuEv/b/ET18GSMBx9H4QAOgAPwQBKgUEAgqsCA5vkEQENhY6gLmz8JIE+cTlYBZ9IATpi0Iy En/kBC7jNQAEgYwSNNgAbBlAGQksBxmcAV8TkAucCBXtDMAHeoSAAVRQAAwtmBLSSQFgvABl0gab V6cAEHMsGKGCQGlpCtgAdW6nMzMAFDsEBFUDuQFQrgQGfbAgXSoAFZAQXC1LUCAxAzAGfKU+gNkC gAx1YSNDbn4ICDYCIMkDATICAEbH2gJdDQIC5qIgN6rwRhkAfwCSYNQcMgQCacAgmn9nUQGJojGH /wCBoB8FwBc0AOZ2AgcuvsYSE+gqm4kDzYAChlFAFYKoBKQQW42RCS24UJAh4+ZQIFhqAMNa3YIB XhGJZk1EF4oJcj4bjAemAAWbI+QN30iZkRZNmEIXKQAc1pOjAJhRiiwQEggBHrlwhABhlJaZQHyP 9LQBYsNNncJHa/yMV5kpJCkXR6C+qGjfKbFRhqNhMNH4qsbig8eGghPjQVxgLIS+BkP4BAr5Q1w3 sBqkA1YOOWAIFDPQCAdgoBmAx/wanXpSoQqNl0BaGqIxJBQNAJHcXQSEMQELR5RgsUSAH4VjxhRx KT/oIDAoOJ3gOMc7LcaEjk5AudE9XTIc9NnMp41jXOUXLVbvx6phdFGEYxn96kUFiSi+pykdaHiI u1auASHjLyAd861IVA/wIBD5U4h0yAAvXMAA3OAIA4qkyCMXkASD7jGWiF8AdYgNSAEUkBzCBl2g AB+ZKwDZh/ABGSDMwAqwogBhQ2YRO2rD/QgEQHAAHkpdIL9uMxHItI5F3OFX34bUeOZqo7bmutPn mpZi+55v7TIgCiSbIwMzIwIkCkSC1A3RwCBixgIAIAB/eJAKqZEAIqRbqUkWdLwRQqlpyQO9ReoU AcP/AABgH8jzBBajGkAYAYBUYLYQEzb9hkSowkCn1kJD5/CkSBtigCDcMABzQS83gIACOhBVFS6p 13Mr4If0/wBuaAScQvXyIMNZYaeu87PAADPcMsAB6uQdBhMB4BAGNBRp3fOogCWgYYRVVaQCcJgC AIac5aZJLYKx8dOQxW/zTDe9f+R1MXQte45Y1gIgVksJVVr8CD3hrQgIADfYSAsUTICzguAAmnWA txZRWoy2O3p3uMxNF3Dxuw6VG0gEzxeiALmTzpuQ63Yv176KYBAe7YdAAcJgDL/YZAAvFABu6BCc pCqG5vjqQF5iuAIsstEGIFVVRPRh4hOWCoEJIJUES9B5J8BBUTpQw+UZNWffdG4AB1Q4RfACqYQQ fzuAAvBBWJd6ExKud2wAF9WCB914i0RAQqTaYP8AgSEA+1+Eh7DUIHeUj2AC9yQALCaCgdM+AgcG IixRKAABXUAruEjgXdoDAFSwSMDwNQAfDIiL573+DpdKs7PGvlfGIXRpP1hVt/j8/NWHnCCbHAgR nKTERXtwwCALh/oABsIBZMKlRACMFuzqgIGbIoBpywgLiPMZ1EEw4AAYo2gEFDNliIHnPhCasaBE BxCRiDFQQD4AHw8AHTP8/iAAbAAWWYANQkMd9gCAsKPTEhhGv/BWSEMgdCAHRNQD18ykQeLGIApB CEuKQBwvyuEgC6iQgrOIAwC84QjN+gOAM8k4ECEMxhCpt9CKh0EcFn5qvEJBmhARg8BADywQ6IBh FiBGifADzrYaRAwSBKu+Ap2ftwCCn1QATHwEBvkDOALZsIkRRlgLgzGkDBoKASwxgDunUKbw+ACC X6wHBWFxgHCDwTfzwABrVQIF4xAD64UDAkJWsgAGJPIBTbACGCMSGjx6AOi1OoBGSI1CAOFCKGph gAdYoXWMg5QAUl+AEfBGIElAQx/bToABeAEEXpgBuXtDaYNJIe2u3+n3ues0Zzn9FXQvS3nQ2EA9 UVyIkQQOlq1hoAEoYIANcPUQi1MIAI/QAB3LCAAoaIAOskKtiFhQAPs+vbEAF/AAAaooBNR4MhgG z3CQqByEE6/5+IgCtgAlcQgK1JKDk6DviDcSEhxxAog8j7qf33wCCvqMB5rGhzxUBp7P5Wo9lHX/ AFDsxhEERxtwRDty/UO4CL4ibImTRhIpVrVh3NG2Tk7zU4E+Xv8AZuAD5/4IqAdjpy4RAQ7QQfMs I+ClEkE6CRDhWOxXzLCCVdJxICZQIPM4EAvj9kBCvGETAA7VgBZcmEB7xB7Bg2AqACeC0BTEmLBQ MDkgFPJtgY3j6MwBkuoAPkiqRCZ3CQoIGn3eSJMR+AJOKWjRulNgDZ5nTtzV6ztEAA0NdwA50sUI A+xAkBK1AeXIAw9T4IAQ1HFqBEQWoCc85DAz0CUfwhDtE4AAYmClSCqyA/0CA4kv8ACN5AA1IEAM kmADWCjYAd9FsfJG5xONgpWIQCUIZjExaJhOihZ+MlWP48DAG0HmyVtUT4uCEqERBnZGtVyN1pOB EROBJLkb4FGQ1ua1O4Qb/gAFxSEKT/AFDWIQX3ACD/kAKJF9IANSLKAALa9ySG6I9J8BWKKnc0at By81PbqSc9sG96/8NhwPDdQl2lgA8FQMmJ/LbDlhl/4JFixAUMHEEUsfyJLA20NpVrDI0sB7q28b G45qwJMJALQeoyguLAg6oH5YryEar5KBDPjwBZlAfAKAKxgvYSvgdMAaHkQBM/0sCBn1FjAMea4A p3sGYA81oMCQrBASSVACc9qEDow5CERvhEQ730wBAXqZUALwJwiCqEAQfqEH55ANYIl+1EEGB2hC CppYjdiw9lHRzuv5ai0xHAAj3IEZINSioAJyhwyCEDkIEZ2JAaxYh6hGsYAl8AAxCwBH4IiDOk/5 C2hHPWwr5XOpUdSrHO7fX/heIlDc6G17HmACxYQi4akQEOM0StFMIifH8ONPYqCOihAQpzEBJpvu i36EIjYADFgagAfBehCpA2IhmKYgA/8Aiiyy8QLRMEwGViQAQPgAmpiAAfQglPVHcr2EEBAKYgGb QAEe2AcSD3qwwkRgk2AWQa4kXCP6QAJPwgw4Cl+M+Qg7/GWCABJCAKN+Ayhgp8FRmQ1MgbCTYSEo yjMYm9QkCBjI8aAGz2Fikw2aJCEEbiDLSW4ADcZVQrm6WDUFXy5Iobj+DNAF0IADwPCCAqv5CAA+ Zv8ADIIDkRQATQDIAZmcAgMasAAquuKApVP7C5ttiGcALULgECSQwjYpoAi5hbTWLgLYDDqqpgER bCDoUggN/wAi4MJXCBA6wACXI2BhkAcRAQQaQQC+EypRIFNLDn2ZkEMdFwAruXCRwrRp0IA3/GMy ACYVAAntUgbqxHDnoAHl2iE6JUQLWEAInKgJAtKkSBywbkgf0BAOFJHCgKCsCAABvQIc/iIACWAY BSgYtwgMJMgQbRmHURHgADkQdAiGNAAV+G4QEajqQAsZKhQBYQL2TVK4N25lykmSfcYXTe/JUvgB 45PLZQUkQTfUermMIAGnIwwKyjEmih76AogOPQYQivaGAf8AwpgS8I2sfCG0y6U7iyg3cFCQAG32 LGOwMU+6vqOMnmlYGqghQxRIgiVAeB1nYqkgMSLu+t84czo2vks4rcIUNHAknjKQkRsKIjbhsIiv kfMYNSDSa60sItPx8LHHOZiqZzmQhHgUgAthMyh55jmGB/hfBIAIzXHtIAaNigHKQBeAAs02ECgT cgdYBwQQ6gQG3awJCEl4DAWsEoYP8icoHu83LsYOACT9A6EgAhel/soGAh1iCGFIbu8Ck05UpAF1 yQQA6muC4QGwGFgCFdhApviQABhD9DLeGABWtmEe38HYAH3tzUCBilPwEDg3UAELiKBB7p0mADqE CAJ7gINBD3v5CACRUgTCMgAHS5AADiSMEoB/HYBJAZOHq387oTCreLeolkMJqcBa6b+8HlY7LRXQ 74oRNP5mQGR5TWES/pwgYNFkEDfXRQIJHOrpQg6RAQGTp+CdBvggB9QLt2ggH4J9DPAj3iAZSxCn cHB55SB/Ueh9beSRH7ThoLmZM5Wj/j/WMR8j9a0KgutKX/FSu2GYpNMFAvg1hhA0lhNReXsFIzEJ CvAI6RtUgf2JfRAKv5rCAAHTKxGQBLYUgAVHBIYEegoGgKigAOzb1/BShzBhfgbrV8n4QBXbTAYT LpoIZXDYALnFUAblCggvFcCTAMQMwSN8EBUI7INYUx75gsJwAM4M0kBHZdd+uPEMkuAxjAUAZ3Sw E1AI1iqAKfFxgA7AiAqAdyXwdQgH6jdQ9YEifRgm47/KF7NB7SPLajJD+wBGCQbgf5+iBBxVP9wC AJgD4PJoOJGfHkAO6GOAGkQygAHbOg00ALOavu9OHYnuSJ/3/lqO+Eon1nhwP+iiFGsAhFnbDAKL wQSzX7JCaHBhcYQiDtxglwAQWB+2APe4QGaliARn1mCRxDyEBTxzEBdAgIT47gAqtyLlAgA3KSAs 4+uoAfuCERG9YBA34EBp+wREXjuUBCZZgXH4QuF2FcACpzKqfUAAJL8HAJmz9ijPMCAL9qIASLmg AVEq4gMAoAGPqAAIFWCA2PZzUdMIEUCfh9ngADJiYjliEQ5l3AaDOoAQsMFYG2YAEjkB2bxoFBWw EBF21MJvFACSAABr5wM8XlUIE8LIoUBoOQoBnT6AAkfCAHbKiRGhjj0AgyobhJg2KAC2QEMHuEIG j4ABzHhLgI4ayIAvICSBfoMBsYCA1WYQDdiCAG0+HgqD+MhBT+EAB5qgrEKNlOiSfhyPQQZ4iYEv fRYNDAIGXplBA4FgwPE2sbACtpwIIGerNQA55mAA8wKjEXW/yGBHd85gAAzrIRGAKIUB30AAZFQI bLigAJqcwJQEgzQHAwA0myAAguGRtg4AOjNSBlVGkQMA+hhmCkwUEeVEB1ur/MQhdkTLmoov0ZPl mOe0oQ4no327vRxc30LguU+X6HvhiBbq1rPREhAc3E1YAbngIFTlgiL8aBBGD0EgFVwAaebD/FCz X3+8gN23FeaOlv8AR8BsLRqHZK9QK4thVt4qQB94ATBmrUrIU6taZZIdsE5KLTEpDWaNHvmqAEYc iRcqhJZ2QHASX8GSAOZJ2AAVBZABW/8ArgMB0UhAzZWASXJ5/TOQhIzMIe3ikABt5zqVSATtYoAA +FUALzwIDhln+ADIZVAFoKoRFrgZiIeKEgACy3DI9yfNDFfKkjZrSitTZZ5OuFd7pg9u8F2LVjSo Rc1EBOs0EhmwXPQAIY5CGH/IAJ+5gowEVAQWJxABjNMAAd3DoEAljIIBrmEeRBAMJcQgPboWF8aS ght0ACJoaiECoxJMQhFTiBFCEZwZKwaQqv7p9fiEgKDEAM6BVHoGBAR8hD2CooTaM6liSC6EC0ev zQXTAUFXmxKgKs1ahYCL3jSENsyltPzqSfZK+MJdX9AvAOuSKfuICBC6VgACQgISMo0IDyoAT1WW Akmx4YBO1j6lAA93JIQCwYQCO1AzPbMQzfcW3lgE8JgFIAC5idAJz3cNYoQAmaVra3a0P0EtUj2P oboAyMVVBIKKryJa3/8AZymAQJtCaVGXlFfJ8XLLa9oQegSxGeouMLr0EVrd8AgOWkjARmIGMIyg Ab8SAaVCgSW4Qp+IwCAf123OqOT/AKtBIaaNT1iKhAubYYDAovkOLb5p+3yqXGZH/KRAgOjZ0kAv FSICdRA0BEh7ODaxAHSRRnNroq06u5sbSS9qxNWR8ARlJieQgAcygI/wzBAUkiLA0AFvWszg8dCE X04EsqAJnVsAADFwSSbOrpofZTEDgQ5GrDBz18ACxEJcUuuwaQwJDBBVHowqQ03KwwBWtTQro5AD XOxmKLVHSICKH76PAhH7B+Isw61MgzS9Fq3qaABv3YEAuREBh8UgdkwdFKD+oADJ+jlQFvMjCNh7 XwikWJDdsvYXX/FKJ9ZkG7748aRvJ5qJf+3jndvrh5CAncYEuKZSPYBFsgbAAKLgQHFWNQgLXkIA GSfkbBArCJgAwoIhAf3XzU4cPOP8wzBaOCAHiMZCQmMVwVegswsVMzFogJesGBAWnkfOCgBB8gEa RoMAubuCOvspEEMAEJZrDKeNGBKQDdj7oCl5hwgK9qQimFMAZucCBvi2JDgEYJT9CAqxBB5yhkpa hAbfYoAod8IIguiABrICJIePAAJWIHAbU41QHYwIGyLQKN9hAZ+cYROmR7gBPng8oSLn2OCAAaoM ZSGm+RGV8uRVAAx6CK0xSA/QBpSoAMB+Ai9mAYVhaAAf1+hlAHZ/qlCjDR1jYZA5lQQCDVrCoFyN xcAHDZ+iAyg3AzGVHNwAbPIcCLwBgYQArqgAKBGGUKMdINyxw1ABrCABd+MQCRDUSTbwLYAEDkAH Y9ygJuzMAQAxOogdJxhcBvalQMR+og3vniACulgH4bPmM2k0AAdZiHvTzCYLBBVFR68kC8NfwmDn AJlqYQZ6AlaToEARDcAAV3+kgAF4MhAWGwABQs4oCy6gBZK4AK54vYwiB1UCgQnSQcgwBkRkRXr4 YxiCpQkIHV/cuADoPoJuXNsAAuYAFFu4UCTxtPrBwBCdJN9ygmjV0S8C5MF+dD+9KMul5ZSplDJM EkV6WjJnovKsMORrqgUojHVFzmJYzp3e1KxVRDrDn2s44AAPUIRZ0GB83Z4hoqwBw6LiAPFgABZN wxCjgAYqj6YCFQYYRwZDNYEEvYALtG5gP5oXFAFtgFCtwAPt1NBgV4IIAPUoAqxVUQk3AAAT4ONE 6bl6fOZpXLP8Xf2wrAEqwKeQCKf404AF2hQ4ABJ8E2FAU8ggvDl4AK5bFhIBeWwQOecnAIHwiigP h+yAAlhGwAKz84/ll3Y9a/wzwDBo0GiCE4oEIHOrUAgNRVNi6QlQD96mwgLe4VTEMFKgACKh2AhS pzCdAgYYoACuMpEuQF/pgCqGkhwdYBaPGW7yi+3CEUtM5gaqRaBKdWB7gADkHl2si0KPfWRWduhN iKFAnwvRUySKB1/DNNW8wK7J83YeIAoiOp/KEq9wATtF0PMOGAyrgAJkNEBDfj1CgYNhAXr0JADg 6/0gQDwG4BRYbFoiJdigCAxMAd/2AA2gNgIfUYJABDWqhIXGAgnOgACqUH4jI6IINJZcsIBA10dB mQeknwXH2ZHWEeORg4p/QxCIrKAAqOcNUoLIwSSd2zEz1juEi48mCfwORbQwmmxooQGXFbjILgSg BHTCBfdhBceyQ+g+zIGd6EJHYgZTeBUkiJl1RUY2z3SWplvSwgUJNG9kgGvBKBeuACSgAGCQQHza gm45gAzemJIjaFDeUGAFXQIFMgqOLLxW2rOXD4W9zlrm64wQVdAQt2RaF68ZAQxQgH9f4FC9AerR X1xBgbQYL6BR5rLaDCoLM+96/C+1PY1IGtnJkgCfAgfcsQKAJTNQFPPijBiCPO4gEwQAF79gJdnM A7YTXRCTR/mtrGvlYVmbbCHh+Gqf2Nr2XAB9lzQoGDMrx+gKMwxuJIuAjAeQCGo6gI6VQxaoI9ti iupFiChzyAG6mzAdtIoGTRJhAEB86JIJcrAhRvFSAihAH9kAB3hkAS0QxldlDRqABVZQAXNDQQC2 XN4DpRYign0yDggzCkCuS6hCSknwEAs9E5AAEn8wAJiJBwVqEGD9CBlpyupPuDCQXg1QArNH0Cb4 cGDL0+8AATsgAMByOBOSuiBSsggIYEQDdICRP/qEKr40gPzYES5GhFgMigEOZAA7A1AsBf8AAgI3 wEIeZAQtupoO7OVEGQy7BBnHoQOrDCAXpADQw1Q4yxEF6JA8UCoCcovEYB/ABbM9ADYEgAa/1CVi A1wgQsZajAAnn3EBNEYACmzJAp87AhjEGkBZz7GABXmgB+5wABqIMixXEiBjiAtJjiBzsjA4gCXT KCrn8WAH4BBHlAQQ7kEL6oyLHMwuWDObjh5FFEGSosKAfCykcw4Mygev2HIhCTKCKTgNIkcvwgFz eSQDMR4AEh+aABxmQEUuiWYgN+BwABlyCQAM89fseQs+wZACtBuACfhEBu0ASpgf69gIEP7MkAFv EEGKQCGFJ0qJ1Z51dxwpVE9pvZfVWpnqrGdFtTWtXVd6dFRPo5M8uLfrDAAFDhypjLyS8lztpnZZ ObDcpmEIwEd+woh+UcQBDqjCwczva6BPW2RWIz7sIYGarAA9Dl7YABZXJACcdoIZjQQHigDwmOAf kIkJcBhvhNcFkyuAwEU7CkAyOoaOQxAhqZAFw6EbBCIidamryFIFc9NgsVEFz4UQAys0ZBwr39mQ Iy0vwsYgLABQfYAiPcAdXL5MgwJstFhQPFEILgABGVCZvVYhjed+mZAWUU0qTwMIluEYuEh6wbwN F/cIAHIKgAffCYADKGAByMFJBRaIhhh52gjlypC1nKB7Ag/0/ojARQQaY0A/RggGiAAgalGE6TUC Z+bjUiBtdQddpEfYD/GyNTnKLAHohsXTB/FM9QFR+dBJQOzQeSRPjyL30KgWKsnOwt+RXUwEBLlO QBuObc9hgQrRAkjugKIyQKhkEBATSABTbhBdQSEj8NtABDgJG8iBwnRAFpmEBVIAHDagk11wGQQB vigKBkBAAm8FAgAiBEBwGiAVqYRfghIMBqyQyzoGoUA5CwMqAHMfkwHtIgEOLQBw1gAuSCidfyHR IGexzMQAR/GVQORAE8jKmKudadb30pNB/BWoJGlhEOoTuEg7RkoweIAzmAB104KYAsgA74WIAiVa DBRgFPkAEDocYFRsgdhAN06CiHABWg+AE14UuA+mQa0L72QhcM/WBA/0JFLfclRBDMpBOB9t8AAJ Utwgl1LYQgOhALAj9wAp9on3DdPrzYgqBtBBWnhghwgaiSY9wkFxkACK5FhAe0nAWUrCAoGgKB54 ffBcBenggr/CWs/+C6lRKJ9ZlW3+Dq9DSATy4RIbUBAeQs6EBBsjGgD+0AT5Z0RA4fJCi38IgFyE CZ+EgtILgFpb3SBaKhBU3x9YEAKiuAHkEswY8MgIOo9BQu8aPcA6p4EBt+WHEKJQQ8KSfoQEZavk QNzxYkABCAjpEB5xcIAqKYQEEQUGOyhAjaggedyRMaorOWFBFqLDMDJSCQGrQLmEjgOKLApAAN4Y IGAGHQQFp6MBX/7LIVl8GAAlERDyWw4AImg46AI5zsXAAinEhO4Xj4IELF/ZkwABQo5gI1ef2WCE f/8AOaAQ7mIKBkKhpqGBD/3CAp6dAJLE0Bg5la4BAtmYANtYkKn7kALrUICw+oBAMkAX1SrnPAIG nXpMM70kI4nj/REAehoJgBUR5CTa4QAbCQMAC+AQN2oCNnIIS49wMwATO/AAucAALWECqkQICqfL 2SESi+4kInMWLXFOJDdAgsDmEAaJIARxygI3FJZBsEsEAWZUAjGXMIDsOSDm+Whn2AIGcahBXsTL gBgckaELO1gBBXyEDgO5QRqgPZ1DSBw0HKiJ7CiACJJICh7Q4/4UAptGAygOlAZJBNryvkSUANV4 IhiaIAILsyAz8ORAAUsFiXEoHZE26WOKlsAJB5uGAiYEF/aRa3sBsFRBd64VtoSoMMyc8FQgMM4u NsfnJoJuzOUeQcW0CQALdVXxEblTLQDKXFY1ReccfMGs4Kt6g0xysmFjQ3w6QP2s9HQwoSoGCMAg J/kQBDeUAJfF8AA0w3AE2GcQHVCbhgLcYC6AoKBgAXIJQbC0uhD7YyqDdd+BA1Ygkt9CAjYsIdTe CogEvgVP/WSK6mHQn4SAAPjgGZcVDcwK8lgHt+/gGETBAAFwgBqGQAMsHkJDwtWAoABeBhTcm+aY CAPgwXgQGFzqEBwQWEkAJhEFOkEnlVzCEMO4Vwgn0MAAcClkoEjkdQAD0DhBDDNkAWqilCbp0DQP 8U0BQEi6RF6SgIDCACplGzCBKYHAUJOnwXIaL+OhqXmzpHX9sTsGh9eG/drsP6VRyt2+rlFWYivL HsBD+joCBf8AAARj+AgNhLuWzWsT0ABXGwWGx7NIVEBDt/8AGEF/YQPjkSLvnoIC9IUf6Q4QA/Wh OscNFERGba6NyS3FwApdBA2FggcgtCgO/i9mgQTIKEAKbvAULb/gJEzvAAOPguEAxTFUDHbowGGN ogCFsROYiQlmBAMpnIA9qACx7QUfAA0PEh08hEKMwAWdAhwHNBGEIjNHVofwabOLYRQSTHbQAD/Y UA3ygVAIyAzpQSqOmdsEAOziKbDcIHj5/ZoIG5AuECIldYBC0Zc6YBEq1rgAy4EhC+00oqDMuwww IfCIDMQMJHYA0D1o0ECfQwQuGeiU8bbMxERrsZEEbzTQwQTE7r06PmWAAzzYCUyTABY79YLCLrBc tigQrQZGsBlGoABZr/BgADzcIWTw7jAHDyP6NgAfyngYasMYEEAyJFBhGWqja8nt/JVt/jFbn2XW HUnIoR7fQ8quo6lX4Va+yM9OueuCggC6LEEDusBL2AATsahBqShnAlhItumfDqgApSSGn/AsJXAA H4xQbnMAZ1tAF/gFDazCBkf0BHYlAXt8hCRXRrUCLWAkE64AB/n9jMAwDtEgS4VbA9lfzhIFvqBs scbcKEbAIHP5ABTwQENmYZQMP0GR0Z4DX5s72KAIfPJYAXvxBiEZQxyO1wGYqwEycARaTYsIA9hQ AA7a8YD18jsUAMnn7BAT+9HAAZwfs1Dzk7GBiJ+BhrAy+TglBJJQQHJBRNgUw/0IbJUICfhcJBcQ ACYTGBiJFBDPoAFzIRMYSQSpYAHJiC5yGGhgUzPuAB1zMYAQ+60NGgb1AwAHCaIBD4sAByrsFBrI MIGIigV46QAuE4oE+dCB98PbOpRGvYEAPWAgtsKgCTRAz4eABKNwAWYIsUMFhAQEn0JJ9fly4IRV GRA2o+RQYURgENCfMgIEhUdMNk1Y6nMbWfRkWlAthcdXi5YBgbaOqUB33mAADMLgF6RfkATmFAgN 7i9lYCGROwzBgkQIsQ1gAM6DUCBeCQle8dDZVMRn0SNvffpSPtzclGMZ3Fordb1xWl2In/ifksLp adNnBAf+4kmQf1kBC/LZ6CA+dQgdC7mnInwAG2BcN8WFAXYGCnZYvhUTtPuUy7LMnYKVVHlWl4PJ MKRdCqOfD96COEIXBnqeg4ri4Y4QpTUumoW45RlOYs49gk2KgICWYTwABjQrcahbUaBESByaDuf6 dymqFmoDgLigbyZjQhFhAF3IJNbACiPMgF1UhlbA9mYQDiVAgRcKjWcCWNUkn+wQHmESgcXdxCUO MmSYPUJDqLqCBQYFAYEG/wBFQANF+wAQkU0gdeoSAFdMAiacgQwb/kRGsQIAQbACJuAgsGiQEgfO wgDYCDqF3RxyUAQWDGBAXoCb0kiAzVYQdMAHAiPwgHoDABfwgC68UFAFgchAN3awoC3NKwBAVpUA Du4fWAQEtJeIgf0UtADkFAWC6gACuAU0GgRTxqRpHa0ooUdR7duOSioQAS7iABNqxVwwKouSYiGe LDK3LEFXpeWhFoAKUQN+goNxhIJslYL7/RECI15hAd6TuAABCUBJw1QAaktGIwONAiLNhEKjKFQB BqKn2EwtPgsEDcFwAcSAoLwtXYhIDOxAAHJtxAWfCwBMEkAHc2CAD0DDvw1LgI2+SKhAM/xAYBHi RINyAQvdgAnmMIH3f8nYICzQAmGED+IMAYMDA3nUEDlQAbynb8JAk2AABuRClZ0oZ5WIWlK6LGwE j3KBJDQACRUA1540AjW8/wBog1FfqGFuH9AwQlte8QCGAE7hAJq4RhE/+2rAQDrptACjseIAFWIQ CMMd9FNIKzOnF/YyqBTjYC1kAFaSwLhA0ON3ufH4O5sKXHmj26UoIJPoIS4SDLAtgpGUTnQ/ZS/E lTT14oB9DeLAAH68AguywgPEYcCBm+gg0EpuD4P7oij8QPKacY4KWnJ/wrVt/jC0XvwDuPvh8B/S 8PqeGHD9jqlMG0LbQPZ1fZDSfqBC01EY8CgQ8KJyANfiIQTwMLNcoLMegzyfRwEDXxqYBSKSGgOM FcIDBoAOsEAocMzcRD5hgRCaooC/YLIVQIaBBTBEp4kwAEMIJekEkQ9PaQDiwDg3aDJAkzFKPGBo A3c/OBoLcsUAYcMwAFkKlYXDpTjlyAhgRRFCTwJoFLnED0sADC4ghmJCgAHciiCD5mAWIeYQX6Fg AIoQEJoJmAC9xTQAW2H6CAthEAEmZZA5uAAahOgUPBAQUOCAMimgDO3qE+SBn/EgAl2vgVSd3lYB E127kBXU4EDP/wDTQICYMVEz6oKAFfoEGAchHqkQCMG4CDSAgMfKPIgYkYAR62N3oXHMiLpqWiGM TKICerggBtPyAH6NgAnRWgAQd+UUCszgwxEL8BQURD5tBIw+ZA4UCJGYIBEt1YhBOdAIU1f7wAAy ASgie7upAWGz4YT3VWovhnRJecrpt1UXJUaulEOlMi2aVUy7y+9OmWACUTUeZzoEfp3dPcnCoCDT OBCy1B6YADUIACcYIxoiogSM2AIJ1wUr7hsFSAnQQR/VKfWYpqK0Xa2yk49i7lNZbVI2LaAJmXmo ngxp6ZuK24u50rgEIlgIYVBRRsDgB/kuIDdEgAf+XRJWAQ/OBkV8/WIQPQSERHAqP8uIESUyiFIK iGFlHxllMvXWFYN/BItWR9g9WVZzgJRgEqQFov4V0iX78C0yuAOonQuVpz9zWFVg+P8ArQEwOo+o eN1jzyqeL31wAAAGycF6RFxIByZxpF8qMmtWqmiCZLDA3RIGgmDYEZ0CEioAVBsySSVAAb5g4E8U EMzYbpEyRdQkjyNQAAdC1CO2KgUp8EQEEsAAx3gEGToorgJyZhjdCDUhbFAIXiB6okACHIsysALQ hBc6MDF2UGFwGK5QAkoDEAvwJLnqVABkjXcCYMBgd+gtRjWsnwgKmT54BaUOgkJL7gQOc1wFAZbe AAurKpAN3eNQEC9CSFgC/OAAWvrEDITgARbv1iATZIhqBRLBgRrYuEJbgQxoBoTgE6t9EgAqsVsG DACYgxnHBnlLFACbE2ABP8x5SD+10JfzAgvfSnKynbnf4AUpJfWqh0J3NM4aBXBYT1cQIzLhICPh QGE7K2gE5YRCUANshWhyowNa08WAUFAAbjIMJiSPE0CA8+/w0GA2oQQo8stoZ3+VwAD3RByBsRUI G7bHGsIJqmohoMAuuEGQQVhXWEN/QEBgVhMqK5IAdPg0M0079JwrC73MiAYZWAAVp7AArDqAWdqh AdddB3CAz46gX5wSI73GP4xAnYEe6YTwDZgwL6JTpg0+/wDWXrFT4M5CN6I85VoLBAzjAWBprkhT jspNcp2yQJUCJAGEA2SD6IezgxDppgAj69kIBEb2AE/mdEwil8YAW8SAEvTEE2YQE/0CAXIENQFH Wi2jIikBMrUnL/h+OtIg7aeD5tVrtBkc7jePrMWtBqEBEdD8ABXK5wADcCysAF8J3WUBFW52AIRJ CjWC8ujmSNaQNqywSr+jOx34KSob31/4P5CRH+4XUfdCSr1eEQ0zE5kuOruLlfMvFGnfQy09anXq uf5YaBBZikTBgbjAvqwIAaBJcBNuMBjEhBe4yTYAD3kPJIhoDVPh6wCFmZkzAOgQBtWpgV+Ps1EV 2GEyAIWYCJNUABHrggOLbEA48Ui7IQDZsEAMMiAq5vwEIdUFAKvcLAgDKQTdMOwi7TYEF/EYUJv5 iADPw4AA/OAvOQKKZhgV8QGfUwBIZAgliEgSNcmBIh8IJRt/kEA9GgQHZ6LwDDeoHCCVf0cEFpX8 YBgK6bhIL4CEA6vxCI6yGogOWMgCU0ewQpo+0g8OoQCIRAgc/TngEBD1tKD8eOoFSQ4GA/nKQQEd fAAhWAEJXR4Ao/MsAUduZAXcGBovrkNGnxF0CV2MBTQRN+gAEvIQYd0ABZUIHi45GdRiYqQA5qP4 VAA+eYAQRrggrDgAbL/csd2EAZhkFPcogCC4JZPBOCAAdcaAXlcQAsa+LwCQTKFkQyJjQOukHWym awpvv2DTNbKlmcKQjpHuF487Vo+ruUtg6KipLahBsf3bFe1V5YhgRuABBoDlQA/5kqBvPSLAQo3z DMAGMyAAlOCgA4FmEhEgJw0ZZ7MHwgL7v9vbk/AJE8P8Dja4JZoFggsw1DR2xCrprdbmGCdrKitP G5n8n5ryw+J5wsbCLCzcOtJqlhAojkgO8wpKgDlaliCyATNYItpMEJ9790LoQVUFVMaAJDmkkKtV ARYr7pTlOFKUVvLP7c7aaGzSCtbXVcgICZBFOqFwOuWXrtv1MoukggY4Pv61S0Q2J4GVKmhDg3yz neOK8m5IjjYGlVDBqWE+oQhJgzEFJIBIb1wKB67A1LMzoAIN7YYYBfBB/wB+ggSwBAbSwwgZUIXi QADbG3gE74VEFwGJRwKeksSzzXH/AKWoMY+46HoAH80SAud5W7D6lWI6I47YpAc8oogvqpQqwSGI O2DkFacWCBu4EhBFTUIGTI8AsEZEs9wvdxJ6ZFDGpA99mV30Xwo6+fUZfwQ0+4rc8hgSk6SQggri kECn8f8AwKA4IESDGQJXdbmEBnR6hDoVwAOQTGJBmsUC8iGQo2wgQaA0CBi/oAAY0RAtsWAByWTQ JNBXERRJ6DwCHuDIsGJSgZpRMp5qK2AS0Jy1QOj1GeNkcRKPc9jTA8fTnRb0sxdXCy+Lg3gZVdf8 yOTIOC4VdTAvrFEFECl/JLlK13L6EkwHBpspFNxTFrBT8JvGAKJk0CB55BqAUfeLLYlKNTRUiIJ0 VUJxtYwAPHCAhVEAjcB+5wgKu/6SEB/fsIHVOxAz+yTIgRP8KOJBT6wMKoOOALuYAqNAwv8AJ7AD /AAA+4RBFAANDwIAVf7gABXigl0BBABAZaIQJ+sAZGYQGL1Pew+vy0mqPOI6VlIQH+hjN4AAD+wB /QMg1XLfriBBxDacg4hp8AM/gASJwLMgWe2atvSbHDrPl3JMhG5yABcgsFYPScaACZLoAkYAZ96M UEC1IB7bhgasxr9z84TPrIgWrexUIz0XEcpOLzW6oMFwFzVDzekDP1OvjM5V/wCEosi+/wDwpMeE uTMintHQqt2wo2eZ2Ota390wCEy7wf0FsKhBnwsGBjbRHcMNwAv+CiAsyDZBWCIBZ7gA56LCAq8J AA+bSQYS9DBNaiFi5CI+BATVwADZyCAgIfmQQPjXzUkQH0PCLHdkACe1wC6/GIAl9gYJAXvs+ghr LCBBjkAD+nj9gA1CgSDZcqLQEbBUkjmADf8A7MAge8oMAYWQgNatcQgyhREahQAQ0AR9I4ACX5Fs ABsSAQKTgKELkjCYJu7gAU6w5c1BAtd/TiCmvQYUIg6bEhAbmAAoahgdMGFQXzCDC3NQgNkfeRRx kAHXV86HcACj3AAnfwIBt4hRYHaeYQHYp6BCtgqFkiV4Hr6EBUchEBuGc/wQgDTGgBqeyD8oVTgE A3UKAvYCgNESEBH84OAqf7Qca1pcFCAaZiJyhmQBdhWCLqQg16iqfWBAFtwUeaMofYxMyFAGa34C NND7AQUQJi1h+wL83AXuueQhKfYQkNEL/O5pITqjcT/o4xT4gtMl+XI9i3fm4F4a1BWLI+XpwBQ3 bVgKGbdDoiV8OgAamMGAWyg4pA4B36FgAxizZaDSjMM+470c46LWBIAnMLgSbZiwzAuMAQXcUWcQ DeD4wMAf6kyiMpvOhXVH5Z7W2Uv1Xo+BAl0xSoy69+qRPGgZ9jjBEY41WAYFZ7oIl+eh8IDfoeJw a9sLqFcL0vyyjuM0W6IWfrF4F4iOI1LJaVKc9tqIF1SSoJVt5kJRlbYURloyiWi4vFV5JxxRtmin ISkVUvE9cvh2kiB9Uu8UGUQUZ8yVl/EU5UgqiQVTDBMCAMTqRUK/h9EigNrJ1mCyhskB3ECgDbMD qMN7OUA3JZDAD24FkgsoHkAA7jJiEUABeGAFHYlsgAMUYQEPBAT+7BYdwaQF7qQByoZgCQMWnBps 3b/ZAAEMbRQkeqABOmGhB+UiB5A0Nxh5uGgBtluEBTBF5+pNELoS3HoS1FLOKzfctNc5bXry5BpO fs/dIAAAYhaxALOwJJAAtMYENF3FlAdUyxAg44gEAzb2CJKqsSGxAa8zCbwADdagRIp+aPQw5AZ4 YGgdiECVEg46jgAR/wBaRFToImATKUQKPUHv8AQpCuqF4Nxf4RkRIJBk0RbBzCtIJaPipkluc9f9 4slihySAxwKiedHxjM3Ogza9iSt1YX7XFIBG89d6qLAIZR10Tpudze9YaAIg4/BAIEW1HBpccAF/ ouAHpkMA+G45kILEocqEBv8AnU6RwdQGxIEDuPuZjA/5HwQUPa5YZA2kYsJJpZGWDXIsMCOt+GpI RutNqbBA+VgCPsIIA5veGiAOhACl54N5Jkl5PeAQHVyQBwvOkaMAGYVGpmEBzjCA0AAExQvYXLqI IBMgKOEg84TQCUbzr6wCC2QBPSlAATdV8noYdwN4AAAaiqkmYyxHhuyGhLlos04oxYMPEqGJSY8b BdAA9Gh4AiacQIU+Ykp6H2nCfep1/wAaorEF0gOmjPTEEbSsgrE/9EE7wtR9LTcbWOqWWKz2nQdg pAWiSb/llo1OXYzu21/HUdsNr2X5ryD4VyreRZI+6ZLRmE6qI3KzPlKnDQAdfQQEHnY/HbAMqAUi GSEXqIHdEAgSxoEAnQMNa6wVvCgoZYx8qnSJB6yA7jkwCqywJELMBcf0xAEFChdLBAjQYAMWoAOg gYATAAGCSCBxgIOzYAAySCgBhoKo7KuQAM2YSROQmBBzgJKygAFg1ggGgluuDkX7IAGjLePJ6AAU 0CjWCQkV3lhBCcH5wAAax4AC6X8NwCBDsEJz+foIGSJIAUxkAdlyJToCwfzCD3JCATqAHdJDUAHE qtTEBEyjMRKbBRQFWGwAFW0+DyUhoGQIHYwNEbAWAABcoARjykR60CgFjhkBGXDggRZbiBz4BATK hpnSrCbhXCBwNCD7fAAJ0/hEbZ1hskFzg5HBxsggauKhBQAW7YDqH6yICoFOzPR8kiAFh9AT9AgJ gA8hAL8QQGz7cIANhcSAcMBg2yqABeoQW6YAQHgYBmHvce5UKlK5mIHiwAT0QApQcAwgDfAAAJFD uBvlpAJXgT1AAwMGGQBsyxEKN/Ao4g+PbYgpzKUPuYILuSgAHCQBA1gXSImBY7pZP5NI9SUi870E yRTuQPMIDQDQIBqa4AkC9sJBbpEkP5rVxCANwgCdoqGA3huKqFOWABuiOHQ0UNvuPkgAqp4MHGtC sBGCUtSXnJguYDc8GSH4EirFABukBBga4xXI7HJPnuxapdDwPoNm64WFnzYaSpeyamf6lLW1sRz9 mTXjqABuRcrQLHnUQDnWOQQNQ4GAvkJAj5SM4AL7qyEFEHQCdyLpg4wLQAEnSABuMzAagt/gkwAq pQEkSAGGFa+ereXnrhOCS1nPAEZ6fvAAE8MADA8KT7F1nYGk98E35hyNf5cSEn1vwAAaoouISqBg BzEolBINW494AR9tkAX4cQQCFB6YAU8IoAFxxJcIAdkQgzFQ7Q45qxEo1wa5gMhRmAgvw0QX4VxA ArowD7tyArVWTO5KwSSPQkEll30OogOg6oBkwIFVAelMOYEEggf+pAqqk0ADtihIrZIIXwTIBOfm /BUA5J4J+CTEtnlwywcgGTkxNOMFHJVUd5CBTshOP5kCMQXaNAQD+5o0bjJYJCVbZdxBSqGj4rdj yRQgCAfYADaSAMPhA+8IAaeMc9yqimx+fRQAB1QdJdhAAFGgAa8N4gV/YKRQcKtMEEIN2P8AsgWx yaB3YtYRkCV8yowG98QfoBAUCAXqgDLXMDkT730xeEArSV5ben2JNgWvEiAcpAIVSM7BAKZmQAT+ 9isWD/odNOupipNtgDGVrJIAcbACc02oA/CMBdM7JBga0gWPQAsjCggUJEehUMnKLfwCAbRVB+VO jAZtQ1VFAviBz6iAXRgQc24kyGTgXQyAg1ZAXYMqBgKGstigpEf8JN3smBFq/g5ZCDQYdPvCE3QT DSHudLseghOiJAgGchWiB6aCUUCrOQDdHdpwAdX/AIbXvBJbXN70ewdX7yGsTV3PI7wT8BBp9Odi 8WhKtcqU8L4VUBUTMlx8hhIHh+sMEAv2HkB+rEAfwMomYTK7jgIHEBO0hgdD2j+nAuEhNToaEBaL oLx3P4QDA0QsBn+h7AOWFAAMKmH9VGxGKLyxgAk1BlgFr8iQt2iCQEpF6gA2uISFIIS1cAKYCwhV RlINgE6gRQBT/AgYILgmtMyQhsIQTw+IUAHDwgEB+DSI62AQEHbhEsPYcYEIlAAr/UgDKnGwhwFv BQUh9NUAY2aAA+XQJT3cFQgap4LgZv1WHWAPB+oAlghmjaaIkQyooUI1Zm4KGJMhgQ8yxZIYUau9 YAEczADvPqoEn/REkHf5v0ZDEH0lCQAo5/8ARICHeoANfYMIIyIHUMETqQAjs9P9QHLqR1gDzGSS XVjsYG8/7wMIIKlioEBgFyiPQoKIADGkQEmCoxeqK4cJ4D6gkJ4KEAzDnAIPxQU6m3UkACr6MBgL KVGA1HhuGrqp8gBKmUsCAUB/RYMCt4pItSgBb4fkgBhocQAN4PaBBEXBiIbavsQAsNDKBP4aAQtY gAe3AADmR/IKngABrd1AAJ40AAB7gAb6GxBBYCIAcqRfAB8Rj0RAxgQAKgC0KoAE7sLIAUN2EJ9H MICPXEsIBg4QhORLjAHjGoZPYWFpCB1wWoYwnVBgAHZoIODrQAFX1wYANGHuiB/1GEW4sZHI0FSR lanRmYUDAKMGBWwhPzULO2zzIUEHdDQCSDwpCKbVUAFvmAQCMsEA2OwpPI3AD1hfaKCtYrABzkBA jL4ViDNACAXLSL1hWqZC1vhiJRB/V1k5ib7lNiaS7F0jL3zI30RuAA2EzAAYYnljKKVmxOm34Ixi l2+vdS7Fww6liEEeiBHJNRATzwAmnEpALM8EMBv1miBtioiAnEAIwHmIgsAB4FBA8+D+kilFElxB qYATiOwiAA2zBGwO0kMjU/D5JCAg4nEYN8ABIPvIJ++zAgoLkZhg8GcBNINoAsko9ACBQhBEGGML UQMW8CGvCgBjbmMh+PsIXjYAIL8ooEZwEUW39NKIIaMlRzapfQt4KaVV/AAu8KiipslPj2i6cew4 uiOlqNKraJ4Y3BQC8XChLFZBze8FgWDvRN+DbKN+2wpUyb4nskjJxZAjnBxaxAISfsxgQGKAQk2Q OZU22I4lu+02A2ywyvEcLpUlSREAUhJwyvMTCCot/Eyk3De9YAR0BJNiEA8l40Ju+EIGbqAEB1AB 5ZmIilelSwAfIeDgAL+CQIRe1AIVmWAMowgoMSCMoJPpEav4wQYEiEoLlAXD2ENwF5cIQmup2oYd 0LSJmNKJmgoGNOwBY+EgAMEiXAcEPagh7sl5ABm4zANaAEJBQBDCkQUacTGfxlOvZh6+o/4Wh+on Ls25QE4wQDzYu4ooeDwIDan7wEBR5gBTjgMDCr4ge8wfKIhtx5/7n/C7LubXspG8lI3kq/KDeYq7 DtzkihWInI6FqHgsXiEceze9HKogsTlEwBgBoiR2Ch7gG4uDyI1Q1EGqDUAZBzAsCO9wA1bRQNAD yAIPz9AJK5qagL0xQAGd71y+EEE3YKmJ27juQAwW1QhzHtBJmA2GwhDKgIEaoQBDJGAXkgHsRwuH TbAQKsqgX6jDwAP/AAlAFOFZAJSohE7TAARZWIEdnDC6I6xsEBThCBVefAAdyajEHjJRHvQgNEcA AddRAAYFYSIZbE0BjrM1QDGkISMH9ecAkfZkEAsehh/BkgBhQUFsTALVwCAGjO5wAQnuAA73cTQV Xp54QKzUIU2KAWUKEqlUlBudc+dtwA9moAHnV4hCKIYIAV8yiVYcRlLqNYCjGsgFfgjgYhCgAdgr ZKpEDj8X3GgBwDaINzQ4IJDz9YAIfaswgEwUEQSaZAEicJQk+hwAH7f1GARhcwAA5PgQBeAAc36h A12R1MITB5KQlDAQA+oECLuihAC9ysIAGKIc+4kEaGRmB/DAAqFhIBzgAYXtEhG2PcAAFnNyQGA2 2FHilYAXt/sADx8AA6hoAIH+AAmzAB1dm4AwMkEe1VhCBuLCCDg0AAPzJAWMuEAwyqGQh7RAhmAL OQEKRk+gZZrEACSyGt8KQGtJwxkOV6AYKmfpxCCUB+d8JEm/UoCDUpgmJICzkIFKQAK55EBRPu6O nAAihKDXAAGTgI4VTOYgKTgG+EHKHQAPKlgPpuYOgG+mUAF6MwgjAgA3hGQ73KIHVBn/AAEAKSAC HYIrWgBF/L3hCA14WtO2sQ+9/wDsPjHgbCCaSS105wAAwakQbpPVkVx8+joT+jaBv/qVZUfpRoDl ioxtqN7JL0TvXtTdMNoIDFY1KZhjggCGyNwQe8FUMBn5QADuECoEBLAQFANoYILR/ckmAGWXaKED qgTKBvEwiBWQsKjA6lwCAXMoAQv3qEDJodC0X7ioQTZgAMOa0CBYvT2AAu8JgKb0IC3UiILTOYcM Bb/ZoEh2/wDeAIEGoACSOYXB3bUoBBrUKjAYUhM82/AZoAjCJgAjwI8JIgyUv6WE/LNekdDoVoF8 EkhISp5Z15nyHPlRgU6qxAesXM0OCynqflEUQyGd1DzVyRxEXzO7NkliDT4N53q3D9LdFLcd2Vqf g2vZQIJ+TmLvkOU3Rjj7NnHeKorSWcKt1iBuhluKTW/mptexJW6sObREFqxzdnVbd1oggJNoX+tI ZHsBD/Mihed4gB6eQA03gEDKKhRFAYcCAfAYCwKAMjAEvQMAzfuAD4IIHVoVmhIXC5kesZlA0X3A D/Y1O9oSSl2vcTHo2sPdP1e2Nc+qJ0O6F6gNgkyB0YQiEXigWF75woQF4qiDvXgxlBd/PAgI9BkB AU03FUWrCCAXqABFc5LCDNYsBBKtAgIekLqIZiwZwtGRqwVY3NPLlTuXvzWVIjJevpy4iAgPEJhA 1yQAACzZCncXWAMxMSDldjuuAXDhweKiCEPQ1wSe6ip0bCipCPERipRHvPESiPeZDjq7ncjsS46u 5/kzFEq+Dc6BIU6ooeh7whM+shpW6ubyZXxWQBE8k6CL2whF3GACFfCkBGWYYeTA3r+xQCgl+NAk dlQRD/IFwOtgkAS3AABwwA76BqFrToACcHqAHUEEIL8geS6pCBIHfHAQLq5IGReGYA0kWE7tQaiA pPMhFC9G4UZ1D9wAIcAwD5AiErIcCARcADpvIA4bIIftggRocVBczBgG3/EQN5AgBAoFIOakCwKu P+BQGPIhEGFQAcGxSQAUQQw/ULMk4hNpFGUBQbFVAS4AUe5a4KUdBDTGGBLWHCEA/kCgN8BgBgWx gb0cIX0ABfIkcAV4AF3YMJuzIRGHwBq6LAFQ7uSFNRbPBgAg/ASNcSiCMB8hEP8AjPAAGLSUjAqb Cgn5DXZu3RmEozT9QzYA37RqEGsxoAQD+HAZXEAPoAS+1gLhqgA7DyAcKlRAY7cACRViJYdAErZY AHAOGBDCVMFICW0J7NE3GpWp3+gN3gMSoMC4R9wgSG9kdQhL+A3AANzYsEBPtwAjzuMIaFhAbXSA CwsGhcmyUEBmNgkPgsIBPkHAAHEUwAB3WAgGDcCAi94Ana6moQG/zogI3cFjLIeEgUunr8EAGLAD GQAVU2CBwBpToG2XNCsAM/RzpgGB/FRq6EBoZ0RBxd0/HPlaRc6qTYAt4lygF2DRrBiI2AF3GBKY HbwkJBRIWAATMUSQQztJQQIYKAAzFBlAMEhgA6EALAkCTdFJAdUDBAiMbQQRZMAE0c9fJoAEoNgQ I8BoZ61CCtvA1DLu+ABCtGzH+Qo39GzR8HScJZVWi6X76ojxUrQ4GV2GUccmwq62UM9PhZopQmrn QpMlI1RpRX6bq0PsDAEdJ2EDz7zCEMe0oUEWMBE3clBIoXiWkGUsswBAb2oRb+nCAS1gI1DrCgAA 0Qd/AQOEAKz/AEQ5gH/aHCKBhm4AFInsDiOcbC/CBsQ+BOa8CDPtzcwBuH2IBXHsxhohhyHgCEBM wAPHlQoYCtgAM1T2AAnFSKpCYyfDwFoVpy9dXT12vAAhhHiCGhL4CIP8+vRGcCh+gwgQqh+4AEog MEAhxeScI4bIcgnlkmoSAfmnlJW4+2pfr4H+zfkD/U7OoqoQERoWXECO53MPZ/8A8pFurDX7qKJQ 6ulSVNoAEm0AdgGLDrgAT9vMhgmRtyoMUAzqDqIMp5sFmFWo6iR8P9eKMLiQuVNtuIX6QpsNWKq5 pJ7h8YGB2GUb4aQAh9BEMOHOgwBAqAsiOrKsEgGRA+XUEZCv+lFhvAL9X5n+FFj4HhD8gCPIgBUq ToAAdYAHzvIIdFQEcTjJT6EHPVCAn1C4AGu1CAO4bBAAvSJOeZiD3QzX/OAQDOUBFObIQAVh+RhF ay4mYDr/ACWh8Jfn8UF3RBAlYSiAVFwqHTmDUKdxQKDqMhUAjuSGJcxcNQH8L+CEx0UQIAYYWqlQ s/qzW8He/Cz5QS8Da9n9E0NU/EgUOmZEshZX5csy+pLKg0mqIq+woSWa7Hn0wyqCjLNz+nmramIE R51kwn5e8AIH0wE10nYMTClQQrPAQE7EAEXoYhAzAAr7cwg5LAAPtBAt40hBj4gqASPUQcCQ5YQs h14WED+whBl5rEDMB1hB7g/AAE9bIMguuLDqR3CAjWHUCVRAweRhkQMgM+uC4AVMPHjkCVAh3Eh1 4ogfABC2gQpYYQH1EPUA2ACBOtggHzGQECzy/wAHsGVnnUoMIh9MgID2NxiBcDBe2CRr6nQGjYsg LGsIYvsLgLwfAJrqwTyY0zAogQAU+kUAIwmAM63AAvzBAQOWyD90C3gRQGHcAX2ggPPh9AVoAt4h r6hgAE9E7kXxoAFBfIZgg5mAOyQwQBg3tSHsoABWvFFwIR03ADocAWa34ZE72swEX8z2SEHwKgAV 7BD+U2KgIVzw4ID52wHBMTmUY5zCBszERA30iAabARgQ0gg9mKAQTZrAQANbpcoD2fsUgKsFwAAJ uwEOFFb0EobNDkMDvFhkFaOAA3muAWELSsIBRyMoBy2GABTbMcBFkbcay40cdyiknSoDrBADOR8C AO6moQhJJEDC1KsBOHIQOzPoAVjjLRAotwl9dO2Exw+FJ0iyv++tiRakfMU012DCrEUIVCBKABe2 sEABSoCApwBYnpacS3nIXlUgLDkwPk2nYJKAXBAETeXgajAnTbZIQX9/hYANDBhIMAOcQBI2fHD1 xxdakmmxdspv0y8qVyWq+ThHYQAGhe6BlTgRS1xGQAxnrUF71xmIIBIh5AglFkP0BQk4Na6FwELr I8CCSifGMNJEUXFAH0GiRCmnRpAAk+QCQOYtwXaDm2XFxZmvfcpO1urbe2ln9V3fWcg4zPO7RREM ZSVmLdBmKXfvF5mYcFyBEFgaDZW5cEIshcAuvP8AeAGlcyAKaJRahAK2ueDUECjRMgIVtcFAYGTm FAq3kqABePQ8QBRyEUTL1lUAPegrgA79HCQFzJ5KQQC/GLCA0plAkyRApCA65O4oDdSHQAL4JABJ OQAc2KwD0WvUIDcRlCAcZSoEoh3cYD8EcdR2iPhN8d2F26GwyO8ahAI/DiQERL6/AICmQYCFh0PA ACOLErB4THsiRzFdo0J2XfoDI0kaZZSJHt4yHA3fA/GkO4twMg5MH9QgO8/f/JJV6sqUr9NPJLmW rGOOINaIFumvldt8NjAHV7Fc6aAdouhm8RjOBEZCupNsbPxOu25kqKzOEbnS992pyeTKmeQwcC4s h1/BGsAJuugAF0JMAh3GBK5AmQF8kF/0w0O6/wBZvCRJN/f42jN2GZozldKa0O4SOoDAAI5IAuxk XgKEWeCeIICgQOdQEHnhBDHkCsM8eEAGC8AAsKKganUAB2wAAmU2AqnUNUABnnYZyflCh/X8mVAS lIcZkCkv9FmQALNBoAxXhgQFm8nxiAJwAvZiQcu4vk7gCebPJJn1YE4h2gKAAidhshGi62eFfK+E 0NowVZmM+kY3KzvsVc5nuypEy6yL6X7G23V0Nyce+Aom3tlE2aK6iqdf4woDWIOH6wibXHQYqiEh VQFECMyfUAJMUKCvgIKQwAoYMbOJwXKEVEPkA+wAAmwgHCsJQA10BGh9J9CAJcCsOVMhAL4+CcD9 QgCZIAGZ8yLiJXR/gAuNwgAf7AAoFhkFuMkAIANRCWCAg/pMcFv9gG95yNkAVBBAODcQXXgUAI5g AULP2IA18OAQ3cuCA/zIoDB57/C5AA0QkB3nCAA//Aofm+AAW8oADrSAGYiwocN4hoA4IAAvNQBf RyECD5cQgD8GeMD0wgCwATmaE3yBBJRewRLShoAFyxyAKG8alxA8ToCDgRq4IICmPBFAAUojUCPJ Qhg6yg5B65euAEk0EAAZnDDBzYiEeGACCMIhh3iIE0iykAoxsxA/xASADqnECCEm1Ap3AA1RoAE/ ajCECqhDiA7+GTjgMBrgiS7cJFjcADrTi1wQhBU0CAZxF+NXFtD8PGLMaltLrCpMl0wj+rg4pZW6 c5TI1oCJQIBVHtR14ObyyW0oWEJUrbuMwAHwCwAF4WoBHvQSM1YgCcCsMiFkgJAGkqhx5chikEsK kURRw9hAEDqQFVqk/gRAJ4rykBuYDAAL3U5AgRtgPjAoY5O4AI6HBA49mIswf4UJIWskpkBh0QPn CCFIWSBPDdAAXMAKJUkA8NP6RpQkKuAgBh0OR6WRXaomhpK7Q5TgKQD6T5xXE3NqzyEgOFs97miY 4WRQyk+WYXzmAwObygEduGIBwL4LhA55ZMqAdywyhLqAAR+QAdzhPIwggTNMwAZkhESLdICOePgu DJuUICAAnQJCgL6cVgAEgyABp5XwlAIfUiFwAD5QQYWNIP6ELwoSmDIGwB49Cp2wyZHddUYaHn/x 1y6Dqmk4NgBSDM2QQdurCCh+EAAYyuBQm2co4MmlgggK8IABPB1ADZxRVAa+3AADdqgSAx5hIBvE ABfPApUuUxEArCCRkQEMF8wLgK1p+AgCnpJA69CgEOogUEF4sAB7oAkvydRgb6YPSIAAZwgAYQBG TUV0QI24BDQlZXCAGUgehrw7gohdZS7UV2yzRUHXEgdbjHgAiNEIarIRi4DkQtLjq7/8bRYRPOtd y6nQw5mfqIv6UTr99GDXmO+R3cOqbuzH5EqZKPxX0Fiq7WP9P6UB/SPwACkAAT1UA7SWGCCbRp1U 04CFcnsZ70Of+N5iLKPwzejWgewjBCwZ41AAdEBZAtFBOqrxuHB3GYBSIbsghYEkAsZCACmxQGhO XKgU1bBEDawQHlhIIGPQ5E2jALjCCNOE5gCS7RJP3PyqGD5q0CLANiQXYKhgXcEAia8AlJDBBp96 g2EA4gCoebX4MwkVJUwRBHj1EACAOAQUvK20Ls+5teyUx7yNR3GmiuSOpUZzn0naUdy7283yC6XZ XZ3E2H+5jCq52ND2IJTV3VO5HbGy4t/pOGqQF/LwAEltsCA+KLcJPQwXu3NSi9sc4QBNmAAYOpgX kM3ADncdhADCDAYyA5nJYRFawUGx3AGtLRoslkOslnCDg0kIqAbRJ9CAHGQQFu4gIJ9Gek8AiGxK 7toQOPq0HhWBDCmATIj9SLSdwAZ+AQDoBLIfJACWK+5pGIs7zkEBlYCEytgjv/L0OoUFVCtQCfcK F7MAA9uNegJLwo0ABGAAOWpioNmihRgjiCDYAEwAA7lk0A4GSETutgVNgEALYAmdEoMR4sgkamEE AV8hgIUywuwH5Hk3ACmFgB3qBIHDYOYH51AEdBMkA+SAB6YqAowNu71kHA9lIPQxjAGeuJBXgBA6 mOwBpiegKRPMIlRuxkABn7DDNOyQgndF3NskdNDDQSLY7hEAeaKgCARQEV03Ouku8DqU6Wv1DT5u 7wBA6YShVqCAAvxCIYqECZgAagQAesIBDA4QB1gnAKB4oxEKjzyH3Y76TNTQR/TVmVOe6CCt6+lC gwiFPbxbcNiAsB0VHhXSV+Oqv6JLgf6VBkIAPPuUAA4OoYMTiGDcVQBCcaBAVw4pAM9EGgfa3PZA QClF8NiIBJjgAQODLreBW75V8B8L2HBPKl3pzUzpSPBCd+3Vdw1KcKMzv57QFVat4skDEGvrLCAA ZmddwBcHoJFDDgAWLCQIVw0F0U493xEMXQDqCQHQimoSNMeBEljjISC/uiDgExtiEAfUcBGCg4zQ AQqpHUIAf4ACEqQB4dyABV8OXEP0p1UzOa9PgEo3O4WdtCYAacPcAT5f4awCSggDLI0/olBBZxcz eIzoECg4R6GQBAMwskAvmwiDYRuEDswx4BCqAEOymhAGDQIDTTIAnOQkHozgAmdwBI/ZoQj80ZBQ fHj4PYAenUIBoghdu7my+FXzhqRzfuN2y7U70tXKnUXZnWuICsfEAKMjYgk2oAw/SkBcjsIAdBaE C9dwpGqMqKCl+uMQXFSgbRQMC31BlMhTlAEA3YKAs4EQ6KHUI+g0A12CEJmw0RAZROAhz50UARK8 sIL8Z+4AB+DCADrlASIgIIwzAQFOB0JBDwZBQAEJ+BIATkYFgzTeEYBgTYBVQtT4yNRulwAAvwIS Dg7gDroKxBe/O0dZEH7l+HlVuXq4+78H6ZeI2XdUFgGEg1dJzfucAs3fweJZgxgPMAfyAzkVADxe gRN+EgADqiC67CwwlePgMAPlWPC7Yyn9f8Yso89vNlNynuAABigDL0UEw2BZ2QzAI/4TgAAvNCfg 4AhUv9NgoG4CgNnACWZRgIzTBAjhCVCcxXdM3ABVTuXEgyVCIgkJGQYKJKASBA0vZW/K6c85k8IE iWTUqC4ooYYiAxQWDDwAO2EAVy0iIAPHiMHXCxjAJavQHZTlCCA5rAsKheXc/FJ8Gw7QyJHQKNfR YJ2Cm1bEZUeBVLY6NH8GbK80gqNHcZkStmfhVua8D6hZH+z8hKDOXGIA3XZCFwgF1IAd4igwJE4O BQ/yEGv+9QQIC74NQAPScwAFw6gAczUCHeAoBTEVMLgMA0tBCGS/aCHTsAFv4YIEoHoQZ1yiXpLC IdVOAEKtqADWjIgGDakJv4wgeMgi9gIZnHXAgD2xu4dxU+woIgYwqtAgMpBGB6IDvCNkAI9ghn0d AChrkUO3FwBaRzAZUbU7hAUrjXBBG9cMOcVp3ADoQWp9l4EJycWEcNjAjJfKD9gOWAgkWogKeU+B AuDJiiMMwiODh8nEgWO5ZIDPyKwB6gAs4YIByBhNBxb+CGPb2OiQF2jDIwEPBOGsJADCGKASaSww vxITy3LgWjShgMeIAwHsjLmmQBRMKjOioIMfcYL0ChRRyOxlhCBy7BAJkGCQUmqAELl1j0re5rsI MIfuDaEF9EnMcQkippL6oA8BTEQIuvSsm0Xi3OgQHcwhBUQ8hIMkMmEvGawZruWmtOk5guR5wjDs VImwQO9pXNUNjaNd0xoIiGsoy/lmf6CDy8GQLDacKoOIUEC8DtRUR0dnBiAzJ6gAY6P2AFUwGDnq MDI6kGASOxMbyBkpUBbpwhbyUmSxyBBXCnPTVULvLFvgoNnykVMYE8qpvapSI4wTiphoOy8gArkY Qa4pdRB3ohAQG5hAMSYgiReKgHUeV/evXiAoO/rEy56RUbWY8QIa3SgmViFZiCUBwybiCCQyIajI oUgT3dp9IwzynvQ33RS1WhGRLjkWAACwzwEFHxHUID8AFXGHtDGq2jvH66fBISJgUyMDcrMkZD2X DKYAYIrgUfGAIC/LiAH15wcimbSvZyMdYsmkvREBBQjB2f3iW4xxFGMKC+y0kMwB5PN3puOghxYm xKBAPQgP/gKqcByAC64AA7sxoQXZj4k5kg/x+TuAo/MJBvNBqoNls5xBMvDCBBNAz2kW1fVdVsU4 amnEYAFnMBCcQwAINEgBlsVkNEGAgR2MnlI3zFAgWDAV1qADggQAVT7sAxgvYQbwkCB5yAKVhhE3 +YAN4FYAS8WkIB8qhAlw3DBXMQEb9AQD3qWJQL96UYADNQcEAISwIIACDqNBGrAATTL2GBkSKiAE +vrgQkrBQAFqG0DAriWQLw1twckEa+JypAWKoQEpB6qDSWuzxzH2iDsT3/OQge4n/kgQBF62G5ly 8i4ZRR3cyyP3qgBwCXYPPVDDgN+/weUtRpVEOfoAB9IzMYDVCwQMZ2URTFggJlEEtmUB+UAqmXAB kYwPcIBzvM/wUtIQlXgAeb4RBv2UAXoKDJNBhCfKlFzU2QoohxSwQWcIIYCpRx2lBYUCaBCI+QgF O40GAEBs/qEDHBgASDiotB5A7KAlT8zb+i/4aXQ5V0/2pUAA4srPQQaApLY4HO6AADgJSOpkABsW AQw4ABBG4EgvH9YAENo++zRPzgmoz0HYUKO85mo7F0Ojc4fw8Ub0IfLc48kPA8i+iqWqeh4HYo6r /s6FqCQp1WFW7xG/4T18GSLgI8IQALFWQF31rgpliGN7UIFmNAcoC9ygikvKUANB7gA/FQdw74IB I5ETIT8j7lTCdCYWAmcUCQnuhA51B6CA8hh9AM+dhoPsKiRAMroAB3FgAL+4ZgAUospA/VKAZQQG D0hBAYrEyjuFYWV6kDJ5ARWgABkOQGfCJWERyEZ59AAN0X+hArUJYIHzrFBJDhHFgEVk4ETZEFQd n5s1iHSgqSzaTQgCv4ABtfrIBUgkIkxmRwP2MheZBIgAQqIJmE4AkHGu4QTcxKCNKMoDZNCgBcv3 4JMwqtchIBQwlMB5BmQKiQsGCZi9w4HbzgYzzOIgPnCiM80NhwL1xBFiQADooZAyDYx4IC16moiH wwjK7GxmD0ICAEc2QjkLcAzY7HUwMi0AAG18ABEND5Bgef6+zkUBOnHEBcIEAYQDLSc64gxh4DUV /wBaQU6tfxgAfQAHdCAcmukAtcvQIKBVgCiYiDLsh3o1gmaEjrKBZ/6QhEXsxV+ZDo3MinpM8ALh fIIBQ0PBiTX4gbwQg0CgNE3vD2ELsGWRLczhFIlLSBH3cORAfL2EGAh+DAE3C+KJ4JvFZiNMVVkv Zv1nmqLI8fv3YhqRdMVAGXg4AgNpYYAFhBW9cah7jm0yq3kY+3n9u2kzlVJqZBB1OJHQSnZNEhm0 9BdAeraOHgARXYCK98BAmuQgfbEKgRVbRtZU8dN5PHXMW5INDNlxvKtFLkL0Z61i2Miu04J6IILK wd6IA9TRzHPJ0ldqxZJEBAp7/EA3A6FPGEGhawkAw2AGA98ADaQOwn6crjHKJsyk+667DZ2JaK8g XLUKEufBYrlayauKoZCSj9B6ygk2Jp/yIHIRUfo6SmRcxe5vXkkICHAdSBYBxAP5RQClMU+UMyW9 xg00Mwgx+DQBY5UIG+VogJm6JTIBDqdwBadagARaWAQivYIMhFKQJev5AGWnUIDTJguF+N/wAA+k AcogdmAEOgshBDd80LN1/J4IKDYQaxJ/gBQXyCB0kkFFbIHgCwyAF4LFBS6McCDNmwAAKICA0sEA Lz+SBwYBAPm+wCcDoEpK44AEicQC/dgBLdCGI59kBJ+hHoMaCsBoaQMwATyGahUiE6gQrxzbAIAg APiBD+Qs2ZF8rEuuwypeWw2vZXqFUyy9pte/w5UOpUS9X5Kiu3uXjLhCvzmy8VLoDvH7fcoMJL4L cAD9sKErrCgCOHsIL/lQIbTZTCQKo8QCjJFAeHNEQoWtdfCqj28Ly0szqy7b6lS0AsCAI+pgFY1C oQW2iwBOpKUcY/0A8PsgLGtAXMYdUMdxlWC88/AAE9wARzAwAAicaRQBUhWyAnmAPzOBUH5uosQe BdXtCHORCfVQSIDD0kD4BHjdFDuCNggbCgUK1TgoG7sSADxbU9FAgPwVuFFTPASFUzlWzxG+GxRv B1FcyR2J7lO12LRe+hTtdi4M+mo0hfaBsil/olT0dsO5HYsvgp4X/AKD8GD+6BAVkoAIJkACNyCA 63gEPXVUcJ1jwgyADheiAf6HAgkdnAQUQdRA3GoADoYQDncDuABuIZGA4QGA9ggQJ0owHyAA0LwI HzLBCVujgIjKoGGtoYQA7o6Oj3gkDiqADD7VBItAANm4gAHJmEjQd7R2FDQHLmp1ADAQSML+AAS8 0AB2YbDAFzQaAADKBC/qH4AIZQISqCdazISxJ0TYYIWqwDJgAyG+iCX6D6XETm7dQ13AZFgALo9p NCAC+fQggX2rxAAuWCM3rEgtOGHoGC5qBLGuAAmeWIIVA8UQq7BzABjkAAP2AAuawG5f8MkITFBk 4XAZowycUSpcrAwHaMJDPVgCpLUJe0kiwLqmGEn0wDHqk7gEsHIwAE8gga8LY8AdIIBxkAoOJkoD lan8GKR0RAA2CeQDewh4Ft7nAQYp/YkQNYcQDCUeBAcNLKFM9cJOCQqfZkh1G+esQlCQEhx1gB9f 8kATWAIMRAj1QAAnAwOmlRAMq4ASB7RIUEaE/wBAAC+TggtXWahQlgqGGlOYADIXAAxQdwgO8JSA AYf8AQzQMMEJZYADJUBoSiu4BrB4AAFkehSMqFoS3Up5uwanEZhslOSiHXCaOTKPVyFbE0NTh1Vc u3OsYQKNyLYUGRkABVbxCA7YAJ6z9Oq+65iVrMXDvhlSBrjd6HP+lwiQu69PQpwQYKN02VaO9pEg eLMTHyo4aFB2SPY1d7lOCQ7jtq5moUFDGwgUEYAG/RBgyLifsMLw9YAAGzE4AZRQuQAgGyjM33u2 dTJjUNZqw62K+MyL3pbhWboISJcr2xM8kvWNPYYmltHiqVASyTp5rDoDmW8A/XczIbq4shZEbYAj /wDxCQlnII2CHrGIjUzCBDENggT5BEjIMw4kIZMMFBKPKAI7BcIhAuncARfLxhEKjb3QATaLoh9M mQHYeEMTIBaFmETfgQFtuMFxogFIqmQqK8JgAVeYIBtKjAbhXwABzjAAwXLj2GAfBBIGSwJCIe4T ZLCCDdmoYGfEAgK2IwArLBwADPD8CCoWHdSAUwkgEuIgAWEAq1ixAuTDQEABdCgAZ6vhYBTaYBjW kFQAOs1DtAce3Q/gYFzgwCIrMlT1qE8eSgeyKlarrIgGoil0j9b+LKzfQ6vRqO53I7YJIdF0udpR 3IF5F37aHIxUSmzmR3I7FT9paEEFTTwjBDCmhVJIfyzcAE8aANaTgAJXUkYTyuY0GDrkpRANQQEF KpAsWtK2ilBxqcjM7LqUbE/P4BgTW7AAxqGVgRaBH8gNkDQwaALPuAABiQoE/oADTjUoA7sUhfsz YsFA1EbjCBAMYgBJ1wDdsWAQzZ6DyrrjN3ZP6df8MwkKpAVhKHLZi2BLplKHAXkMA4LJANDDAwOj uEU7CGIDIIHwAKOnh3jLz8dR+Dk2NdcLx2J7n9A7D4OS6ZRuS8kP/LOhahOXHkeKChClK1ku6/3h yqUM1eh00p88+vwsXQSLYnzWDoFjy48EjuRe4QAZkP7I9AiIGmBLkGUkJKOQsQhYYQEICBtvYQG7 CoALmlQSZA8SgAJZ+iggHuPAAoqfrEASxBCXJqEI+brDikSEDUKBTC+ZWBBw6BG64gp9cXEAEKSg MHNhhQTcP3IHHrVQA97zLCABdmkKW7y8AwGT4iAK4Dki2QAaOEMCqXQAGqINlKIGoGtSKKA9OkeA g74ISBEx+8ANYyaATYEAPAh6oR7MEAiTcAA74opIZvSRaAH3NQixJGi0d4CCA31ACxKAoSMBQX3J BIIHmtRhJcRusIoNxZCB6uwCAjzILGf+IZ1AejEEJuCggU1IAMx4glLt7BAuABAdwEFJ1OAD+uhx AqrEQPbBE+tLmZkVAAs3FCQcFcJwKA2EQIn2PEMRnytYNAYccCBOCu4FQ0BhFoX9CE8AHCAAKw5i E6S7gBj2vgkADauicFIDMdggF/CoIDzgQVev0IAiWCqJVJoKgktsQUGVSmfHYXwA6/LbYDdXJRnG Dc00dEiQgvbCikARG7hAoH9aI4DOgSy6G6f0qGAkfggEPAf2CFWNYGRlmgA4qBJf8MCQGUlCs0Y9 iQMZRZM1Comapth9AIAtBfAEEv2exA+JgOyvZCsWDrknS3xH6H9Sn0WXysi7hVuGNCZCWT0z9iEQ fGmwrxkx5Usnq2CLMdYIGajgQFVUGgEHRluKAA+qKIRBBAKnp5UtRXZKHbk2iZYbAhZRxmfFJL+P e88va2TqkyxY1xnJZSyE+SJzJWjkW5uqGl3shukdMVRSOhAJZSJwkMCK/AACIgADlGkGeNAGHBKA C3agEJxYAiAgqarfhDOhmZLhmiwL14lrLlblKAAIsXFIx37iN7IADtskI7BtABXQ4MIAwBHvsYRE apBGUIQzf2kyCDoOwRfu+CCDcoAQ96oDJgEANZYgA4kj6CATgsAatu+EFBG/kCZEV59jCBb2FwAG QnQAG/8ASkAAc1IgKbRFAh+RSSSA2NAAw0CM0CAEIoiLlqCB0mCzADzAgGl+/AhGmMAYZhCU9RC7 QEBoZ7Bk65CBuA/vIkH4BHgEBlKgAuUBEXNxhWX0Gy/wAPYKIRZKgCF4A/xbhwR8UEAm2EBU2YTB YkmbQBmUeHmmt9Qmm2hYuBq7joEzO+FnSb01Nr2ULalruxmVqsULp60FbnJmo7YQDjxj+noGqhMi o2sjDLySgOXT9kAC0gIIAhjSGYNMCDa4GBc7yoCF8IAAfHIRRNvawaOqq2L0uqGoB9H2MIGOhk4A fblB7CCA/jHkPpFgCQi0GQhOEQAE/JwzWMKKQltsEnOZwAMbscCBTxgUA8kgC0+CkmM/kr10/wCF DBqs0Y0IAxogoEDw0AGrUAGdM0DQP7AXYPDkQnvKYAB/A/ADrACQ/QZLha9wOwLtkZP8MNr2WP0P UzNbGenXPUY3KzvsKT/RdScex/aI4P0ajoj6wvvT2UTb2x0UZ9f+AArXKAvEAAzBJYAn534BI+gM opCPv6BBGXoAHboIcwbwJUQN8/UGAAIwDBZYcghKwAEes8AQ+5IAEe4zCBgOYBe1gv8AQAkOKA3Q QXQQNaDYIDJ3CEdBaUOV4iGexv8AgggslJEvWHCMrDRPUMIPy1wKALlBgN4qGDXEAH+KVLteEeFU +9QF8EcY9vKlaADAiYG7RAC5SGYhm0vYIAEkahBGEBECishAofP7EEGS4zhoL+fl84CAVSIpt/L8 GQJDvlzpghDnyCA9+IVjgA4wCRb+s3BEv58iFIFHwgUIOPLBXo2CA3QgR8S+NQgd240gPfSQBS/P /cAAEDSIEvRGElTTEAeOxAAyIAAKcobyeISQaxkFAAMVgUAY8SAF/VDuAAthQIFpc0DQDRcYPwiR YTPUqpELytQ9b7nkAA0PwEJ6iYRWwkA5cKBrEAAzY/6ADJxmxQFC6gIP4P2AATYAIwW1gFNoudAG pgRI2oAHxWiAaBqAPT1U9mFu39aBrYqq4mlKSJmy4kmv3zUxKqKMBV9hNFkkOMICIcI4V15OIBad QIua6lfc0oBnwDcQQQ34kBeEL/jKAG8LM8/IIPtfva1WICYZEOQyPeSmcxWKVkilFD/AAioAGkdR IJyUBMBcSEAK4FHxVWrOvs89UuuKWBbqSCQC/wBiAB6pANxsPIHUuJoCt6DgUKIgFEUhPBEl2mEA mIIaXdXh9Leb9c2TNhuOc+49Hb8uTvtCQlVSw5ecJ4FxWyBMD9vBYbLcoIi9wT5VGtyqV50wIw5q JQA/yWcUYJuYQE+sUksCjEUymbpuUDOH2bqA05PEEKdAESqTAMKAQGKoQbQdQAT7BYAA2oAmUtAA MbsEKM+AYCx/BhAZ40EJVInFhBoR8BAM79cJiKSm4ABfiy4QHR1AgPv4kAO9CDnBIEUUCE4f9Cw0 0SAmXppAQnqAA6cgAQ5wwG454AoqrEHPeBAIHQgAQ6gZIiUGgB8ub5NQKCCFSDG+LxArDjodVSIi bU7y8AAb4wKPhABH/gYEBaNCoP4pgxBPb1ghl0AxUyiYtbLCgK/s/gAHg8ACKv8AZcBJjKAkYZ7Y P7CKQIDhsDvlGQbCAprLQoAFNo7BAANNicf9bzZ6afKhHx/zkIpWiGUvJKiig3gFQB+A3Oqe1fxS VurEKl53t6ltL6ilBStPHSVDA4TBCGz+wCgQgMgQDIEWaBQwDP5cdHh46fKwJR8tSrJVU18UAXte y5Unac/MuwEAQMHJPoF75QBPPVlCRX/gAPuwwYAfRQ+64AGNAAP4AP8AfAAR0kC0uL3kAUahcBE3 hsZIQxoAxfWo5/whMDX13l8EAqyztEAL8jgAQvMIGwRkgLBsiCADPYiAFGAAiQ00ZnFbAIzjBIKL xny6x0HWI+0eCU8eyDd98Z1KLdy99CHkU2LP9PRF95pocuxK/wBosdY+x7Or7OPAnmau53I7ES1x E5C1N3eN7BFkKyoAEezCheUACnkLABpI1AJZ+VwCU4lBPCrCFcYdwEZSAHzbHUQD5wAg/IgPaDBQ Lt0kGoBaOYB7pNBAWC5ADvQzQEYQkBwPuM4AQ5Zz0MnxMMIUAGD0CAAlVAV3yAEuAZQNayYqAOOo IABAJfzgZsh6AAbE91IyJEt1jVDgCG5zACquSQAVDqOgA8pgGApZgR25iSoRHBEQMhwQH0P6eoM4 4vYBj4SQYNQABI2AAfqBA1BugGhukBlAACrAUF8vP1iEDMCBzzgQ4nUITbojAHWgIEt4sNj2hQAn 0B6ABJPlAfxBKhOeyaggN/Q5hWvtOQsAJYZaYQg9N2EIi5LCAI8sKCwQsANC2aCIfZjCggQxWXVD fIQQHrFCAC5Ss8QAJaEAYchgQHqMQJfgCAVPk/gAGIaOx7AAzvwSncQInIAhp0AE8xQCU4KQWC2A I3SgXAV9n0EA8kygBwcqCCVRhAIFqQuUgUwk2THhuaBSonvlJyUafYQLPgzIrOtsaAjEg9CgPxRm 7pa9YzbcTMyzZGle/fqjOADSZEAKie0VDBwsWFQ/kz9GsAI6bdDMPAXXnsJNbNLOUQqOrm5KEhsG bxfmQFAW2Zp9z8aRdMhdBe7fOlyI0SUf0LqC0huABRefsulT+cjQao+QxHJcLjUHpheYzsVSLtHx 9oqmiUCMwBlggHxdiA9v5cJJfDyEQ7fgEReYkoIiwBN3AB9i4gQ3l9lhIt+K4UCfFAKIdQMoc19R nPowAgZ20xABPyRq24fpuQhBzNGJgd337PkAc5iDsDEAQUjB7YfJBRGACAUhDZMKziCqGIEN6ZAT oAGu4AAklUYAWOQkx0EE1e0YAAukpDOZQXpbSkm2fsrtxz2Ax5XCEQB8E2ADA4GggE0qhAwOgSz6 CGfD0SE/PIgAq2haCDBwmQS+wAG/7vIgWUPHABM0CADOoQO4kIOO8KCE7YUkHxgExRaNiOojRQAh mSWJBufgkL+EmbLc79nxCQcMhAsWRAmBBeakqIS4ahYK5eesWEGuRBupogOiMTxuVAh7EBchjWVQ OempmDAzQAKMNAT7GWoxiAxIGBAIFPQAE+gvCHF4BgAB21QxAABIpgSS+KuosDdKRPhHBZs7uhwl B4Vq77QoUTossZQ9MAasqYFzg9THWw5EA1dHYZzTplTZuYpyg/qFwAeKP1h6Q0Tt+pqfsP5+E5Ac tlLeMgAJVSgFmcNGwACV6HMABfhUEAcPyrYeUZSfQPBwAXG8oFo7FU1GDc/ABrAMxeACoVGfAiGA f4FoEIf0MIAW5oBwO6PxgAIjzoADYb6AFeeAE7cuXAgaJHAfHIrBjE2/IUj7GYAgvEegsJBP9P8A lSVos6NOG+IINKmULXOUAtIY0CgXFVoSlLGQgPqnCgyFNigKCcISDaMZcwEzXVSLh9R2hLW5H6Zg f5Kr4Zlu+RKJxbvyw3kHmTc1JREp1zN70cFJIK54thdsru9caJt7WHQcPHu+mCB3Qh4MwGb1CAkk bKt2AtT2ABMFAALTPqF2lSZydYAM2goO+GZwIHf/AOjAIF4SEIGW2pzEGXjcAFG8HySAYzcqo8gu aAG4UGoAqPAFMRmXKANZoGaQJ8VNPYGJF2ASoUCcLSbOADHYFA/p8gEPkgA4aagA4TgsEBCRIBCK gQOUG5ActTgZ3p8nYIGjYQGPIAwQLERgU0C0rITnuQg86BABMgHhqz+FglwXKYEAVlcAAe7AkUUF AA/ogPzMAP6iAAASjRD5XAgvdJsAeV+zsEB9YAJ1ZAElSTCfIhhxDgvwAFNIAFh0KXPUiB5Z9QAZ sdQQVaVpYG8nUEEOiYAHt8UADtnscsIBCcqRnoBrioAOcqBsa8HAALIzGiD2DWAAT8CCTOgyDyex AA448o4EBXn9KoAPswChEpahIKIWAD0XQgiewPDADOQQO+MBET4sABuevyiID4gZmDo9jBekAEM0 wgWFSsAge3GBqbQge98AACRGJf2e2rNmfN0KfW1QtN3Qrh62HRJob12EhmZOovRqqGsZ7bulzYLT LQAxKJOMEgQYp+AI56sIDB5OHMQRL4EsgbM0BXZdy9OMyzSWLii1XalEPv0BoqNx5orzQnHdzxOv SxJTWoX1XtTbdFccxoBTVmECALRKOoYBHOgACSKlCY1Xkqfr6S/w/wDrg26vnChmCBmUQAtJ6ADX xoks6QpkMW3CBwXXWvbq2WgLCAE5GANSHx9EghbNGgAC56AEqBBCMMFcIGJ0HgQHGf0ciA74o6BQ b8UAAGBmEQ1ED8AICF4AEPBEX5AkZmZJCKaPAkcyjUAIYUeMiCZC6iAyZIdNYKqQu5hgFA2rCAAz RtcAtMuQAMDsCwOS8QDu6C0Kq4ejAkeQRJ94Xk0VgTvTXLTrXgcL+ZCATYCBicwQJQ2nAlf3IwAB P7gIn/UQHyLAAcOP6GAirMIBeaACUgE1rwqOgBGZ7QQcUrAJf/wnDAKoq4AF/nxUFlQARL+oEE1x IQD1CgTiBhuGuPAoCqpMA7HzEECuoA5pqAAMVeKCIqyB6kSidOwEoHAhBeogAG3Ei5BoQzBCmGAK AHqw7gziNidUpoFFgslpshCdBAtwAogvEC/igYCi1gQvnbZBNLKbQAZuRS0ymMc7mo2QCA+QTvVM SMTolp+xtIFMh/xUnRSErIPmEZJ2Z+z4oMeID/EGoAmvz/AIAIgEgUyqIQKSgK0CAc4GZY4acX/Q ADIEudHb1revKEGSYcFy5G1blaIddvikBGkHVQCb4Mk+KQ8QHtwAuDoUB0pz3SLIuNPHQQOk8axv +5+vCAAuo13ChzA3CEf4shgIEb6H4AId9zCBp0uAgxkUggwqkuwAmzoQCB86BJdHeITdQoEHavID YADKIOktKa7zeR9e7MqPobXsz/qTqXrje/BASK59SPwizg2gIBYBrVhyw8BLY8AB2FhBLwyhAIUI IAlRUnyTQJd1ckzmp1rX/mhVFk5/ShdE3zNtDxHnPY3vWFDbWCztP+xqoomLnQcPAkKdUdxvbCEx 7yMv4wtF26u60x+gIelBmBnCA3joAExXBCLX7ESCGYhCviagAMJ4QJxYwkbypH/9gCZBIABIZUAF fUTAR4KAyADt4QAB6UKAIRQXAGprCA+R/uAAO6QAFLcfZMUFUHBAoeEAKkgADEMgDb+whF1ceRIQ F8zyW8SCeIgArMwADXKLAAPomoAHRygBH72ABW+igQW93D1sQ+JAjxYQg9iM1AFGWA5HPAEA3OoQ Zs6gh7AgD8Pk5/gMAniQFoGqX4En/BKAD32IKRwvZDGsJ4YUM6QuAA6FQsT6gWRnqCQnBWyAurAA ieb+8EwR49iD7/EMDcADOuHAs6ogAG4CD36ydBAPhmABysUGUBxUghvSDQo1I9IyWQoEBa6kDu9S Z2ANH2IBQYAAbpIY6d5OAEHSQhWStJzwPQAQ4sCAW01CBR8gAShgIfB0MMAIaAIHsSARz9Ex6AwI wh0/1AAS0SIYhjIsJMYLEBey7gzyfOAAMDkEHZGZAFMB2AIClTWsRs6uqNIIj14s+ZztEQfIWYXI cCFiKsADitUoesbYAVucbDwMLNg1nRzumeAQgSQSsAW2pqoykO7R0yNHQ0xq/IiNrlqY4ADNTWAN ETgA+3Y/ogEIMHA+P6kxR02UyV4bwHqkHqgfmb2Ikqp2CNbAIBcuIkiNboZBJHqAdxZk1AZjIwXn fhoALnAi5gQGvMKDpQNYIhCkU7hBniLjArqg7LE1YzSRWGU5ojyl49sVjM3s4GNQFyOQgJEBNPZV h6GoXbzJ3ES34BAEF4KIT9ZAE4DAgD4Y60JUJC7muBQQpy6iFgGAAtOoY95bgoa0FAAOw2AHXUF9 NIvUWqKXbAZwgEJ+mICA8DkWVAKq2qfPWRGJFfHACkYRMk4Zv2BNQAPko4AATj94AAJtjCAt2kA3 SAyQQcg3qNSXTQEQCDAAXLP1MSJJ4ASJkUZDRoAT6qFQgNeswUABOXCBHCeIEKNiAC+4JAgOBtEB AnUNAASDYYD/AA0AzVBANi4Eh5kvAgO7wAAO3wwn2i4YSYGMhB3wUQf+BBKr/RlAxFKhaBniEAfo LuAcPKfouICYUQADXMAAB4UgILNCUAAuKKKgA1/U2cIRPz+fgAA1IjRgOkiAdumgxDTYLCAxUjiQ ocD5GoAGPUBmshzyAMBBWNAI8whcgwvDiBgEVz9j+gAp86iSQ0FqG9AxiKKoAOsKEA1tYAbFwg5H 7MqQxa24EdY+TgORrC+rWirfAIGap6SqgFlgHcYBRDCIwZJBdeTAGkndBdzAKJAx6H9KCEW6RK2L r5r0fiABVumFEPOAAOAAArxDckTjBCyjMEvQG1At8o+l45gAZtzf6VWDnUQZBhf8NGAgu03CRwEy iINlXCVnSk8s40hfaDO36wcGkZjiHnRnPcrJyvQ2RW/0Lc3PzTBd1/sjQEv+J1iwI4MDCA55/QAB lAwQjc30CAnWAMEszAByrxWS4puI2Cj3UV2DvrNMr5WE2Or63IHuozRziDppT559GZeyR3U7V59F jyJHsqzOVv4e4ULHpDLWFnyk8UFE29o3NmAuBTxmerXBgv3XvAhveZBEewoRGVKjadHkKsCWC5iE HTJIDsCEAd8ggJMwECGu4AN4g4IublAG4/n2ZAQClDagk4eBgzW5voCcjMKGlYYgD1AF4TEBu7gJ 5AjcCkm6SZ8WwuACXL/DQIC7lhZKjDAAu6hwF4MQNZ5ICPVGgNrYoR+wwW8sKgTLKAAuy57ECA1b JAPu4k6ATfc1ABrSnQBG9GoRR2FiAFXobCQZ3GLLYQEmiCEC9RCYwNIG4pKDreozCEGSQAY7qhB8 6LiBsyACXj1IN5EjW3AAB11NQAfzoADsMIwJeYcACOQdxgGlxAJ7CkCxuaIS2SUmEz5hALuokEzG AwFSwQDlX6eCrBLFP5EAFXsIYAazCYWQcHAWdbABDIjQgDgwsEB/OwoGdGNwBRcDQSK1CA8fTAAn LqsAHuAwC+cRBramqo1UIm74mpacG5OqNKm2pAAUoKOIMJx6VfHU4ADRw+PwABD0IkTwgdAwRMkq IDVMJnkD44ZAGYnEAIZ/eAgHEFO6C7ddRb42tgAJZigUPHKCASviKB0qgkfXxCIKxAAJJABq9v2I pAvXb4HCgPHaSFeoBE3QAAqn6CF5xIM3pgAB20AYkIWcHonigdcGgYDx/FwCo3AAyGhYJ9jUMt5/ 0QECsBM0EVsHNsSRaYG4g03iQnwEcBPnhIBFWkaKQAbqFC7PDIT6e5t0ZzSAqg8Y5x8VWzVUIpNU Rmekqac5FtnUINFMi2pYjAMIA/ERIy9OjF38bVjztLEODD6IADoP0Aui0oqva4AwFowgG+k48n6C KA4ZZiCAb19BA5o0og3leBlVfYYAHGSEVNf4YENMhBqMADNABmlDAhGwOiAmuBgd90GgKL9DgQOn qIDA7tQIbzC4xE1gABs5jYfhkGCgVwi2SwgxsM+UCMiS6AwsiWZtVEArv7CmvMgjUS5FD8bZKaId YUGAQ4TeAOu4UCAjtrAQDa2QgHjCPfCCQyoQOy2mqAceDeCwBFnCCLjIIyYHh8AgO9JuBUzYIEKJ giA0KwIPYZIL8O0g1HqTADw0CEvt0BlpOQXahHEAiT/mAADv67AEcACkHqLAJGWFSgcxC/0IDyFe CACdHcBvsKhAr8X9KAXocawBr0jI65bIgoBGSPwIAGVaAkGpQgBG/YxcBCJgQlQUAMwlUKvwCAkF UEEXcpQIoQwADBWBCwjLAawAiIFNFAgK3lexJZCO4rPO2IYIrGAhnBTO6AgyGDdrRMxx/SxQgQZS EgOkmFFhvYAb/swIg761QCGoAAZd4J7fiAIIUGA+dCNeQdymqYg59IgnqmeUfy/KER7zLPZnhT5F jvKO5dS02qV1EDTRDOLTBCA6cYYA3+GxMCuwNBShEUVtwvnr9YBAA7CFhM8ACJ17e6B2MpMRUuJp dlbiOSyrX7O4mxA/AzNMijcl5LupJYqDrS5oLmwOOZVp7Moyzc/v4NJPhlo5Vw6Fq4SFA6wuwALm piRQdkhV9NLFIT1QAV/IgQG51ADglyFuoEBnTSAFmxumoEFpSJA+hzMBxr7jDkONyBAAM3kAGywe 0P8AQqKgG90oiY+xBtDmEJ4KAAaxwkGx4NQQz/AYgE8JFUC4luaQQ9MgCiSwUmQTMIHh9QAPc0AE JeYEf5AGFAgj0g0L7HGhoAA2lxZDRAmYK08OxAFmkICXD0BX7IQVh1tQCdUoHzwAFvkWAzwIJAZO qF0gLLOgC8ZJBrriAgNU/YAcjFAMqkCugwpUx6pAGfxgEDebIBbCYwQuJMKGA1yhyEun+4SBn0go RnMHBF1GOgM4wwAYaEH7rBuoaABNhAb5CAodW4YeACIMIElH2IBdFkGVN5EJ0DLsy+t/FytD6xGX w6rAAiqyCAp65YACtw+yoRCcCgVSe6D4wAOcDDhJw4pMtWlmkjzXapaEKSvlqw5nOj7Yy8eL8OXr kQmMWWcLwLWt25m18TCMgBm0LwVDAAituAWzF1A+X7QADnuJAT8AoG8RQdGALcU9G1Z8WEBnB4rh QVtnaACEzGwgOhSJVtABwim0QauQxEE/58MgDrLKoolFSLOJaRqIAbACEEZW8ehlUluCZbNRuyEu T2CW2lbJk37R7yd+KDbrjnYW1Dk3RRBR/wAKAQAlygkMGDkgBZJZHIFZiaNV5et1JkpLrMGqAzHD uAFeYpQBt5sVEGIqBhXCBs6WnvdxWEiN1ls1lbBMLb11pN4nLN7zrhAZAWYdCCHNpVT1kZ8+lTNR EMp/mDF8zUQa05PJrowACJQj9AAMrm5mEG+BGA82wEF9pEJ3BHKnsHE2ACfi4UBo8f6MOQHLggVk GeD+oAjHUIBTBghO7EN2FnLBATSoSInFAA7sABg+WgBgyOHAPa4Az23FbIGaagJ6iGgAV56U0ARA gIBH1CAqiuNd65oDYIfxngzt4SJ2OBcF/NK1QUZDyEo1gqFDqngUISnkAFWAcv6iBYid8YBgqCBt kAjNcwsAPWADTOlMCgpgwtwKawCAUIBAKXyOAB4TIQ9tBgBUAEdVQgVmlgBAGVCBDZFYDrwVQFv4 JKi4TMbMQDnQpqhqT49HMFGd/n4AA+iAvYQm/WFgH6AlAAecAQ+uLAICm/mQCee4QEXA2YAD8xU6 iA8gcgoJIqWCg86ACT99S4pCngBHDs7AErwBQSJTnZKA+82AQFmoIIBjE6UkCOPUBHJDH8Cj/lKI AgCoEgPQ6qFU4pGICqkExZAHIgGL66IBRQcQPAwkDQuyYKAHe33BBgwlBLN1xhgaOOJDWO4oL4QD UIWCZh1AUre4KA2ZoPsYSdnhd/WAFHeQFucxM/koXv8Aiffgh9075FgI2G47QgyHIQDeWgAVrgiE C5R0ANIBRw9cgRaoyFA9IEEEA9ISALHXWQVDdoUGyEpWV9x/uRqPSXIxFFproL4DPO0zwF2hvqVP 2Il4DGinaS0Z5/ObA5VLRVKKzr+X+BAGKghZ4wEG056BBLlPIAQWGgAC+GUDOEhjoL2HoEWEH0C8 cAA7dDQAWO6gBBN5ABm6nQC1mPcADc4AQLKPkDvwCk9ewABz2CLCUACx5fGAAomoQCOdwBHVMKAV h3DQIPFpSLEZVXBQcqNCBX3xI40CyVEBfSjCau7+PJAAIsPAAcEQB71QCH4ajkgD43yAlIIAsA/C T7mwDAi0A8u4gAWHTBCAurS4Sx0EQFMUaYMyYQgvRgMHCUACSxiVD7sEPgPtGAAGOoABeZgAR7/Q +whyrC0KgoMGI/KoYQKlJygCnEziH3YQLgj6wTCC11gIPORADf1wBB3NghuTADk7NxsQLQAgnwIo 7QgrhcoIeltlAAshWgQF6gwAM1LqMgITWQsLQfL/AMPZEGzYBCPsIABieQQB2RhAGTR3NABgkgIq 6sMEODs4sAiOGCaBAfxmRRA4+5CV/wB0OgQjHOjgEE1wMgQLWsQA5hGCiBAch3GHZlYIIAy/gCKy wpQJgsYKZWkgwFd6qTn37k2hIQ/pFHl2i2mB8hs2+nUXg/uZD6TCPoTAByO5wGBuoipBggAdWAYJ SIA3E7iBvMZOoCq4cBAXv+CCCANAM0ZLcOC+4DCAIVVHhKwZ5AFpkoj2b6Ey6R8+lRdicy3ICEIZ pgWDYgSHizQgJFOQIoKvHAwSzjwAAFEAQ2HoCKKABwQI09kCHd0JwSSbgFDuwUBRUEdE4Z1VV0VJ LDkWfzm3ZyIxvsFPaWu9R27SZPjuxEDpnuAIEA1KNAgDkDuAEPhQAGvq4jAfggO4WABWe8Qt/wAA CGaAFULcpAKgqyAB5lBhI98KAeEgdpPAGAy0vxUaz/hGGhHsX51qu/sVADM9YR4d4WEUUrzKGZsD SbCX0GEgEjpwJJvwcPbZ4QA+roBz2whOUjEAbkw3CBXoawCGcUEnl8uMaCRmQOADO2EQChUIDr3G QFlAR1WaOhHUVJkKFQjsLED38w4GWrnQ8ABeAhWC1R4iwIGrgEm5RuQAgwQhI8RTDgv1wQHfFAAL APIMPr4EDlgAZZlIAkcoKgH5QSFGxqANZ8ahAFXcR6CDrxhNkqNNEEAO+A2Yg9RAvqFNAnyGYgCR Sf4nocCJyJ+xBgcxCghcgUMqgB4iABBQIQG7ICBcsYjcMRgQQCf48MAGqkCJtAkoHc0g2QQFwHqA BjwLKAqfJXHQPVwggnLCoAEIBfQADvCZAAGGZSOECQAalIiBD9P8AAXgBBzCPqP1MAaZALmwV0gA UEAEfkASFkIFVKO5AJ6OgS2WBgnCQALiz8shD6w4clBPcLjxXAqmTCJS3Tmgdz/4Gr9qEMRoN2Rs wQgMjFoCl/sjAQMaIB+lbsZKdt4YkZpQIWHwxgazQVGiVlABIobBAAqOE+RnE9yLRgIZ+CfBZkHL sWaGaLRkaZmh1JKM83P4Uc2yimF95WvXEbGIcq/jRIAaKSUIhIVKfhU+oAbc2wCQDsyQaePIwNUI tZcQOzogF4v/AAkMCp/CoVyzwDfhJwUP/J1AB5nkA51DosT4VAkJyABUOukHhaBAraQJfBiCBudQ BjL8pPYABwIaCOwrAIIlcAs80IAA15wgI4AAdRYAwfHyAHeAAN+/QQOz4KwAPFZDFcReSGCotRuQ RHcukBZsoCXPkATc/wAAQtGEEFvwEIhBRUBjUNSAxuWnAIhd1AEQ4MBM1AQC9zhIQC25HQVVOAAD 0ACoxvnYUDiQEDiw8AJq+AgAI4gAmf5EEAaa8EBttysQBLrLBCArhhYB1heAAK3FiBPTEBqp3wAL kbELRFYXBdVbEIFvsQqqAJQ9PQ0EEmoEDNvjYMHrAkADcbCQi0OcweJPgBhUdGgAD8SSCZl0msI3 wpAXGsDEagSvH4EBfBgxBAAG+7IfwqAdQmYAEIiYAFO6FHzH+mqAOoKgAQooiKq2biCAPzyNZpB/ OIUE+AsLBMKJhde8WQB8KNSABS9UDGw6ACK0kvHi1wqeEBiIhBt7BEJKKZAweIKgCrK5RrZljcBh gIbvmYg65n2OITgqEq5H7gQm5d7b0y8KiBI2llVjJhhu3LSwa0ZdFMt9AiBQDSdezgNNJVVkulj7 kAMOkDp6woGD4MkQUMSUwOHgH32oQKhIuEnMawB60dSD45kFDHTcQATkQjrAQJBkAAe7fCQhN09A AOAofwABMIrAfc73iMBqAQCLEEHCackhBaapQuImfP6PtOlp5qUCh3xsE0N4uALjGp+gA8EqAm4e ADKBgKtwAC3ScCBt5XAWDpfABKcn4JWsicNCwD+C5IGxGgQDbcJAlwGLAWwWADRtIAddxhAF+7BA X6DOQBr54ECE11AAen0MuA70hAGcgALVwBBaFgEw0NRkiNQTnuGHrAsB9YQzGaotBFtmkAHEYUEJ bO4QT1gAhIQw+njkh3eCoUMe5gA18AEkNBhBcEwCiDXMIHYzIAlO0AdK2CB0dQAMSs1VKakwUBvu FjAWPQoLyEwEyoFpklJUCPif0aja4+AIBQVAwm0gAXUHAHeblQgrJDUoI7qAHtv9YAKLccWBfxMI CmEUKB3MK3kAbA4CEf8AMUntAKVCiAGEeagA9DRhYMGrFSAABQwvyFDkgKdhgI+QEC6gYKEbIgAB lLCgK88qDqG+wIBAixAqhAmgwlIe9QoQBwYJNtAgnn2QCsQgb5XJZWYQT5AsyazHJAGW49kkacEr BQ54EgH5qd4BKzJxsIDEP6qUy+iNetWpbtp9BAe2rDDYFksUzNx2WjXCrc14xMQ6oEKB2SxXglwC CBuAdj5JM9pQMuf5NQj9aECgBa4qFiNIgBwkB8CQQB/5yrhUhXkMkJAB6cY98JfUFo3vRVWT+FZ2 g6EZ4dCg6FqEO51x0Hc2S2VPjHL+MBmO2nLYQIaJ7gAD22ty5A25ej+gI5/GFATYIBMm/vMACYRl CjtpsQA0gAD/ADGQQgrgAA3UCAtGACukGHfKwDJouDCDomgQLmLUIZ0sPQBCuXKEBMdAL8sB9MIA xFFDPLhALj2AR/HjkfTQdgJBg9QkJj82GBVDkQNkGEBi9AFLwAAehQHfigQou8UVwTQgkYXbTSUl NnCAN9RiNqRxAL/fzgCR83OAnld98Awb/CAO2w6xAVQ0GFOce8GAPQsCYeapA05diBYMH2CA71z4 wAA222gEA4IL91KgA+7I/oERCAbLwKCE+dQCGlYAAhpAjTBsARdCmAAtQsggYCbMIAvFQbIwQTnJ 4GF7xAAIlgXqEIP7PccDP2YhQGnAEpQNQieWmCGxE9wCX+XgAMA/koDDM2ahxGwvKAY7gAT+UCCk +FwA5XYAjb9pAQ25MYMgI2csTwTRszIJhyCCte+FgYl7BAbxqAR9YJgLkAgM5KQE/EIQGaZKEo0I xAE5QxK2oHBAXXQkbGfYAaaEpAc1HiOv6NIIIRWmoQTEXIIRfwWB1GyDi+ogoOfoAD8mxhAFo+DC ADYOPZBUch6+ZqPbKQjmtsT1hM3InQv+tYI7QHUQRn7UorKSoMZ8EeS07BOQHtQBm6mCFzsgCAQ/ QECeEILuZABvaaCQsDASzIBvtMgS3MSSDKPbEAAdSGeIJjUMAPSAtqQBCrcODCVVku45kzA+3lNr a6ijbHP5FzX+mIQCvIEBQ4CAqQlggOFFAAO9hYBC/sQdLgMCrsMCxQUNlRUAN7cCCAEMIKQwswIE y+pIAPwWAZAgaz8SCFICAr+24AMJMAISIQyEBLRDaIAV7AARPKAqVyuXgZkyexAaOiQeGBgO/ZwA A+0AwebAADt/WAgJfCBfuvo8iDk1FRAcevxABLgBdqIDM1xAy09kDh3EZAA87cBgFLhQd9OAB3d8 AgVS6AIYMERXCj/qEF4VJCngMAdXAFUcqpABxZlAfiDmHHc3DCX9xZAFpDChovTjEA9QAFKABpIQ qv8AwjAAvKAAL4hI1XMSUUG0QCMPNIA3XAwCJmsgDdiooE6YCCkJAQB5QSjFyAgpiYYAmy4gpY+w B8zoeACB1GQg2un2ABr1DEQMkQ0ADp9gDA7W4AI+BECA3yKGAINmqB01oCB0AvAie9R6wGArrAQA hToEDuooILzcmACkN1AA/qmAQHeZCBaFACX+AB73+cAIJUyJCaOAAJgOgLC11lUIODUgAMkwRrRG 6gZgAEcA4RRBTriDDyvo/APV4MwsAApGWFSdoDojt/zNl4Ei59fLmVmi9up5t5HPWvkVwLXeGYRG 2+VyMwAK/KNhLIZhHyAgWEBBzdQAwf4ECUgZGykiKs8z5EC1CogJp0PIgWBKyqN5zeHWXMbcGcYE kr7zg0KdFhwZmT/THoWphbeFr0ws8I/pk/w/DL+MMrN9MQgGtUAPDYABoDMNBRvkAD+OxsEB4pQQ lCw1Ah/sYKn7jCA93oIEqYwNIceAAC2CAhalwABl1SwAR8xAjmgAc7tMN2/BIUNIM7kRPzU4DptF DwBWDQQANUMwUdhxiWUANkj70BeMIBvV8sWmGZF/CAPNwiIiFqF/vMAkOdiDYDcDyNGjCRl2MFkF w2SAeiUBDz1Qg01AikPIACWQkT6xBZQ8OkGXHAAoLYkALVvYLjUbhwvSLAILCqRAKS8UxFB3REF9 ogNPO+IQFVEAYoABV2CSEr2F1D3uAEARVIUzjGigPjywAaNZQYBweIAWdwhMEIgoVxUIlzkIEbFV EBnCAgI5eQMICldrFhKdr1AfjMhkw0ECNRGQVQyJA1ZmYEFI04EynbKqMgAM5x1EFxW6AfowifJA guggGBSYomeWZU440kVbmtU1GVNcAAP7IgUwwoAKcgvCC7lJWhqgC10UAhjagINJtAjNrByACg4Q ECesJK/TEjUO916n966Y23PSw306dHCmDe9LBY5R4EA9eIb7kQ6MIBA8JBJCROfvoKyIgpsSjfXt zrph2QMMFcmKCFsukiC1vj8HUAOsKgSo09QGQXIMWjQoLgwEk+pPKTh6gAwEYSS//Kp98tUPciKZ nO7tKpURmUYFUsKg23EADLmUC2Tno0D/AABohJVIB2o/OjlrLJcwmkfEofgGDLW99mjIAEK0CA+J wBB6QogXXcjICDtDdQ92fDIRHUJmoBXKZNAVfbDFHYooii8SXG/qU09WVWpQ+a8gEqg0W4FVRUYX RvUTBbpfBIJN7cgAUdKmAZnCABqmAMOiDYm/YlAA+tEhXuf0cAn4FhTrsBkNuETMVlyH/Z92EAI4 2CA/L4jAZwAFS1gAM0xinKtTVyXlrbgPjjLgSPdkA9kXCGKv1c7iKgj/AG+cED0y3BvYfqAZuCAi sAHrjBoA8cgsgG1kEBrf6NgBMmQQL2EiYjl1xEAOy2AK1zuCiTIgBAoSEEKJjgAdrYmAGMtWKEEC a74AAH3AgNbQ7pA8eQgZR3FANoQEBMvuSAhgegAUwLKoTRwGQEPdmQAddfZARqI9Q0gCXy+VARlu kmOMECroyojKh2hIEFiBMcEAJ+WCR3P0FKkDNDQWOAHBsNiAzEUAA3rKAK0uNghw0LBqhzzvsZxA 7ct5GFcy18E7WTTlgHAueoQGGBugIM34BA0EmABxYwgk7PwAP+MiABGfGkYDOJckZB8SwVK4oYGc DGVCAFg2HuAG5dRBiAs0EJLmoQgKC8YMHwgFkWHUhVsxoAddwIaiSEFKhJCAbmRcAE5AgoRH3c2I A+/gOwCXb+GAoiIAa3GcBFKQLDwBJ8WEBUwGEEmMK1JzvXU1ea0lyBbidM+SpenTLQ3qX3ZWOEmN TZon2tIVhuTXplOgyioC7XPcIBLw9ZqAu8VSphjB4rWAXfIeQDKEB+pz9ncIPzRGC8dAwAF1MgA4 WAQECAdLhRiGuiwEOPEMgBbpJX3kyInO8fjCZ9ZYvMm5qQC93PxGPaUdyq2VnPnTG7r/AEUTb2/w CBwGDmKhENvfJm6AaROYVy1RUAGPUWDgolAnWc4FHq1ADl4AAY2QAb5eEMAlpASMvcemAzAgmKue WGTMkzoTIGJ4EBOmZ8yDZYRATFQQOsPMbBAW9gICJESAq/IjORbkQxaAxMtKBIzbzFhAOxoAKSgj +sgA1/WQDGAFAHJR7QnAgADN9xhVCw4QEfEXkB/ggAFqgAMxhoC8dWENMkAGli6E4MBgPIQBKadg qQRe+wQOpogI+wQUB6FQ1IHkQQXcriKBEV3jBQV/yAKSAsrZwNAqOAhxIS2A4O5AcJYXhBN/YgFW LACooD7cKDgYDQH3xEJoEEgPngya+XKB36mEIF7ncoDNxPJAYPdx+yQAN3WAARFqhBugTcagBCeM iJIbuADRYRACFQQAzHAgI3U5IByH8IAwdluKGQeQIgHs1BdGHUITj3gFDV2QDBRFRtJhuiq4QBH7 BnDPYSIdcxrLYEMsBAfzhwXu5zMYMK+RsFYzT9ehEPWU9BVbSWtj3aa5WJcYBODW7xQTsrCmdwJm Fd/fpfiZ/WUk3UIsdpslwMdFPI8dPTrcCATy0ASHTuHGAGtAASQACPWWQGDRBCsD2DUJVHFdBdc7 q7lRKNZICdZRh0gJmLJBzw2GF+c9l1AC1+AgDLpEZhETNa2Ud5+FtgDIluBAbdPodsgUGsrKhKhP pV0jpnHyiSoTRzCHr+gcwB1zsAtMwA/mGQgd3z7ICWRPJygglA1ThIA5DAvabHwRSr3Wh3E2L/8A nSMV2n8j6T70M2g3aYA4JspABP7WERQ5bxA1gkA0UkAMHQEZjvj9hJ+lRfQ/gAjzIAOkNIGXykxm YBGRUyPlQuEGhK/rICA+1+kaPoFc8EB4aQJLuTyD8tBoAJsgsHBIC/ygc6BsAH0s8AALDoABfVlk gBNBiz9vLz4NgBIUFQHZ6sAofpqgF7yO0AVYyALFtCG6YBx0AI3pDQCBRzABvsBDqGyNhAH/ADSw E74AAFKZCAXF/TwQFh2IOfBpJ9lGYA4SoJG4wAAsaRBh0sOIQ8Y/WABI06zIDrwAYG4w8AN4iVUW QgQHxONigPLKQaKEkPCgYbjeBQD1YGBuEDGA/OQwNvQYBPkAALlJDASpqEBGxRAfSEBmTUCOUPcw L7GQkcIPQ0M/TEIGcACIPYOQRcekMEQ2LQggDNRxAAPqPBYcXgC2HEBZqsIAh1WEBQquBHQIIaw4 sCogV52GCVA2ACgSVEgZ2oJkLoDsCNzIhd6FYS4g/PiDUEDXKDAAa0DFuNxghi0AEZ5gCEQoQEEX UMV/DQBKGowAWdkIBs64QbX6oYBARkEUFgz1IBby0Fy63ZiqFB8F0Cde/FZqgPfEkHE5SfB8JAoW TbK6nJ2LlF4jwdIaBc/AHUXQgp4IAlrkBCp72EAM9xiLwwEE9EQwNoAIwMLMEd95BE8LlJoR7umz v/HRNvb/AA7kdsPJF8yqZtJwIt/pJ0LVOhauHwdBewgR/mEjKNygozgC4wgjeAA3TMQERUpAj2YA bIZwiFpqBkw/QpN/P2dwhJ8REAz8CMGgFqBC3bAJ7gQTjwABVYwIMMgzACKQoBagWA39oBD2sQME bxhQg7OgIecjAwDuIiYNRFhCBxAAOtkQQBaQlhG7MAgF2VAGKsAy8oXDAFYSBUs93AQPz5gCuDoA DroPOQEfJFQAozgNAv14APBO4EbYAAFGAAQqgkh2ZxBr4EHPbHAClrUoACyAJU06BIQHvQEVQH9E fxdFhNuAUMLEy7sEBHobBCU5guIO+TMiGDVljAAbygAKGGECvWQoZjPUZEF1kZhg4KCk5fo8iMKC lI1A4RWEKhehUChSdUEGBcPZApWYZQHOqoQQucSB4czGQQZpALA+zXcYM/QEEAJVvmAFKtwrhgdr rgEB9rHANc1NyChfwFA5iWAAzNSgO7zAQD/CAB5ucCHgINBz2goFNAQq++DAL2PuYYM94OArqKEE k1sAJMbNwQpfGT59z1tzKkCrWFdNFky35qteTpkbznIXwppbkbviHLoLBKElgnJAZ6qPq362UEgv P7mEkshJCgwBAFLgmHsNwNo/1KFBImoBM9AALh5jQ6goYVAA5QHEAIlhCoa8wVCA5qJMAnrExU+G oAnq0QgWOF5BN4UETx0U3azBhBrqj04xEcOgEHAAl8dabcJETo9vTDZcM7LV0eAgB1grCP4EFzmQ wsFRKIdMDgB+8hD/AMTRRAZhcvXCYDTrqmROY8dBjIJDoRbOtPUw+3Ywgu8wsAJOGEYRSAAojXAQ ny6qIEeA1s0CA9EgDdSVLIHjMEGvZQQFmAF77KBB1TwYCNZvoMB7yJgRhZDAr5roDh1ID7Q6ICh6 wYQx55VADPiGywCEUQDBz9ID8MB+h3mIAOiEdbxhFoAB/gE4bABAoLfsEQID73MTwIhMaCSDPP8A rgAF0JFGsgADyBCJpCHC5qUgAtvfRWJPeo8gQT0wAwRyRJYcGRA3TE9iHN4AcLX7AQgDgAdTkQGw rnAAkBj2IonNxfoYNoOzDCt1g37PAIGnCgQv31zQ6pBX4aiA2FtID53RACRqhBGANhga+MwgJQhC R4skZi7ECR7AAfMVAiqhQFDkBJXB1ZaBAiRgxAfUMKU/wdQgrCOZEgAOwBK4HiqAhgmiRVaQAS3S oFlAA+wHWAC+WSUg1gRgIY/EAAaqIM8KAAh1VugKebwAIp5wAAUIKg6nwg6AR6bwFaPsIGSFBqz5 NYQApupQ8puBTK3C1iy+QAeQZhLHgbBAf7yIgQHPgGJGAkWlkTBJ5WAAZQXcBBxwLsSUhyLAcJA0 zT2QQyCpMRTSAF70EZXWg+jcw1uU11ZIdAOECHthCBSpMFwEYuACAEAAlQAMKUi6nJB1ECwCAARL W9CUwCAXoAK6ZsAAUsmilGzy9PrVXT8rLu34Qp6OxkROd4wipvP/ABuseb7EHdDuwEASjEE/MhAD 6MjiBRcywQLl3ATp9BhuE5FIQN7KQh2pNApbGgKG3MiAAIY0IAIA2USvAQYIEiAVtRhU/P8ApQuA qeBwMEwJwP25oSGZsAiE5+wEVDAxieQwywSOgAbgAhLmCfY/9YBA9IAVnEEILm+Y4qYzD/EQD4QB /wBCDVG3kBGjo2Ahd6gZ3hAIO9AWNRZgAE7BsIBIblDuyowUV+IIBPAA/kUCFfZIwGx2qwIAU0BQ cxI1WBGWhhAdG3MRN3A6AFwyBAqUgBSlhAAQ7sMgh9PLjnI9F1CmBf8AAyCN2xA1Ge9/QT+BukSo gJmaQOvaHkQDwlZD1DooAoI9rAQMzEBYLQEPTaPRQGTcDivzMgeAJ7CkFX9MAOCpmIjJvvAwgJ1F AAgFgAfrpiFAVCh5YAD/ALqDhHMg9sQD1VGBYBQohAF24AwvOuSEFZzQAEEa5A/nC5CQFuKDLxIq IBS2gSIoJEIZx6YgjgEhPN53lXXWV6s8qInWws/qmsjdmL00ihK/FEiFPux+eVzLrbfaYlywy5U0 HzpNK0NC5gFjsxT6jVxCCfYC/cAFtyx3ARMh88IUj3Rs6FnUlWWZk6AWQs/BqMG/hGRb5OenIMgY BsuAA83AzAS4wBgL4AD+A13diP8AYAB6GVZJNycbnt5eL7/GtPoWzLgu+TBQWfgf3avHjdBuOtZC 2NtdipIIg0wi2hDSHSpoEkGTvLO9ATVbIDzAv+iIuGpkmgthCQ/mIbXT2wYTcxTXGXvZOUU7Q0fI rO8FjNvkK/LH0QSwLodk4YjOAWunnAAxsyUHcpXNkULlOW2LQ3lcRtXgMl/oQEC74f4XgPZ5cIfL 4KBpYaDPnwFgrwIRyNxQ+b3ipZEPFcRJzXIhOUpO+AE6CAAEmoRAy8gDvS43cCzxjQC1pQoATLQA +RqcAB/RvY9QyQQQUNrDHHsmoCd8m4wcgqj5RBJBYBd82iANgiBHGF0B64AH6gUoAK7kC5YQ0B6i w2ARCQI6LLiA8bXENyCUKgBHn5ABiu+A0lONKoOgAO6hEAp1iqADglmEBuNRZSn5YAAj/wDgENyQ gdXKAgMc8hggAsLMF4HoASPCkTsg4E2v2IEB+1CAjYz9jyHkAGwWgQQSQgW5f/LjgAQTcQESogng tajoDJppAyyY1ghPc2wCnqosAPgk7uG75gwgOKpYAACtkhdHlEQoOf6oB4bEICKo+QgHn9vwAFnx gOCAUCxrIAHALUAgvwCEB1loBfC1YhCrmQQK12NAwVfD7ICJo5TCB/ICIK6LQQB++MLidsagBTbW AIMRBA108AUjw9jALxMIb0mBPRYGhPu0i4G3JxQYS2JDDgqDAZkcAAO9aDmDZIsNgBBYlioOT0Hz hAKcgMWAIHLH4SGDRkHGIiv3HAXGywDgDAAC70AApDBsGO5B2DkqjoAC6WRZYB/E/AQEADyCHDgg ai7XgNIz/jN5KIjqo5XmV3/FyPR4wZOY2KR+EhYz60P6tDlN2ajyaEIBOBSzwCCV8wAcV4isYjrC ABskuwAxde4gDrn2TPoAXKGAMc/kUghAyYiaf8gynmW0GFQt5RgGAmuJBPiUDEJHFqQASPuACmYU n0GG4AjWYJDflIROFbQBplQA9tMiB+B6iDrQEZNgin9tiHpsYmAzXYAP1FAAOYXCQg3/ALeSAgls aQzgUXrGYYdsIoDDsR4GEagwF7gcIIHzYIC7NAGKkCgOxYuXosKgRp8gAnrDIgVaoA3wiSBuphLA /wAcEHMAjJeAYBBOAKvPmFAAftpmoAQfkAlnoxUAzoAE9mIAnsBDC/3AgZuBzZeAgD1iUz9M8iAz 9cAAn7jQR2EGASB3IDDB5CbPJALes+aFwgMkSAaiNDaDcmikFnQhRuAigQHT6Q0KgPIhsZhAc34t gBBmcWAIf+YBAcRoMA3FcEQH7rmECQRQRiVfDAXSsaCAMAYBB+ZMCuLF1EFPgYSRqQXPiALURhed XQAKPmQOAafQoAJcwpJQHhQisnzXx8pM+labwFRZuzm3VveV4eUSufKb5FgFQFdH2EEUZiBLXjUh Cte4aAQU5uFBTCJALUipFb9VtnKKp6SWAAK3xeIoM4BMkf3LBEajIXVJWEeCQCMLkSBysADT0KAg K+A8AJu6xBABmUm8PEJcPS5XlPqRvJh3cyUKUVvp85R932BZcsEGTdBmt9uj6HHDbWyrWE2qFV3E PuS+OgQgf9USwIx2GwdCAdCDWN2/PgoagZ1AE64MRoMl/c4NAu19CqUSxuG+I6IUM2b0UdK3E9HT 6xQNv3nABjTwdVsHFj+tkSBKIiMhgIOVZvsrBQFMOJThQmMP3gEFJqME7Z5jBgPpGFCYBCXKwHMW MeWvjCPY56dvGpXyuA4CzU0QA5MVQgLVgNCEf8fZ3Jj+MeDoAE9U3kHKDoD9hcIG/noJC5JUAN/u QNy/0QUgI9YsqOIbKDlhACb7wQAqlEAUTl/h0AAT+OpqMFMCMPyGaBdAxzF5/qRKA3jGi4qLyFBD TAElyCgBJunVwAh3wkD7FkA6vDfOAAw5nwAOo7CAXv6CAA/g1hAkN7jIFGTMAB4VQAj+iCLWAYC7 mBComoGxdhYA2e9cAgMcMMAEISirtO4CP01ADOYvAASI9SgGIGqALlWSA8mkh1B8kJOV8frAYIPs hD4wKCV8ZgANfcY7wBhUAO4dOY433oAPkzoUHOKcMEUynzIDqECDDOhKkSgdsIAFHHQCWuEFqfgF DqpGBX0EAzb9hAKxUCThTIEPboXWANL4BQJEGpBVkZAJc8ICKgKBZlAOf8rhEDqWgBNwKA9QBMnN EqR364i3XsoitgI6EMBVgjpKFx4JhICbKXQYEHIqAAQvgHFQgOEGkAp9AxiqAfwMQlIAyQAnjAiM AA2ZOQwVOwLxxIQGdgVh7KCGRLCALcaCBczgk68yG5xO/LCioLFziCp5wMB2wKAGj25sNjPSvj/r dd9fnVldl6S8j4j721YuacoQTMyEBmwAGkSEhV0AA/w+KDGko1jAJ6QI6lRsAAyogAA+4AHn6Col A/MCLTQQIIkAqVpjUUCA4NKE6DOQkwwgC4ggO/jgIAnN0AIQqQAfHYZAHAURAxrm4g1C7qudkgxA Fit3TYEbGyABXiAPsM5QIHTpIAHOzqFB3vHTAYNPDwAAvM6oAd1FAB6OezAcWgRacBYCvzCE/f8A NDMIXEwA4v6CCE48aEgAaUqDUP4FAO5NABqswhK8oZBAeeRwRVn35EJKjR2AIfhBAFoAANgaBAWJ gCET65oIgvUAFTs2AA74+xh5gDzYID+o3QLm1yEEFG3yzgEGZikBP5ZNyA164sgMveIFm/wEATgA amQICSqUDW7e5kgCaCyAhA1xI70HYBRoUCBjNVLKs/keAgOuNbAGX3ynwukzRkn6x3XIXwGdZ1rz YFANYv8AsAd3CAADSDhUTLbjIZAYM4QRzZWHAVawORu7cuEJhOg6CDGGBCkDcMQVcBhxPYQNIsAo DBaHGJADMs8WQBsm+AQHESDhqWAAQPwp0bIUUk+9FeNVNRM3lGxT3YSGgwGk2AIClQ2CsD49TiNR EAFHmBT6e1NgMGVK5SBIgu4tMsVSUpWlgg7cRJIukgBy5FEyJ0ysAA9IFSqA7+GAU0B/hAb0yIKM FqG6QL5kLAA4KXMpNadNQfZUjcQiyLfkTooUQmql3DYoGQKo9pihgDaHAGOuCwsR/RQA9hhQb+jZ Ry2gVE0lDo/CBoAF5JKwmTUbqsKLnW4CjPF1NqadVzDr7EFFX8k7QyWHuMopY8K16q5EPN9FsKRA KaQmx4CAJct26K6E+eiFa0tqYL4e5wIFFbFQEa1OoQeGCi6Yh5LhhhDgLor1p3Z9SBomj6ydGRDM r+wv5+t5auY1BBY3Hk0AFKXCiJfvIA6OZkyAu5+hgAP7gkIE/wAAOvvAQOzYf3RrM3DkjuY8uAZv mOwK2CoF394eQgKzNUA9SQkJWPyAsBhP9ADgAF6ATMrHM4P8y4w0+5GDORULGQAGFkHkAdbtDAAL MCA6IAcDTARv5ScII9QIXx3EC6DCCKWvONi4QC1gAQSyAQ6GUBIn8KAzN8AwHmYQDiwEX3AAw8SM xB9vCC0QD6MAScnoIL+IAhXVg7sStQOZSIQtZwDC0GAArIY4EgD5d8QSFsADakHArUsTC6gA+FyB A6xx+CYEwACDQADQzCAfkMgBQUVYA8j6dk4SBVZ8jgwDPqUICsGAAbx8iB9YoAD8wAKWCSAX/wAw Efkwk3VlhAJ6cg6gSfr8CCoGd0FEtADoszKCFJDdoAKUguMAoDkMNOEHFitlmICBzxbjA4xoUTQK EVQuuGxCPJKAAJrbhAUIgoBBy/EoABrAhA8yAARvAxCb8SIAnUdIHElG6tSZURhJeuJAZ1+LAA7H Y0GEACz7DCAWwagCepDMAgT0wl1G6dXeDAEbb5c7FIACz/w/H/Ct0CFt/wCHy4WMUKPrXoYgNouh XKlgEOhdKZ18HUIA8cwIWAAg69YrC9YEGEF4EALQMQyw+iFwkMRDaIHXc6RCOR/YBdiTVCDFsI6B kjQKmigiMywQkexkFDUsGAQ6oDgp0MgISlLLAamS8HA1P+GgEhriBdkcALrjAU9CIQNfnwCAO0Bg dloLSualwkNTwRcAhbHAAK4ywCAP5hAuhBcgzZhcILNyhnAQvNQQeQHcxAhOAQ2IEdVU49HkJXlb AATOlgCEhTcsqFq3RQQFx/8AsQiJ+f4LDcwA1yMSgR8+aJBEGYYW44IHTypuIlj9Bh/Kgg5veI2r IUeWhcoAAOAiTeDCCsbxAM1KgA+sNFABUEgASvDCA5vQQQqVIh8OquNxhDJGz/0wJhIxIQECwwCN 0kAbrAA6sQEwgiAq0YBw5gJDRf5oLqTjpNeSXy8DapGs9YHBpKVrxJ++HQ0jJq0YMEkAC/kE7YEA B8ExKBF1gAczU3RAK0HOAnM6iBjU8mgTOnAjA6PSJBZgEH63ACi/GKSJGhB+sAAkuEB5d1AmlBkg mfT4BQRwBrOY4V7SC90fpr3AfH5LBRIBFypYDeClpLgttU/KwlnbPAgLkqRmIgQBqEt04IRDxOWB 0CYitRvMWxL57jw8JRv8m1w2XPdoyGFqULGZJX3lUm8bnXRT5ADM4CIjhAFMRQJlreAACpJoEAj/ AInOFrAi34AAZMUu5jTFmwWuYdEFzvucTQbiBFAGYcKJDN5zCK61P4ANAx4T7ksARBIXfzc2HW84 BAbKZQL2TNfjQAPGP2EBaWIhB4EBSUskQqp50UxG4rkwhv8AkAAjMDiBnHFnQIC9YMkEzMpBVcj8 kAAy15xU/SH0aABPlwg3nGYAFpF8w7vzChgMukIA69UACqEACPx7QgxQAfpqQH5YDsfrnBcID5MN QTmUOpAYQYbEXr/0oBmSgwSDruISyeABWzOghOIKgD/uID7mWCAHKiwcZmAJuj7CBPGLoA5TEAbI QSyzHa+RvC0ALzamAARkiA8/TUonDkABmeYwfl0u5JVAXUFhVTw4CALUCoCpm4YMYAgH7SIC8YSA uWoUGRZQD2x2QB+kD+5VMH37J+wQGYEDhuYBAVNAB9hIwCt6kgag5AQp5NTVYJvCBBVEoSboML4W RBvQMBgXABL2QECTYICITwQSXrcQXsELAHHGXBILVApLILnUADL/AAYwM4QoKwkYDoSSDBTbMD9N QCFIgISRGEAojYGgMN1EBPAgQIx5AAIB1KAvhIAOm8sMAUfrOehcJNiuECXnYhGMEB3IQFICP6AR abhJXvi5mQAEo4CB359DCAYvMIA8V6MH0YET9CEOF3MhoFRg86AKpTGD1Y9Eg/8AwADPqQQQdgNS gXnj0AAWDoEC4+BAGEiChsfIA6LqECgPyAQkVcEKZTAA7LuxuAC1EKgBXsexCgwoOtb8eYYVbRIg Go2tvwGKJf3443Ie25/8WZlJ6c6fgkgilgfAJIpOlfBYlDGYQAURBwAn+AAHYIIBQGbpCKDFc3AD rkAw2lQBZ8/YEdBAzUWDKQvYC/oODDADSAV6SNwSQAT8kiA8OQDbKogA9Vi4yf2GIAz+gBMWVQ/Y RNC1KELbxaGcAMJGBCd+BpEBMMIastSwiPR5Q8ijMCu9gERdQQHWo0LmYgyu8BviEiJEcrnYMOg3 AAbCBEav4gAdCAA4JJ5EYq5QYPweIhIkcRwhayM4pAi4EAW6Eggb+ACOucmADcRQEDP7okAkWFCw QN9YAgb9wBL74BiB68AEe3N0AC/73AACrAQJKiQG4X+HzIC+hoqBm1AAkt+rAgKtYEvt4ekYCQ1C EJcQJ63DggtEnCIIBVD9gpAGeSJBSZqEAvPw4gEkkIDdkCEYelEiG/CH0Qqo0TCUsWWCFByyYAJt eB+wCGiEuEhavkojTncRAlSPABo3UfgAD1mVUBWzcoD8zKBIM2GggVXITIoEPeFgX+QVCBriEAIa LbAl8o7RzVP5WHHwf3HBAitSrA6A1i3HlrMgFxIDywgBSgDkEAcdiHSJ2bgOQwSamZBebubnoOXQ 6gK3UTRIBdQQ0LI65rkjSnxHFMoOgQ4WtZ2pyRXixczeYw8EosJ/REZCA8OqQICVCD9tjgQKd0GA gOPiockJBYBAgV7koCuoTlaNPhZWtH1HUoF1FhdROAIPYWKFuED9xwkB/BQP4E8QgK5CA1CEruUD Ma6JZUI3CKvOT6DNGdxJ+UFwk+amYAGIgAtrCIZ39AB8YCQy/QgLdYi0BKd72MLFKebDsDIOP6HW AAB9DVQozRkIR8kyA5PaEhoC3lg3IfRzcWQB5GhUBJswAxp1CAOhguy1LUAHb8SNFQKeQwV/nGQQ Ky4bgpAAHNZsENuXgHQ1BFEmVfFgEe+fAId4QV0DBAw61ABtsPUELyVgCM4cAA2alzlPn9Mhgi2A Ete88lhbL6MwAd8QhG3GAa3XIFgdiAVwcYC/0QBoGaQPLKVJ3zAkBPD3kHH4wiujCFBOM6qUx4ve AQK3QFDsoLQZWGQkMOQeoK0EEAjKCB5vUVGyDdIoEL6JSk7BQeNMBRy3IgtxgFE9uAM4JCBemrfG RVH68AALQCXZb4gQYoA9SRmI9pAF86pELCBgHbJTwE2oAPcagDGiwgTYYkhMvAiYgfsRbgb6YQEM 2qBAm8zIAB+JAgPYgAd2vATf6MiqgObhAEZdBUAAn2ADStvALcCiRGo5VxAIniECtuoEHEaoPARQ qN0gD6EhC2NgQINIgB7xCSQug2QB2x3iAZMh/Qt5G6QFGHuETWg2QAiGskibY8MUxCbQwahEQUJl aSB9ARGHaSRRuHgMB/qECvqTaCLOupoEHfZFGBZm5oE3ursUQIgxuAm1QkAzbWiGsi5mD0kdeYxg uca+S67LNNyVhD+12OAHiDlJqICePsIVgE/xfj/AMvYuwBOAU0LVAQm88vo2+ayEEB7fmCrPAEGj 6ynE6UrStD8D3FLe2neMGTNeyQdgTjgsFLqAOTQKC9moAMmQQsigihxoIRsGzzUAGkZkYDgCJd5A D179mQiRudwgyahAIy0ED+JjA0IEyw4UB06lIAInOgQ75CQI5z59nEwf4RkGgvQykHQVgIEagBrH UACiwQGzI6pg2EAB0MP8BoyADi7MiAoZtQBTOJAFT2QB4UCAf7hBAf0ABXLCA+n4gpcAgl3CEyya gg84aAR5QFwwQnagVJyFGx+TyQgBu8R4ABd5AwXAkQYYHgRG1wRsIyGB3HWAGdm3AAnhRYCrAQdp AqhKjcAEpIaqaNCBpVdsOgCXjRAGVgAFg49GBOmAQHVUBDEllCDJ9QIBfN0qAHZwAAXx8wgvTsIE HcABPOSAKTIZwEedPghIBWXQfIQFcJDEO0ghSnzxRABY+IwIcacwYusNgEMttMBFRhhgXWQEDFgo ALLsuCAGJPsEThcAR8dcAgF1eiDe45iB4gcAi/QIAFYAIH/LYrgxkfcMTZcgutTQ2c1vzoS6hIAC vqzYAojNARIbq7TcjRczpWUgDAmMlAQCPm7apDal0kZyFxosBAbknmIgAoEDn/wEAtwaDNbZaAA6 tk8i8cIrqbkCzkFlLxBlU8qIzC1rNtFUgy5L53L3VYcGA4eBPTowYp+UavsXL6VBAOLk/g4QJXBg YBugjEuCGk1rYOB8Bc7kABZkYH+WWAXvrHUAsuSTXEWI9FxUAAz4aAIiCDq3xmAg53CEQmAMF91q XY2DAcfEAoKAG3qAAAoACvr/ALwABLGURHiiPMU8MAAi4WYHRuKLAI/qiAgFswhNX5uVD9f7M6DV omh/gzgAAQfITySAA/bBFQzvIBnUQKgNs9zB3GEICYAnvIIK4+AD45OEAObEgePGwAKYSEBPsEB4 QIFGZAB6JQ6oRiI/4Ghq8YwA/MQD/NQyFSAgGfbCAAeewAtYdUgLWNYBbMOCZd/pKjD+8JEA0aXm EAYOvYRjaYX7iBcWADp7nkSboDrqcwIilxE69oXRHtjWIPvU6gAvcMwgb7lRUVpNMBawLL4AgPGA QVdO6AHQ2ABbErAftEgH2YVCB1/xlBGcXBjv6ELGkBGFAB54NQDGgaA8P9n2EFx1CB0CZgFAM0KB 6T1AB5QuBl4CBAeGwE311oDmCIDWO4IFfMEIJzqQlEEP8qr4gBLoFi7iUGiawzAQZ2JAKdmhW/QV KQDydAgKyBgQGE4AALyUBLvUYnHKsYagChBAOKYvFGYn5EDfBKzIaJIQMCJAeBtsMMzkNkAWDh2A HEbsIIVRFNA8asAADiGcSKQ+vMzsQA5YBBi0QgKvkID4sARxxhEBu6ciQ6uPkQWEdsQBBsH44A4I ARQHZZE1QlVQteEn+C3kXq9NLft1V5iTmOd+9os8AGG+9GGp6UgMBYNR5iMvKdrCwgLo5mLCr4xR j0uASIvcDyKzPCrqE2pJ/VDC6FMwntmIewiv6X973LAjJ84PIW+PUUro9beNmkq8PS+twmSiJYgD YgxBAOn4AqzZQF16T0ABwgtgtDUAHgZBBmHcIXifoQ+HAD70agZu0ZAAsOAkTPrCkU8BcgYQBDOQ SNZ5fZdpBhBAR00dYViQZ1QWdEAFOgQi6GgQ+o7CGYhdxOIBmYIKZpoBqcfQgAqhILwY+AAoAAnW XAn/ACpoGGIfBiOZqIAS4ggPbHHIkOFTw+EQVxLI6bNgA3YgAZuRlAvhgi3v9gA2wxB3EgAw7UMH p+sSgGJAAcygLELCkEA2wwn+ogvz3I6BAUYQC/4Ad7LViArGiQGlwIjR7/cwAAG3KCJQQ8qbOaDR YUQHZCz98zIEoH5RUEYCuBQozmaDixqKIBy/MlABEUguwC0M3QMdNYgBI9wApdPJAQNB8CygYuxg wgIBPIAu4yCNBFkKI7zAAhhBRHWRAXDNRiWGgwhZcISLDuITB9QgvYJgAchpFBrhiARsAAuowgOD 0AF1RIDh/Ea9KwlYVweABcPFAfd/gmQGoBFA1figS+5JVlBTFUa5XKvLeQe2epviLb7vsUA8iyaM ixgKebT60LJdgpgRyGreGVTLQu4xrYmGgR7QFmURs2ZQFc5AAHoNKoTOtAG0GQAem5k3IDqwiAoI qDsHRqAKxgh8zqWtSPeINeO3+kKIUP8AHQ9COpKJmT2Ylw3daWs1xTzm3vHJqMsQAZIg5XIGWED+ /hyIG+yw/Ww2CAT5Y/gOeBB5xiBMewciZJq2CQEVzoAL+pcQkC8RQFVggQSjUjAJDDuEQQ9JgM8P glcASe2wDE0gtQ/ORNFe2CkAwhSE3jqKX1JSAB42PQEHxkpmzQtAAZ7d504QDoMQ+MC+AA1AN2vX TCALbkMy9ZAxXKOwALOSID7/AAgQHUQdAAGxoAB7BQ9p6wz5vwAHtSAEd8AAOciAjfxQR0MIBLAB k0FQgE5WYoN2HSQzkCAMRSAFiTyIH5yiAgI/woIDMQQI5JAHPeQLzEEoHAV0ATShgzIFh4KDEEAE G0oIB3jBAB8moDT5fAg+QuMKgF8R4whAYkFABQAHLbjk8nGzAAG/LCkD2YIKAVjD3CjIZPwk1YCA WN0ABacBEM6BDEagAbZgABOBAZq1wCEKQJEXV8AwN4gXCh67wGFoF4pmA1YAjLBQWQ8SBoAMU4AD rt/zAQOcTAMEahEZqZKEDZggrAhgAwaYPYFwY7AFil6ppfWYgFNE4KjpC5HlGQQHTUgB8FwABkHO JYcCAe1Ak82qcAgIdMkCdv2cYQFqgQLvKAHVxQEpYQAPHG4AAY0kSCP9M8cWIPI1cOABmYuIB1YM kOXDcAxJHcATycb4Qi2QKu3JjSLeGAC3gBgmBA75sEI/4TgABnbAAttgAhiaDEdxCjUBUZPQIQBB KesJDlRIZE+x0RJYQfQAZnCn1kgstnITYTdGx/vsXFaDoTF1Vjki/wCnWF/zGhQGe6RnI14Lv65O B1iQap93orLS/Vrvl1ez9IlbGi0tU5P9gJM9o/cQWCAhAdt3lDdbv4e45ABWhH9PHCJLKMhAr0/6 Jlo0wUGRYKqJM0lgE4Xci/0pAAlgCEF/mUD8IqP4OsCC/wCgAeKHsKCrO9zbxgAfpHAH5Ap0uEUd /kENjgAbvcYiAilcySMDzO7BmAHO3GAAjIogHWBwAHvBwBajwTEO4lcKE8IAOqEcNLEIiWlA0EhA 0/14dCUqBAvSXCg05oVAXTnSQmDlRCBfMAAPsKovBCAd4AK1jJAB+jhYAXlOcQ0taeBAW1OCAem4 wMJ4xBoeQvGCE8xA3tM8dcDgFvUmGaFhAa6SlQBZoxIAYAA2jCQzJNikBKBGiPe5qJgBdzACz2ZQ DMgYN6jEYVEINs1MJoZAQZMrDCwAOEJFILcD/IuCBbPgCItAAO/AICH2wQDfqdgwc7xiQxpwW21S IHrPiQOUNrngkAXWBDXoKDb/ABCGYAAVRAyoQOGSCFV4ZP8ARAKtUQQBhUQOD0hIfntBQACxY6CF nr86YQD5aZgYLYFuEAQZfBAfzWaABihXEBSAwLALufhWAaJsfQArkUZEAeMnmw17NHqEuJHtj+/+ +RviCD+u5TMKUrgbx6FKBbrIhqCa7nxWkpBzC0pRyCmvBbaBBAFzUVO4YJufZsIBY74EcxcgGW3+ pQIH7eQgCUH3EBUsAAOMLRIg/Oi42iZLoVfzDCmbGiRSRkoiD7OxxUPmZQvamx7DAiYHmYQn43EA p2A3K94iKSbV5M9hBw3QIHWVSAd/mNYSCw1CjZ1HAsLzgIL6L1j8f9KYEY1jJUMSJZkG5c2Vo5o6 +pSQ0X27Lr6JALRPh1wAAJQFUYJvrEi4N1MMYw7QKQvNbIArisB33YALNDAAINABFXDAAZyiVLrD QJBcMiTgVdx0A7cgN8cqoD2wCMRDVbaWSoRTfYohXPkqAC2Qkmw1Ta0ikr+AyP5AKN5WGpDa5ZkC D/Ee4CFSqQeHkO0FHaiAgA+s2BBvAMO5AwDpBABGyCZwwQLyCAE7QA7QKwdb3DPAOFMEvqLxSSYI 7j3EIASYMDsBfaRjFwD+AynxCAGGOAgiLjR3wAAm2yCgqI+wBrBDmiu1kAIb1zYogJDkeAT4w0Ax JISKmPhgB5CAGReLZBEqi6TG6FsEIBwCRSXYKCCGEQxshAqAkIVcAJsK4QJK9oAp53xrkTkuQEue Lhg2NNyZGBWsNQgTdEAT5KORAXzMggfRTOAgNhcgYDwbkQKKhJ78PIA38aCFd0OwxU3PBgugBsSk AAUiBxRgUqa7CGBWqCRjDcZMaWcD7wDFXWwBE2poADL/AIF0ADIWh8PUwEEHhoCI0JgNtCwCX5wC CtxsAENE7hCnJPAAvH8IUrQwBUPcECQi+MsBAXKATpUQA6wgHGJwmvyMFbCgD/bAA3/csIcMVsbQ A/wxAd7mkTckGQB7dWEQ8qJIhhpVgkFgzwRyAOHopoLiF3AlVYkHNeQB1sFQ4KVwDpmAwAw2gUAT J1BFIN+ZFBsEwZQCYyjxlAmU8yJHpRAi79D5IYHf2uLA91U9CGtXt/HYU/XZcVWgulA12l/gpLhH NOQBrPLRRARf94H7hFxCVRg24EO7r2WztI1Bpdx6yyvy9KagyXx0W3I6DAGIADubjqQQ/Y/wAGH9 EQuGF2B4yEBF6gC/4sQyugSsMWoA1vqXAASIKg4jpwBFqg1AW4tigBGQgS8kYDYIAQPAAbpRAGeq ADj0xkgHUAblygDCGYDuanoMM4W2CQBvNwgzeslgAe/f6SgRKMAQrUADqsoED3yABRuEArrFwNwn jvADArgAW4ACeoAORFyA63iB7YY0qwD0Ge0AAzskHwyQOcVxQNUGUmbgCBOwQM8QoS4Qo9oEkZ2L CA9NwAMHUALoSgRo1BA+JcEBHpTXGwJAiI3nVf0aAxoVQICFZGGQE5UsJNGGEC7YQF0KAb4DdoBu GwRM3cUShw87YASNbJgM5ScBH/QULEzUABO2GgDz7GZQHTcRPYDQBEt9pIwVpLB1BKuIJgaemv4Q QGWYAeAAXOxCB5vGqgLiwALwBIgO5B1gx8QfUDvwKC+uhMBZNLhD6MEgABWYCG5QEhOT9gApMiBR YqhA5yaDAHiggKfQAgAJS/8AVAbYhyg1lOsSxsR8rcnChxc9wVLBZkxoyuHqjLrbXFcxi1xeU9Dj g1ahqIXogbqbvuRNOtPlPmABBkB1IwbMIKhJnSIDolgCSukzgNvBQgcGUgMuljbovusLWuj7sEBG hJTyOoouDDEIzmrkURLiuKLIbHSpCcfYBPtIgAl8JjZGH2iAeyd1AH8CFBvQAbPmIDrLgAnnpmJT 32CBP5kWEBOQbqo8ggi2BpYUaBd+fcpq1dKuRyDRJa0Z7DQYLhrHv/AAB3QgBkQg5BAiHzIgAGN2 CibDYCnOAQArkwFJi/sQBedwgvywpPfxQAm8+fOAQPjQAKvlO46MB8wA71JLkD5IWc7xB/IHxAd4 bg6iA9iQAVx3CGLiAKu5cwMLSxNz4QDEAV0QAt+Ud2g8dABffCwSTvUIDxxAM/qWKPPWioICkZAI XhLSP8DQm2GYDAjQd/wAC36YKAH+4Q3/AMAAFuYHkSFeEhr1CXIjllhYikYCRCBow0UEQfwQAQai a4HsmsAHjZARbggHo4CDDfAJrNBuDgZRobSbuBwUChnITgAL8/w4mEOWRcVnW0igIAsAtYMnOQUA dgyEgRFubAEbJBAYZSAJH3YCD+lQAPYVhllAAGOgwRlNlUcMvDvxYJjPc+dCQgPbxgDBZbwBMtx1 xCF+ULRBVCAzSIAuywYSgPE8yiHiwbAH4AH7IokxjAcpyCAXwKgnjAAQIAAWe3ILvPaYX2xnBHD8 1gVNigvwIAEFkAV294AIP29gAQCdyABTAABa0hsA1wCELueBINMUAAHgCg3pQBGN2B0GJYPN4hAT QQKHUAZjYqCCkVQEAHyAlzngYAWhiBhbDxBkMAHDiCCRkICA2hgn+AC3YOAQE8rKQGBgdggPmGVi AzICAEePZCAAJwqmWwDLcEIjjoahBYUlNgIJiVMwRC9S2AHHRorkSMJ5fRQbdnwSBy6O2BAyio4o MKbY1wQAZIu1QRW4DZwMka/sJT3k5jTlN3RmioB4ON0AbQJCCq5M2AIq05AK1yggoAq0xESC8pgc ZQ5D/wCSBoHxJ1SAPj5LwAIyTIiJVlQgOTFBINqBqAAljugB+jQMALgEZfMKBTYIFnbic9OKmcQU 8gBgmJgvZQC6Rx1ARQoMCNmAQP7ZBikcCQJiQgN5KKFPIAHnAAFIqAjFzYAhFoGD0HgCQn7rAb3g ERzmwAe5lggjqiAQfegAM7QOOAaGxIGDcGgBK4ACzCAiNJ64IGcMwIgjgRg3wAF1dwgCX8KAC4GQ ANOIBBzIJRtRjpEvn6IBB/PTcEH8hSADkugIfJaiEmqRlsQwgVzsASCbtii5oGAJCSAsAzGWOcmQ nTOQRJO2UsFeOdggscOEBchqgkQRABBFoFBmi/oAXVghAWLcAk4rCBu+4hjCd+GCmkCAFRhUPVwY BRoCIZrFiGWuP9EPAt1qVFj3ofqACeMOgLDXEAusESyRIAvZ/oiTRggD2UQEsbZMBA6w7GtxDXQC uEgPTxZygQHbo8sIAOMEkhjug25OSaummZWiSyonEr6pzuSYi79SnzdZpNaZOSFZ9qdjxuztmVPM iIvX7Cu5gQAdgmBXOAjnXgIMawAG4QwBcs+FgDAEGgAToOdiQlbTYIBMyIL+oMlyuuLVfU6HaKej HV8fgK9P4UM6iOf/AHtmPx3B1wECrvaAZ4QBPySHZzCCENqEHYKEwQkFD624IBK0LqhV1FqUpLk8 nq89pq9NFNuhlACjLJsSMslCJPwugtpAPBIyuQB/qMQAC0QJlrQKOe/3ToEFcfwbGWNCAB1JAIcp 8MdJ2wtEVFa/liYMImlIJ22VkBUpUMijARkUcDPshE4GYTQULuAJsBRJvaAd0wAAtqAB+rcgktQ8 1CBmwQAXUghWRAIB6BAs1AAqE+4AjG8AcewBKgQABlhPBSIcmEdhnEEwUbeegINH9ih4/YSsLYMI LLIICWD1IDGRSIfx3iKJAb6BrWvlRIAescAbYQA0XeOowPkCPMOrM9iS0C4L+jGsoGyKA/R/6wwB WoOaOAhEz/RRKSmDQDaAyParhxI78sAJw2xziEOfqSABs718mgGJ8CJd4VQDKZf1RCZ+AESABIiB T8vQLOOBCIxBAPdABtDcIBdxqAHydxN9dPMxCwwfUUf7IwQHrK4DWUl8R2CgVMzmQC+g5AJ2pIgK yWYgFmEGqCodICEK4UKFRAQBzY8EEDtkUM9rgAGZTDYFaNUAXnIAUydQCnTWMJXKVbBIBwIcIsID 58VxBQdoBAi6wBnGEgIDWANXsInDoAFnxkh8YK7PAgewFwAFQACTSSoYUdUod4EQBWWpEejCggIn MqsBhqAG89QiOg6BoFofsIpjIAHUFggKhQQA67AQZUBAY6gwvrIqhAISXAFQB9iQn0QQJ2H1YFDU MXDBl6QABs0hGDTWEQgfyyJBeH0iAGw1EpfqQBBgUaIAMKVgIvK/CIg1R6hAOJHIQWAzwBwyA8IF 3T1H+TOeZIUyPQQrMDebLsl7vTCEWfACDQaD+0LR+8WMnVFZIaAQa3LIgdiANX+RD4gCXcWWoJ5+ xCPwkCkFdf5OIQH7xIFtMBGf9Bq8IKhR3UgBqfCAAtxEQN7UIcMl+gqQB8nDAR3DqALncIHKIgUB dcbpBWJQwBsMgH2CHpGkDBS5AQu1EAgSuaBCA0WFB9q5kUABPa0bKgF4EK26FIgaKyFCINbCNXu+ TUIGEqUFq8MLQDAqACZkYQPY3gSCuogAgoCQIZUcLZ2KiB7SahAXvLhI9XyiywETqKxALsxgQRmp QB2eBSBOgADXJJIaU6QKNQDwQGeFIliDEi+gALzlyRAfln5OBI9s/YhBfzqAGoMK/G0GAC1wAHp0 NwAFDYAMkJVALSCOAuhAL5SWmz6gAFDCAA7EZagZJgBOHZggMY3EBcnQ9rA/YAgGbAAY9guJeEqc AglblgiZpQ0mUdrI4rSjYS0hAdwAGq1GBAfoRuA9OEFB9ECO4+4BFXRDtA3jwEyHIUMAWhB/sAKc dwFMAsBUH8KFQ7aT0MxDD64JgALrIPQWgECfUniQoIGTsABloHLx/Y5dywQAFjpwIHniwqVnV6s1 gMxZuKqlqhAdMQIiYDMSZA9CBClDRT3fgAsxIB8wIDqEgpsChnivl0akYK588t9aTZzeoo9PY7CJ 86zV2MTCR2qDfoAX4ALekCNDaoKAA2WhMDfuIslcJgNcQCawwQGqxdMLgZXl5oIhobZh9+CIBSlu kLUsIQrtqaS7yp4NEFW0x7kb/e83SfUilzxLalciZR1wAVMfc8ADL2PQghh0ALsMOAv8EJfFowZ3 vZcIGGJVzpAelxJn/GSOZzPcf0EESSOBIQH5j+4gYYCgtdAgCzMkhNVJYYX8y6GY49NBQw1C0FZR DeuIAD9gCM04IvJBIMfSgAkAXhbbjz2JClodSD2BeggNg0PWDoWFAU9iCdrAAINMYDVQIwH9IYlB 7FABpyiD1uh5NyALn8AAHkBwAGphcQiGED+FheQMNXdAD8+AAPwiB9X9IR4CSCrtZaIvon+jIQBL CUBrAQA9BqA53lhC+lFtAAc+gA8CExkAyD17DaBufsBNwyEaLBmAFW5hC7MAAKz1GA7AAGSgWHkQ jaNIAGPvkBlgDBLUQFrLTRM7uEnYMBIOd9SzECo2YQJwP+wysEv80CAhuvAAAZ2sIB+hqEAA1yB/ rLAghHrIa7lCDgDNyAA1aqECABlI1SRaATcoNhE/0BB1FhgOeKGQAwph4wdhIAcFYIKzWiHeEBwB dnAsMDLRtgCNArd2wkAC4VLhB3c4zggeEoaGQWgagVvD4JCMr49yAJ6fWFAC5Ci7MABdcvAQ6VVI saVRFK2Gub6wQAFGoQLrmAKoNaBAXyYagG8YoDbwgPeMADi+K4BADoUTuBpj1AJ/YPhwF+P0ZQA5 kYYJWNiMIw8l/wCl0UK8v2ZBA/mfogABV4xXEK0KwYGJA/JQVWJKQCwQYAGCHTQBtyHuDt/kkEAF 7cvnAAJVSxmCBtAkXUoBKINDEvmlreGPFOKiBBOBbdQiue2tdrCG0AjzAAE/hUE6AhAQHpYH7U4g QR6VRUIg+KgBPQEgA/IHAW+AAI6LJBa5GGQOeZFgc3n/AF5EDAEomqCMy2CwQOs6AWIVzSi84jqE EiyAAjKRd9GKAA95CBowQNIMSvQAXWGMUuhAFGQDmCZoAvcAAMH6nUZWo0AQeSMTM9WCQn6mrkqq JCu0m+P8EQCAYnsFQm1MbgT2xnIm45ABiEAa0EnUSKlWSsUDRAAH6gAY9fCDFlTBMjcdgAsNCE5R 8I4FBOszUAHRgQHrgDDlAOXEyo3hyVlkCDjZw2AAq2zIIA5m4BL+yDrVM5hAR7cS7uKjGAK/7AgV yEAqa4QEuyILCH42IArG5lC4B9nhiBfmwABqcJrMLDeJM4UgzsVA4of/AFJABnlNLNZ6rTX11JCA xpgggMQGkADrUoeBALz+BgAdUjQB5lQFDnA3D9BCegwAMcFoAaCQG5VYKRAHz3MoAPAXsIDNFwRj UQMJ4pmECjgwmK+ARFyuAQBrY6QANXcIH0auEINjWEgZsCV+OMdM6oD+uoF5n2+4rgkq9adIzBV1 7T7GEw1OorBKKhaarFbRUzICTFh1EqAvQwBH5BqBbK4ACwwgqAx9SPcMG1+FKT2kOQFmQcAAmQdu QBfzDuSvVwqGTt/CxFBsuIhUE6GAg03CADeoUhq/NIgPYYUAk0oAyp94Afte+AEEKIUTz6kACNkm hzzMIAFJuNM9TuZf6aIsPQmbRscHDqH+YRE4iqwTfvjMAWnB2AO5AhhKEgj1pRYtCc/fKwu8CGpL lRmdKcbMBUrfXa7ZAJC9Pb3/AKi2AOLSstRAQgfu8OGEHVUAe1YVYVP3mx4Qvbj+GFz7XkoALlzw QJfjAgLWgATwOtUK3KAYDo3ANjqSAPLuQxEMrtj9Ab0bgpMIAnd9LjcIK4BA1WgwLfsYQC3ASasG NndnUSdRQIBx71gEBcolQVDzFxPKogfTDJo3B+ZwQEX+sQbn6ZwJVyrwBl/5JZcAyIQBX+BELPOV gAZqJM/gLgqkHvmKgQNDB2ACuOkQsuJhOSAAl67FIB2mAtGSIBCwIEbz2JOjOJWQADigA21BnQAN 2ABXiIAwEXwdiAccjCTjxAQdby+ACG7gAnZKl0QImWBA2GAEv4FCt1EAF/QVRPy0GAiT/RlBDrm+ DYAlxAAFt2+yrCGHwggOCwAN2q4EwzopADrtYEhFxQLoEAUCOUiA9tOfBwA70ygQDeOYRI0+Yg+c AgZUIBWxLiMG6YpXWG0J+whADNlAgUhAsCj8SAquvfDc6DAjj5AB3gGwndEAOaamATtDgRC5W4AN DnErCBV8BSN+d4Cq7zYsABcxfs4UTvNTgQHC6lAINqElAq+Y5uUkBEggYAnpAJnaAgd0+zMUmmWR ABVZ9j4AsAwOYEHyKBGCHY6v8xcEp3g4J7YyCA6GcAIT6xMAXqsCM4cn4ABrTQgO4YMdQIDHiAAU uRZKOfoB2HAVqEBwBMwAP+gMtg5O/tR5YAIRYLQUDwGohzLCnYS4Ajc5W0iNvS0EAAwq8FBgL3pI DcTRRL5LTskNoYaAkBAICkLYKHLAQMX/AMCgjCBXUOqCBzIMQCKqD5AzGgQkWxBHsNAEcVhJs1QC GvPkxAQMN8CA5oGAEgMcCKMBT0TwQB494gKJMAC4/QAWxc4Ns2oEyvBBRvR+DyAFuEBHlmEQGqgE V5hUa9OIAilKIF1UocRWooPMEzACeEL2JDuKIARdgQPBkRFJMAxoHFH1Yhn2EoNfxQSGA4EB0bBM NcwncpfAMVc6gD2koHAHvUMfzgRQP5EhfRwcsUoYHCMQLmmYQQhfIEfmcACyYSJOyEHjOMBkBvpg QO6q1BBxg0D4FABDZCGyc4YWsFJWYgVMWeYiUm4QwCVVUogc00AANsPShUNT6zwNHRJRvUlp2I8V QNFkeKYdjwhId/IrrPBQSbaPviECzpIBw83AADcwQ5RSNYhnBRwQUF2bcgTBGZDFMogzAXbN7ir1 jQA1AxRlQEkesNwAerAzEBlFqAAVfA/k+kIZ2piQRsO1ysbiHNU9B1XexPzYGzls+61MAIBdi7Bo C+zgR4HnOErgVj7fgIBkREARmgAu4BhAFgwEix4r62DQsn0AAqYNUAmVAbGA+IsqAWqOr6Zc4eS1 g3teAAchXSheh57wJBeR0B67AEB9UEDnQUBhrMwAXQEXAHEQaAFMABR144Dw6EgAB+dAAPyDIIYA Ku5SQrgxwAPvqOPwzgRkCKBbFCgBFz1jadQEjq5YZIbcAB/k/wAADjsEBKV+wnB0MAy6M8wwCnte azJr5UNmyqqmqaLOdTgSVispx56Ca5G+E7CXlJ30fn2OcSoYPanti04aSqJ+A3CALWogoEoSqAZ/ IIAOFAB9AEmiUoAH7DD6MIAbaMgCs10gVy5IiggA2AAaFGF4AgYTLgAjk4ARGBQwpsU/wAAYIA7c AJoUgBgdB4IkAbGCtIQuoHRIalWgsIfQB/RDZYRA6JCAZ4vUAFYKWNRzceACeFAgTWICdwfBBAfK QO5dBCYZFVfgIBVgQKBgPLxAoLwE9GYIQGycB3f+CTWD5XQF5YIEVYAAF9sABv0YQCJxxmAHohJe 8TugBE2ZAA8u4AAS2oAGZu4C4LhhoA01f0SJk0s+4kAFdn+ZC9gLxOdQ1PiAB1oC1wMCMP6agAHZ cCIRhkAjVmYAXxymedgAkGuAD6+smSAFAbIyDOIIG5aGYBQf3+poQBNwh87gAKopCF3RUFRDC8QA YsEECVBI4eCAEQZKOC42MxA3EQAEJguABgaAOvJEKj0bCGxurCAQHMqiQcmJgfNJQBNoxgANs0CD oUEBQNoskBExcCGV6wVCUZpQl29osEAE1VFKWVYQSOBQEK0Yi4SUYQCCUAU7dxyRAViaAQ7MqhAk aH+/uMtAWSCyqXAIWrQAv8AE7rEQFsIHwGOgT4KwBtKiB8nBQMoUFtRhDwChNwgIagnEogtMcQQJ NfcJf2BrZT2MAQjSCBhgACI4RROrf9x+gFAwVuAObYUbyQG5fgUkAPrQKZD5A5EEBvaYAW4NhAAb 53AJuICp0kfpVj6fQgNbmRoIAeQpAgPzFaDl92OABPOhLaAFwgBP6AB9oJADgvQwE5BLhZ1BFYYl w4NTAMIHsDbeajQHUPjcQEgzGQP07jAnndMLfw2xAAitAR/e4Ab0ghJL+JI8Z/TMQF/caBAA2NEt k+knpT+ABROKSD4WxBC5iwgmjkoCH4tBBD5YSwkdPEFwHdFQhnkDBqPYQLQyDHk4UhNShvA3OaAM o5kABShA/HdqGOwMSJANWVAAvuBJr3GUiTrWKriEI1AE8fQhiwAEA5QJaTAzA9WIU7L8EEB3xQAP Y8MtECAevyyQALpkgpAD0aixegC0FQMu2VTmoyeJkWzqt9Nrk99LCFtO/l+7tlZDnrcuRsp1yY2r CZdVnRBnlmKppVq8BwUCIGaAXygWAHB6CBl44QwgCzaLQBjgwALhzCQtVkJXIn6FA4L28YG+3Myk YgFAAUGWAQOyAP5OkyUGO0rG1IC6FAX1DmMUcA6JC3Ouspaj5YNAtoBO9AQJWfIQVSUUHfoY400q Dxzc6DPbFp9YpVCBOTAeAAUMkZCCXtUAxGCXLCK9cCueCwNMKBkABwZAhCcDLRMIHCRYs97iTx9Z YUJ8ZYHQAHbuOY4oFP1VXAABzMAD3U1xAWH+AQP4YQNCvgz+YAj8AAVqEk+EAezqE6Lc57ekb6Yw QIL+6GCAD/6ggJuABDtDYiMPcBPBQEDBExAVIYDlvMBYyF2ZajoMLXCTIAfziAKmDJC8hqSiklBf uJJXDEADCsO4D5AoICYSNlsWtLLTr2PaB85MAQVFIjCTALV1ivRaVggABXg9BAYYgYGezSE80LDG 3/IQcAmfGXACuSQAJgyIAX2QgfDRAPfUagBOwuQvyvr8AAl5ELuAgVeQEjQ6iALu2IAWkBBbWYgC A3QAGNnkHoEiwqEn5FNDf8/RBJUJ8JAA3ssIgPScgJ0gSFAqsj8ODDNAQDivsEK3BAB3+5AJh7tE V+HUBD7pOYgLzQw7KLq/OIEH8oC24QAb3OAQ3mcsoDDroEEhBgHVYweX5w/1iOJP3wFAPhIyMxAQ JodioyG34AwNUEI4ZZDEoFhVIAV6hg5pAkgg22ShUIDL1kCg/pnfAApSEqHqToABBALDqoEARf7A ALjHCD8hC9+uAhMdQoMN3AAtIYIUkaqCb+YkOJ1SEeuASSblAUzH9AHPLCGYy/343IGB0+KwQ+DA Sc+pQWUQUAWdpIgwgbaQGXeBYJn/AJQANwwSX3qFHPUY4AA1OJCfyEK3O6AGS3AD8JCCC9xqMKgI 9ISB7zu5ENMdwAUkadwCVHjAQAbLFATwNUiJGbuEGXWASdRkABLoRoU09WOAoBoqowu3yCNAHNSN QAJGRGEPkSj4rBL90lwA8/L9E2WAuPBAt6EN+gBg44AJvEAn3AAG3JOBA5L/AHACLlKQJduaiQAc n9KCAA5SmRhAx28MCAxUABG2tQgDDUYgKBzYYOeRlKgzBAb3EA/QqFR2GgCGw4IHkAGnJPnIF/qf sACQkIDfkRLLiCApABvmEBo7kF7f4wQBPUQCkyCIlxh+g3GGgCnGpADMNRQTDZNJEuwEAHcVCBrQ biBWzCqoo/NsAgGKxAaXCCdxYAgnUIDm4dEgn5EQCGSvJGKsHStWWFJBccDOHuScADu6esAAEZSC htNUgd8x8kQuqZSAxGoQonNYn6GQGHHgAMpoXiAsQwEcgAn93KEXsJghdcRcOeNQAjz7EDVhABsf 6AH8oEBgSEJO/wDqO6AAWoEr5QNAHDg0kzcoEAPtmAQFJ5BEczCDdimALKDHlQAWIgUfAIEWxADY BU96iDmcCCwdSwgDZZaEBo1gAAL/AMjhPNwkOoNBh22IEHGIAHChuAgS1V8mkwHv7Ngha7wwUQ5k QgYCYAVPmQg1gqCgDFQIZuCiDcFkADeMBFaMOJCRupcYBcLKAGPvYYyCPECnYAQ03xNh+GoEqBgE ID4EDgFJUEDZIBhmgPTR4LVzmGxuvlgiznhZyAloAcdCpmwmPIAjMf1EO1m95E3QYS5DnW38Tgjb AEgUOkPGN3CM23xL5MwuPzNvTd96qa2wCAcUQUPfT3mMGWfDyqgNpLUkBBE5mAAhaEQp1NSABWRA FafglnjuAQyGBjEcxAcIDOtID4WFJOoACu8cZQABPwSxRRxC3Qko7GsVAqAC5lH8avinACAlspuV 7yIKKkqqrlcgADOtA0AGCgFM0qAooJBkTBUO7+UP2SSDHHHMjQgFl8CBfnkYYBbAyGGzvKhASiph QCdwgFjKAK9MXAQUhqAdEcAAWehckLNjaAB7jqR8c40OEWyQHh2AF1ZBFQ6cKAC1mBWMMCXXIR1u soADgxgAM6wIunBzgDPwAD8uAWZyAIcOQgpNrmkg/s+inE3iZl8TICRgPgwAMQQAoAC+jYw3A9cK CLz+SzQZ0dxXbh0ANgwAUe1egHxUCB3zFoUCJmQEPYIB5CAxkhQLxBALmyQ43jDOdBrQocgKNEoJ AOj4izFT2wEHcVwg12OilwtQkqxkMA4LAAliogv4bEUDPgQHkHAA8yMDvFJkU9PY1AzlqABvD6KB DB5ghuec0QDgUMCWewAPxuBBeCYB3SwAzFm4BCV9dOCO4ygJ6UDGgzARV9l9CgAj7kkOK4AN/wBi w4pFCqBAV7zR0CBKDDujuAsGbcBHQoED1xaKCeXpuTFc4DKRvh4FBnypuEJ/CGWmAlDWZQSpZqig EUpECjfLUMD5YwCl31AmEzphiHFrc2ECNOCAVrVBBf2BdSMEkBLuvDUsEB4IgiCqRYjCeCQt4ACk y5AE+FTUKDWwdwCczNwXMMADxVAAlVDggBbyQGb1wAwEQgyI38MisAVtCJUkIBngsAIVigAaoMDM wYTm90tCF8okBw51sQsoEYnVYCMSuMiSsgCfoMBG5k4As/EjYAqEcUcWcBlADAwVggSVSIACIvHI nBQUAB4h6g+sMjCJTXFBlx/IQVKv044i4BBw+yAfQBuOdzoQJQAB8YAC5ZuDahuAHOsRPrkCEb46 YBQRMiBwYIS4ggoFVB9hAmj2WBQgtR8Z9hB4DccRUgh/m5A79LwAAiuYH3alQAPr5AA8iDHMkQMD sSKt9AAMSE1RDQoBa4xIiyQD0ygDR3z6GADzqALz4AhaMNRHLpIHyAwSEHYZCAgpzqBgAE9RARRX AAzuo5Y3DC8BAg6wQNIahADriCk+XM+AALOYF76xUBJUxVCD5UnAI6okHku/Q2gF4sZACW44Advu QFlg4ACgYDTpp8iAWMgBnfznuTEE6m8AAbaiNKm0AN/VvghDalBMHS/wQCUvcxAUFIH4kAV79fgE I1ZA2sqgNqAyKp+CECuIANbJVahTwGL7CgQAeooOBJHedQErTDEIcaBAlWATNAkBoPMeAA9dIwDg jZv5KgWYRkgEEMgAONf4QIPnXDKBGKRnVgzsiKeqHyzt3VGmJqtm4uorX92LKB0SNtvfTP5tTx3j 5oB6tSCAFuCAqaJyrGVW6tHFBwvvAmkeaDmFdG4FLA5HAdjiyf8AXiKRfSK7CtHFjCAkoddRqwS1 6ON7LiPuG/8AxFlhr+jd2PAY0CKJBPlf4FFRqMNJ/wCiDxx4Ei2w7k2IEA09T0CIavjhEgRvqIPj IkAao15Q1ABMrhBmPF8CA1qDCKhAHn2oBocSE/H+DChuvC6gIbbMgISXAUe1ZBZ206+pLSYrEbD+ lTFxZ6AuyuXSaMetk17Y2TUeQnIkz2V7YAgd+LICU9JU4GzQLYYibwnz9moAlUlSnAUAXkkEAP2a 2HKRqDtgAm4OCOcyKpgM8oXQDfAhBrAcAujAYQuIkpwbSVUE+QmliFhcBdvGMRSQMMZgQtWHAAK7 cukBO2wAA2WAgC048kdhQEG6Oo0gBLxotCnTq64ATYKZwBt0wCs/tCDRcIFnNCAL24AdwwgHQxBe eIoABz+PtIF4gAJEUoAFUah8gzCzAfRgBx6hROnhCgQ3EJ2NUdbmhkAASvQAzEVBTTfQsIE0YwjB gFH0FBWf5J+ggOP4AABhjqZywgFfhSJ6OiAvEgEuzrIyADfOAQN+0I1Y6wTLkHCCDLcEYpHAgD+o kAj9EECbPogJjyAOBDCZrhAlOmgF5dIbik/n9wEAO4QB7amYAJIDDghyMBD0koAVpHHkQWgjdIAn 8XpEmtUQHvIANYwP/obgAFclHeAL2KgwoJQUhA+sgE8bgVazKIE+A0M/oABmQABEkBTU4uRQG/Bq ACZEB8aowYUM9CNiChXSdjuGA2omyG7swkUgfACBdAWCBNMIICfNgBZkUBGZdRA2lQEtDaIH+HkC c/6TkqH9P0IrIKOOQQTgdEAWbyvnAIN6PuEA7gUFAveogNdTIEiiWEAqrqRCuQVlDIDv94gAHoEB GHlggRWkFMlikgOFsQBq2HAPTof4YP2MQDx/MoAvUYAEYgACYsAB9xc2BC5hBQXmMLAAuwMjhSeC AhEVgEAgAoEQFIogwOq6yrAAaKRWIrUmX6QIq44ALooRQ6K27LYIBBq8bMOmsgUaueSMqAS/AwS/ 3HwADdDAGwlhoMMIGgCFHEEA+1AS+W6AbIjH7UfAQNpY1gQcBIFu4IGLgA2r/kQYQvEAfY9YCgWd 8QAZx0ABlCgAO49yig191lQgDdIsjeHRGLDM8CYix0l6CA8MQU+rnTQPwAB8wRQdFzUhKfWdgBTt gAgV51BJ2jsMr1Gr3ALpYIXHBgIVOoEjVxAAHSALn9DwvO/EFb4C3+pAhCLCFEr6TMAGarbAAQes gAIrmERmwgNDmmYgtSQAcEBfu0AocGkf5gAt8IICXgATgAAf9CldSAnEd3OkAEJiCAdqAB78gCOw GAHYwgKfxUABYSwKNsEgAXQAB4YgCpqiAue0kCglDT6Ih0yICDcGEC2jRIGSvCwK5Qm2QBcTBGQi pvUABZj3gC1vmjQAZru0ROx5Mwg5waqhXwAY3dIABdqEEbxqEjSO4n1I+KSlGpNpz1REFs6whon9 qcn5evVRQJmYiru1OIKEQelVHfFb5SHOAGOsiu4l7VJgPUhm3IK5iWTxwpLcCULTxSWl1BoKicqW dQRPIirQygAi6XxpbWLRT7OBnQqrKXD9TxQSabTsAgU0EhAJlAGuzwrLsaHG7hVCGbNBoABnDIAK wbgEFodZAf4MAppMhAZsICsH0A0c7EgAYZyAD9R9xCTCm7AA6sACZ3JwCBrS/cO22muqwqqkxq5l hTpV53QXSe689kpGP0GySnmmlIxS8ZiSyQG+MED3kADDCBhqnXhjYJK2aan1vyVAETmUEDdvkeC7 A2bRmRa+fOAAMFC+wDl7JDbB5OcAD3DIAHmZkiyU9UIL8+wAANqILpmGYD5ZjUGYs1BFKCJAHo1F BBSjsAgOqZAIPgUIEqcSgBU+sASL5YCFlBICxCJOzwMKsPAA+ADybACE4FEV1HIIN3/owCKWL4CG 1oMcgJmXQYF69CwrAfsACjMSQfkoNxcDMNaAD6pGO7coUBUeQAtvEONQGeJRQYKMwwtR9QIuKgHR h8CUTzUKNuX0aAAWPEQe6jP8obFUgcmGAJZLcDANCDMgbFUEXfnEkEO8uFBpqACQoyANTWZwCmDK QnRKSBypGBkQvcqFJRQoCgMJ6iS1YYACW5oFyzUICWKAzCkl6qA1AgkJv54QCLg4C4LnoGmAHBhE Va7qg/xeyQhYRcbAHlWdwAw4QhfrMoIcUBNbQdcAzcRAMNkIAQ6+UlBb4ecgFdYAh44OOfMigSm1 ZuAC6aMwJ500GGADuiG9A/YfYIAD/RkgQCyFB36sTdMH+hB4EyphwL7zsEQzD0ABiWD2C/AAd2gA fH/8ICwbTsxDEEiAHHzABGoOkQwtvUAPQ5QDIwguStKcwHYaIYpcb+RtyU/B8FQCdICDMDjhCDVB SCDcDIYhFwNiFAjNk9+xkIWzEIgbliqAD9PMgkJ18BEtudCi304AXXogOALjM1HA0TuABlxgE4Ak pIAHDHAguMQQLqCGAujWAQAJpQQAft6gSHAyA0fk1A+TIgMEeAQrDK+BpbcNFQKkV0ICnvloVIDy 8FQg4+BNQnmZqkCsQgHEiEK06ADKYKGEhRLgiZABTsD7ACvfyxmQB/gkuI4dwQt/DuEaDwiChAAA cbUAdJEKn0nIhaSswkD4MQHAYIE4NYALJcQDDY+8QAZwQTBBQDMvACqegogZou6GQAjnx4ADdwAM z+kyBMPI8gAXgoDuagAXJIATuQAuf2AgtC8ACuUiQNennhUBX+AIDX6wgBIxQdCYYIC5c5AIKomB Jrxngwg/AmUCsOAwYjgOK6lQY9n6CG3DwFEWwH0hAAX5kARAgsAaxgGUoAcKOXEDA778QIcBfKmo QCOIFxNnw/RUQmYXi0ksWxAVYYTdoWrV+FEBNTQICxLgAN7LlqVCI1xyQNvyCYApGIBItVuPyd4g wVAMppkL5EOOrgGfsQG2+yNgJSGgAOcwggxUEAbKAIwzUgGeYQmcTkAgpgkFMoE3MMAJoNbgYWBG AQxiA7eoQsDnwiJnjZkL+wS2l6sQrNT5So5W7moCa29SFbeiB5w4ZJYNRTKAfuS1L1Dv/wDoZr2f w2/CSZUc2wCBI1EkKCA/P1OoQuRb5FHdAtEBKNdr9ZzSFOgXhfmlrTfQccICgQgLdp2AFR0w8AFI mBlidt+t51LL1NM8JUcdIEBde0AWmZIBtUSFMrDH4hQnIGA3xDkCZxWYSclEIPtQFZfKUINawZB2 cMhAPmYYB9SD0ADW4gCT2oQDuUeat/zsSEH60wAE5yE7zm7j/oijwGsf5gBg5Z4ajX1h3IA0AFP6 ECVYXMsSGpKTdW7ABmvuADwoWSaN+E4AisiYSjQIYF8Km6BC/gBA+RZgAe4IO2IiHXYDJ6TTzah9 D4yPVlCCCzDBgc8HMIHSwAQe6CSGzoBAhEhABdyzWAgD3ChX+IoLOvg6DAF1EH9AawCAmbiIBJdR hMOhRcmC1Y6CQwG9XuAfeQ0qAd2RAzPI4/IDwAMyIPkEOvoRuA+TCY0Hlc0NIgofoYVyoENHrfYz AAOBBGxi24+RsIcCIEVuwYCSBJAb/HkIFzMAP8wIAEvgAlQkRBuD3AhdjrYbS6BAoAJ5oLiAvpkw BF9TGCJiMoyOy6wQtwkIBn6yjqEDooGBEqLUVgKBikydpQi8BJkh7LqDoiCtnMoEdNI9SMm7AWAB /BIqgZUY0H5D+ISAmEbhH+RAS1GEAx7DIYGNwIHWGgYAB90IMsAv8AFIgEDPNIApSMQB/rA14mSN wIYbGUYK34WNIa8kegFx9AovCKkHPGogACTwATusBBeLJNQs+zOgEVY/CAdcG6AUAyAApuAguV/9 hssB0K0EFwwzBUpcAA8UCBSSpJYtmZAeZQXXDBEXSTuDODmwhPAMt5lIYOaMADKMI8tl/gwoDyrA BA7QOoTIFkAFkpIDW/gwAA41KATrMAFtSIOnyeAQEwEBrYQZBO7owg6gWgkAXrjXMGJUSkFzWwGC jHgMSsKCB2YQRHZsLAJsBBAcoQfgDUZDE53FD2AgpZAQEVFbjATpxuSVE6ACVWAECcLgAWH2BQ7I IJLhoADaxBIoHyQ9GuCIGchxWVvgAFVwgIlBAA2KARtgRIFVqIF1iA0e9CSAYbvEAFHCAm9oyMQH oCH6wJshQMv4GVh6ULYEDYXABwSAKCtDJHcGEIdh+ygkAg2NKZYrA3RGHA/9YUBH6GBS+xqEDhpA FrBA3DIgTuoAvnIQPDZ0GIEUhgPU34FigZfpwaAmgA6MoWQYsg4ERLyowwIL8AC5RdBBOwSSaWAQ NzoAH6nAAQ6/hYIzFhhgPukUCRbMMQAlTAAq9CAQQABh+wDKWEQF7KiQHif0QNQdcEQHzE4GGszK CDP+tA40QHtjYAN6v57EAB/TEFgDjoaeFgIBDARBFm4ANxeBA/hwPa4Gg0DAAXR4iEB+ggE1yRj6 BArEhLhW5gQGG6QgdIfzAmzUAGczABBY6IBSpHwTFA/wgICzWH1AAHIUAtKhANRYQhd+BYwDlFcJ 5TEb5tppZlKjf0JKdcZjP6xErh315cAyjl6CJWJatXkzKs5p0Nvv2R2BrSlQBBIcnTSLgK7G4IKA z4WS/CPWR6xgIRSwAPBR+BCjOch1SfGq6tN4ErdZ4+PLSXUqEMSAgQkg47gybR6QOvO8hGrVfxsv /M8AEs6JI/oTxBZB/kKjAMYmtQFnRiPXEMI0Ok5AQfDbAx5YIFHmEHIJAZlOZciDzrc4gkCoID9U AwkyXlfxJELrxf6LhAICBCMFeAduDD7zIyiKvBuACwSjIKnF5ANiUaZ1qIP1EQFJw4AwuYwCjAAR 8CIxuTgQSnaF9hw3RYAGvlsAgToA6bJFITbEBAWrPK7B2WfxgkrFO8UWzI0dsEjMWkxsXiAakjQi AvvOBCR/2UCa+CwAcjVDUAD/AChQgYuJAwfhYAh8AhqAAZUAB9PP6IUcgKAbGQdIDhhMZm0ThgKT eUM5wSOwOYwsg0bExudyhAJU6QEi2YY9wGsfsMA/CZFSuwADYKtAx5IQD5UkI6HnDIAGi5+zMIEZ cSF88jAIC7aEhFW8OUAHAFoAG8wpEbsEBU8dQWUOwneC5h5QFoQvQvfDCQtIkGQM3HuAFTcIHUIB 188QEv8AIOyAFRpAY7MAI15FAAJ8OoComowhm5wgqgU2UloqhhsACvdGuS5yfKAB32JAI93E8YBB Q3kLmZ+ng3CD2qSsADxGMAf9RUfDdAj0wiFTIoCBYPJ4hANQSYQGC8wQ7uqaghvLPYCDD1AG5JFk hZ+gAzhYADZaJ2IAgbe494BLJiQqpPHohsBAG7kAQ+Tr+RMBwZgQwApaRmwjFqQ5APapCbjeAEBx 46hAfoQggMpOASzp/MBQTT3FBC0PABf/ANwCA2NAhebFwAEvDCIGXTGB7VJElMgNgAClosEBkYMA ilPQBHsC7BBbaBUhBGNUCBaPgYEWmEgH1KaRAPg6BBHx+8EgL9OAFLj+8GoD4rlBxzLN0AVJ1BIB NKMdwAEQsMwDP48YBARmdAUxcXUIAeiwCDHZCAfYYzfFAgt5IQAUkgAIyVwKda8jYaKFWQERywAE rLRwD5qKIA5b0MEAwq0gN6HgIA6gA5wMBXvMjiA6frWWAJB9ZCFCC4EAeM8AgI/uCTawED61DEj7 6wCg5pQQ0PehYICOsJHNUsbhgDcYbSh/YKDecBEIdYgAHfokADI2CiCN5AAmUyAlS8kJELj09DtE A1gBDVQALPGSADrUUIS3SAunHAASbjwjSihEGU91gI/HQANEisAGQTCxmikFNetCCAfKIBPpFlFY iYIAh1uCKEWysDBmUUA4d/YgXikcN8XNSgYOeM1BnqiBYBcCB3bGw4OfCRYSUGFAmzgnCzyOYH2o aeJQf67BekUCKW5G4EfwBmW3AQbx84DD+oyUETDBAHrgQOVmOPwodcAASCTDOMQE2jiQV9sfAAG+ GkBGWYCW0wCAzJA/kGOog5DkuQCs0cgWAqgADMsICtISHzr8KAAmIG4wjXeJQOAGgQK0mEOLvSA7 iAgh4CAuLyggGlwIIY1OAwNjstayD61ueY99UQOvBLS2CAG3+XsqAH4LNgiUEJJHjkQDwRCaAAJA JwGG0IDmI9wjWJlbpPbgKqQV9koxSCIOFbx3mw+naagqcjPElWtaBTaOs8UbsVpPZhAKRaCCDw2X xOCAN+QXRs2iQgKtnk5gKNFGwUK+nsKQAvtI6ADOn6FEqRTaMwhHKhBK5yTRBVQuCHQqgDr0NBgG KAxoBiF4EfwIAX/VAB9cIABvzjUICszAA3mAAO7zcAHvyhSB+w0CJUQNc8sgefKAk0vQgEW0kAR0 d/l9NGWEaZioxiAHKghJKg4NQBF+8GMjRIUAm+6RB4WoUF4Zp/RgGXJ1jOQIn5wThMTINQgRyiAF j4QCgBtwgBVVkSAIJ8UqATA8AAuYUDlhQgMYzCAOeMKgLe5IDNpmJwDvkb7APRMASoAa4MIwH1CJ ncIGlySF/GAAPrMDD6hUCE8cEn5khgYWgAHSIAVe55TqEAI4EjH2Q0hC7Cxhg4YZoaExeC8+kQAg FPFA15CC31CB+SEgi7IJOd+iAzgCCvsAG4BRUD58hAHiwC4B0dwGBLFAR4gFNc0G4GVvgQEzQBC3 AgABpGD3ShRIJSkkVsxYAnk59iLADSJ0CLUGAHT8CBBiizGAn4YEpdOExoBPSQgDdLAAyVGh7Iew CyUC5/mZrAI5xrwMEuH2ovEXhQAOtEAqEdFEELReCDwDtYoElvcUH4AVoiXaMjXEge2DBPluOa1T j4PkIDXmScrXwQg1AvJ3AA9Bh0hWzBIJuSEAZ/AEY4CAaNEpBBBdDBDOA4JCAhTBALahooC7BhsE tcjCKpxhEwPz1QqAB7QUnVhsWAp3a5obAB4L2ECUj6AJO/JQWi668EkpuwALNEFRwMXiMAApgIBI FwTLSj7OABVLQYBJeEjDAAQI1W2QAdqCtFQLweGJAZ/QWIBugAtkDA1K5CKckjQImiSBB5PniOFg 0ifWKCbUDAzoqACcVme6YU5MEGyzOAeRiAXwI37hAuL0HZEWQAfb9CBw8LQAKxYQCh2HWAH74sIE HOwxL8FQAJf3YgBfRkM2qiB7WocCAv8AiKAAhGEZAHDyQNTKQHDfP8EgOoWsy4jW+nAD/wA0GG6G 6j74BETqhEheHcJPoAziSRgRzwc91JEP7ugF4qgdSqPomQkLemmQQF8+CQHyC4BWGxAzwSgh/gDe NsAE4BkAxVsmQQbwNojMcYGQfsggXQMKlsQfwIHhRAFsllBFhYGGy0CRSFxQCPyjoADL87YAE6ry QBRSAILVRABn6BAql/AMKeWQqwQCXgIC2nACU9Exkhi1QA28udy0AP54+jpwKFRIAXOwCBD7UID1 fAASNsEB/WSnkXCgoyLJapAQYCB1hMANNKamUPGRsDPspEFl2Z5AXYAAirAPQSXiABZYIAF5xICO 2hURHjeYADRMCgGteQAPsAUArlAG3BADOSMqH2yTCD0+0QBjT8KAOLuZEdZvP8ChNTMIWEBuCgAD jIIF/KLoG7goYDZyUuED9zPAQVZHUINKe0GxynOoDe0w/wDXXOh3x2c2+nk6A7YEAW3PLQQMSz6K 3IZT06UqztYL1UOvqli8KjyZFyBIjyYIwvQSkDcDSBoapooPDmIAjgAhbDKTz+ydggwkAPl3GdYD aTuINi/sQNogyBLKLgCpsVADYYBTdJAd6Qgd6FjoA1UdgQr1M8BIWsoEJl5/RAQYnW4EGyoBuC+q AZ53GXgLmw/UQqAAXGfYsSn+ep+TuAd+VGZEwTKDYgG9UOgFHTAAbi7IACa4k71qSwAE6qgATfXA 2eyUMJCwTAQN00Q3pmgQG2RgghVDuATzgAA+RhBgFgBG6QWA+eAC/wDQ6BAlAMMQgaxqjwIFgB+Q 2KB+MIjbiBndIofgAILNAbQAG7F4AboKgw2HFqKPYAHII1BylAI6TkBeSEKRhXKwGBq0Agn+mQn0 LDE55/pqAAaGElz+HhAWiBvqQJGH7IeKCB88gTMKhQlA0MgwyUQwAEJciiBOpBmGewBnFJTQtJom QQE7AuQCf0AF9CkYgrCG+RQpMNEG8DAAeeggPSRuD+PIzCICBqAAgaBgBzScLSeD5EAQquHAf1UI CSVChC0dBA6AGAFbVUOo6Ef6ADYqoSFyf5JAgytK4BLrxBEl77RIYZObhQ6GGAZSOxJIHfQBGgDc HgABUj3ChMSAC7rUMgD2y0GB49BQQP8AukROPwAB/JABGG6AATIAj14ghIqASK3gAs5hhzA1wwgT 9AAfCQaC/wA8S2wN6n8CM485Au/w1CGtdwsAwUy4RNl1ABEKCwHSsAjrcNJQfC+kKMxwlkQBehgJ hvmohdgBwZAJeKCMAuYGBRFQKASJCA8BkEGmrWAgfUYDsCOwQwBxuAT4ig2Q/gslgBtpSQO9OcCq Z7jJoGw4yAhBEgAMrCoQAYYCAtjYCImvtiEZSGV0BUPX/LAAW26FAwQMbDjqAAawEA/WxAbhqAAQ nIhJn+AABvUEONOMuAJWJAAFxlEC0hNBG8CQATEzI1nyADZnM9ACXfDAAGYACh6/2GYQR4boETyD UFGIQFMjQCBJfyLMD6MAJQu6EgAUZLIALgwgFHN1KYAacggT9gAfixgATkhgV4WNfORACMQGALOA hpBIUeAgItUAQWb8BQzaRAJNlVGW58AQWXIIW7czAJ03I5IBX5Q7gDR2UAd5u5qAh8VAA81zIYAF teDQQAkBdICUHMBMeARmewRDgBFQDlsTx+AASkQBLoAmqdEiP8IAJ8cUbkCT98oATJawufMhmQRH egBbQSxaZEpqAmKRgpJYoIFeYaLMmNQAGsERQn0QWDF+gAfasJFAHd4gWc9YG7RIrC3QAFcNYgW5 HsqiBHy4BJzFQAw19BEM8biVACbpDgCU2KCIV5r9DhAVWjiQjPH2IIgFhJuGXFzCH7xQRGannj7Y hAUQDWqQAIfuYJ8uAE/iIIBvVAAMIhAKzoUz8lCEP3sMDMKH1DBwpwQBLQ4yaAYW5SWBBMEXNMn4 m/8AgLKk/ZLfCDQN57ncYgOD01wEQHqAB/Y8HDRk9QWmP3ADyJP+C7EADeMQ6Xsi3tEgA+H3ID9Z 4RFQgNqCE6xSmgwfnxuVGCazuCSdMB8nxYJHzq4CBeQgdHZ/IshlqbnQAb4Bhh9AQaSkWATMjCKT TooTm4QJZEgXlztqJmAADH6yF7DAgIPi/AgaygQL9QRnJEgUOFAQRNiAHshAM47mjgAEIf6WCBNN ECHWIxQhGOggaFyAZi91EIU5aFdDcJL/AKGEyd8IATG0QEvOGQf9yQoZQu7uUGLzeDUYM8WAQ3CY uUQB49wJrEAQbl/BkeJ4wHvQkIO/IUAE42cCDiqanQQswpxBfNTIEH6UAAfHlHXIFwlAEmGMBnKQ TZreC4HvqhUAG7QwIfwAKrFBYBHbADbsQIDVg1ABz64AAqXFFd9+wwC12k/QgCC2wkIAlhDBDBAI 7yEDOFBKHDAQctABHtAAc0EsCd5O4Z2JAAnPzyECOEV/zAMCbQoD4v7jGBG851MQQOBXPcWDoC5d qJKB6cwkbAObgaBAH2HUKBywKAd6gAA8yUuO/EFRQR5gDvGUAWHDBntwA9185zGCxy+sBDm0wCFU QBy5lEAwmQALZQYQGahwID624AvSpIKAMcAEL4BNb+QprMCI/wCAAvL/AATBDv1CA/uegwGYXC+z A/XjM8BHkgoJn6AADswABpPYUZcAJmiQF2EHspQfcBDoMFwANycAwLiTLjJi/gQObgAW/wBAgsHF 3QKwAyc7gAqoqmC1guMBw4CA5gAWmmaMgEc0BCBbUz/h0EnQSBQV4iwAL3nscwB23wwsB9CQgCgl QEc+rAwOl34EQ38AiZi4gn4CacSGwSAUUiA7jAA7FLIAS2DABZvhzVXZ5sTg+gDeAAudhgIDtoOF IGn/AAYMKRFuACIxhBLSkBamoAIiTpD+DwQMcAKjJAJ9IgK6CwfoFNQgDpCQ1DEwOSA9QDgPsQA1 NLkH+cMAIjrCDOAhF82AAM/AQDR2gp4AAnVCM8IoCKt8fCYCO3gAaMAN12dwAnxEKDQvHaIB4oeI gwumBCk5QABX1hUUEWEYjI6ABYH9gJlPgABQgFFbLKA+qJiWgM7KHxRIc2QmVKEToYCAYBCCu4AF UbqATaSDcyoAOTPUoHiE+NTqACF29/oreIvzYf6jmfoDEEDVBqEADB0Aj0QBA7srASHcP/AgdnqQ XkVACEluggEf0yCoOfNZ6GAj/PAAgv2wd77CqAF25oChILUQgY1AYFQAJLoLDPL0ehFBS9gQe2BR CYgSKq9UUBCujiQBKMvYEBAa1C4WCfavxBEC4IDepRBRQEDBuKDQRggUXmQAlgr5QLwKlIv2j/do Xr97cAMOGXBCRJgAB7OABXKjADxADRIkSYJBTZHDAUCAvaMgBgDAQ/S8Un0v/SoMKot0CB7hCGAF dgk76oSV40d/J41ehQIDixNqdurM9uxOQDR4v1JAFXOKihFvWCJCHowQJyXVLABRS2cgAsugAcRU IDd+KoIIi1CVWZCgaOAIeUXECy9wAND6EgJnc+RB6v1SswFSnjwJkFLAIJeXCAY/hB1kRG39UBW5 VBAutiBJGwkDbIOALehkIAamAATPUMHc1gFDcqQA6JQDWWgBns6wmBxskAVEFM5HO0whRqwAm5AG 1zYISNtkgQ47HqAEIEBC49DEFDlj4fwUx9vsllS5vLT2W8AACqEhQG+s+WwGR9bUYbrYBAzGDIOv vOMAZ7kBjCfxI79QEU5RADvJYYLsRP8AyAefkAmasWGCniwUK8nIMHsRMgPvVLjLekhBm1dzsRoR ZmEB11jQIBfEiCl78WASKwqEJHDFgD5QgFdgNo1cXguAHNLdEBATEiYACsZQhZooKBlGEgdmbBAA NigNGZgAdTEEBMEgo51GMXHUMLx2IDZ/gFBcIBI0Ad5RDABChuEB/L5KAAF8y4oAGdDBgR8TAlXM AFy7hA8NhQHyCYoAB3SxQCIXj+kGkDGMgBDmgIKcuoQdDIIg/wAguBDngwBs+JgBO/7lAhI5AsyO kWAjgIGH2AB+VUBhaKAA55qEIuaBwImfDQCMfqAEtyaAwFJrAQDdacQhxqgAbrCoOsOgATTMGC0X a+RAXBASDKFv181MgQG4adwS+8ZiOUHV2ICMw6hIgOty6gAMe4QAOAST3GOzKAQVs0gbFssKghty UWmZ3xAOA10JAA/WmMABkMBpEC5TB1IEF1kAhEMIHyAdmdBs+6UFhPHAgWIuSmI8BjEAS7QLYQFG JCcewEzEHiLf3EMDHgBrDIBBmp7xBnDKgBUHvgZuUr2Kg7j8SIWAE8tiwBHYbYSLlmea0lpMEoAV RnFwLjVlnAAhvuEBVSgAZ5//AEIAhw+EBZnRAdI9AMF4ypSBqQY4EGoF8cZmGk4GogOdxcYG+dDN AGN2ECpaBGHJjHwK9y+AAFeuAKKZSAdlgUAwOxAIIFBmIADOWCAV48AE9gC+oQDMKADo3EFpy+io RH+JZAUdARFK72YAAd0AJoyQDq7yzKBA3bqZQEGhxACPoVmAzgXgAH3fBBD323ZEJb4CwRDayPAw zuJGEAAv9BA6fJSIZyY2Qi2fkISMIQDKTkhYKK+9xAQChgFRw1BoCjhdSgQHPUyCAxnOCJEyhQwz 7WEaZFATwGA/doEhThzYqEBGDZiQ9QyoM2fEnQVMLUILHyABxSlL1uAD6uuEATLACHpUAmp5GTAT mKKipEDNP/ZIFCj4YoyluMDcCIQEzQSGmg9UgIgw+5Cc58hAPZf4ZIvSTFYQ9cyBt72H4ggZQQEq IJoEETrAIO4QAAHEgE4+kAAXAgQLP2WAeFiQ9Pa4QBH+gilFADpQABNWQATwyABfuACOFoz5VRIW QwMkoSEJl8cABWlBiaNKAKZ4GLMgemjsOpZIH7CoEn7wICvyxBm/MWHRk0KiA0I1HyHNAJfKovBf oSF1AgghIhI8NOplIFbVTgAHOdBDTDIQTHOwAFS/78lgSCdrkBshIi57n+kBAZxWQqyy4CuD672T 2moJPDaRpUsSOBrNOUegBDQOQAL31HUsTx1Qme4UKATtjATdAroyaAAdzYAH74TLcAsZxCFYeRci zCB9WABGyAEaWUo2zAWoEPsICc4sYR0C/jtgAA/kIINRCbbOoETeXGx5vl5wCR2FRhEnUGbkIAel jQiTo5b3gEM90APIoAijzssZAAcKwgQhAL2x2AG9xFGbPpHUEH9RqITP7kBQDtUwOuGAG+gBp/kb hBZGAoJRgAHQXHg65RACbRuIBXyHyAFYAglyoA+s8AhryABldAi6jcQABojIMuzcBQPqEDy6GCJA NlSB28IgEaQBdoAXkf4AjXZR7CINx6AB3lAAb6oSBnaNTUYBQyABgyCYgZToAc/l5OgQKgSAvl/H kRAGfdoZhA3t+cAAB6wADJxEIZikAUVh8ATjVxIYcIAAtggHBNwEGuD+QAqlgALNIeAPOGwADp9R IoAA953y+AAPtwkFj0NI8zCAZ1jIKIHZIBoQI9jbHUIGmuhj5gAyGSZuMQLvcAB/C6Cc28aABmI6 hQLD6AHBkAGyGDmF7kMMABwIINAGB2IDh3gyhE+4ldAb6gQADxgIKqb8wBq0wcLkELG9fw3BA3YA AL2FlDPLOAQVnUAdHlYggjkkrHTqX0xAoZaAA9PBCYu4CXCi8IauEYRQ/IRDY+D7ERKHIBCIQAiL AqHGNWohgxyAiS6hE+efBkGC82gTFHgCgCtbYozFQGN2FwyFeQcAM0AQJkEIH+FEg7RagAFuXuWD AGH4sQNlPwhnICFqgCsKgg7qkB3yrwAA6gakJUST8Dk5ttWcEBMiiZAA6+UyBBghxi4lcIEfA1Iu oCR4kLBBnvSh8LRAJwgBvIQXWGQFgmDQQG+OAEAuYXAo50fIQDxmgB9hDBuzOA/JSNl555CDNHMA bfvwIABEQJSX34yAG8NgBhwEG+CEAzQA0fWUEDgIAEJWAFqRhUQ7CAQQaowGp2jD7JOEgIYrawQ0 CB3oKDCUBIj2yIID/uEBiTqEA+OhIRvQ1HMSiBGPSECOo2AiwgMFxmwHeGqAHrUWXEf1zrCCkVMs MFqQAA+kAkTQIOaQAYmwAHPmQBMbRAMZ2AAOl0AdNahUT4jAQEMyUNGINgKAMqickCHS2IKiffwg wA3gQO6wgdf8xgETDiJaaWhCBAJgIyFAVFUAOU+owgWPokDW8e4AFpsXABESqgBntYWBhRAUswA7 ugKkoC6PwUASQKfwAy6Y8AQPuILUAc+KwCSJq5hBgO1DCAKQPAA7OjJCAj2EXgCmsWAAwnVALqHA AL2fs/YAefSABaVAAHFgwOMoAE9gsgAE3T2BBTgCDmkECeV4M9GsmoZaAna0DAAOse/oi1glYAIP 0yIA3xEUJMCBjbk4UzetS1PxwCCxCIaJBijmoBGUTwBLmyYNwQT5JABUw8AMVEAcnKWDquxzWKvG Ef8ARr3sdtXUL7aRF25WZDnxUsx6R3kBkQ4AD+bGYwdd/uiGYVcr5+8EEOjQoBUdgAABWAAUodBI CsBhANC1IAdMAChCF3AfzMEKXZAiBeYAO4oEl/DwweElYVvYaCNlCUECZSJz/TAIAxTksFlf6COi QCldzIgJFcycLAW8kQIDqGYAHzEMim0M7mZ6P7BqADM/UEC4CE/wkIE8egEHgQXlloBDwgiNNkEC uL/IBTcuUJYboZ+wkN2AUH8QJvkPb3P4FG5kEB3UIIA6zrEy/m4ARYSVUF86FULTOL+yQmQOjNgA 8OAAGBqNbYB2RLIe5zAA10AAjY+0Cf5KgE9PAAb0EcGYMFQpMNhI3EcdEP8Ac/mIPTUILcQQB6SQ B5QgPrYUQHrHcoAGvt4wA/4QGZBQYbzSAftwgBfSAP50EYEkuIKvdRyBByYAIfIABisDVW1w7ABi wACzIAn+yRA+mZEIavcoIjoQuEP49IGAAIbKDL5MHZ2FCOfBADPJQPr0MgAD24oD1bCQwKc4oQBM MQRfwLgMXz+RAIGSYBI8AvbD5QTxgOjvDAX5LA48qVjS1kLARDO5QPTYIYcBKB/6hMke+SwGAvXC Ak7nQAH0IIAAz8GHl/8AIwihTr/QwjIEsFodgmcAjWAhBf1DCo6oA2osEZskEKxE7oEBqAhQ2QAB vwQCoJCCHnOBFysvQAsUAAK7qFwBCa3ABLS5hiu29mAAVOCIAhwpwkCh4YMB0YagK4iwCC20LWAD D0AH5gEDHygwzpL990YpkSIALf2gHqZqCdXP5GCcFOXNwAP60EDNozjR0Lf0uQUD1fYAAtpBBZXm hUdiLlccAADEAQ3b+WXCAfZbHQARmqgBeCKoAe7iUSLuxCPQDs5piAC2VtCELgCTAGABqvof2ZQA sKtwmMAAMqADpujCAH6gQFSPL8YhQdqEhx5RIDfmR8gFeaoOWxmAGKCR+QgPsAII8XDBTiggw9yY rwmEBT6e4AEx2ATT3CDUDt8AIFNRCjsgQDVCAFXOuACdzC+H7GqwCJGcwBb6j/QAS7zgIFdQIHp7 BIAwalMA/koDxkABWcwK+UoBO8CA3+iaxAnVQY/pMB/QeQQXhSYPgF+ZACcBSYUO9AAz0QgMABXO ZQdt4MAeVMANqFKs+H1hGg3XgASzIYidpKolTPYQqkkAH8KIjCm3hBA3CBVBmAsBgA0BhgvKQBKo yKBeGgCKNQJHVqcxiOoruIZiatwpft6aEIMSw590F4GbnVkrvIohAxygq+ccQQpxYY5K/wDKjAAq aQT5JIw4IAX7gTENaHAv8nk1ABiwGAgOCSTsbBkX3AGDvUHidb/3ARABlkiL80kgo1uvOlsApN8K GDI6dmMrjXSqtmIAj4yuSEB3FmVhAS03nt8OTJA6ZhA67IusBjsbkGmcIkReCICmBIjwzhVEOAqa 9tUYq8OhKbR720q5h/NWrryHUAJ8vLOUIoNhbEtCEHRDbfdd8AgQ6TAsCoWyFmZBD5uvgFADk3cD uaOo1iWckRPZjZMoCrsIaBAVhI3BB8gVomZw2CB+5FxHLVAQCz4QQZQMZAKJc1M49kvE1GU9MAhe nI4AAXwIID3kCQEjdhVv89CDUCFITHLZzKwAQXhf4wFKhmCIfLXE46ZVOWDABGCAIOhAbEyHAtwR gBBFtGO4NvgQhMfNhAMtF4oC+8KkQ6eCQBzbsZDCN9CICk1TZYoG+AQD6mEhD8UQ8IgTczgKi6rg w4IblAcHM8xgRAsAA5dAALCgAHxZwBWt0I8tgMFbIwcHw9G2wPjkQD01QCD8AgNbYCLPACb/AIZA T0DgGfusGEFyzTkwWkogHH8oZBTYYINLQIBrPDKggcwWgNekCPPyhRN86AAnhmEyUTiADvkGgMPN C4BMKcgGFjI0AHS8kJhqBSaskFe3j4LokedRAAE5w0AVIQBegoNB2Qe8ARmBApzoAIebsAvAArlh OjjDgQTehAx0Ar4oIDu/5DUICswegAHhoCSwMFwVADOziyYJ4SYaOlAOXU+ABo2ACvYMsgRtCgdz MJOgGoRY9zRSTD+ADT1Am5bkC79zgQnPBAI7+EiHoZAA7hgRfaILjUQA/QAD3fo+qJ4VCDDeEJvU QQlndgCAxzAB7v7wERRSxegXDUAD5LHQBipgCRRbiAdFwgArF0AAv/UKAA7Wg6Ea1hAEDpJiBNcD HBAOeiSC1ZimMQPlA2AFy9CBpfgVlLNRgZJCCL1uAL2CkK7UiE9vnQViATxUIDfKn9DAJlHJwBU7 HonCBDfW2ymsg4gqABc+pmCVTcp6CGTouED6yNCHPhAAlKyfIODMTLiFgnNIcMI/WhwQe+EImYDz cAxvk8CQOf3iEbmLASwAdapFQLxsAd0BQ20tH+xKqKN4JggB9+4YR8JACO1EimcQBHNRBcA+LiCe O8Q+KoANjiIIyQAxkGWb5f6XAAeWBQKaiI667pFCHhcqjFcYixw+xhUCgioQAgz1A0FAgqBSftJc B/c9HYoPgQQeRh3AGfk07AE8wI0fMFS9jNoDaD5CQAyACrnJFQAroW+IImkD/wAAIYJACMrggdU6 hBELJCJq8igAutiAVh4AxdaAdw6SAA45gA8p75mAAurPAAR9qAAOYv2UMoxigN2UBH0LgADqeigh tGoQtslywoxQQELQQQ/iICOu4QEIGfgkOiAAUADnsELsiZU4EnoBtg6EHeDAEzNBpwhK0/pwBA+G iIEeT2ABOYAhNkPgsOLMX0BoEBW+AOJgeKmYAGuBMgdNrUWPjUr3nFI6LREYHj5EVDJALXzoaADX QogA93hkAAmJR1+8gBfiNItFZoy6XHIsASCFxQSQe8ACB0AQ30Eb6QBJPhuuu8rEWLC8OSaRmUbz GynTtZ9nJa+Yy0DoqgCS4A3VSVcn6kt/QtoijX6EExAeLtsAIL/RQA2ApHtAAX8CwGzFRc3haeU5 19LtWyzTymovlIdGrPIqbSSnYdRePIxUpbmiE5a1H1xJ8xbObVf8/YQFeiTNVPlAI5XxQgHGgWVS Or1cQEG8ADXoAhqKAh5OSF4c530VEJ51IdwXRzYgBF/nIrIE6PCIAxoLJOoHyQgqR5nbCoBcNBAM 3gEHXnciDMOgInmhoIHdcQagmgu4DaxAs8j8QIRw1ACUPOEN2MGk32CB+V/rGLAyAxjqBL80AQiS ANBfCEAGtjEJNQZCnO/wYwFXmiDriAgAuiQVORRGYK0BhKWCgAo3yYWErsPkAG5QAEekEQTcjRTE j9SAXpuIA5QBAaiGFHU3AIO8wmYKdU1gBSjNIC34AA5BCPgiMeQCevsmswt21RhgC6BAKWoQPnkd QgrmSInT0d8EfAh/wAjGGoDRwADf0IIXOcKgAsYmQ6NYBA2kaFp76Bl0HSc4ACHO3TKSoALc9gIB /sJOzn7wEe8g1AqCAD9QjACOcNRDECMvYZBRnQGoCKiwWoLIUAA/7+JJbQ36AAfHAQTm5IBOT+SQ 4jEIE4PiAQNogawkgApJwAHaVQqNMuEAHWEad1LqAvzHBMZzQ1Cj40mhC2k8NS/mRsAgcFABn/TC DMPTR2wH8p4DBV0DANsEFA6EAUUIR+pTsEhgoJmb8ahB+ewC7CAA4WgAA6aUxmu8ARedYB0rEi3Q yg6tYDi9LhJdEUGyoBB+KE/TPIkhhzTDAIV+XAgl9fqIgA/juAAaVC4IDDI7hATBkBJtQMqCcwGF d5jCKKfgwZ6PRAL4YJFaCwL8MBH8JAlA67JBxqJ3ABMGQA5xQS+HdGHUn8XHsABt4GBfNjTaaWi4 AdPWZIDPkaRDvqGQPl01IRroGb+MAmZmMF/0cDQt4YEEQIKbONxJaIXNCQBkgpKNSnCgJbcmSGe/ xQEotIACWjwCCfYyYG0EWAEOQsgEHujpKjgfLgnAwBAiGc1Cg+zQEvYQhdhEYJgwp5AB78y0MZgw Iq7n/gwBEikBFdSNAmWAAXNqIWWHBAck9QAzIqgSQnaaABaWgQl/0w4AD03N4gLGFBBwQASAs1AD EAQhjReskIB+Hyg35hCq+UKgB6JAAKuYsSAQslgAGLkyBAjj4ABziKArXAAu8wQAAlR0CBngAC+g APK5xmMmDNnnKh5ZRCgoJgVWgKSACHcCQ9YAEVp8FE5T+FgRKcJCAD2AAH55hABp2gGqbKD/AEQJ h1CAQEgiClGQgMEAguGMhB35SfAAGaGHwneXKSAMZBIZ8GActqArgQkByKKCQwPVjBkm2ABW1got lydnTcnmE4AeUAE0EhIPQlgel8hOtTTQAjsA8GRqYuczcdec2yN7Lal1G1wCAEUAA2niBg3gAYzE Ao547zEQuv4BEVARlTuW8Ae/bUBxgzUgdPn7EIe5NSgBFYwXmsoHPL+HesqrR66PF3VnoNERaM4w PfSANSqRq9kr1cBgxvLHEykMwBRnF+/ZWehzcpsh2GA8EEPf8CBXUMgAnkgMDUzCtTcDOWVBhjGW Uo2l2ylUUC+KAb5HN4XLrOBVdkuhUIDoL/gACX9+ioAbVR1CHx7FA/jAEPwFe4JsALVhARcpEBl5 jBwFt0FYCeobFk6T2SLsQCMkC78ORU8Ir7KIAzHuQj6cwgH6MQgb4EHQ5ghnNACLKVhAa6R4Cpyw BAF5BYYAV0CQVINCR96CQAZvhwAkbsZAQu7EgCwgDWVRAP5oJcvhJQ/AhYgRhAJUoQ3iAHR3xJ3R Grdt6jyxUofZ1EgIDfvzxCALoRUug6jRqIAtXqnsANjocEB3NhBCA0AAeoBFkFAVjUwAAdMQyKdT A5XRQYAbMKZQuoCPwi4YG56pE6aAA790OtEDwYZCSjQIKu9OAEHdkp/hNggPagFs6OQBjlGEyEzq AkSBhQmOegAXpnMsB8EefkoAEDVGYA7zQATX9AjPOgzIXaAEjkxwF2rz5Ay4XYAFmgAP93kUxzV5 /RpCVvcvoeoAW4CgCv0CBfmPkQSQO+neEHB0IAm6wLIMywRCdrABuMABfkhAItQA/BSIHrLoAAjN f4aOBx/CiA/IANQ9J8oECyJaCRIj6QIFTsYCEp7GCAJn4ABVq4X2Xv8AMgQDWf8AYPJFVYdeARb9 YAAPAAZtHCAS1OAPXKkiQwfAB7AJuoEN2DBgByjIKd7mQC+BJA9HLgkA7SBKUSSgO9aWDMe5ydSg FmxcQNWYRAJMgQWGMYDnxN0AXYMEHfNggG0DACw87IqCZYSAFM2YALxzDQzhwiCp1LEBngGExZuA KsYIDgG6QKgUqjA3hBQLXdsBJBfT1YCnDGsDY1A4APKcAGkMFr3PbM7M90BF0SCO9eEFosORQXwI ACWQgXzwEfQIKYBAWKADq4NgTpY7AIIwgC9ggGuRmYEoXOZAEQxYuDD8AwDv2ADmUAAeTQAdyYdA GWokALMOAh/nAoOzMQdkN0gAHW4g8gOcIAH1xw3npYIJMfSAYf5gEEluMCJYIbHMAH6IafsfIUAN QxXDD/BkXABzFgNQzAQM6JpagIKDeBCHmgDcSkgAG1Aohu9zqEDJuWbhANnwAO0KgBdMnDAbpEuE OvKIiBUK8EA02oknkUXApS/6yDHOOaCXxACyZYHRpMogM1mgUSh/kAOJEAqzUCD1eIoMU2mACbBL ESmBKUtrgCbhiQEooQEcrOKSQHWAzbhY9eAAIGMCNpWU9CVPU2AA9AWSAviAwKuQgxMHTfEjRQf/ APBBqArwYRMR+4iwuoT0MRgJwoB80zgDaggKpuAJ4BAgl1XDI4z4dBQMICt246nJJlooPVjteFTV hW61bHXMcvC115ekKSBb2u00HSKxsOxhZ+xMihrP3bP22uugLozC/wDxY77kAE+goB4BQNCDalYD ZN1AbYwCCoAbhBmyvgEJvSAR4NgBJ1GYA9vDnQBMogDKXhUXhMkk+gVQQopibSX7b3yaVVURYvJa lHvcVz7UHutWOydgq7maX09iUIGw5pIL2CyB5MEC9FYMGOrOQEfcubBBQXCQ8n9nMYeGxQkDuRDN AFvISUB/XLgBnIHBaUEYFAAcFFiwCuATV3iVYDM1CA/qGgktewqoPdAAa7ggz/JIwAK4AXpzEPhZ 64IgrNAwC8IgaoABG81Ax5HDqALdz0BBcEGYAKzJGoCiyKgvTGslDIYYoAD7jYACxGiAGWEcOCIE 8OBtgERtlAuY7w4HyK/9gsAC/LcyAgJhRIDeFRC70XdBE7nMzcIBFTeA8OyvwOFR0qKI0gtshCN9 rAEum5uAAtvxB4CCAyTCBJesyDBs4BELtyA7obgA7skYQOtAUHY7ub4CgPOQwaxBJD4w2CSjAOwW qT8+dBnVA5xQASEhG9xwETcKB2TBkJ6aVFdNHalDrlFIAdLcvgZRB3IAFazj2fkRhA+CAKVwAzsM wBxoACS9gAJJ5YNjhArAA16ABPd+WGDyCwwYAZKABVUSkDhqBVAAOqiX7SAQECg/YUMhA/LFAgfX PmQIQ/kpisBSH8gGj9REglgFp1ANkhCeIOTt6GoQI83zLiAeZ5niBO9IgK+oBvNgmGW4NTAPMWQD wER5iuIMti4AausLmgOzuFMGjpuwAjJGyCaDSC1OtBAenUXowqcPBIBRbgI0poSNgFBkUBJfAABR qwCmCgAdBwF63LgA/smeQp4zIEcG5ADkahB1oNQzhJQagATfXAAFJrILJPAsfuxcAN1FAANo8KCB MNzAA8cgATiWExXciCIOrihgs978ToP4gCVaBB32Qe0AlmcAViLIApXoAUoeABedyoAZ6IcwNoAZ nVMADCkDALcAIji56WjVIdDQIA0GYAApKouUC2YhRHqwHUAD0MoCCfkRcHW2IQVwIisIA16kYQCh AGBQ/lRRggwotgQi2QgXzandAFoGyAYsgqFOvgnFkAEw6Ule0AD06mwSFiOAB78oWFE28CB/eM6A PXoZLAe9RAwQg5hAZwNwkcEkAvFXGASvRFBDbxJS7AB1Qg5HgeYCh8cAgL2mQowkAAu5pJugOBAx 0pgMFu0UBRoMPkBjAAB7VgLvBSgDNQIDcMW9HDgRC/kjaA/WlAeMxAASlAsFNklCWC1gLCcggrvn 7OBgXOpsAhmEQB7keG12MwQeZkAAKhWGEF4tvEehqIG3fJLhij1USwAsMHpAqTAK/wCbCDAHAoKu 2FtiFuVwAnJIICtdNTqEBI0nMCCHswYBuVFCDgMACCJQcwOl/TQKNELIAGHoSAfJJg+vWGAGc8gQ +m4AHXoagBcLADmH9aE/g7UEaRZxBpAOwSurLy4tfqtmI1QyQP8ARzoHNlqcorAoIn1VUZ2af6gh kT2zTQJ17xCKZUTSvtmWQNVOg01F/wAgFVGQgpeqIM9DgAYsIPKpc0BFvasGyM8qEQhbSgG2xYBB TTDxAR/GE/ol8AEmwrgBmGNwACzfywAmbRDC3qAABgQA4KVtWAvqbh4PBBeYQUB/wMBQ2gNcJJAf VTiABu0Ae1AUHOgEUEhIIOl4zDdo+AEO/M0AxByFBTycQgK7QBdsgIMZA2B6fFAmQARYAHbkQJ/J UUDiwhx2diAgHd2MgDaRRrSADZqAE7KMJC0QgDOBeAAFzIBkvL4D/nIYBekzQBEYG5uhblkxUcaF mH+YGAJ9qIAumQgJB/6DIIB/P4QMCPCIQLPWBlChPoJGWO8gB0QQCLg8KAt7YAFj0AA7hA3bgg4B kAA80wADV3Ag3p0JDeQQgfToOAQaXVsAAXG4QhiVFAJh4A+5AApXQyDL0nMnULK+cMDo7iIARlcx QDr/AAZABQeQiU37AjSLGgb5JFmgVSwNI3n+hxIudcAAugghs8euAZF7QgER4EAQQUIAoAMm+8QE loAB3jUZoANeRmcAT2uIEHaSOuiAdUEC4F75yww3FsMwAL7KwAGzBkEYvtd+IDT8BB1sC4SbsG4Q MQoJaMc3C6ufM0ADdRQgK/z/AKKCCpWncAZ8XOgQXNjYQFISUkZ5hCmmVmdwy80EjIHD8gCpAACt 1AUFiajPgADrQCH2EMC1A8cABP8AGAAE6yQCKA1h58ZQBCnCAhdZAHWiAcjrTUnMBZTDEAH+4ATn AmHXUkGAPhI46hAeEFAfYQQNuYAPxLkAHkhHByf8HQLDrQ0TMkAm4AUQwuh/oQjlQASXuQs0BmWP ioJjVAxSoAI4d8QCAkCEA9BM3hwge0AB3LQRnkRAZjF4AhU+d0ALlAl+nDQAXpBhAQFTIQeG4ECY rbgMRHIyA4l4EB+6lxAbhpBAYoeb1muuJqTtAAWqMRbiEvCuzQoFq9S4QJCgmADAIK/oFF66m2AL NYYSC2BgIzf4IDMSFM0OhwACLsVJoBLyGCrAADzgIDWvgCLdyQX9xAGCCABlYGRZZAG1dJF4+XCQ N5PguAOrhRgrsJByQyAOygDQIBCg9pAnOAEE5EQjG7I6hYHokWPKpYAhigaJSLHTQIE0WMANHyGB aN4BOegGoaw2DE60uESXtLBAyiQEEc3DX420D3UTUYBGp6krIwLQBryQA04vGA8rhByuoagCu5nI F9g5BCzjyBgIGlWUAg5xQIjbzbQDHSQJNhg0ixAOxZOYIEmYgHvtgEWaRIBq3ABsMJEb9g6hAbv7 KBI79TAKlGdhgAtRBQOWSAOTIDDPGoAP1hgN5mgCx2AIFtoGBhTn+DAATcMD+YQORj/ggVa6NVyT qar8vik9MCQExp3byIYFASNnVDrJkR5WmojYbSOe6DI8V+xj7rZUQ6uBTsCl1yxHCK2TMut0vfk8 WBqi8OurAqEhJqkBK8iQA7y1CC9IYQmwOsTgUXkms+AibhmSQTRcQNTwQATNYVH0arAOGqY8FAV9 nsN6OyRmg8AmckZECkgWgaTiRB1hMMeA6zoQQS59qKGRDCgIGuRfYKAuHyf7JFwJjJJA1jqAD9zM QXOMAgnIFCJQCA+iQG11MJAG8cYA3YLuXCAGpkVnH8RAAAgB9tUC225nwPfGC9AvUoDFm+VxgDQD pSxEFWBQkkNsyXqToYnSIsEBfy5mWAABmKFbhIga1ciG9dMwCK4pagvqGDzBAMwBIKKjTwHASkgB R1CE5rw94ABitQhdqLMCHP4MBSLBAozIQM1+wVJ1jYCrwEdCyIMJ0xEBUggAyhSXKDAREEvLgllZ 86DAAbXADGogHP3hAqIzLZhAdLyx3AFfIGwaRw4dESnpXgZKgM/xZeIdl3CBtQiBBsaJAegMB/Bu IIIb26JGC3QVCAIrCwduvBoEA5qQCtNpuAplETA04DqqsDzoWhgOYNGiTYSPqIRQ6Gx8hAemoAWL 3KBWIGHDLqdQG2hYBF0QYCArMSGm3dFQAQ9DgIdAsGBc9RUIN95XGAj9ABryGEP8llgWW4lBkuEc rXHAA7JrEPPgiJW0ErHN/SRDiRrAnYQ5sxgo4PAkC2YSUHIAB5xAPozEWrgZFXx0FFuEKDRYSsqQ gzN7kLMT7AP9NAKVCgAGFxMgPlYoH48OQAMvRkSAwkzIOpF1KBuX7HwAFdv9JjLh5xIQx1EE5sKB FBqFWez+SBCvO3QAowCMl5/RmADn6ECAMzh7OEoAIIBunhcQTidRgE8NSGc8rSAuWNQAEQZBwUwP wA8HRgAqbABZwQByXwVz/j2aAYz+/AQuWgoB+7DAe4VcEIk7wkaLlcFQPuoAgmQARBkEC+76FBKV AMYCAALHLhAFcFEQ90oAQJAJL7oEFesJ+EOlMAgKwjpkr0z6NQB9K3MwwN6jSQGGZXIYWASbrBQa EGH2M/AxgHVIDgyrBf8AgKAKBgAvtkAP4YABiCATQgFn0oDHKAAKagUFfNwKBF/hBNJKAx/UIgAI CBMw4QBGzzEATk7FBvjAxedQkEFHrlArmhYAC/oMkDFUAiuwQI9DXEOdUP7GABeqFAIMc7IkIvPi l6xRflAHXPKYgNyb9gDt7YKo3KA1gVRhAQ6KNl0CgQ51xJ9RIbTAQAHcQNxUICw4adpoDf4KBIDH AF1ICPDCC69ok+QAbz2ewgB3nMzCIOdQkisZKEfAgB3IQTfWAUIZrMADFxFEhZAXKvBADcLCA20k CGw6EEYYIQ1jIBV/+BIgD8ggYkeCwccqQERxvmidsdyp3qbo557YFEQ6sISI9YnIXysIAjf2ADpi EAruGD/vcA3aMgA77TEAxy4LCA+On2EAESGGxlPLf4v9SyAZTLESAM7UIOAvUq+gAOfv8AAF9AAd PgGNhKxgVU+VIDDkoFFjNoECqwyAev7DjKzDboDPHyA1owEIWBAw/iiPm6OBYGFAA6ySBNpV1Dgg iElCWxwuyJACl6edxi1iAAWsBwT2xWABv+UGLQD4sABeRg2RkZAgCP1iKiNQTMj3P4VCHQJtNC6h hULuoSOpFUewAaxaMDWKpEP6kp0VbWFVeuIYUg7pLaIDxRQJxM07EFueCoYs/CFAAjaAhPIPADxc lQG9gAMgwABz5DqgAJgSLYiAJpASCfj3NSBsDe76fJIDAtoAO/WBFD5cBiGAgPkyAWafiQ5/qZhA XFBcR34+x1QBDYwEPkYBBCTIQKey0ANOwBk2ggG8BgeZkSoOPhJpAAJJXyAbwzAJFcAhML2YASFh APehIAGp+c12pNacuxUAASn5AP6ICEGFoIekbCgC5YwVQ3XDxgBBrVgAHo5kAvBoC/WHMI1XMHlL ChYlJjqERFhUObugwGHugRM7xhAC9tQAYQABG1HBjIAlSjIg7pzOHgwALGAJqdsASM5kBumbgKzf ChFNBcp2MwygIYSAS60xaDmZCEmPlMH9BigHFCgd5Fr1kQEb5owEDggQNxG6AOoaqYPIgGYCiBIA pcwDVOHUAC4QP9jC9YDQXaigyIXiDhFYAvBQA/8A0APRYANENCiFNcaAinNREeI0SYEK4K+UIhsO 6iCuwAKL5KAyJEJHhwYFesAlPeFYQ50Ebzp8iEkZAVQiek5ZoDLzngIm6eZkX2jYALjcBD7vkcWO C7XHcAhdMAAjrIlxBYqBWCpQL5gdSBjIYCg7ASzowN697YCADnUAIdCAJEGsKg8IoAd2AW05/sas ASsEA6AAnKgf4OwEGVDA2ogVB3WCAizbDQQ/DzAhhHoPQDYUAAR+oXwAGdkZQQJQJCFeqYoAq8so cSh/p7BN8DKSLwqABkkkAyIU0ZCoJND9wELChDMbLBgGxYBAduIPt7uLxAOJ0Bp9A2ACo7RA8MIY GgEEyUhAN5BIjZcAA9q2EanmQgTTIwCBxACxmX+iRWLjA0ZSAEzm8ADO2MAhGHwgdZDYD40CEPJA EElXuIa5UgFmJCBudwgM8AAGUAHk9jMIClmBIOdYYV1E7mBVoxCi5Ai6EN+sgDiKCguxQyZTrbD+ AAVmgBC5vw4BhBwN/oQXAbAmADs2YI6lF4gaCQAL/UbQNgyyAa5kULH+hAueAAD8wASvdwAA7eAA NcNHBZyiiyapCrWvQ1cyqEE0QGBUuAFl+8rghA6ooEBfFxlAKK7hAKxGsC6Hn6GyQGZ7mYgCYABi WQAdSYAg/LIEHMoJ1OBngADphICBW4/Rw6jOVcYYAoIBXuwEd77DwQBoyERuZIetHFxB654K4QBx SgaDbUHHvhAXzjSAE0riBBWUABhAGW/wMhKyCxgAATwHvMBXETgVt/gk7gxsDcCCrln1/GIngIJY QA2hBY3CAhiATcIW2RIDigu2BB4WIBPwUULO2hT+H3qRvB5nnQsqUvaUp6v0NYQURBKVvoR0M0Re lYppzWLFbzY6RBwdYfo6OSzVggQnqSJrA9rEDLpC3OhMTwL/ADpgEH5BoAtIMBhbsVoESnh1AM5J UhCZUboADJZAA5kf0oQFumooIXY01ISl8agB4UATEtshCoKAAHCYZn1hgLuNkAVgIAC0LiB/lcDA 9SGAMohbjc5iCJuaiOAN/oJDmA9AAeMAgtunXAIS4yAB8uHaEBU6BAlH+DBZCBAMdPfawSAdVcwY dFQaF8QANMpujNZFKSWEAcxH3AK0ISN58QMDFz0hCwB/mgAEYUAG1AhSSHMiPeKEOgAzUhEL3gEA 7agML7hmgKdY06A+EkBERiqCQF8kjHRfg2QjnI9YAANfUBGTZREFw4BFaADUCksGSmgBGnGfgC27 Aoz9pCRyaEOglsILPoAZn3sAdGGwBoZIDTSIP2Qcf4ARYQAs2AoM4KCIA1kHgHGAD6ABOWIFlSR0 EdwEC6gAejx5oXfBwMW/QgIFjDxg9OgQOgURS+4K1oC3AA88CR3PsQB4kwLJOjQMfMoEKvyGbBXK 5JcBbPmoAABVQAvuCiAE3sNxAo/QB8IMoVDkBBYLDuK21EHB1vyHuEASxUj1TRdgLoECkHIHcBPM wIbEF6IJPIA4foU8zNwkZjqCh/I0Sb8AAGcANvkXMXQOoBGVQkdeGQSH1GGCjsQHUAB1O4Sc4RgE 8BAOyoMBmNkQL0jyTTPQBRpANvsipPcANzJubRA/kmEaO9rcQORoCBjzgAOyyBSLSIcGCCOFRAps 7gACvXBEjpkNVAZ1oE+h4NsAX8AgLHAA48YQAENgOEL5wBDEPcAFgu0LR9VAcQYkUQtIwVn3CgJe yRuhdypUANCbCC93yfAyNSKRQJVZmlwBPl/uPBA8JiAyI38CglNxy+x+RoeEp06YBAq9RBnypcoF vsuZn+nB4QWgD0jqYJHqEAntgAByAIFqqeoIkhALTlUCAFINoQIUABQANauIP0kIkxAPGQBcLKgG 9wgIwR2VLXUMgU8BmAG+fIrAp9PLgAim6AppCgAvmly5FGS8AYVU1ADP0JAJydrYAgLIKAFfIMHw 3EAx0gAM6hUIudGQmnwBH+1ZIxxhM8yA8DMCJ3DcpHpfICG5PYIGziEAXgFLmIQamQiD24MIlFmQ mBOiQzI9OICB3N/wQGpDlUAFrnJoJ8seggzbAgFn6AEVUe1O4WmhuywcqevmvoIQCpKUqAkguJHD JBhcLS1AHtQbirG4wQKvAYCBrRKWAhP0LEjWC3tlggtbeSBcFcwXggWbkRv5A4CBxusyIOixi0i1 IYDbM7RAO4ZAFzTihEPQDTAZCFTAQJVA70UKJiCAUcPgAL/QogBHz9vCAgho0UQtRAOg6GeNyZLv KMEEBV7M2EWGO5Gw8sapHY9bw3in1aVdBwK4XTUkm2EIADoGUSAPwYAeapmUAJmHiCJz9wgIzVMA AmzmAgG5gg2nA9car4uveskIKBhX/cLzODmllpiE+XgBFPjfohWmF+JJYwgSBQobKyhicTLo4Stc Y0FTyiL4u1K8d/p+mpAD9tAzPQGrWjIzLWO4A374oA4BDIKAY4KAIF0yDyPao+XQPY1FAemGUEoo ADihASEtAPoR5C6/AmQeCQXAoZTsFC1QgQhX9kEXsEd/DwAiuiNRLqACfNiAxmPDAxBlyCD8ewDZ Z/Qx3j6BBYSACdKwQBpaA1hiuAPSex8CC+2AAI2yAB1lmHUQ8yw3B1UKDAgvMEAZPMagBCTSXwTw DY6xUNCWRbkL5sFCTYFQbddJQIeJvcADGwAHeQB/VP6HQA2oABq8yCt5zCAM2pQCdQgUF3vL5lwk H++NMDkheyaBAuEAGMP0FGlsIByNTyNUgC4YagAC3kIWVFmkR7SRGg50QUAh8gAeRD8nANwABfmM BnMAFlEBANszcAQuCgUcQaAA3mCjgE91OogYiC4lvBgAC5wQF/ND7SDhQQNGNwAqVcgFy/gQH5Ih X7EZ9LO3+YQg6YBEiDuARxIALdQCCCQRsXzUbNAHkBZi/EADAT/IAGcYUxARzQoAP/AhfOpSO9hA Lgbgg0QcNwAFDIIKmWQMgFdvoEAKmXJNGAWPUqIDPIHgG8qVQFeTjADBV0IIMvAEQXbABoGKwGZC 6BIoRCML4gBqkwQKAKmABpBqjKosiEyb0AIsLgAW8LoAV1iBcE/UAgCDmhgAJvrCAzmQiv7BQIES KDznrL5RnQHO4oFFiUpMAJrmUAyoBoOXXBYjhgCq/NggtpYBLAV0DAe2DsAO0MGAaEugOouwqAAj 4AgD/FgMbkVUIsXsAZzBBOaLB17rzUoAGfUP6CCbAGB2ooAOW/UFaAfjlhCglLqEq4/wsCA51EHO AQMf5AAXDGQBlQlEBzWYHCn0ELafAAFMZD6CSHQio9mEAPvoIAo5coKAlSQlltFQR+T0oBAQ5NAg OYMkgEn9FAok1AnIHMCPpHEgfZiIAsFzgADTBsABcX2MR7GgAKZ6gJviQOCP3PgEH8aAB29+BGUU egDvXFgKoX7RQAA/GBgIBA7+lEFzUQTpPBEH+ZYDap0AC2IGfsaeSAWkQv5Y3EAHgwZqoQLiRgFY Eo2QAHOaok8KCAUJQIVVYBhn0IAsJbiQWoIAFU3RAArpjQRNT4QD5/ZUAJ0oGQCWEojJngYDHf0y QBv+AQHUAAiQQD5LnKCqUbAARhBYGFMUJV2EBdDFAGESAEuYFJBKmNuKDpspJCXL3EAI0XCAKeCA BYcxgMczACiM+wHsQdAL80JABTt7YRCTihiwladPpq2cCAZ+HooEDXzwRIAFl4PkgAFCcAB2zI0A Cj4DgRSm5uKpCfU3uaBAaeGCABRaayWpkVe7LcjuFR8xUs4/09VZXQYpML3I6piso7pSj8Ydrsq8 sTlEqPTt5rRM1FSuc/FDhJRIF19jUASgpEA7edgPA0ysAQwW4rCQ796BMQB6sQGnegAZiMDoEbxM tQ0xWl2JfNAwDsGo0EMHaA96n/hBBpfU0Cmza6A98VKXQ0G9S5zIWbwUPS8RqqyPk6OLmLj4FGmr 20i7/BgyipjyXFggaxkAFzjtzUIFs4QNxXxfGIAeAA/QCJw3/T+IBq5kXQAJYsEAOH9hAGMYClO1 IB+MAkUQbqK/aYAhDSXMZCkVyEobt8AgG6gEyhoLQa9hB90NNRBQT6BAZmUkgB2iogJ70AMhgAWs gA/8nydDQydjO10d6LvLAQlMgg/UCC+/pICmCoUAAuX+gAXPYA/wJoEEr9jAD2EgF1ERhNAAPKch DB7iAdXKlQgNZ2DwkjFDHQUilDQDxOACQAP5qQPDYpEBZAaEJFpECwEkARGLiQGfXiML7EAf1gAP IIITifAAOYdgEGSElkc5wQBudwoB+QjI5aIlTg+xBAJ2oAjz6AF+dkAETMBDRFSPZQoEBj8ZNAgK Ua3lftzZSoCUVkAJ4mQAJlPGACCD68ADy0KCJNI6hB/qf4QWAF64aiBkeBuLrEBAdaIBB8iVAhCs NwUn7gxAcKuUEDNu+hIBufgyCBeKgA4ZAAZ+g0AfMlAXugwyECkJKnPYIHBsACtORuUBoaXEflzB CsGwfCCbOBEeXGUMK0GoICj3ED2/+4FJDoRfT4xciFTYkfsD4OoLHaXOgxERy2IB/oe8kAAvHDQE DFurraJAB7MiAohpshAR5yUDMHxB/wCkRF/8GYcpa+zAanAD/MAFn3KA4C3uIIAtwIqkq74QQqVJ yBiT0kA9H7DH4ACzyHdkTYXA6lbgAqxKRoU+AMAaQahMToEir5DMARV3MhTcAP11/wANCAY9CmAp g0iFAEbF2pkACOIKAuWx5Ki1kLwEc3kEEb+HUFBwzBgb4uADVQYYARwTC8QNgV/CERVdQAMzkGWE YMKQZVAO3PjYKBYXQANNRDU5ZVFUAY5vJGGYCIZBILQ4APOSRuuT0fBYIBcwmhpmJQYAJgAF5twA PdnYonKCRsAF34AAkncAvcDyBBejJAKMbAAuIAV4XqWACXl/03GDjAkV/SGAm9KmRKrYBIGmsIA7 FZELxsVCuT2JAejVFAgOBaEDtRATb6FhAZREbhQ31c9FQATmEfIE4Q4Q9eXNwkTv8SAIuJXvCIXC ygd0ZAIaEBQBek4YTA9obEgElmsJAH3AoEC9SAPmR8TBKIFrCcY8AuDuFSysOGA/0VCAveMCx7CI F4oqBb/UKBIZ5RygiqUDDVtR7AJEsIApxwEF5UD+ADKWke0QHqppSAGNABGObUZqIXngIG3+jEIC 5QADRUiwAFJUbIVy5kHMkaP2UG7iFQZB0mgQOPaiCBQD2sTwMUAB1UsABzP/ACIFjQAbhahkBDJt gAGZ8EYUEVfVc4Oh/vuEACGA3EDlAmBGGAbwp3uGhRgDgJ0HKf8Avf7siIVMFfC2UCIjda7ZqIrp gFB7iEwUDhWLUINS9wCF6kWCBqYFJAs8YQFbsABDgAIbZVEBLge3V4OyITphKhhySdAVp+ZFae4a lPMmzGnEBEJwmAIg0rrExBKzUpoLwi5iAczKx4CDvNcQgO4KBs+wAPMwgdhhUfDCAiFh4EAkL5AA hxhgArBBtCwgH9QQDPwFBQ0EkQQQY1mA6jcAH7fvAQipjRCUVJ2PcQ7vEAjNZHbLaYmq46CB6oA2 6I4AA2SgmbR1gACzsGD1kYQBfGQUqYAw84B3NBhMgS4V1ATDMIDfIxoagBhhBV6WRqTZ2AGxnhwe GDAiyNfDb7CyAP6AAfUyEPHcgzCOr78sNkIpAABHcAKlxwFGBA15BAQOsADuR1CAofQKguTMIGQa gBpm4AI+nEEbowGugGU0J2CCMlgADRP4IAhvkIHHzAnZjAAdUSJ1U0AAtBZCdImJVLJQEGdCQNho hAJSEBlDN+DB0JCARsUEAz5g1wJxsOYnUySBNww0Se2x0AYZkBTy6DcIHjeQcUAOACtvYgYzCA9S gSBLBLjg7AQXQcAB+txBCFf0AB0YACaoEw7Bk5PAAccCQAYtsAAZkQS/BRHwB1JIAfmrI8gCfiAh MssWwYSMGIiwIWoRHB4AHYRAi3/gALRUID9udgBb4+jIBQqKAUtGsDh7lyIo/NYDojqGDRv7kM4I PLAAF0MEFcAA9zM9gpNEwQc1IJCKs0xzQ2QHa89DDvHRHgAMkFSw9lRAIsxPgT9MBAVGT6gZ+wAP wEFdUTg59n5NhgK2AAvSWCLwMBi5QZyGldABdrQoAJrnyeiwQC5kAOMjsIEyIHsUMloKKVApVabk ZAAN4vgAhKKOoB0H4lQkrwWIFyQfwBcBAu0GI3hvoATp8CIAexqIBe8O2AAdcAC47GYAdPGoQI5Q YAXxpAAHYBZiMNgY/wAIIKBACsBA1j0IA0bMUIWbAC9jUgdQK8pgELjRRsEOGMAI9IHCqsxaZ138 me0AIvgKAfHCID2/h0ITyYBBOdygeWAEMcwA7aEECOdAgalQsEAPBYAy4YMlbuMAUDDABnxgmPXo AgHiaEA/MMJ6xScB39iQAAx6BB3eYgAf0QDcgygLrOoAD8ZeAAH4yQOw+QCaXAI4YYQNmDhqC/AK Q69UAV7FwQNn29jKhHm+VOGEWt/cSYk+YAgHQCN42ADedhBAP8Ag1b+sQiNBQK9zAB3FCC1w4AN1 QDcsQuHobGwYiGoiFe0JGomHcoC6wCBLWIKiaFkICP7wMYApIBNPkBs/se8aJi4UPwWQQASFgwHR BAfJEC1j64Ile0YCF3GLwIAR8xAuAsgBLxYIY0GRAAHyABjZGAfWAgH0tuA2l52+x0/6bSVHy6M9 ADBwEgHuiQRweBEmMrARNXPKogDrYbA/yH0rJtGa5LCh1RtBW5W9AEy8WClAAedQFDW6wEw0gA0c GANdMAAP+IhM0AaBANnCBQCeEJiQbKYFEVAD0hYDApxCH10IkDyjQIM+kQEqOlhCY9/ZJF/Iurq4 G25qhd1NVUL3svRUnOJ5ytGuDaTtEDwhAYVECaUoPyzpPKnMcms4DQWUBYaAQxuRuBCeElB8YKNU eUcAL7/CwAc+cgQBhImiEozQ/L7NCADv8ApDIAGqCxAFsCCF5yBIMRZgcAvexQMFNVNEAvYZ+w9n MGn6eURQhFojPfIignclZ0DEo2prKEC/ehCHTbVmekVjBp5dhAAQYRmos6QO6ZW5AuGYAwYBP8q7 BPOaFxgo/RYAB1kIJ1+uIIBcZAEJpWRssavJkEVzxveAALZgyMpUGNyYg2zAFAxggyyhYE/PICfV bp+QgFxgEF6YAWYEHDdgAvrTAAFR2AJ+jz7LAAi5UBKaBCnSgQMIQGdTwUDf9jCAmxHhEAdazyD/ AAZZAG7BgQexfYkB7sAHppXgNxEEwvJAo5UAjKSNDqDp8+DwCuLcIBdPsEOuOhIkTLzwAQL7MIL5 jDABtUArGECwVUAkv66QI/AYHTBmdGCAFilC1gA1cEGfg+wDIH6EOjNIDqewBPv5jwEZcPIAbDRO oSITqPLsQAJSoPrchBipYDPnAsaDkdAIchcQPeEAUPY89QAKxgoNgRGscCCHtgQB50NkNoOFEXPE TIkS7z0EAqjWcuQDOqIJXrlAoNUYJgDcYO6oC34wBBcUdeksAIlkBFgcH30BqCAEBhBmDfOPAcCT iAXkIDogoMd+5mAHL6DiAbvMgASUKf0LjUdBjOAa7IEImGB7FhBuTMgEOyiEiH7aMxANQwCOriog RvUOfiBADLJRGEYvMAA5qGAsG4R36zEADoA8pYQPo8LxgERIYjBFmAh3ghgg1VhQN2HAFWGECkj7 gK2TCAIMEhq1qD5Aao8iCnfobAAHDEoK8ACGyAOTzEDrQ7KHQFm8IFksAHOEpGcYDvgAntghZNID yPcewCDog1mA28RkAhFILBliGGYBvj7FKgQlNWACG/jCRBugCar+iABRQASjax6kA+ZHAIbsdgBQ zIIxwohzFBEDckoR+P8A9NBAlkelBKegBDcQAEcAkTQHCFsg0LeEAD6QAAduAAU+SIJFSzmQhRYT udOAYT/YNjC6INwED6yCCc8ADk3EBAaQQljIgN2BUKGT0mAEd1IAFFuwA2lUiY7wAAm7rAj/AOMC GUAqHgmV8MYBAaQAAkqBATuRBou9GMQSqgQgbIMBbc+BgQXmYJswCACiU5gQW3FBEazCAFKGmIBt 8KGcQAeqCAunxlgYWMsdSAXeI4EGrEHRA8pwkb+qAjz+KhiV0wZiYl7DhQKO9YCA6SID3l/huBAb 4YOZJgm1hDU6UAkG9jhuOClCEGYAXrihCJ8gBUNmMBNKWBgEvYMwlzgA93sQAUEABT0Rrw9ele/7 hVEQLCKu7ajnEVITLCQR/HwJLpQO6IviaII0M4LLh0tgQiIAnTgSjNWARAqeZgYVdJGVKCgFn6DK gBamhIzAW1hFIDj7KLiM0ABLlgVOnYLhAYcgBCo19tYRGG22EhaC7ChKcroqUUfESbz0VKT4aXWr CI2K9dUEEpYZwXYcAPAdhiLKHjqpVmbLnnAdR2GMg1ZIQj1+QgrDNj+ABCyCgSnrEHZ0FAwCnAKy y158QON0mzN5Tz3+QD83U6HUsBJhQboAlQ41A7plf0upzBH84sIgbLCDn3ACgFXxfS5W+V6c1R0x Uzwt7pa/pFPBAf8AhHYACiIwwFnD1AVTdhI9JgEOegBN40At1wiHU5BIPgY1g63aSLDgZ2fIwYn6 hQWuuwghCJUQbvIQF4BKowdqigHBh1IExXVUsCEdUAlyZdijeCATlRsQlMYYqg02CAuTLp/s+nnv R2GAVSkmoAMGXCAfnINQA2eXOxIQ1MsEQCoxcEYeEADXwRbG6QTIsYDrg1IiQ4AQTDAQEtBmwQkw qJEwwAKjZtA0AOaQygZG5H2ZAA000YAfJAmopsYCBTSgiKTKgKagBx36LAQFmFUrlkQgDxqcAIhh 1LAF/pNQAHuAAE9AYLzf6PoAHkbyEVs+QAbg8gBvRcIma97mRBQMntIBMVcKgny2AADIwRbsxBcM aCGS+uL2KwQj1CQsDCHVAxTw1o2oSiQwgrqAPqoAeSmAIWLaYGQXCEkxQUhOv0uFVGFxTt8AwD6p mBy8AwUgw535jcADZYATOMbgEouAENMYlpqQEUAkJCZ/QQIQRWA7kQA6FAM+IEMBxwMNW0E2sI6g XqGAEUfoBAHYXAXkj9gH0IGfcoYJwG7kCD1BjWAanU7wBEUFAcf+ZKLjmHoA/DUABTqEHyB8MCQP iWAWsFQdIuMhooAQwMIGKwAuQTIMAohFrjmMIWT4CAUt+AgclAgGM+ggOD5AAlBoQHxWg4gA1A0k Fh4YEwqAEmLhBeCAB/kQHNP53PKAI4MJma08blwgN4IbSBwKG3Bx3DoQFx3uFey4Cu5YABk9vACg iDUTCCK72AIh3GBwG25BsIF8gweD0iKcQmEqIiFTuOiAq6mAAE/cAGjcCWooGAY3ggLgrFZwqBQ6 AADoaEgA5sp1QViKDsBXUQWu4IDzA0Cb6EnRwADh2GFgEdZkzwkGgLAF58IQusP2BhEZkM8EgFdg YItgCCnAQRy2oi4Cqck5ACddj2AHRmMIbMgIEyeR9gCHvGIgT8QO3gJAe+FSoNeEIDYiwfh8IqLa dVgfxCAMoEEAEgIDnxoBCJADdUoCnKAQ240GgJWAiAwItMwmp6gyABqoQU+gilYgedQ/QGOLAKNa okEPoRAtJhmI3kGoAhpPggAZHUIDWPSAP8BCNCoAE6xUVEIX2KBNhiAPPtjIIHlEiAH1oNDN4QEb FRzMz5YAG+b+veAQE+pjDuHsAAOThBARSZIHD86hEZYkIBn+SdBJR5+Cwk89SBA/fMBhA/sCBriD AAELoZG1Sd5S7CsP0cPAMhUoO/oQfOZlQih8qBBFEbEBQFygcriVAPAwygQNdQaAthcAPLoTIILU Y9QU1uBgAVVMfRCBm0Ehiv3bc2Gsb2ED8LvryJ3Q67FHCstqkH7a5a1XyZZmIfRKFBZBRb0DM4AF LPMzAB9hQB/uEBy7YBB9sAKwQgBlpAAhyAJaqGCfdZy89GUIjv6CZUtvrlTYTnkP1uaWv0tJj0yA g9Gr5z4ACbbvAixQa+GoU0t5VVvUrKKMyJ6sNICRLBCBRfZJCMC0BEngE5OmoQXKsUIEOuyQG4li AruAz+KhNze54EVCIx8glkAU+oQbl/rEDMZDPkSGi0NEQAHg5AFTGUYwmAQs7IEVv1JIA4XwfoBB EhQqbIkTCAMkjrIKBZlhg1xgEhJiQS412McyAhkK4san81pY7laD1zE6OmYwiAqpBAPFw0lT5AAX Gog5OcWABn5rAEvlYBAsoM0F7AJAlkILI3GxQpALywQdfxcUwIO7loKRCbAAe7hAKr/xhBEjLAAs DqQhuBgWhvhUACTCAgbHaQCMUIB4IA1sAsfLAKQCHUOAu/woAXKIAtAQHH2kE3LuQFAPyGGFI3dw AONwiuTcAXl2Cg6vJVIdNqGrwDxaAQNBOYi6qpQABlQA1U+wYPEGVAjqiOoHM7AA/Zx/gAcD2ISs CYuC7p+zQQ4SFCffIQAaCCdBNoIAg9IgJ3MIANzevggRtJnQQ+iBC5zyxYgmEchEXz4MCPOfZAL8 gA6CoAJDIBkO8sEG5NvJYgbOJxIIwciCXzgQF4h6oV64AM/PUQWOBAht4guB6aeI4Ihk5I92Ac3I DtKgAbcXByLU6hQ6ixAP7iEFhz4IgGWRWVWsNCgFT+IgkAes4dVQ8xACvbb/AAkJA4h5fRUBowmw CcUiA7aKAA6bI0AE8rRd2sSALwUKrNYALUcRQHwAbqgRK4LUBnsBDWyDyhTIoEQVR1iIpwdgwff2 rAAA6AADp8AAMECB4DQVEjoOoIvaSZQDFoACveKhA0aajUHHh8nsIGKBQV+HgBOgANCAda4ALar9 CDABtg0O3NIjXU02cCK5AxKgAaBRANrZQMgbBAfF0BNcj/EQRlQC+7RiIAzTcjmpaADngGiHkKGJ M+YAuxcAajuIYWDGLawQOHhEjFEiqiFiELzYgUyYSwCSwI2pyo1B2OBANcPQAW+o0PHygCKIQN+o lbwoAVdcIgs/4wCaSABubwABO4VIvIksLE3ABTgAA4fQBbZQge7WsQg4CoocdA3hvgBG/wA6ED3D WAMp9IIA2EUBPvIIjfLiAaHY6oCF85gBXp9YiQvAAMwAWN8iE+OgYH+S7yEIUaxAbGQL6CfzIDAf CEGzPABuFSoNuoGGBQgC0B5B/BBuBDIAgVm8YADUARVgRMxqA4YZwQAB6ZMAdsJYWMBjoLDPoAC8 fkAS2WAwdSR0A6djwwXfRuAs1QgYFTfXO4D/ABEg5GBgDlxUBnykQEVbAAQq8bhUZhBgTx6lgoMK ge63CIGpYAqwqFAVZ9j/ACYLQguFD3CEAbQIJD3xQYDHoBJzZMB7tP0ooQAs/sZCQGMgt2b4spG7 p/AhpfpQAhigAFGo8ga90p94AgzZC6h9UoH46MxMFWQha4ZAGwSqwIyhqJq2Wa2rM640crJuNJ7f H0IE9ZM+AAaBpyA+4XtN1pZM+wuyRCWpzrP0uBxyeIYEmgADercsrfDQLdQAD48kLgTvyaApxf5u AQRTAMF4gAenBJFQUZhOo7FhEhIoAIhqARZHLAIvJGYARXwQAD3SBoIAAFMYIqmQgdPFBmSUa/ga Hyo/tQugC7BARxTcAD0m+AgbbDEC3QMDMFWGAvmd0hQPZQ+koANFyA7mvioQGvsAiqd4gLdeUYED XGgAdRAAJ1AQHpx2EhUL2oK8bQYHmDJI2hMiLZbwkAK+CxgTBlwAJQt4IKk4EC1H9CENASD4IG/y 4wkvwN+TqABbHwwXXCBG/sIHflBcBAhoFHofqPIb/j7EJ6mxCO+YoAJcoBgXokLAAASgAJoR9gI1 GCUYA8hAmKaBA3mXKCB9X4hAx8AmjoAKAEAv5BA+H/pVEbpRAduEDy/0gXIZEyeJBwDHiVCBufj6 LAAsOxRddGybBg4DoFBwg2ABp/AEeWDg8VABP7z6CBqZCR9j0EACz7zQQCkylcvmKEJH7MAFzpkB bt4gCrGwAPv2IFgQZAe7CI/QamAhfYIKMeQZgA+avvCAXSoGSfUCb+QwiHHUABtKBAFXUGHqIiQ3 kSNgGUDLAFhBS5vQJv4BAX3ADpO31iPxDpAoxIAFrlqQIt9XIggzJP2iLRpEhvYXEDyr+gggqIq0 nZwZgokTIBDMZEApuHP2Rdg+jk9wATDgtAZDcIDMugAn8UAAKGagSyG6KywABRVQAarvz3gJbSAE jweQwfsj0X8MzpEkCgAC9iAiBzjBUICzJAALSBfg70CgtUA6mjAtZSAzyfYJAUfQwNoZAEFSIsgg e7CCsUgqu51s4GBtljwGB2/WIDNRgebfABP+jhQ6vUSARqpyy4m4p5QUR0HZoSGISSQCqBiIogxQ clAR2JCkbADRm4QYvAKffYvmAcOwAGtDcQqx1AllI9Kn+dBIBgvPABtgukDyNAER+cBgNgInL2Yy WIP9CghF3NCUsWhFCQ+CPgSZg/uZAM2ADArNHCwgSfUBAoaBAXXDIAfEAAFB954y/NQCbf5MAAlS gwMjQsEXagDj8AxmgHwUA5/TEIG9SgI3XoAFKQiK4j3cAQFeSFAsg3ID7FCAoiAd2kBl4AI67IIA T3OQBYeCyKy8gL5WEDMzAEx6eERP5CsFiyyIuJ1JcmPPsCEv0WCAxgAACOGeAZbEAB4XER/kSlOx kADtCQAi4qECO/qDggOPbAAMafyBDOAAYGWaAEyKo8HVkFHrwsjfn6wBCjLcECHmEAGiLqBxkEhY mECKECYkUqF0n2gBkDE6gSQEA6FFZEaQg8PgAQNB+u0y1TfpexPqBKqyV/eyJoAAYUPD7ErD7ZmU 044AATQKDwRhAADxja8tdKFx1MAQY/Qd0Arf4JAC2xIDCLgBtnUBL5zwUC/cZhminTaHUru32IDZ jK9LDpmOiJ6J+DGBfNl+YtmgL6otFfAYAi4e4wGPcIiD0zwp4SSFmwoSQtQRSGgAE5QMCRYaCtr4 ACXPOEAK8kANGFCLrAAy38EhLIX5XApH6iCDJzVLhBW+NwIfDgBrsVCANK4wAC3ykQkOmAGP7EE0 QEnC8gOdxAPSOiYB3BckDsf/AJiFB2AgCuvBCHJIQENgBjbuHnUCcJRtSYkiRMyKgdR5KAMMAH9W DPNT9RlAGJUIB+OAAMhNQH7j2RGwqMj1GC6AGjqAJOBagA+HQIhvg4QAKXPobCJkBu2w1FrwICe4 gAD28ALSgAC8hIwAC4hAWxsyBN1Q1EC1CZEDW4IDZzMIQV3ABNEgXb/B8gQD17JEhTZYMCh2ACt3 +xDPxAQzdlDqAB9bjbEAEUACWaABhc5gA4oICkuywJCAnCwgB5nEEMogVoGImwEjmQBLgHxNBAl4 RmSIai5AQvskCbYdQAATJABftgADdsCWVSNKhX+X5EGoCuP3gETWhwJnyEaFnIAl+wAOG4gE4oIH V5QEDuc2sUAhQAC8MIBOuBVO8UEEE0wDR9MEqDfhgA/Hjgb5oayA0bSDhMQvKF4BLlEjCGeRmagI ImsZHNxA5ChXSU7BAePoAHrUyCBcqc8nkSSoITuOi6wG1xswCmWEAKWcoAG9EjIDcjgLcmkhAjRw pIHe1iBE6gDqvKAA6QKPrSCPQdnQJFf4JKXDX/n5KgAKY7hkIRlrAEKSoANw0BEhbkgxhUES+mBA HyRlObAghcz0gYdAOeAAbqgg/jcAFJuYGjIYJ34NRuO9kj+INxh2UCHixBxkhNz2pe4spgFa2QJe H2EClMKhMyMBNR7LiuAEr2DAcLwEA1QAXGI4ImAF6TdUNhoACfrNwAT81QH6Z/vEQBUAdKzCNmLE j4geuO0AB1mAVG8GeQTmBQKFWlRm0BIgdcQG2LJAufhALOXIIEUlI3DIBCCoIJm8POIwLoLA9VJD 8ghJpV0SSDYznUJJlKoCnQBB3cZGUA9KyQOdH0InJAUewyAQ3YAAXTJgNAGAClhCQASrdj5HABtQ ALrRUISl6gBd4QkWs4MAytHcSRsWQcIfYIAC1KoBJteUAO3hCRccABb5UQabfWhMxQA4ABwCGPeA hO0GohNy3AAG+BSPSAARHMg0D1Yf0ABkgRexJlAHdgBCPyLgOtC5Pm1GQkKeSAGxEDJdrYlPMjMl 0xPMs1GiqxwRsCdaMrOM2wRgZeBH9GYdwKQFrCLwc1lBfAKDpLgFPYUCQSr2CB0GABFjUaGsoQJc jzY0BB5wkBAM+IQOgAN+RACi2AEz7UIDyIQA18eASMs6iI0sEBHkCkwLunynUs5VR5+U4+vDKLkz RNHyOEqISKvQideb87PIzvTYdGCi+Sy++J8uEBMASw7HRACNvSZe7JHlaplYsygSPwhQFeNHkgBA 2nLigAfnQgubaYDResQjlhCdO1nyAnhZpENA4gZ4XggE3QIN+4zHC/kgAcuVey5KganwEBL4UCWo KjePKNEALztgAAZ1SNmf2EV4whmqJSIi/oIAD1ghWseABjzMYL/CsMImkhxJVn9koS8VABdADWgA BRoAIGWgjTaDjeDwNaFoJ3KEAVA+uOkBbwSACP539nVwR2EGaX6EA3BscABkACKWQSMb5hg/INAg JUIAASaEZcb+vs0SAU8gomCFwIVVkKBdm50LhAN6y4ABn3EBcUFEdPv6ajIdwQQX7KA82CCxGjZE AgTmWi3IDDcJcxAAA87cMNJYIHYKig1xEQAiLhNNNALlOkEN4HFgdEhPsbgwVJaANsHMaFPRc4Bf wwgJ36CQPY2GU5KMAQGFDPQuEhygAFdB+2EhV+kCiEOYCnlEJAx9VQBrGngSHeczjAC3LlBIlcYB 0xBVkDC6gQTxL4VCHQI/o6ADH+5gmLBh2SRB/Ds1ABPTF0RzyQJMGhAGZYQC/igQYAgbajM2TEC6 dTFjigNvkncIDoUwJF7MABEReGegocAMzCAhDCAffyWENK8qEBFtCgSzXAMS8guDZ4oAXAFbgQF7 oWEwrOAHtBBLiMQDWBA+CR/xBSpV4ZggYU91BBU4A1PZKRInYgE0GZD5lAiBmQioRCaqIf3wKCd4 gd1nUBby4QFQNcIDetOwEzl9moQZb4kIcP2x5AgQsBETSsOAO4YIUbwAH7qIyLA2cBYB3QVAEt6J kgGWGiH+sEQihg1cFFgMGwdQJgAj0ETpAgIsPECeSIARchCyXkwBGNZsBjoNBGPKggGEwLWANJ+g AeG1arp7M6oRx8KAi7ktANFAgRVIxAZBAlgAHVSB/oGqND8IBdMFoGE2AOZkAQf1gNMGAmSgQAZg AcLMLElZ7EUOYiA8hAfHoVADlahqFAbJI4gXHNSowERhIsJe4UGZZzgFDQALSWGgAByABfzd7YBA gxBDMmoyQBzK5NQAV3DCMB6AacwEF+AQDSrABVFZmf4CjsBNNv0gBLrgCAGsELWTygwXB7koAF9s ECJOYSE5gJh443QjMEC/FwBINkAXdCAyoMXNdAABLhMn6CBvbyBAZJ1AIO6bCIDuoAC6Z+yRGwEV sgX0S6QE9magG9HgAKPBGISwgYmtfggAHe1HQAZC4jAR4Art3CA2iAKDbKpLoCaFTUDmACKXNAb+ QMNgFKPbjrzQ800T2wGA90TKgkNlyBUz3ECZCaMCWYkTBXuzYAg77GSgwpwAMnIAB9fgITfZSAbv YQSmGFB8fIAuaWaAcyEBniBQBgsgIXQUCBveKjATqEK1LwFr6wUK4exfBWqm57yqmFRTcO2cCkzj LoqnzQzFWb1EdFIQHKNdKkfrlJI25c64ONoTmo7lyTW7d01gQYVYDeLW5fmQBFokmaLoSEBiQsih fgwgZICWkoGgAOPsQJ5CBUKYYSFVjVRmBUNhbKmAyeLUDceiggVo+dP2fwKScYSKpJNATV3ZIAA+ tvrAiE/YCEQwAKOQANaAAY5oQO18PAIK9gAOOkA23IcxMl0YdB4/fwMIWHo0hBM+CBwCBhCQAIR2 CB10IBgqucyM5Af405hgS6QHn1Mk7mcdQAICgCaLrqGGRGLFgQPqO9SgzIYkb8AAzSKBQK7BRB+R gn4CCbVhFzNsBGe832SGBTBcIHSrIQ1QBsjBwDv5n9CAngDB9cBCSfwBhw+mZgB56QLZGCZSCuEx 2BYsCITNcQIIdFWG0A82anBAf3JOwAD6WIB8nTQgTMMxQOK6hiXQ9yBISEQ5V5MLMAqAEIoJPH24 wAFFwoEHAsOoNFG5IMrEFBXg1jAOaIiufdAImLYACwhNHIQIFz2YRNOvEIm4AAgSm6AE5gGB+VkA CjUKGMGQAbCoBLE5FACoDUAL62JI4JviKgkZucRyCPGVgA28XyZBFeiIMA7KAEC9JAZ3KvAEJQ8g IktgMjX+EAFZg3A2woOwb44AZnQAjmnqAMIJQBfHuADcgMAkuYgBfUAV6B4ABwmXIPzePBmALv4V QBmIuSCZARrau5IQqUgcICrYgHPj6MwhXqyJmgNbMWECPr4AmUkF4cpgAhH/AEAHYrVBJtBmanFI GQA0tAaY7MQE0D3EChB9wcwGFLboCKKolBUaPCIBywA6nz+jhEb/ACeACdEDgDt1PcQS0MiIL9RA HSJJAKWFhAfh0eBANMMAE8AG3aQAGmaEiARaYJDPAuF9sSMhA53gADioCDuCF+dTdgQXiCW4wCNy AJmFFKGuRmvQNQFb7MNQvDABzmUakGoY13Ps9igtCqWIvEhgNUEidD7AEzQVbdotIBdD6EArGDEb uSGBg4ABeYB7S4KTfHYgIUHBv1gwAy3AGuEAC7GYAM/UyCU6LJA9kEZAxsJIF8ggGIZ+gEJpsYF4 4IDp1wCAXnugDpnUIF/F6wABurgAfUaignxQ4ErTAJhWCKvqKqoLwJRBCJgARVwgLwEADTomsfUI JmB+FRGoEmkEAdpAA5smBYgnUyw2oBepmDAd2yCANLceB+5Y3Ao9f7eCAa2ZAAfIYKDMzj5xCKio wCsMgQm7uAQNXUABOlwsDiAIF5eWFKAbglDHckVmDPIzaBdrFEI+a6GgAHamoSAgtIF0ZMgA+OGj oCBVAE4zokCCwRA1qBQc+UdjvUiQfvIC8LggcQ0qbBBxHr5Dc0T78ZlIb3+CUExszEAL1AIwu2MB 0JQgjhiQA25dQG6/bpEYGGloBs8XUQWphUA6dLiFuAi1TMA3kO5APgABjuoDf3EZALvbAIgci9gg 5mCFPoGAUCqEButfhgWArQCc+GGAhNQijZlTuGqRaCy6cciDwlKRu5WpE8VUbdW0GSgnXDjGzVcb bkQE4ap/g5eIlFtCGp1ARc2hILLnpCMhaPsMDdGEDq/xIBGvoAC50EK/DYqAFXQusFxzCNTFAQee alIgFDGJgGniAPpswD+g5dCI3BuCA48xCsTABk/+AJAEfoECyyDC/wBwuBCPbAgUcB/4sLw7YoIt EDABUm5FgcviNhofgKGBcP8AlkoKNikhWDELMKH2dQkHhwAHwIATgyACf46wA3wA9AkXgBEKqxAD bRiAVbGxAuIA/bhCho1tJIUiR8B7Zy4wjPFdcAgWTkEKLBQEL7dwCD+QA0xCdYMO5uAK87RAtVww YdKeMIGwRQDvNwgaoa+Q8wPkQHF1Aqzyqf4SWaAJRMjAncgoQGHoKvRJsGVK8fAA2un4QgGyINUQ B+ywA6SCgsBBbGAcmECWJQBGSABSEsSI6MMgvNxDKCop0AZd9gQhnAiHfjOgwUQhACjivCBHm/AI KdSCSnDpDGR/FAU0A/mGQB3ooIAKgEhK/pzY6AiyhIGc2hAQE4aBA3hABy3CKvdShQH8vACCisDh 7ySC4ZLl9iEKanEG5UMLcEC7rb8EgP4ABfhUT7nCFyYP2BpPDmA90xyAAeSJcK4BcFkQaET6sSNB gBBsgGENowbfyAAZjBAJvX7FmDvYmAAL89IA/fn2MCQb3uYcNWkOdCDHx7GoA69I6CS4OwQXEADz bsQEJfnXZIuBsZwABR7JFWNePNhGTsAGSj2RXghUBdeEGE1gFJpIAmeg3IqeGxABmRAyDlsIAaJC h2LqCyKxKSGC3H++JgFQgXtQBdCw/QH2Sgb5eocECc6lwAXiTAE2AAcMAE8rgBXzqMzCu/iUBnEB P7Ag2TIoK0CDqDXP7gEHgSshmjHogRpOi1I7IzSA/EkziRABUEjPYDSAFXYcEDQMOGXKjEgV46GA yb5JBDYQAzQNQnPimI4BIAd+YR3D4QB4B9/uCFv3AA18iggT4EJBX1QALMgcAl4/RXYZb0KBw2CB tncILBIAHOkBvHYCgx9kQCgO4QG1gGAx+AEWRBDXLhSSYbwEhEkIEJNK7DHOC819iAAo6BgFhv0A AfWZAA6gsGwB1xARQuEAXy/oqkK9OOFE3cqUqER7AA3cZEFog0AvhCAjIYtquDu4H82HkwgKjUAU oVCAS/FQAFqmMZr8hBWngkAinsbCEBXLDAG6kAOiMagu/OogVK4QEJ+4gUbgAZ4II4S/jwAimi4g v44kgVDWJQgLUhkIIt8JSzQIMUSgAGckCF6iMlAzxzYyCBpMhua3gCC557kfVrv5ASDXYoWZCQzJ CgGA6oAKot6SP3+RI6gJCyCGfqGBW/ihIGCNnyALBsRiX27zSID8ZgAaVyEi8oAiDdUANw+DIEcJ ggANt3AeyYAQWSTkAhodwh3FQQ7iwuEGiYILHJXVUIzNFTfT0J0sz/8AMVbIqEBLi1CJhy3AF93D YFBcCJSJyB9AaIOQCIaiFi+cKlAJD1ABo+AAMoggFw9mewA3gwDhpIPZETZiHjwJAEHTOQNnkiCQ gY6gI+dKgATdgER/uEDYKSA0jOBA3PGMhDndGFFgJpAFGxKkDB8gCyIGYMqCg5MuawXKTTEKgKXa V87f0l+bKgAZMg9QAVX8wCBqq+QAeCFEj6bCBxdioR67xIAWxjFDxZjp4ywCLAXAk/VnsAAedQBV 1cyHkQr7im8MWJv+NgBkzXRMHBcQXau4AQ1TSEBbaMoBgaqYBxSfkBL6gIiB3DhJAR1g4XRkD1Ye mcQt+KkDRE1ynoIPPsBADGoBiHeN5lECcEQNzAAAL1Bgb99EDAS1QWI0o3CDOmcA9rxDFVJUpteW AADtwA1lNsQKQSJAc9BkYCYwAafYQDaEwDA6ViDl+sOoJ8KaADlATVJW9hIMHXggewwEB3+/NiYh VPDAWZ1CBQaBAGoqgwzLwTyShhwv7GQMyY6AEqwBg/BGPjgmPX8cQjvcEjMRErSBQDVICSl5AAq1 xB/pQChC6BX4bSAa1uEB5iQVfQABmmECVgrDwAKG6hHZUBAXg8Yj1AAMWrgBAbknkIGGggABefUD XR4eCjNmXCKbAgZgBoBBy+SQiMOrghrcAOpOAA3sWChykg9AbyeNTYAO9DACCqaACtNgga3cMws3 ydMJAyxBgZOLMAHMwBXI6AO16MhKrJmAluJrUDNwsGEMgN5kAZCgqvsMZo82nPJYAAAkAAjABcXA XdcswDEWADV+FJGTAEP3uIgwF87Agbj4AgrCQJaXCQKQxxKBQcw5gdgB2WQB55dRQ6QObJA/iYsZ e9HOxwJBsT8lVQVG2FmA08Bh6gbhKMDhLzBCqpvkDn8yUJNSHXM4ABPcXKBbV1FZxBP2Fmu5w0Mw B6mIECcCCXcwQqqHuIDw5oQgApfoNwLv5+RBEFioqMAlw0EAITcBEX7CJTCoQqrSYAKPkkXD+Agj mISCq1hgmgu4zIaBQN5YAHMwkAL0AcG+XEZA79jI0CTYVQ76YuABm58blIAU3G5UBCkHYJEgjpkZ 4Ro6bQAQ1wAByJhwhf1MgARFxEcgpkBzIuEBkoeBwP8A9ioAEI1CRp1DAKOICIVwIFXxwAMdCCT5 CRIXCB9cIAA7T74UgPMADUbhAiKmQBGcv8wiAO7hC+ezLBBsYQQAP4MLpcuAIGLbCoLHTAIJNEEC ZrwgAHIYD3QAj5MKFN5SQCCZQHBsaBiGTlQiAcPAB/8AJgJQaAE9sMwIMhqCBea8ywAEoNsAFwSK +AEb5NYgOBKAPTSwnAr9XzABp6SIEsDgDh07kpEuKwDUtSDISInjgEIbxHUID+oxrAD/AKyAh6NE hE5Cf6ALaWCBZjLAefhBAGrsEBsDoAR4gNXsykMVE5EleaYADLaYCDXM/Y4apad8/faOBPA//exE AR9V0eTK9WkcVUFpTAFQw2ower4FhBx9oqMCNgSmT+gAL50RBNVhEE30AKtsOzYIA+0ziBnmZaBx g2DB1pHOpJwfoOXGQSuZggnn+AQPYsA69SDl7QkIUH4/kkEMZOgAHEmsgM6smAAN1AAiSGwyUkyk FvkISRBDAtjAAz6CF92/RdAA3BAB1w3EC0K6Jc1gmQ6kVmABlvgAC4gg0Z68BjJEDOIeGIExdQAC ujAZ3G403cWFRXX81iT5QADr6zWOX4yEGITG0EISAAbTM2S+OQCxkWkRZeSKAI5bv9iKwJVVCAhG QtAObkIctF7wEERdAidxISoPed0gtyOcQKwpMgMd4gITKfD5FCqAOGQCZoEHThFURawqCswEA6fA C/yAEf4SAOyAIAsZ/wBEBdEAA5kGoL5fEEBOvYICGRjUCzCRXY45QEM/8EAR9QB+xuAAf9oAiFAI BwAkEFwAR84sAgNGDChSNKoAJxHqABXi8QNyzDsAkGIIRHOIAo8EhNSIEjoRosS1dE8qAzBHnD6S DqB9cSn6gsyAFaGyIL62BIBn8BQPqiCUhljIoB/HECLAVDcAMmdUDyZIEOcQ+iJAHMGNR1ArUBgS pwJBADPRANb2OAgvPGZgChtQBKToAHjyEDj+wA+BJULbziHcHIpFAXye4BoEGqEkG0L2jD2XgEhQ ZR685BsIB4FAO3QgeJPJpHxYDnQQW82AeU/9NkA76VwyAqrAHbyfKh3EndBFkVAFGzKCAeT1Gm6A 5YADY1CABofoB+MQHAIP2cGJJQYSE1NMMBBpwQBHP4bBAXJ8FB4CCgjqwAAdfIJ4jrhAN+WPAwGg cDAjkhBLZ8BBM3PMOgDaxQAEfBBHY4uA8/gUyHaQACdFAMldMQWE2urGRAcEEGUmJOtroVY0kjJL /UGRgAV7BA6DYVEZAHmABTrzUTumSQIG/wChFaucEA+6igCsFwAdSCw/e4ADziQH8GwApNQJyauZ wAbE0wAo1QJDMusVEWrc8QBdggH5ENQewII2yoiUZ9ABTRWAmFMAQfWcAAdqhI9KhAf3/NRhUhEx AJ0CBax0oEvQaBA34BoU9mCCSqtD6AE1iWHFvQ4EFfDOADX0GBAMI6ww4AHyQEhDA9EA15YQHD8I ifZBIZ3EAA8qGSAc4oHFowCArs+AMoQtzJ4LKuEB+YAIJYRIh91QisQmYEYCNTsELohAQC+TAB8g kBo+UEHqPRQVaGEEEOogH7IYEG5QFtmhSdggcgSmufkcgCtItA2BQAk4sxC/6gJnuGDaSgHBqtDc IK1hD5Tq9PgAhYYBAXtCqKQOhAKwqABPxSdAEc0XAhZzQARpj0KAc/IEKQWDSyMI9DkEAb+xobR3 CExuCxJgAFaxoBdqjiwHc1ACG+TcACf+LI7RuLVT4BkFqMAEgSjJDfDCwHrR+xgyIARpAAodV2AY GpFwEvySvlFggGzAAENwACR1GAUxkACt5lgoLnQhfEu8FFIBkxKZSTbmD5ihKiCyG8sYiiUMF/vC JixiHAQEDVAA1mggsOHxiVtCK4f4QWGCDXAI1Pd+gkZBDzsMD8mwgAf1SBUXCB80sJDrPJwt8HxA XI4YiR1KhJogwOgdBqACgqlUQbsCFWoWvmofYAtYOBBPHQYA/pbAAB/u4gaOwAG3xAADwSQ87iAD qDSQHF7IQcCTds2RkEQ+I9wBKkMIzHzUICeC5sEQEIwKOdxkABrsCgX7AAKTZkgCEZFAV0HcgK1G UgHTFxQnTBhJm1k8yCq4QY8xXMgeQ3hjYApo5kAzTYdIDNkMNhRCBp2jcRQkDIxg1xQX6CAubCA2 SVE5EbQ6hIyqbJBTlABYWoRgP6MbhCKPQAHNothBFVA/7rAvUGGUKDsYHeUAEU3USQJ65yYIAf2i M2HUQ3RuEB4nKJFsdgAY1QTABX6hgMf4sBIk1SFU7U0JOC4Cl7kcBN0FBmCpZFEU3FR1AKvHYQbA hqtG1R6gcA2HtzuEDfBgRjo9B2EVBlGBXd8rAjMB0YW/BAgCDWRkAnDAgfwKxuwJGB/9MRiVghH1 gAuCUAM2yQ2C4IO9kMD8kMQsx9hHozBAy+AjkAF7m5A3uCBLgxsij1AhUCJKglNDj+SVEyG4OBTy ZBB6I4+SBelW0ajKgZAkgHhdCwwJ0xIedhI4PdhiCLm8F4KQDIFu4/wALeAgGiTFtsJABYWAAENW ATG4rrKgQVUPUMrmLDmJvhoA0yoAG8LMABA1KAKCQc1Zxj6w4ZkBlqXCHyCCwQYMRWQPmcSBB2G4 2EACa3oAUKIA/ZkCjHi2EDc1jvvRCSAzfU/zAeGVEKZSgILyIqh1OmRSNzyQAMD1FTcr4AFn6BAT /wCjHQEKsEIHaAUGoj8JwFwoLgcEwTD2rkaArV/PoYAI2hsMD9hgCoUAgICmxgETAE1JSr1MQQwn MwIuEqwCGo+PGAAAvcC1tcECQndyAvRhsAuCoL1xQZiggGdGwQCvgBA0uAIbBBMAIgIGFoGJDIAS bmQBm3zcmAD3AgaGP9AIzhgANdSADOFAAAxXACx8xmADYEgAb3iAGw1lwQNucAgglkoB7bIgQbcC gOA2cnBIb39hA1DCDjaP4VCA7llhACidXA/FgQbeZACToCA/V4BAVYgglaAB7YCBEkQWcgA+yQAf 3iJk81BmHrGoAHCw+Qb0wCAbOAgNugqGxc3cCmfBlWHRkEtYpOh8EAbnlikgI4cwAQSER/VNQhTk aIAPFhKD8oAEmt5QFwun1xAHcQZewwViu4xBqjdKA5pmn74AECEoQM7xX2bID+FzsADZlSDdefA/ lJ3suGc1NcYgqUxQALdEgg3abW7YsktJCpAGxh5DWZTRkQH18RIR1TgCBfYMKUKw6MNx+CxAN379 T2IHvncgPIfyRmAlfq40CAcZAR97eDMADSM4GPY/sBd+jqIHaGYlZtcZfwA8SEAjW2QI/aG4DphA cucR1CCgNyQ4uBjUBAvMoDWecMDpywgkBSNMwBQZncQLyMUCvRUgr8GwGANYH3S+NJWP1zwIBUE9 BMdQAW5XAQeuBY0bBRIDfXUzEBPP+GZRlu0MKBZKsKBo1gRBFZUAjv6gwgEnelhACghAfeXgCAQ+ jdCwwNhAjCGHEEW5ggoIDCbwB1GsMRANPkoksPm4AP8AeLBQJd4wigHxgChdsRBRzApaoBXLUACP IBOoKnAD/wAjXJUWicOD0IfkCcMoTOgoWYwAzwQK0ygAllQgY/QBKuAqkbBALFCFEOhjqINwhKQC 20CE38eSoBeyNRuMCtUgIoOi5GWQ5uAZhQFigYWYPtAYESNKQ3B9QQMH1liwCH3CFcP+jCajalII ZpOdAALiADtGIVCBet4IAqmfaGwYzqQgtzAAaBKZFYAwD0liIPPhvEKUSIDZc52HXAd/Q1CD3gil 4R0CAqAh0Ch9Z9AA38RtDRAR5MHGOiT6MggI7sIgN+QLwV8qF5ATBZQD+pB1QOBEGdCwAavCIAbT UBNA3ID8zAAaZEYQPLhet0EH/oD/AGbxAjBJQDPbAEygqDJOt6YGHgLnqAJgSACKuuhhoaATu/6w IX+bMBkDKbDRaOQdC7LBgGYA8yYCPrsAcc4uoeoAbuT+DngRN6w/Y0AumFqnmNghgggimF6BAMwg PAHH+lCI9YZIkBbUghOpeSBAdcAJyBnC+gCdGCAXUmBx/kAvd8lghBGXABxL1qGaGQgeT6vyQUIK f0AOwEAdmAHg0ITblggbxwkObgBGxUQuEyhI2lEfDELigTQyILyE3KGALxMF6WZCAxDQCx9tYDTu QA4rmYQCPXEFExAB1hgRy4kdgrAAxzsmEUACb0X0ACG4AP6PxgMTfZRAgEGwVTwMDKf4ZlI6d9B+ wxaixAL6eJhqUB5AAOcKcABbWAgKHwgA3auQCcalSTDBBtIAfXakAAYawAJZZgA89JmUA7iGFYI3 WUgIccYAAXPXwEBOjkSd/TAgGagsBVxGAgaBCbZ2EAAA1oP1DNDwog32wLA+sAE3O/hSJgjsgBGL gABBIYBszkEIHCAP2oBH1oA7rFggFHtEBjC4QEkvUFExsAjYnESNvqlEgKvrpqgD+EUBg1AInJAH yf7gEESQgCZjAQOAIFzLAADqAA8vyJCwTkECn8oICBmkAAqpASQSh8q/QNsZDAn29hB3BTr4rgEC 7WAIMPdxAX5IRR7IQLWBsQYWMBCCZsuaCAA1IAOWYFL3eNYS0PfAA7/HgMFdABQjqSA4KQISYdI6 YyTwKPaRE7UWB0hDUrIlai2+V12MIgCI0SJRsQisipNSi0+MYREeaARE5P8AmAArjUTJ+XBEPcuR Ogp39iRXYwiaa9fubzAL6igQFcobRRVSgWCfDYiP9Axe+IkDUQ1ADVJUAk9SGwQekACeeJRGaEAC uqEgnjcAPeiBTeogHx90B/8AcAINLMxSBHPziIGxR9yCDHNgcw0NmuImigdgbowHQDoeigbj9uTW ggAeOogbfmgQPzIAHM4sAAlrUgNOoAPp0DBXxEQvdXRmAD1ugoIB8DBIjZACR1AA6PQoW1HcAKyF Ah0GgIIV2mwhaAZwqQA50RIQFTv6kBkAAHbwFr9RpWD64EAwdTqEZpT5EJBV7IQNxgQu0GBPyAC6 GSA/YL8FwH30iEAKbTAkFHok0E7HGwk6ArACW7yC1PoAGO+8A1B1YACSr+wJkwG5YCARCA++aIlK E+QAkgjzQKgWQAMZOcCGySmD5LR/AhejIAH7EYElBxf8NNANCe6AC2AJBfpAHXHoICxhBgd95ItL SWGpAD0h9AhGucCAudSQycDTCApn4sAcwAQvqKB9z2IGD7v2AB2GEuGlQGh0W4oVTcIXWj+hFuMA BLQICyrzgDv1tgAF3IAGdAwAEC5DEsP8OgAFhZgdy4QS3J8lQg/HZnAhJ8G4AGXqSEhO+/LAYDeo Ex5LuIJUNf4pgUg84QE/bh+skF8E6JPUD56A1mojM9axsJDbAAesLMp+uAQN7oQM6j0AXxEMAjMx C34QGA2I6AMkgEdVAIikkf0iebiBhOEARNhyAH5AguRVBAMMBWxQAllMFyZSF9wCc1PmAGfOgw4R 1H8jAANbgCI6t/Agd7iCuhADeGgAoobBgUXgSO/oMrgJ0pgI3LCMPQKDidR4gG6H7JAFA+uMRgyT iJLIEhtAHc10wmB6AArgBTvgygfl2GXQE9JB0KN52CD7Eydz9yoAeK6EAA+0QA5o4EAG2GVEAbqE CSdhgfdiAI8RGcQlvwiD2BD9pAXkFIk3YwBd1AH+T7IKZ1+g2IAppCDqGfAC4i3ANwoAJMGUgH25 ZwABvRA3BrYYIBSwWA63BEYL+cscAbNIPL7DJaAHWZQZDGdYwP2AABdg3qMjMgC5uCMoWQHQVPAP Cu0FQS51AAvBhMwEaJUAAo8GAEtYgA0SuEGplwAFBUiAaTC0GaAAWPwBHJKIZFYDAEYdQANxgkbg 7RoEgXJmAWziSwr1dEAAfCpUKBPaAF2LQoBQqEgwosqATneNAUNaQABjj7CAkooEHBq2OBB4K0JH UB+IOAQ1FYQSDpcAAV83ACPXVEFEOSwyKBQIRMt0MJAPcqg2rDSIk+6K4E9hilbcg84i2jB2R2CY Wo2OQpFgBDiyQBpaJCIYBmgJmJGmCeADmQ07yoQNTaUP5f8ABkQELicEZKEJNWADMzABvAmEtqAA fdQBBPrtnPRMrWxdQUP1BdkNsfRohHKNHUgPD2qDm+1NY2dOpXQ8htmVqiExnd5XnlWaVOMR6RvB Sw9xgaAA+ruCg1JCGo4Y2AJ7jCUK1auSZovzUg0YdOSAP+mEAAVsfAO53IIWJBoHWV/QFOoA1Yls 7gF6H+L8CJ3A5RIAnQZWQyuKAAc+koArWwVBIn4vcoEjuwwKR/WQAVRGpUH3JcETVDCQfclgAAXC XRFRHdnCCy9VgQIEd0KU6DCRhALyXgEdXliWTUF879EjnRbSKBJR8hTBaAGNxxZAFhUfoADxMTUf xggH4UDirUCDbYNxJ9eooAh2whAw1GgQAEQSLhRuDYAOchKCOF1gBjAIN6BEDw3EC2kOFx9ggXCg RJ8P9wkAIV8iI+BpIAGdwyCBj+iT9CRkGxQDxDpODF2N4A3hEAbpYIHjsBDqBeQsAgXu1gBXiIg3 ySG6zMgCtwgYXDzUABM6DBXA1CBU+DDoBOwgB3lFoVo6TLjYKbDqAKEajcQFeBgB+7wB+hsowCYg A/w8FAHDgAOZUKgvg5PATVUUQBHUCXQggAN8nYCVDFIVo8hcCI0S2BB2ZoALo9IMBDMwuE+kqaiH voP2BQLgADqkGoGZmbAt6gAdzqQlA1+LiCv8QQaStwf4fAQEvGsUCHMPTAJBfMhCPZKzIAG0Dgo7 EpCC53oOgyOwh5htQQbUJWE4LrALQzAgrQLxd8FhkA/NFAAOV6hloBrgAR6AEpBPsArhYQHOdBiR O8BYyYZgu5/SwAuN9ABsZRABVzuSmADi30EBxhAzdIzAzziKGH05IIJoAKtnDyDMB/pOoAVmyQXz QygFPcmKFE7nB3fw2AAtyZ1gBkZKEZ5BMZ/AER7MAMyACT2eEOQF5m8SAGyXBA8DKbgCRm2PYRDW wZjKbKKsnIFw66odYgXqklAlm4BVFgCBeGGoHr/4eWBePBICegBZfcahAxBDRYhcoAUO+U+zRIPl z9klWlmZEEOpOoBL8AgdgkHNAgpdFUC2lbDQhO+gw+ZQAIT7MAC6uIJNxCYOgAHbwQVS8vlxwXVY QIOpDQ3ePQ6RDc9oLkIADrowANHtvwwAAq+FCEK2PsAQMaAALm4AFMAQ9VUgBGoAO47LQf1xgAd1 j9mxYPwVK0IA1wqlAEoK4QgHDCzBT+SuEALajSJ4SMAAcPgScbZ6AIAwAGVh1CKGgQLhv8IGAEoY GsgAm2BajIQeAPxPIQEMORA6XIQZY+nBAPZBAft4sAQK1oABSiLX4FSCy2ogWg/UigATagzADxni pxIfQaGgUKaLCAnTxcqMBe3XQzBA3K4ggK6DSyDOwD8BikwoKxJYIH1GNgqCQA1clQN4SIfzQUGK ZzUV8DcgHQgQGKpCD8EBcLYIDA9cfVipF9brROWa1grkFAK20OAAfEO4ORgggHBNKA3v6CGCCoAX UAPc2AAYUGgDHQALeg0pKq3bjLFAuFhBauxAYewQgggQj5xUKzwwAGGIAgSKMoJfmuq2hRoQ4Y1R TMZ/8lmlxSSXYtPJLOK23mmUYJBATUO4gGGoEE+sEEKJxUJEMh5guefkoT0L/wBLgfoz6RUCPW/8 IAo6EAgkAHbDkPT3gAC9QOgzD2In8IJfIDy6QkPlhhgVNM/YtTpmzH6vqF7ELGoeTAncj7SmDfhg UjyyIjRELqASjQAFa2/gBGFSACq8AC8RCA7MBGLxABdAAHJCLzwCRBDr8AAMQiYrvuYQBT3EATr/ AIIES0BBk/vGKYPlzLAVLuMAA6LWYCNXSO3wu0RYur1iFmWmjiPlcFBzw4IHXN8Bgd4WADPO4SDF gQWGMEA80vtsFAQMQe6jB3mQIdMaCE9zINAZMINQMGAAa6McNOvUuAAL9URsQIDFUCEYMLARZB7R ilAC1fcFHoBpUgVGc8ZAARoMlhqqYIDyAgEsEgHvmgM3VhbBg478BAxoKNBqSAWlwQ+GBBIdPrhp DO5/+hQBmq/yeTeYD9xDoB/uCQOIz7lAvpkkOb7HIkB7/poAKqbP68GwgfccQDlp0PMRFgUQk/Z2 QGJ+A8nyAD39HQQP6GQFJyA4D+ylSC8/RoEIWXgg2blEyyCxzARs1ACQnUIAoktRKsoCBdsxRCPw mQmZkzILwW8IA6c0BSyKKgLXXDAgPRJITzc5+ghvYFIL+xCD87iLgNe/7gEJvwAbPCGQBPSwi775 CaAPX0FCdzXAwHeQAR8UbgDaiBIG8kWBlsAPOwtgGI22BCbMQDc4x+wBhJIE0EA+ykCyB6yQUO10 iKgApqAWdhFRGQzAGL3UAnABhpLUAMVCJM6d5qAv64kcBN9hBQDa+MXCBjmEIwC+rMATaTIABVCh ANXQIIA04AJvgMHRVMBf4kLAeCXqjAd2tiAA9CEPl+kgKgYBGrIIBPgADrYqEAdyXGGy+oSABmM5 MD8n/BkCPhhUl7V+gzbMOKBlUAFbcgBqzQJbFZkJxn1JpVW+iQ0A+seQALBZhwn5EH4iKQVuK8AF AZihdeKAQ/ojSFN+YQTgb5GAKPrwgguDoOiAPh4ZAn6pAX3PgQGSN8voQQGwOIEFu/R4ECAy5SwC P9BC7mEAN/0IS5IgILgSgP3ECoOcDCgD5EMBbAIZZBQY8JAXUNA2mg7hBeZhAGoEj3kZJgQaAE6P SHECKTQJB9lAAMus1oOxdABHCAAM8w6yn/ABHcISUgajWRg67Q7FAJk0CARAYZRY5az+hHgAK8w6 h4wgAHy4ED2f5LgBjmAAkXSK+UoIOHOAwofUScpRqm9GZT8pIg21dzbvhEEHiPnADazThNo47ggE wKCA4/URDuggAskvIHXPk0GhmBDSnJGEGeT2AAv1MiBUmPUITfBggc/7ABIN5DcEDvIED3DlotoH RhWUBOUSAAL9fVAtEAE8DXQvfuYDw2hByhsYtn0SBOQEAb3SwhT5wYSPsbkgINskAFVcoaBIFEBQ 6nZ53KBJajiFBBKwkQgwZaAPUNYVYrysb2ci886ZnbXCgEy9NFAAfb/5gUiFEDcD9YuACLW6QOmK JDAEiUag6Sh0AcPdRPZZRBsNAAX/AFkjqwAAy53AbJhBRXWuwgALIAE85HkIFiwIW80iGD+gpVuv uNTSGCPM5zwhCDrrS2a+TOBEhYHYSiQq6tRN4ThYFOlcIiVYECa1X/oNUqbgCLKcQmoFMURcN7gm AApYAHzmwG551M0A5z/0BHJdAMThgHNqQAHbQQF8tfA0gFDpwIAqpzACcPqArywABxBAr3hAMxAA HgYqRqECAcpIgVhy8RkQH48qMkgAILiGJEwEBNKIJnp4QGAkNjKIIv34QFE2agyNAiJsEEnrAGm6 RIUqIhkRBLZhAUlh1AcWBqAKEQT4DcH1xFA8tvgRUA6xPoALhBsR4uCguAzEEgP/AKAFx3iDpgAJ cqNwqeP0jC9A4ZUGNAX/AGAC8AEAeaAoL4yWEAaIrAg57BAgChrgXNsIIYtOQICICKzr5ICAzR/o APekahAoklAHnvIAk7jcuCQ5I7EBvCoENRrWDHjKHQAGyBgAJTWBAkOxlBNkoJEwngAfAncAXDYI EioZCYQMgJ3EaJGkVzFmjUAOcLBAo854AEXoJJSfMGFcaY1g9AI2+k9gH/ZYCHXIkU6EKoXCC8sg AnS8URmjXU3CY8wGwXogh37GHxhsBPThQau5QCAlQLjQv8SgMx6Pj7JQYA/ARj/gQHvK4AQLcEJ7 yMIC1mADDaITqSXuPvwCB3LDCX8EgKmUA5EJKAXG40AehmCRrXlRBBGGPyKqLA9og5ABRpEAeHdE FHMQLXYSAUu4g+EGBcVA5RflPBAB+MhAgqipqCfCQQBDnp4IIwGKGD3UIBG+TCEH/oALhQIj7HtC FzA9x3iFoowKsoT+/gAZ+CBEW04EA/UAAOEEN9gqQ1JfREAoKfgAu/mMAC+zcAFxIzfVm57MU30E aGGwzXXKjEA39QgRKACaH1gAw15ChjqAAGZGDGEAAjahRjDgEOW/06BIarDAZCQkJMMvXLgCA8hA BUwgM8/gQUIo4QCEEpnaGYMtQglFL7mYwMtFIwZkzrA2+SBEFFoh9gYIdQYB+GCTN8tggEmEH9Af JgA41AA6IMsADggTIMA07UCWPIRHUBiEDGWBQgqRSAAegBDnBBCnugWyQca7uiUaANAq2AZJgBDq QoFzxpAeTciqQr/LiE3jdID7GRIEh40SDAkISqoqAPD6DbALnH+MICOkgYBgcYQMSYiGnJPSZFUO V5HN+qidITREOhWOuEIAPzkEAuA8m0nUl6qHSYDr6T607DuSOq0engEpVVcQKtofIiJWATU1QINJ 6mBIHh8iQY9rEAqmUCO4AAB1l/AAuLxiYJBIGoMEQSRNggPmPI0ABUnYYMSURQRACAtUEI0kAASD APaFwAg/AgNXi8AFF6moATTQ5wCTQwuGsgD8uAFp3TEIIGuBAy5+RgL14CCR6fRrXYrKiXjwWCAD L4ABOiGUDHGAV/EDvUAB1MQ5oIDRpkITmTFwasFhwPomADeIDYT8BhAnk/YQCw1SR5B2MB0dEAlw ggNrQJ0oZBBMPATdI8AP7io7CpCcanlP1gmuLD0c/m+tLrrgABJ1pjMdICQrXpqx7IMoehWUFAD/ AAsVoUkFA3voA4TUYDe3OrQCa/R0ABLAggbQgbAwQAHs5kRVafcISzYAhhowCAmVgDYHINYAeL7c iBe47mQAdt/yd6AXgMQAA+BiqSQl7AA51DCfe5cJHaYm8P5sQAE8FEEaLAwOUokJA+a74AAyc1R9 9ixUAap4AXvoVQBacQo7wwItXCAw5+wgPw6kO3j9QFkCgiDBNAQn8UEQYEhq+2WAUH+AAEt4PKAH 36O0guwYZKY7UIGevihmAALJCAW34CCZPv7hUAFXqFCCXBRHnj9lAAueAAdiGyDGaABP2InSo1sB ANnYAFAZAMD7qAFS4APV39ICA87hALn8JEGo2EpC1MoQBGfUuCAGDByAAXZoKJWwYRYFrD3AhWkW oErlg+gEMhragdwbA+IEAMuEbFhAARLzTcCoTFMNgSIAI4+FGGBBgAMq6gEPOrJkBHGDkFj/ADYI AC+UBRaT2BSKsBDC5QFTQIGEoAEkyCQ+oWKICozDYAGTCobosciCvrAAeMayNfQmZ+w7LgBwzbCI Ho3CBcAgNl3BBfB5EBGFQAcqgAFiRdADoCCOz8ECDhjwUAElNdZgRwCBr9gI/hVC1YQSoVldgABe kYE+oCJswPIEJoghuDNCvIuuQajDPnEAFC9AQEixU3AuTIIb1jYgOWCgRANA3e8QA2CgCHcABTLA ANuUAIuIFYLRsFCCJkgEmepAjF8wTHwBoQKFPJANApVC1Bx15mZAAnPqXCAoe4zAB1Ex5DelMgAa +fs3s2yUmAn0ADK9RIouAAbQEQYswiGyIDDCQju2CB8DCiNhMkC+sADXOWBAH0ABRQKLBTwIwQUQ EPY8RYcEVARDVrjBXzmbwgf79hBqijKcIV3LYASP2QAEfQBd6V1AAapkkQBW6gQl6og6pebkCqWN oADC6yBEii2AXj8UArhAOIAK6OAE3coGXDuIR8EIFZgB1ACqOjzJ8mLeDmkxhfRHAB1TolCtwGAt sBgSKgQe/k2QDPP2EG5A5ASz+CGwKcZ3AGpYTkwnrC4HG/8ACYUcTewACN8bFNYHJJ0WY5LvrqIS RQc7HfL8IFtrQYAAcRgvxylAO8iRrdhR7uyEHRF0abcdyrwNJ6fQRkD2gHeJCAHXsEQDMqNBP9Ac ABFKge8gHvJEAd/ggDW8CA7mZQJCS5gAPgQAlAquIKgvgQAcQAHTah5CE7DcKGe/wSEA+UyQ3kIF nzcyNwQbsFyAz8KCn0QEDxlCAAGUCiGqL/6XCQ3uMKJu0EgkbJ8svxUwCaJqCBLdwYNVgEB/dv3P 9Zt6LxbpgxgEeXADWF3AHePyQAWQPsUAleEkAN1wAGbqWAwY12APe/2dAAeIiRaGdR9op3q9yrua myJD/wDBLp5g0xjATgAZHsgBLon0QB0IEBdI7qJ+pqABJOABdscwndyhAGZwgvfsmoveBF3ACh01 xBLMbjIpbB1tlFPoNaxVdhRigxrzcgCDQwh+xGhITV7BC9xYHA2wg2TghhGp6CDFeUf/ABi8Cphf AwjpTIJvHUQGUNCCu6csQABvoEhOOQcgAn6lhB5bQBEcDEByUE2b0nRYCpCQM4RAARK4kBIcjIQB 7FguIWascABki3skSCFx4AFWkIDtlAJpxI0Kg/jIwoEX/E4AUywYBrUUgMWMIRLWAC7QMwu7igLB yxcBHywwvBwQMA8UwUYgxkevf7FTANlJEQOn4VIMIAA34dv6MMwRLRIC/KQhB6cCAtJYQdibkVKM aNvZ+CAc+ADdAE0aaAEjggghcMAA47AIJemANA1caoA2URACJvAiOBgK7Q5gFLCIn5g/yHLEEi4V eAhjKdxClr8Dy+wtHI7N8XNkggokwpnUN9DIQDSYgoBCVL/BI6gDwEBmiT0AoIAB/amgI5WGgNGx QdVEcNUA7Y3DAsQICQITB8vUkAGuzAhgtWrAJCoCGPIwEXjCg1CIZ7UIG8FlAvSgg6jX4QhrrgSC P8+ioYN5n9wSAukQCUWbgEWRhKMeaRMbnkAGHcBI9BnYPVhqkASnBD6lj+w7sLANfMQL/MeWEP7C FqC/NgMB02AD+JVIZLMoYScn+A87kA+agIRNA0OGTEnTcAOqMCSDXRjYELoGDZleKALcICsa0EAq ANROsSMCFBAWIEIePWlwFHom4QGPOQIgYMSoCOMcn2GWaCTT4ggMoIl0Ey9noyCHZBoADSVEBp+k ggbSgFrFyAOkCCf+AA/OSQM4mc3lNqmkzEkCQfQgnAaLSEv9DA2Qgswe5EfYo8h9ABYQEDObMIBY IIP3/wCyJID6hUC1SolYclTMAyLYQ9oIhqSBNyYeOZEhP2TuZmwSHZExEHfEAXF4ipAF/ABdBRAK Rh1sS+gQAGdIGgMD5BByncABfWVQgHigACecQQF/YIB1yOQANjMRm4MalhBD84gAWhaBcMAAf8BA UwZWGRncgXOUNwAEouAK6XpADljghrBQFnOI1QKGkCfpEjACaxYCGcagkVZY1AAka4kIA4UPQAOt ig0CsMhR3TwewAowXAxatBIkDvP8KJAWFI31/kYMAITsSTjMV9MrXU5moz47PEYCIAD2vADA2GAC GsKgATMIkGduAQN6CwADFmEAgrCwANiI5mqRAwTFEVf2IHgywAsaqdsxGq1tMsajlrrGJyVqbCZR 0knwqQB24AuumxkIRGSoAmSIIqC9EdCAOsIE4C8zAfplQPIgWEjGoAAh7uSwQJ16uZEBgvAJJV1Y LlnM8z27Yy7tmVwm1NHa2Y4El1J4RQDhgKxBNlbHs+xYAAPFEmgE/VNQKCQ6wJ56ljzsADduAn4W kGWuGDREoxkWdgAmPkYKi+vHmRgRTVkz3/ZcAKIgMIAGdAWteJUDI+kkMAVOABI+xUgN3qAOG0YW AiuEI/uQFeVYAEZx1gKw/sAC0qJwP7iOBAvd/RcIIt59myR+ng3BAs5/0+wJHAjm6BAf4IACiaAA EyGQQCfAQKGY9OdShWA/fBgh/gkgILC8MakBluVNADrsYAG7ltgUhaZEqGGIAF76AEaoogGqeApA GGAAKKkiB4OAKOPlEz1FoEE2FUCCeBhok12gkB9YjKCjOWANXYSQNL5eEgH0RQHIjh/TuADoggu5 OBoEBhcOQBMkgqTYyZIgN3C3myC4goIfUNAAJYAKcwBEZ5CDmPIAZJFGQweQAvn4BZL3KgAW3oQC J1OSMgVunIzApJ9hAAZj1AACKDQfbWYg3FS0RJreAAJbSRMzoEBTMebA4Yn3H4QiasIEnfoAD5Ag BhLgBMKgEJvsHoICkGAADjLoOuJF72UMgiRAbodBj4CmUgIeYciXrUYR8BdP6Reh5gL4ZiBlQQJc HsAwEIkBLtSQD9wBAf6IixGqE/rJABsvj0gGuDqYd97HSQHDLBTCm4aN+TgIWowZgWanmpIBBr4I RG5RUwWwZDbUQAZWLsAB/iQUuegMKOABmbTgAJyXECQzDXGQYMcrACh5yUFHGmkDBmYQDNAzCCQI BKdRZFBncnBBDzUaRDuIIdzI4ADT2NSBrEgCU2TUP4BG+anARqWAPYTCgH9AIO3QIB7jQNDy5sMq g4QYJnZkyGBSiSA0eyABZXArGQ5BQcmNyAJxGYgKMyZuECdkEoYFzRSA1ZjNHUcvQl0A8VmTLjJG YHclCqgiGDwCeAIzyCqnFIwQAyd6nsQhD+4gDEQDY9CIgeMc9RjAYTIAT80ybZuuEYrgLKBKsPYI SCCBdTtgI32IJigQJ9QDFeWEEU2SJCgfUXBA0/OMyCU/EgvVwhyB3n+4iCcAB6gQRWYQLF5UgQP2 TLFCJHcFafovx8hBbfzgEBvP8EQ85cYQjh4zEABdfdmSwWoAqEDcrgE3QEAox8BIPHAAP+hcABnY dyA/tEAAM7hB2VCA5MaJAUHPZUIDlbJAFhAAb8wBKC0UJxG4SHSho5l0YTBO1zABD4oaABMjDcEG oRRndwQAt/IQBwMUFIMwjdQfggGaBAuXkACeEAAttFGSqMEKDIYAVVdYAkFFgBRPMzAKMNABqpVg UzblBChSyZVAKsFEgXBkClGSEEvDIRDLh0CFphCgLWADrEECd9caiA2XhBNuWIFIk8wEcL5+iACp 9eSMB92XDUVrtgEEQZVsQVS5sE9AQAKiAnoLsVnUUH4IAKKhEpp0BgP1MAnHIFroIRI+AEY4oAXn m3goEBp+SDU+qchB5CR5abw8lXZAvKkmEclSaZVlDL2iiBKfbRrKDV1GOdB2pDF/XJSauJjNaqhH yEiARC8DIBBe2ECZ1CBRdyTukQygDtUIPbmYLMSzeLDjADJQAc1fmSEOoWhNAH5YVEA3x7ENJqWu IqAdx7AILgWYc+UwAD/sUbklsDsmoD+6NLUAYyAde1LgBX/O3cuARnPUkMlwb1gkuhsLCAq6lAT8 WEADsgqVAeGUBA/gCmtWgbkBWH7QAV8kDkRrjL2NYgJZ6CgEvtiQkKJtBAx5JLEBw6xit1kWBBtn sAG4VAC0pVhQcJBAbfAAH88Qg+kEyfQCH6N2YCVgCATQAGFICaSAa9BKQHV6UCACy1AJlbCMBbVM D1YgAAq1FATQcSFViqAyG+TigWsO6ghL+4gFzYAbzkMA2GTWB5OLkEG5DoJD3UaM5LfPxKAhTXFj BAGggGU5BQPuICB69Do0h+xJnBtO4qADJUAG7/cIObNswiLKyjiBvLCSfR+mpoFOtFgABBawE07g AWxVW9XcZBIFFgoDgyVIHFsAB/EFCoR6FRKc3ha6seQA3PoaJS3hQgu89iAYSFE+eRIdOoES2M0Q H1KmXLTQYyIYq7BOKYF+VLAAPMtQQbeBAxAv+hE0bAI8MAhUzCQmcMh9PEhAt7hkRc6cGCJXC10C sQEpI1RS7GV4RdPUhgOFwBNQjgDAsrmZA4/kMJElOiLJAN9YQ0DxuuIUlkC5ekQDQzCSHZD+Uczi xVAD1ghe7YuBBOf0AjZDDIGMl3CB5Oq4gms9AAex1saucyQCBuAB0tLIBoyAoIBce/wUVABIaQbr lgDz7cQEF9Jdw05wAR3UEC3yNUgMsoMDPIIUodLsU8YiKgeb0JmbnYYD0b6LAB/84wiloAAcYMLk mhoKCUbCfnqFBAuzBEQgLnKICqi0AVM+YsMzNPkYAHpECLLgETFKgBSrL5AHYeEB9dhCTMiyJGko B3HxIAJsGQdnYG2z6FExYBpk/CSM2MJDCiHEFAU9/gJR8CSWKQQW7CA9BkEBwyNlKgqlyADNzBGc +QFOFjIKz9CAeIkYH3QqIAgrTaDaJDoVCDzgjfJIgF/UwCrgAT5hFBBBuEfAKB75EDg7Bgb8CALb gAcSED8OwqzCuOKnoIO2R1If5Bk2B9+IIBEkQfUDCKhwABxjCtAA6MiApx/pAgP1gggFnK7AArwh gel/gQETSAGZ+gUmwCDrhAEqzMDdc/gxkBnPQhP74wEF9VABPOf4bwED8AgAjkAQ7TiIC+0AH06L DBcGAv8AIwCS2bgYW7zFfQiRgRA3wXcsBF/8PGpDhkC51IBUrn8dhmYA+l/JJ1TGXaLARNCo/wBA C4yAB4SYADDhKgZvoEJ3JmgAtwIFl2wAAhAiz3ul3ypGBUzhA8dnUxCAinvIpQUhJIgUDOKB4QYF YACwZiAAkBHHUoA4q4PjAQJCqAD3gMgIeUdnUH0O4oNCZSHnmIAJdiAhQEi8B0TUm/mcjFfRazHe xTuVpOS+rcZ8E7l/a25VbcA65YfNXlBwCwBwF0k8gCOaACD3JFwoIUVVA+XX0dwAb39wKDsA2ry4 gO1biKkY2/lihmCEgVCTuRPcyvscdwKkkFkTFjAL8gmAugB1MlZjD/A/bAdJf4grOVTMQcQULgAN bRIO2wuCAZaIMWyAlcAEPei8BhZITRNwIPtQsADiwrLzMgIEujIM/wC/NBg7A7JIEEaGhr27NcQd AQ1AQFc+DWsGWCUCxpkBv7NIJ9XLmRUJLQ1nIA3HXApAdyEAkUODVfUQwfTsICAT7gAl0KYACN5A icQgO+Aoh1IKR6bNSG4YQGrJANkKwEB8iKD+tEAGnwnQAEgVkgE+GBT5qEjuuR9xQBxSV8Ag+32o CQ1MB/VJOZLHugBMABXNwBXwgFZTMbIsHu4gNXFgKFbCAAHUYSRW3hKkDfxx3CCgIAsrrrFUAfOA DrHgIA/+JqABvcCAJfICmuFan7ymEFg9+0UAUNkAAlS0TB2gkNkGBCcgAXmAENQLgBfQ3BVh1BB/ yfMQBxn9g5WIAO5JXXyMBs7hA+o6AAGl/wAhBESYsARRUOxBTxBg7wAjqwiOTo+RAgX/AHjcAH+/ wggBWrwAAaXaEHBgbgYTKAxbgzE8ssQAnaACOYQFb+sJYHGYmY+gBFDIQElpDA5fqAAk2YQMnFQg LESQkBgAmFG7wiAH0yIMrf0FQArzlsAIO+gXmC/hkB+5BTD5JANNJMggNa9ILcWacuIAgCsEB9zp j/bfliwiJ+oeh6z9jjFO81QCH7iAEcaiANr/AJGBEgwcAAV7BYD41Ch9WCQ9CS74ABOLAA7P+MXT JI3kIHN/+sABTngJDjcADvBFUBn4fWAQP5DgBqMiUgCKvk8G+JB+MAF+ACRS9AETG4D3wgAM/AAX BQIHt5ezjAC/Aw4DyOImMGjtysAP99UlBAJUxJKoQZgARwEJ0NJ3GyAANXpXibRUABJGpAKGQRXR /qi5IAOZ3IkAZOQUASaIYSH30AO7mQgVXkfBEPuSXFEfBSCVDInehUdTUoWmohNuXB6EABrn/wBh hBXyxYAGe6IiEhp1JUxkAQPeKBgL/AEOfeYAbnOh+wF4UQWCAOKoaGrxiITBA0i+xR9m4wK8ZABp ZfUQwCXfYAOFgAFbQBHTYmUAMuIAgwJDIDqCmCAk3EZGIAC4MARrQJCyKImqwUALO9CBBpdAgQdQ AQ7TQCFxgLpB9FgCKwgNSBiIuSgEkWWQBX/UIwIgEaBATxIFuYE+sYiuYAQGyUoEAH4AmAUcygt+ VMACO/EPeIYTAojPACETl4AG4qDDnD5YFEZ40iJPDEDdEHkbhABxtQAMM6COJ8jAkf8AU52Np6EP eJUgSIkQtMZAOfjU1MhsQAD1IAoAGRw80x9wANoDDoRh1ACkoC3GNDAg6q+ZYIPHbYgAz4KA3ZRk zZ7cHKAw6JxEcWGAAdewOBXWAJ5JABdRpGZsiZHSvGAPsPwRMBKGloCMh7EhA0+SG6lTQzgdHuLB Acf0KBhcDsKKCkwCSAdjcDXBbICggLc0ZhBooATvAKgadhkwBdMFQAOUwGvzz94AR+6QdQRkHf0D hCa7kmomMpcAGmOaJBUKCokpCDpsAB8Mn2IEOG9XKBAJxgADBQR1AGzPKf6QpcdgkjwInEA71FAA 0EzQQ/MNyANdBmQABtFwAQoSkA4NCQVlzA3eZugBnLAIppBMESYFcHeOqRT9T8ABZWiFCUQAd24w Ai4gPYKAA0Iqg+nEsIByZXm4wBFGJBMBf46kjwwAe8wGz539FCVFRW4gCZHtEDNjIDwsgwZ7nAAZ SqYDW+8UMkBbIdikdACGwBB3Y1QLsggHvBUjQ8FABdY7nUCY6Q7AjnCYO+kEX7pSUA2JFAPr0VAZ MQywAFRBN91IE6rIegAzi8DQAvuwAdP+RQA4/wCQhGMCENRFWgdhs8AWWw5BAAExlTmrbBYENRpw KHintAa0S4B/XICr1okQbSVEMAVZcAHHipAB+3oIDeeCAMOUGwQG3WFYAGwXYBD9w8mJ7hxeAi0H SQraiA1GW4+TcADxAuAmDsEJBUFRnwYgBSAjD9UWz9tQxAAnakwpzqdSCQcxAU2ATSMZiI8sAOeC mbILz7EJyR6SJavoIARuWVg6XyECPGcO5ucbFYA75f6NIBDJhgCk0Br938CCDwIG0Qj0gPgjHZEC DdtGoQKiCH0DtRAYF4VnftRTOyQD0nj8CDQVef8Agg2C6bj2AANcArB0CBe1QAPHepQQC17DMJHO Rx0CO+gYLuFUcjYDiggpC7MgQCcF0AZP4RuADwVQoJZzAshs49xALIyZ0AS4CHzwYYESUYpyTwAm CemYEEx8gBtTaeiApAbrGcoNuCD6K/wSKnmYusGNoXf5Fww7bGmgJOqwCA8AAhmgA2sYANAwX3cQ M9z9mmBSldRlugaHOSH594QU4CgX1JmAb+IxGw0IDfGiAe5lhKgeoAF+s5ENc2KAGB8LB5gF5G6M EA+HxAEDwPoAEzmCTENwAIFkAwLeoMPMKzMsAWvCQAUmdSBMlQIKnEFrviACsAh9QILB4QW3QECK UkYEFqdxAdBxRAJ1wgc7l9kBCP2PCBD1hmF4+gEOhggXkG9RyVCXpKdQgHabAAOywEJNQACO2AAK MlAALdhcIRD+wBf2CRiqAAGkxQBgUEDVSQcv8tBa8oSEuEgQywtJwVLdLs3wqwFFgg073n0RtAS/ DYeD7JUgYj5kWNgBJFBARqoSgcFlyUVzEGSMi/4GVABLmRlyCrHAAHo0NZhY1nnmR0ABXpGAA1WA JPBwBdH2YC4RMIAknhBMAgyZsBCJ0UmAAQVBEAIDSddAHbN/VftSTCWAugAWsMACgAeyECJ0FA51 HqKBngPUIFMiAAxPgwBVABSwBFRTUIJ99IurHAikGaq5FQQGJCQAJ0gwAeATfISfCoBvK+KICCyn UAD9qXE/l4gAuXfgUAlhgImU0ZI2AtToAHpOBG7IEAmAR/ex1HDdGAKdMTLB2MlAEFsRBuWZAGrI N4zIUGWyFBC6UJFHAAJXjJAmfqXLYPO9bsz+HAKHEqfAgF6IRUxJDnXQr9MSAbweAEDHoAQDtEHQ jx5AgeZgAx5SXIB13kjIB4XLkAZwbgR/CgwlXpnV7+qLlgJlRVPIAFwoADXT/XgQDe2AgKCRkBOQ ZYPuGIL2qADsOAADulgATQUfkIN1wBA71gIJe3QBUmQAr1gEh+hBDtiA9A1WARnesgA9lGQBFMqy ALHfQA2u8sIAFZ0PtQOUIOYHjhAJkg2TogLezKgA6p/gDS4wC6EC6ABMq21EFQkCjV0TkCv1s7hB cwAAP9goAFQYUs+8EAAr4SRaeHQAGw0EOzBQLPOoRXxmamDkkiCR9cAENniKH7IzGFALYOCO8wAB RNRcj3KOBQUz/cBgb+ygmyYSNAKDMLWAwEA4FCA6QEBxuwEkjMkC0cAsZlkkshQgCUrMkMuGJA+F HGYSb3XBAKyMCnkgZSB7rxqkDbxhEBSifgcHLqIINjkGOkrgoG6wkeQpWAIgtgIXdAQIh9KMMQOW tQhF8pCsPjCymDpNwG9084AA7hGqZ5c44gEBCT8pRx4jcoMjkELqUACmH4gPnkZqAgaDLlUv2aBD MhgBNZkAPlj3AvH0rx5wAjqMApsbaA0Olp2Ai1UMAAxXEBGqASFWTETAA/yBjD5QoQztqdwGRc0M wgBsKCA7vUBprk24Ru89TogAOAIB3CZDcb/AMl9BAMVx5IF7XzUQYAU1KBWoSKGQhCD0pABO7CA4 viKNCfwhAXzI/wBiKLEFSCgAGMgiEpVYEAzEBMovN+htyimkzCZCkOFEmHdCi0lAeaf4MNCcZIRp NAACt3DCwgsQAW7WEqPcMAPzoYBXwFIL9AEdzCFQma5JY3jAMA22oCJQzzQQO+d/p3AGYFgPqiFQ BYANHLRAWMLTAdSCymZAIAP7mLAADCkQDPj/AAGhzwBM8IDTlIFI4/eBAQYuUA0uwAA+EUBY4gKD GoCHsZC9UEoyAVQAcv5GEA/7hgn1JCQrx8RLzENhwZj2bwAw2MJ05zEArrLAIJa1gIdajoQHJ1AG u+WKSGxXcAQw1AADek/0IKPQKM6ECKXdHsMA1Z2ShE4wNQkTf7PsoGszYIVyyGKF0ySj1S4UjI1L Bp5fe4po1b4HIS7UQ1JyLSvObbUr9qQADyBIICHA3FApgoIHYKgQej54CRKViArH45xIAHoIGQHm yFQAN/GSgQG7wAU10QFXYXABuf8ADECCrYYUtoKCPhffHpPNnI/KQvUkQQ7hQgqRQCrPCFG6BACq DMAA2EhWMAJPLChaXL6wUBW0BYKYiYiM90dYzayXU1Teacv/AHvk8ExYMuG2tGQQrQDHL4vr9Pmh mIGbTiAh8gtaINcU7qEBlSBGGBQjfpEMv4cVghXkIQJuT5YmGo5xUQHZuIG/ogSBEDCgLcqUgOd/ /ghEZDNADgtty4hh9wAqZmggJngFHuxIghqiD5XUgACjjmfgXsAygC6Y+AJcqIGeIBFk/AEBKmSo R70GS+EA+oePVFdtHzmKCrRQkCR03LAANdkXCAailgCWeQHu7AyzFdx5GC8PkFYHJgIDeBmQBszc IF4QEJuOXAeVxgBZAQdpAZvBAgq4CdwMEBZhvJgLhEDHj84JB23NAleXEuGlelGwQN+YkeE5p+hs wE2gQCphdwgN8aUG4INh1AfNsIA7+AAl7I1MlTGeKA8zkiDBBgj05ASqtMQyycsFCA3IogKMMAiE BysEKkYQIVW4AQMKoNgAugDcqPBAC4YQtFQgHwjPAoDboElWLT7gH4ZgAeBIKBaj0wGvPGAiD3IQ 3DpE9jKgXiRQ1APtHMwRRqBYTUgANu3CAMwc+PZUH7hOSAA86HAEi9juAE8PgQCojlUbBVYa2AAE FmEP5mLBAM4AC7IPkGbgAbjqED+CuoJRoID1I4QA/gIK7cgAFMAIBHUwVL7JJS6vkw2D7CBhhAzI DhAADrgAGvWKoA9cIEAV7JF83EAKMm3ABx8KMDKgACdyAQHg0AF50sIPq4oADMcCNGQ7kAx4EELE XgQQswsgzFBeUYTqD51x0QB+MBMS7pnYKDYYuALAUI5UMAOp0gg9RoODDsh0BpBkICv4yAC+AcuW UFWVqIozkgxoAqSQAsBBbRwvnDsJIAe1gwd1kaQFRmVAwj2LD3+AEpYgAtpCucpgQaqAAl/wIACV mgPuT4yAAQ0rg4iRE3Bhyk78ZIDBmVgLEDQgSgC1vEiKzQgAhfPKExALzi1IExCUaACfmwggSRUD z4rhADzQSkuoL8ACSRAAHOw4crPyADodgBU8NYgN2+AID6gAFjIABSVCCbMoBPLfEMQwAC/2II4I WOZihIP6/GBQG+jAVrwQI1CQ+CB9hABIwZIMJ+AC0aQBU9TgQKvKFAAU07UJdoZCBuoqBA+cMJuO 40lACyiPNc1IC7sUHcESJAhKbMB10DoAAwwkCVbhhYoNxS5rAAElYBAuxQEJniQAB+QCGwgKEIJS bdemACNdxA1EhIo78BLdoQSCBpBB1idUAOMMIOa4ADX30MxAsPiAQ3oARW+XEEBnwcBVeyoQGwiY UQPoxCBi9+4IP4qABEvxAw9hoSEgOAhr6KcZXO2AQFIBHYDF77EgCL0sAMHukAFUwEFQSghS7iQZ gSowQWnuEBoo9gOQMALt4Zg01jABhtFFCVBMCB3sfIQDu/AAFMyQoi9ocSdq2MSOuICBQAD46hhK VEDTiQSAuV5BcBDiYgC6QYFYEWYRZfoQy5nKId6hOyDnwvmayE6EopGIeTSW06Vm2y1q3ipf8Gic PIiA9ETyYwQvoAOExTFnI5AY32QRqoD+5STcZBIKojEEA6L1EEQfxABWcQihyxAQVTWzw5QX/wBD AwzAHHpCAcidIAYIDIG1AiGMoMAtEQCk/Y9A0cjJErJsD0AcABWIiZRWCoAZqQRa4bHKYV4aQSP1 kIDTFBIM2CUQFCQ1BqSYSzaVmpkIDClQExhAER6gAXUFQJqPh0lPtYggKrjIC4zER30lGZvwCAuM MgXOBZi2CB/vJEA79WBIG1AgX1AkVhwoUCqkAAYoQLuCrgABpICA/jPccQMzYFQgbb/gEnBYAMki ButIB96hANeUwLxQAc7TcAEHUSBnUowJYJLBdGs6Brzb46BBG7gEBsBkArLACOZyAKI3YAD5mYws AfxEISJyFBTmSoIepHIFcyMk4Ew3AKw0ABLD9AKxcCnD/QAf5gDUlgBDLAIsPoMN+MyKDdPHwQYQ EZDC3NVgQGCB3dBmEGOqAce2ogoB/r5c2Cmdd2gdR1MCgrIQCW8SCAL0oAFPcYEWnIGxD5sQXOYk fYXCUAA0clYACXhEzsRLADY2IIaQgVXS4EBvUIPWDDAc1hAYsEhAozZLMnVYQ4u9lNAZyyEE2cFg EJjQIhB4Lg9AkDFQBETj5AjMyVwDRYQJDCB8DQKRgQA92wo4caRCl5YcYiAdAgMSgENzuxIYXM54 uhQwEOlLcBGa7WIAsyCAKgbRIf4+SBbXNDYA2NxSBG8AQGrBpBSs1CqASdnhBXk5ioIu/GGBDsCL eltEp4ghLy4dAUxFgmRE+AUAOfAA3dp7AAxD1EGA6gB4fIALnxoNJQjAkIC3+yBAZKL8DaK4AQ+I AAWmQtZ+FAF9yyECQPD4DIKykApWChQHzoABUFUAM6SRoZdQHKZxQwZaOSqRnL3/AE7IFmjYwGeZ GrIFkoAifiEJ3bAcE1IjHNCAUxBW/IQPFgrswzLA0QIACIgzgRIC4bjMQAfcAKsJCDF8Ag8/sYEg 78jaAzoUQA28c08mwAE5xAaZBIZ6gAaiEBqjsAASWFEnV+DDhLvJ3AHxYGABlAFzMAk+GEFcIKgq 4YAJ5UAAkyEHngALOQSC4csQBUCT7MABvwaYABbvAksEAAbMQCV4obEA4EDAZqlBAYtUAPu4QeYF Y9oDkDqL4eQI3jcAGuMecHWeaA7LDECWnACIW6HkAAix1EUUAcAJ1OMSyAQeRAGUNpYBrMqFW5fU YwBM71MNICm1hWBkqQAO1YAXVTn6KIC5pIhsBxXEC/2PsJ74MwgZ5MCgq/0AFr2wCBtFwAJ7CBlW JBQbIXdxtBAFpNYQAsO8A1JFKIHmuIABPCClc7sPwSAsy52hKAzJxPoIAPFQBHGxqMBjBBgZ5IJ5 XB+ts3qLfXtr4nqOohn3jAAJpJDPtQIlLAX0c+D1lOfjyv8A3TyoJrWfhgiIZNLhARdZFXS48BwL 9AELAFR37CAZAQFthQL5DBG9Q1AabPiCCfcA40XiAWZLIgIDY8AE5f8AogAHTpQF87FwQS6soGco AB96UA1PGBUUQIVCEx/wELxcA786gn4lhE0dABGUCNmLBcPuVGIAo6pA7aEiaBfDAA9bQYBb0DC1 sCxV0pYDD/AQNwqADU/bAAfRrdIGQWMALtRAO6joIZyyKxQNWFRCo0TcKEqapAeV5I/Ruwk0CP8A L+x1GD8P0UNEaNicKAYH+XwEAF3aCPC5Q8BBQeChy2CB4WBAHjcwE98AA0qoAE1CIgXqjtGCroMh AXAYNujMKBATGQgFqDogAseBSb25WYnLjAEsUqoHvskQBNRuQAfmoo5AQJV7MAgOsEBYq3Chuvn2 Zh4iAiCdBuB1aDNIJYHQC3z/ABIBcEAPnkQl/gAk42DC9AAPleRURN0AAL2CNnoAfAIaewBB+WOx BmBBztTAvcbBGVfCQBAmShDYvBxORA9oE/8AgoAlI3YYDsBBGQtgCGFQNnwgEObiEBy6gQQQ3vud AqpTAAS9owKAJ7VIDmW4Af8AKe8AN7ntD9R3DTn2Cf8AbjM3CTernghIAwIoooJjNQA6ngCB1BDx uh7kCjQQHfLAAh6iQBnpAwAYQUG/wQDJiQPMAsWoGMBFZABHAKgmQMbgYsSKIQNFYK5tuxcKIPNQ DI6zbhBS56hgVUSqETSwAAeLoXEGlmUkBTwmDJFIEN+s7iDycR/pAukx3GSGM4Bv5JmCI1xsoBBQ BmAAVsxAQLQMCpsAF3BAErD3SDmikGgpkCIEdYC9/ggUA+vKNwB3R7gIAtcCQGthAHB/wbnAKWMA c7AgnmjMWa7TIR9aUfjQMHzcsoLYeGwwNhgB8uVC06PEOgN+ssGz0AC5LfwktfERmwAFIzQA0K5Y CDoUAAbPpJAVE3YMBAxgmwELiCS+DIBAkwAaS10OjuIACu4gx9qEjN3EHUshjXC6O4c3AQkxUIJ8 H2AC89BA8bjBfmRqABZkIhoNDJtZYAGRhjKGiKIfqICQfIkI+ZIjKU+fRqEaYSAAdhIjO1IEFhIQ ZeAH8sIDZ5FxCv8AphUBswINMwoSCTakmt8uMKALw6YACbusAWcCCUjKNJ2Xl+cAgJ7iD4yIimqI Cm+ZDCBliPkIXiQhmLwGQA5iCTHZMAAfQVbnb/00EAHg7QDpDcOPlxgOSxJkLP4IAP4AHQAZyCAG UhsEFJGf4AuRkjsKJHcP1/oZBQcEDBXdEgUEFRI6YapAXQxBBA6ZtDHAARyz4QUeV1CDrtyZQG+P IJwYKSB9HgQPczNBAR5iF8oIfFZaeQpfWTcARlIgTyKAuF7HQALpnyYDygMAXpIGTNgDPhMiBask lWGAoLmhgLnqAC5eAQPQWU34jUA6YQSQF9QCLQlKH94OxiUkgA7AGQAuiB+QGxoFgOwAFuDwwWfg YIoEM9K5Y7eyH1S1TtoSGJSWWMAMF0egEqGYQKkuAEyHYakeAVzuDDkI7UXMucmB3PxUsAD9gXA4 M7iIgDGFYAa+OKmjo4UBj2GGYDbtCAAXIBhWaAMjgYKA5iDSB8ioIeYgBegEm58fRCRHv7CADtmo yO/uGCQvYwkwqc3uPoJDCD8CmBQUJEvhEDLYgNPEDRJuw6EkFcowuASC6JcEGsBULJIJB3QEQjM1 hswH8AwOKAohCsskMNcp1rQkCi22BwLoZcCUBqRUAd/joXgD7JQAC5AoRMhANH5mJH8WFBB51kRB wgOeYcH2CAfXOwAGd+AoIcyvEdQATZiFoDzwwQXNgArnYQObDoEEvSahA3CQgR9zG1AbhSEB6iwQ YfAgxP8AQRox1wGCRoo2ZaAznNoHyf8AmAAJ2IDqYZAPTaAI3AoxHBQPggKJCBXtglAIzFhAhLZU ALGF4CB/EAWipA+bhBabnyICD6eEgDYACCJTA2thgCHchWGGGwRDh3QgVAb8JQxMsBuURxAvVCAA dXsERP1FgkowUAE70CCuouCL++WFQE8oCG7EBwAOQrVXCIAvijNMwGQHwUQJ7hJE1ZGdBEncgA8m zpAA1smAIWsghUCAVCq9h1AIm7ktQKNgUfa+R1GAdzJKBlMIAByqOzkCMIAJwRM3c1AF8ysAHJhD 0VntYSgVbAaPQahApMoAQtUgSibAAaxJSAIUAQNrBALonYSJJWBETVlNEV7giyh3AQ3AXCqiA00g lw8vAF9O/sSqARaoBQF9wAe4yADIHQCXCgl2OFoGxPFAAV6iXPYaQDPUAld2p9F0AZYCAsNwA2aB g3nZ+iQAPNZ+xAPw8EHcx0AIoJrE41UqzqEZrudggZyCJapqIFLbuUDXsGQAX2eARzrCAbIVAAfX YABdsAZR8hATghAUtwNKfyDRBlLSUCLI5CBtepJEncs2QAeSSAVA24QxgvAWprodQD0cqd0EWlgE GzkiMA6eAQPcAN7okhEUDQbDNwgyZJAkp2AA7uICEtmYcDqPfACHbwAFnc1SjaT3AEn9nICN8jDI AjXUgMH5JCgCMcvUCzhoACb7BNRZHUQdD6CgxAuD33OpQUK9sPSMoAB3xJHvnEABpYDi9AhSxXDC KU27OgAakgC5mzQjPUBdMmQCndRAT8xwI+P4sQCOuERYsuEdm4o5AD6BA6YQCS6TC4DoroOdATxq MDEwg17xUIoStACKAGqBBmrACe04IBEyuwEDtaYIBvgUi/LxkNYAI9glOe4KLRkqHrHQ4d0QBg3z kMGP2LHcjXmYBA9bxSAAOgfQCarz94wxoATxUZhovYAbpJQRV9yp5Oc9sI7xr9p+hAHjAG84NcS5 CBR3XoCMvAIjVVjAqCNg4+VjKQYB/CBFwFPpgAAT1kYz0fqtRlWBKdCr+E6LIjpGG5Z69WAAE3T6 EgajFhATYEGqJqLA5+T9AAIaAblwFy9adFQcM/QTSIavUzAD+sB/XAoCf8AA4gEBMVAQHhkQgAqC Pz+WwEBZndCfNTMILUagDpeOIROzMqMB8mQ6gYxYGn6BP7B7yIIz2TUEGomgwHOUgZ/mdRAPogJy 5JBeGECqWOBWywgF5EkoLuHAEVYdgmqIAGvWdIDQKh4JKw8gv3AxAa01AIUVEBujoETcAgW2YAf8 fgQALrQzBesSIV2yEhtGd+xwRJFmhNl5JcAEzFlGiPjAQXm0y65ZkBcbCMmb8DD+6nAGcAAjgogB bogCBbhAoemCIRUoACrAAOEeQI3UKIE3ypAD8tcRAGBAQEVXSoGG4AOAgQy6gLBiTmBH+FMHgBvA hFuQAX6gQFlioCnonCVAskH0KMqIjVw0BvpQDKoGbOJUQAN6qAkhAQK/VGQiLviOoQAifCQlYBCP iCFRMvUCUauELx7lhAFTKpX8X0QAZn0vHYuACdJwATxyBADdpc1gST0QDU8AAT/IALSoQpAL0cC1 f02CA1nJGBlmCohNu6EBR7cMInxeU/AJPxBmgQPyKRcc8AAASVBA5AsahwW5qED5JkGTsFfAGyME DHr5iRbP8ghpgRD8CIYrAF2oAgfLAZjdCVAUIEDS8MID7mQAa9FgAF6QFD/dSZU+MAHqOwWxgC3R gKg7BtCMTgj6ugRIA5gnDB1hXqAHdDshL4RgAALrAAR2IAvKFdRASGQUmF6A/IPs5gQ3khYeDykF ZtsAVKyBBCYhjkoAbfCd5yKjU6sMLwLCQCco8DO6YUQmaI6BhKwHgyAFR52hJeATBUqo3aPkKQBr IXk+xElz12Iah/jMohCscgXD7jMADLAGNuk2/udBLTKABTWDfYGSABoPMxEXGQE6HQ2ABNpzmIBL pMwhNQewgJGGIFjCcYeZ4xAoAFWH8DYzMBEMLoPoZCS5MErhjf6aLBuJsMePEIBYIESbpAeVDBdE BqAW89lAIfXv0OOAJeTgQEimYSc0dQgnc5hV3JAgSHqkbshgbMMW4ILj2JnNhATJp8AdhjvI0GBD 3XIgJtQb7+RGoAOnD7FARAUEBHZJISS8QMBspCmXldgUJowAH2BgE8EDpgBBFCsQHicIQhs24gA2 MggFzSgkDhAg5uACCj/cAhWY/wAEAGgQT/xpgECDY3WArRYADUOATj6ORh7N8ECK5/R5IyQ0L2Kj wU/QiQA3o1RcADGGj9gZzJikL8NDqIBX8Im+1E/O0cEwHA1+CCDiqfIIGPjUJGSgQLDwQC0rAgKY JB1cxJEZ/wAsYgpQgXNIDWKQLAPj/wBGAQNWQmmdIUK9OWEQCt1AbOlBICQAD5IGAIKScweAJ4gj CuiB311lTfy53IMA2VH/AM1pcTbLTv0K159WQdFId8EIpAkoMAKZmAM+gEu+rBkBBvUuBqXH6AvH cgiDcM6iJI/QzQm6pSAHpFJgN7seqBFQe2QUfCyAmX+g8AgCYHwK8IAP9HQEVwIB1UpMxPUdFwFw NImgoHDuNKSrUg1CA7ehaAhPiwAbAgbAAM7i5GJABDpCAsOCC3aASQbkEOM7qXAAzjAuDhwMRONw AEXFiwAG2eAADl6gA9sagASUHYBrhkMAJQogMaNPsLgHL++EAMFBAuJAUaffmAwfV01AAYnUEA5c QKnk1AHMlAsD0AD9Ace4sYf6Aw3ggfc/w4LxBQ9RgyEBtsEm+uYySB+MAhHM/gA2MvGOAMZ3om3Q gBLZMKAtXYAAb5iAP3yQgMOUeyiheRa48ECZGuVJAAebcYICOOhQFOdwg7uAgTewACzUJEDK2TAK B0IN0kd6V5GDYCXsKE9fSCCgOwOaQzsJCmSFuJD5AjQZAHb2Vd0qyo9IF4OpQWruUiBnW1zoXCDY LCQyQnBJfcubhBIHOAHNjIBJwhAajAEhHOJkANRsEBLPGKF4h69ABnGQgMYBAm0yAq9JZiBOdAMu 1+qFVwJ5mAWWaokADY2AkImwGAwoAKn7ABdsAg3rF2CeqBMRJDLC6QIJAKEMgOLJ5gAroQA5cL/T NgChXMIR+EABvyIAPqEGZAQb044EFvgcEDJBuLwo7AUQvoDrm4QOqqw5A7wqGcc4LcIpqCgQH3am wABQI7KFbYRBrUVgXlyBhcA3dyBwA5rXwIGAKuaQRKXRIFBIVSB+oIQa3PVCDYJQerGgD+f9PCID 9UIII5UDAbLgS/WRA3BalwDM57AGOufDSPlAAA51CDfpoYX7SEgBTOUoPsLSXsCEA32gNwCBb0qB 7i5vACS4kDHN1MgAZwUBqnX+QQegD8AD+GC8EG/VBUKArM4I9EtMBmmMhPqFo0C6n+pIvI2LCQJm YgH8QMw0/FBhLuEOQAB2iAgNDoKgZxJzAEQnYQH5iAAabIAOi9JgA2RErNk3f0LBAHxiAI/CAELA BXwoL1FpA0pCwQPePQGDZqgBACwlUh1UKPUFtwgwl8lgADviAkpJAAvGZcoGrKoAEx1EBeKGoATd SgzI3ABnAmIvagQYncIBqcAAtv8AoBGKsAeTiwCLhB66CHQYv0XoMbR2EBFv8pnACvvaXQI6VgID L5t7GCIJzjzspvRGlgsoBYQgXABvxiBGlCRA/DWjdDBiZzXSKagQBYwBvmVwAI2uAOzVCIE4SS3k 4IQ95BKQJfS6yAuVFBIxBgA+EBwwAch9Yb8tslQeCYRDYJOAhO3Q52GAVBdoFAAbXmSxG+NQEO5k MABMtFASDoAPJIINEZQLw3mCP1B5igQHujJTsD/U4AOPRcQhVMdCgVxBQMg26COgBxAAEs8ZlQA1 HMlQgZpAGThAAf2AAswmABSfUKBy9/ItYRPLDMB76NgADZ6AB/Fwga3jmXABO4GwIEGSf6D52QGX sBP4NmBuINgPmegC1ZYAAYzQFQZUHygYKDCA63NRKKFnbhI6ygQFw6kAAHsagJYW4fhiAD0F/oiX 4IJLQAEaoABv/QUduNTcACvjEjL3f0koBzrM/AgRABs4AT4yCh/8/BsACtHABDpECgRsgRhd0UBV Mt/1IBnMiCgY6vALXFhq+iwANjugj6yhcgI7QHoIBE+QAPolKDqFxBuepAHwOJKNA3xpoCEsiYHW qTrAc5c5Fj7NMIAe0ABpXsRX6QVNggH4wMrx0KFogCG2F4EhYcggGaxTeAG8ECSEY5Sg5vyEBJAA BTeOgCPBDAzQAFKbBg7GiWFI1N0AHEMIA8gIyMFEC96hFbpzthEQf4QK35JmEBbAhh4OUEBPNQEU cDCBXAEtmYPLjCCGkwifZlqYBA60RAWvQcCBzAAlVEcBtuSGVNP5lyCcKVIAWv8ACcRgP2AA3wgt AEoiXUDGuBUS+IA2BArUIGTdDuREZDYtQgM+UwCSTomDoOx4EBYENAPHpXAAGyoIQJTUAjkJgQdt IAOO6kBX0CAwDbJCh5u+AADqCYDjIaxYi4QtHQgOpjIRfjxEvy4QB390AJ4w4A/AE6uEB5mXABQ1 kBmIhABEzDT+ri+AMvJBKdk1ECAJ0dg9rYwj4JFyGQG9wABcwCT0EpOQDVY+QD7Qgv3iYHFoMQO5 8dBCvJkIAfNggEGdikZwAOQAXFJhE4EAPwMDR7udsSDxCC6r3LIwlA44ahgrFNJmNdBtUBruQQkU 66BMogOjq/ooFA9AeCQD+iiaI6gD9Dgg+xbqoOgQ1bMxhtPQaQbu4+8C0L6CB0c3QHvQwYAYQDyE BazhrAwoPwA3GWAC6JD+ROohiSwEa/BBzkGQQF9P0ICefyBA7EeSVhU2SogPl6jZAd+ilLyoAN1j DUCdmQABsR9kAcLSDMctSAKosQEgSpaNIwEGYIP4gEFG+k1EVZm4AFhQD2OEQCZ9kA/KEBIvkAAn hcQBf6joFBRuFCigGP1sSYCYdzAG3O4BHcmGBcFgE8gUQMX9HCQggHmEgL7ZIABR3oBAICgaLcCb 9R5MCuOgoGXG1miNQCaDCARPUgESlCo13scgKMMcqLUIWobuEaRG/TLAAcKKkDY2TSRJ6Qx647zo EAwAoABayCSYQpOZacrc9iAiDUIB/mZIgXxgAF9UYZB0gAfJoQCy1AAD7nUKFUpwAuYW43x+jMAL LU1FBhoAF1whXb1Cnj09wbhWrOhaNV13EjYNStHNQC4agDy8oTOblFQMOUcqgMgSnkUWo1yQBckW AFUD/cDWESENxAuaFCyBQAHP1Cln+ZiHtF6n2AX374ABXSGyCKFBDVJ6IfwaA/WOmRJYAAhkARv8 jGsAeCQAZNKqL1gBRqkQzzlzyQKiBAophcBTGQA1yyAdeMXIb9ECAnGqUad+jcEdmnAINgYDWtHm pUNDtOgYXYGoyIDm4sABoRTByncgFjZQayexURCTK9hAd/DsATNFCgBodRrN67IAGcq+YB/iXgEN 4JQj1ADQXgZRK6ugTgqSH2hAK8UPZA057GJA1/hwhbgAPwCGRckNEyABiNoZFZeSA3dCAIMZxAAS CA1KhhGPPAabcaCKRFhAc/qBeIDIxQF5GBE2oEGKzUJCISKA+nioEspgxI0GygFkSisFhyxEFgXg vjQ1CB5DoAvnlgIHI7CDeuMABmZEPgswCAn8kAJHISDqBgQVjC4A3wgE5APovBRXBSIAC+9IQPYJ BA159zMSLAwDF/VBE4KEASoEKRtdTyxKoDuFCoQBEIMAnQSMYBnKRYiPIAC5DLBnNwAPz/osEB8f nRAMJGGABCgBJ1AH0QKQoJPrxKUEzuAP4ankAOIDYFrOMm4HjAAzACG+okGJCBs3sSEAnCQpeTiS dzcuAfLwTg5XoBes2EAWWgABpgQHQmogAtFdgc32GMXZHIAb37lwgbKLgAGcykhgaxhqTFIAo2e1 BBDYNQgcZgAtGEAWO7QPD0AASoAGIYIC9fQQcoXw840CLf1DBS4bzQuHcZ3IauPRmCN9BIG68oZp B05zwdAhN7lIAcyygUushMIMxISkGJrlIvBJ9Aif/RTUoCBJtAFnpGYAbTQSGEOgSG/cAF0bicgv 8A/YAR7CDRJBC1eLESZWGE1CwBAiuohR/wAlojIA2oRQBh4SYYHYD9ZuAA5wEDtyzlAXtHYAJEUk cFhTmSACdih1LKEBq9nYAscFgpFsEBRI1AuNfZ1IB5GgGYoihntgiPQoRIM4hgAV1Jx8uDMBI4EE xWdgD0xQZcqU5vOMAFAEG0qadI9hIWCGu2IEEQIn2oQB/wBMB0GEArmDAEiXXgILQpQP1efIAG64 BAeXCDiMhDAtVJkJkECeok+O/iJhgZXtQgNHQgN4GCAcmWW7Rp2AF23mRYEFekVOcFN0EE9yRhuA RVgAF3CAeUUAj0AB1nEgjHl30cAB/suGi6pZEjb3nl9jIJvTHsT+CE6AIn5yM6RApUUz6bRT66na o9b5FFIVuNBkSfqg9MaVWets8AqO1RQgy59f8xQgRUOIsB59Kt8dIura2z5jtqaQAQWDywmMAD4Q GkCIGqgka3WYERVmESynY6CB3uVClNwgV5pKyAzGAwLMEBeADWcAAe5XAgIbFP5FqbFTPyJjHhqf SQNikJn+qwJgtNRB3EwADvUABSBEOeCgOiPqQn5eAQe4wJ6ufJAwEjqAATt8FCkogXPw/o0CE8cY A0kb0xDRv6H+SAUwY2aVJSsXTtgAMYhBOMJAWps40NQob5ngNDaZBCpWcgH/AAJITtxUTZt/Ih4H oUQp1WLgC6hBvJIXQQnMgIySIAqwCRafABAjRhq8uSABl/RAW4w2oNCqAZfrEHLeQXCAufMsRAn7 cIAd1AP2NxyIU94y0A50xjAvVADuZoMDYRDIBGR+AQrlALn4Ap9AAYhgZgdOwVoD+oANEwBQBpBU FnhIhq5hhnAOknA2XEFAo39ywwG00MwDnwkI1MrKpoIBlmfNCAgSMjgAepQoOFYgdMBEkzGIGpcE C9mRAaEHkEDRAMYEhXAha9yiAPTwQlAVbwIBfJ9hA8dQALLmQTfnccEAO7YoIsAVwEGhJ65jAkTe LhkHhgYvbQAm1hAb/eGwQGOlgEN2UDITwaAIlrEC8ORCsQcAG9CAzJGH1KhEVVH0M4PXJBya0sHZ dzwCAbtIkSXkAsWoBI6QhN1EAB8ghgQJCxXQAd7jAQuXAAYwmJR6fj2ADyBAYN8QhnFcKM2p9iDj iFFw24YQP3gCPGQWDSRYDbgQUThYZBixG/mYx/QHRqYD0oQyc2EBtlwACVMwRPLEExHgwTMoLOVE Bl6iABzKQALHACr+BoATIEQDD9gAE+DggXXc7h2NggZ72xABFADJDoAZuAFsJgNkAi/YAFoIADcw MBBfqENeGAC/6xImGVwjntyQIXusUQQpBFyvKlIIHJ/JA9cQgc8h4wgOnCwyQ6x94DAZ5mBGu40I BxA+ZwGZuUJhQE9H+iB8mMNiHZw94A7ZQCjXCTRC2X0EAQgKAJIKRKjBowAXmDVR1wxADZUQiLBQ CD2oABKZlmgPAQPBIBrt3wJ40iBqMgAUcLEDmEZfnbn6AAmbHzM0oEwoR+qAB7AuOdGWEBM+BAze pUAWzQvAL1FACpgewQFCCFnwmoQNnDAlB+wgLCA0Bdm4ABufgINHAA7KAIWFCBmZQBqzxhuHOaBQ cOAC8JJD29iKCzfzFwBRkEBEqAF5RwyAXK0AhspAVwhYIfx8igQCplA4B7HYgMrDoBVFhjVHRNhg s8mAgb6gJkG3OwEcagApJGgjusYACdYAKM6CBN5JpED5eANHoIFcCzlAAf1LQDH2wjkuuBAfzLBA FvUFN4x+IH6jliZCWAuICeBCSGdQGDuACNcIHnm5cUBdGQVjWsK1B6Ahl5kqqtX3ZN8ypTZOkZlk 66Qw68zzGNWnwtSON+Kq+O6I8lAL8WEN3U0MDmbDIBalUEQ9kqEH1dmUDBZmAQQtASHGtypclNql AhYlA3CAdxAL7CDvHEkX6KhKct0PVWZa5hoMg7YjTSkzXuMIAAryrMRH9pAw0e01CCsIEwwOQZkP fAHDdAogjK4kzOMVXdcBCOLg4OuHAInk6XCg83kgWNgwX8+jIQPwQghU/cjKACp6wugG/wB4ASy5 CA88KAj0DcgeWFQogoThrABfwBBXoZQFDdQ1M4at+fB6ACiC7hYIkzFgwoAyPs+Qgal7OvOs/eBA YQAOgsg1uAQ8CQaiFADur5NS4BZdxDLhCi8iuBGUEuBvgqGgWn+AxEWAJjIu2AA3SYBMSdx7AhkA QpwSRRrK5hgA/tGHlp6CRXydyGwkQt1gqgUxgQAwHUQDxJgE7ykCXzKZXmwpYIsw6gaQADS8VAEs i3Ih/neXIICyIflC4h8xpIgfMOgJ6pcQBwUEB0LECLB4A85EBZU2AIUEkegTIUIDZItcMiCJJwRN vYbehPFLwa64UXB5tkLMAufgAQaOYQnneYQJf8QuEDlCCoEpmAbbGcEmVQQDsIxWAMij1tuMMwH5 /wBMxgJ0EAJDf4Exi5B+hwhT9gEV+ygAF2ZEXsnigA6NDKIGK25RULFQf8gaAD/ZYOb+CBIHzrEl FSV0AWpFjzBvNAgD4/RmACXsublAAdhsYAAoAHXuNwAN8EBBiE1BlLPOwwkSNpqROSjtT6gOhcAf me4BANhjtA/iAA6BURioQVDTcJcQCuf9OwAGFQAuyyQ6oQXj0gVqGADmABkPKDB3xkODIudyogTH fDfAG8lCQGV5BbkrEkqUmTy4AE8fkoADRfEo2IAEYcAFup2JC/K+Bh2FfcqMC+BQAzoBndEbiDCX dBD7EB0kAJ1MwzAl58NwAU8r4EERX/Q0kCvxEIoCI7BQNKCSmeV3LACZfUQEBd4QBznAWAYH8g4D /AAI6JCXf7G4IeoQgFmqAmcUW+hBaGDFYnPAsOOhcAGBlABn5QQc0UAEeHxcnp0AAcIBmE5AJ5rq fQkhEJIpJ7oKANfcRGx4BQOkDUN3xAC+GEtBAc34+BIAIqoAnQDD+8sh0ZxB7GBiC6BnQCBHwgDx CaQ7ngsAZBILvEQANgO1wAb3g2AFlrkmYOwYNSR2Ic/Q3CAsUAZjkSAMic76MyBc8MACJgkAjURA w5gfKtMpIEirhAQLb9AA5JbgB3FT5GAVzzEBckgCecJCAw2XBARBDsmYgCBDfcCEHcCeoSLnYIBu inVAJXEWAD6SqBD/ALHoAa58kHuj8AgG4AAT4ILv6dQCeX8EAQUHPGNaI+yqCVYQBTLQANIgIAYw eeUODxCFFMILYFggJ0CBZuYH8CgCkQiG1sAokkAAC1/QkQj7EQMMCiQFKEAK+/ccAAKRS29hVhTY Wm/USSaE+cegQDTgIhAvLzGAiMYCDKQOAAUdhBUjEirRZQAGZVEBGK8EiJ2GBVi+EQCK1AQZC4AU /JMQG89MYiiwiLC7MwQTILl+hU8myeNavMq9cAAey/QAm4l0+jEADO3n7wIWeWgH8z8iZ9gW4sAA oSAlwvLFggT/ACJhkMG0COEErgFGNUACPV0B7BZgEb6kgNBzHQKrZIawGOBHfIAD9Kh+A05IOBgF 3cQMn8cN5AfkxAeIebAAKKTdHXKiyHW8+zIAArKGBKL5/gIbQAHsQcnLMXwUewvngYZonrGgA0CX UYXQJKAvuASWsQLGchFXj3ED9AKgpAJ68JJAG+4AAbAwCfZJA0fYi4AZ9uMCQUa4hAaMgAsA3Rgv iIAGhYcEBe3AAppUFx1/0oFDzlTAABWsghfOLR15RUAOeIUgBhJRULnkAWcRAoMit4g0z5sv2IFw cSg2tEIcgEVgZ94sEL60aF7LsyCAqlwgFyvZmALeY2gB+SLAHOgCPo7AGvOGHgBtAAX3cQLd5BJI wC2BD0QQIFWSAiBZuwehZgMEsFDPlBUMLCn1gVtQDRd1zQmALLCIJCcitp0CmXQA4aNRXYNSedCk 3XAAB5NUgTuloI5YuKB4iBBUMgJVyOgySYEt7JCNqOoBIwBB07wB3jIAYtwABfAsFv68EQzpAEdm +yP8UBDps4ACzsUCmEFVs0R3gFcDAIFShDOtzI+BHIVO40RQS1gI4BVmIDxAAFzp2xAD8AN5TAAq kCBgAGxcYCbWGCKtB6ggU7HYAe6f6ECCr1QId/8AYtMA/wCAwZzCFT+eRICRdAQUQE4rVAWGoQN6 iAVydJQXCADJqBhqvoQgDfjkGYCFsxkIHtEkANFNTgbAksKLAYVG7l9SyAMH2viR82hCUsMGrpvF QIF3cgQMPMf5wEXWYgFj/Qgu5kQYAIdwRd+ARNQAMwwW9gUE0MzyA78/RQRmaCHMBYMJWT6mADs1 gFIkMP2hUGsAawgaQchogQEgADb/AKeDdAGoSSBsHy4z28+n0boBoqhEQiwVOgt1DUCUM/QA9iwR EqNpGWQgafAkHsNVm0gbh8kFsElWktdphEBxkiBfncyCRhiABItcIJ8rBAQfMwA3BYCSk6AFfz8m ggvGphJJgAzWEDnhcaAuPihIAGfofsBGlgAhjTYRsVXV8Qk5EPKQQFkgyQhps2A745Q0kBLDWAH9 DeJF+YCwjDsGnd4B+GoQWHQQD0BHo3CI79hISdyC53IBIE2gQXnzmMIAToH9gh7CBq/AoGiDSE2Q cDDgQvYRAGVkjOnnShpArKO4RsAAFKGYq4iQDk0CQugYkCBE55mYgLqGZ4GuAEDpvqAB83OhsOk0 AAiQ4qW9ADbKm0COQBBuQkMNQAc2EKFO6BoOw0pD90AAFhHEBpo+MADC8SJgMnCQA8RAHPnQ2KJd 5kB18AFyRbEHyRpjX7yBtLNDZBGCAhdIRQgbkBRvgAEQkgmREP8AMk1HIcnxe+ZcmiG5C5aBy7yi 1AA9skBCBxG34razV9VTAABw3ELvtGCBKF1MBuMxAUvOoJcsqKaP5chq+pqERdCoMgg7gAUVYLCp 9esMAEkZzBIR3AjxcTyOewTotQA55fWMAPtQG2g7IVhCR3QQ3JYGFgudKEZVAkgJf/bhACpkAe+f YChAhr5mWXgZAejA6xAZA6SDC4Srn0JJ1A2GAF9wCPZiyAMtGRuDYUNYDGqSTeA+MikCd8siKmwA 59eNQG3GbkFcO4ABfDMhERYADtuAHGFB0HFe/wBjPhgWGyIEGZgAUBhlRkpgJ4VZl0gCqLBC1dIc ABVkhC6T4uSMA4OUIssEAN/AIH5gGdUBBtQhSs0ACGk3GDdRAGoZGwAQMc0idqHcILhhUAfIQWg1 hAV4dhIAJ5IhAPdPGwigJc/v8EgA5blCBMHvYAEuGgA+I0Q4ALkAENdFogV9HPeCgB5BJO4qIHx+ MYgg4AEXkGCGy8UGkBL1sTIA6XAIL0f2BZYbgaHUfJgnoZaoQZJRytzQhAPjnHgAABGgBEMgfQFd gAhz1nMCXwwU4R3TAAMb2EBgWNAHiYMNWs6gAM6iQAamwkIDjnh9jqEE85ucCg3F5AYGjAEgWojm G3YUfZCYWFwFbB+wBT6Ei7CFv0WCByBAIcFgCdoESNqwAMtRArXXszMAFUBAzAZaAT50CFasOwDf m+Cgmo6gSR49QQWgAFmtsAYbwoTD5gFXiYD43jB5IgwPAA4JCIDEggu4kGp4gTC92YE0AbmQEfsF pcAnbPAEn9+xNYSvbAN0wbiHG5A3j/ICUIJAURr9xBVLmATguHcR+GxA7lKAH+k+QMUgjQmdEAas JJfUA5PiQRPJdmSYHO0pAD08hKQKVmwQAczKAA7t3yhRZjARq4byeAXYgRPpIOgPsEnoDhEAl+AA WLuAD1rLAAaYhnpYXD9mAhxqIIDv+YRuYLSoKX64cB/goqACWsUAA2HP8wEBhEwk+qCBdB8I/wBB yRrAHVr+jCAdMBC84yeXggCKqgCzcAfMCGGL0ARchAAZWuwoMDUBALP5UAuMIAvEnH6PiAA6phBo Aub+xajFpjURL/fNAAUiuAFdBdSBBubEAxIANfacSBskIErcMIWoBgCWUA/kgM7pUBDbnQQPygCD LhgD/wDsLhcWwa9/gFA+IbDykgCbZ2iBGLMCDurEzDi5zeYMiBVCj1crCA1GtlRBNwzIECTB4A7Q ArvPBOHQCDN1ABebiWGV57nOIV5J/AAFrtCAtgQkcgCFVNWEgM83PSiEgDARBBcZpgdbsIJCzJgc XVBkx/IAGIIZP4tQOmAwC5aSkTzK+1BIQT8MwQCj4ivQDP7wEhdzqATAFBd6n2AvIoEBNM8gDz/o iiDo1wUB6mAfaRBe8ENlkGBDWp2nYDE1ynikgA4UCxYCaQ9AkbGuITQFwxZoEk+yBtA140HgIT6n 5MwYsSIYAC8bAFYoM1OwoBsgOAqfjMYI7I4gASsrz4Mgo1SkAKLhDvKTLCsbFIw6QAplCBOdggK5 qGCIAYAkSuFAJBbBAAedQA/fn3gJHviiVHKFQAMu4w6AomzB0fSomX1yzCDjYD9oUgPMJHA0P2Av PsyAHrjQQG3ABoGIncANLUB+OMXJL5bGox2ZsEF63ozEadFAEKlggbnQLUNDqCOG6RQAGfboD4QB D8cgA7N8AAZdQSBvd/ozADnYbiAdDAAf4BCu2VQCJyhrwGmHMJ91LBCT4wgFgAYVfqDaEAGCUEIN ybGPf+AAOELsoALIO4H5Axgm6BmBPRHkIClGuwjpgABvtDAbipcIDXJk7CAMX+hRZDyBTmghQNvB AHOhkABUzAHUYIoeygAPQMEAqkRdB/c7GYQKpaMI4VeDFICeQBfX3AAGqCoJsRhApsNABX+HUIOI 5hBRW8EAMyzkKlQDLvQKTABnAg3wKUKFAwAOZOsG1jzY+oAXYyg1qIZFEAoNwe5Nv6JBEkUjxQej qABbNgCagQSB+oAPP5DMAHgIoW6EBLMklAbokioK4BjQCr4+BUQPgioAk9KwFCaw1GMB2wAcp8hE Yagko2M3hzegT7IXEIMnxAJlRI4bQIV6iAvLncqAOuQAPLYIcU0nAhkkBuD7GAA7kLgTuwIP0fWA gVtEA++T5OpoE9hA2UT7ACg0hg338+ygAPGZmAKJVk4PQagUQgAVLCsEyF9wQQ4CZmIDfN9lBiG9 UbBAfNg6QRMw7g91NkTP3gAhYBa7Z7CGGNANYJgtUQM/FAgi882yAiIsQCwTP9YPeRhjO9SHAsBA zrSDiflcIgA3IADxYVAjn/WL2PcgF65IAK92Y8gWIf6AN/MygMu08KAfzsALyICGulqATZmuAAFV Bg+8ghIDDcpLWgFcqCpHgy/kbxgamYSJ1IGKREKDjrL4Cg9PmIH8rEDWtkVAcHm5IDhLwFADzCX5 51hBKw1ASGHBxzoJmAF8dWQs2TMqDwkAPIMw3xoKGioBBfUdQAce0AakgIK9OgAdZkBMEghOtMBl cwCyNYAtZciFyj+yAke5FwgHBrlwF+w+CAF5cACGRANBIbedBr0B8ABf1VJc4AAVukKQ/YYCfkqF Ds5cgkGbWAMLMDErK148IAe1wAWf3IAA40AC3kqCE58mAAL+JB7GE3QdQYBIdHqMGfXsQANsIhVk pB2ggHvsZkM7LAofaGgIFsNRZzfsoQDaiwwA0iA9gAVqBh3LO3waqZ8WHcbdwMta58SNSOktppYS pUWavd1BBiihbKjy2wCCyRsBtw1AEzqbX4xBANCBkxdAJGugP9RmQCZUAp+HNgVG8QAY606ltg8n n+LaywQA2gunQAG+DKkADsgGSSZwFuQMBgJUfkfeigG8FLU5IkXCI5poEQ5IRBA2XaB+rgQP+AgO 0YVAjlahzZROxQG58l0i1+exIVA189zMAONfJKhAadUVULmFgESRSIBrMEyDXCWDZAqRxNKFZg4V GxQAghcH8wEB+yAE8LqNUAetU2oHM5gBX0MWl5MYKD6AB4/qO0QB9DqAiiMZqDpAgHaDlDnNhh1A /eIcgzIM5idqZQzrFAEtVsti4PDEAuZhzK8hAIkBmJsLIAzoNQfQbCA+f1QpQ+BAY/yMQijsUAzy TuOEWDDAjQgkD+CF4AW4E3oAB1WgWDQwgvB0aFTcg9xI/UEEADzI3AioQlEGxP6BJpECcBd1xjFH CFN/4AMzlzYINkgkN3S0huSgouSLNqkS6sIjA76AAUKAA5MmCMgfagSyXxKCA+uDgAoc9hojPwIB 4+8DBrqhA0VhULAA9AgNewQAhBMUf8IIG2hgAN7QIFccfY0JC5h5EDHNygDnQzYIhT3ExhkopoIR AFwA9oX+QD+WGAHrNKAfpAKaSAC8kSB2WYhBRCaxQTJ+3YgsA96NRBzvsIHcIAH66gJ+AQC8qOBD d8AAGxqQQPPeIUXHycAl3GjSbn1hBBMzAkmSYCIJL8M1AJ/3gwyBDjUQFYMAI/MNhEyCClRQH82p Izw/OggG3AJFECBbfCDNOTkhLYJh8ghzMjiJAB2nPUEP7GhFpw2lQ7PgcBuQAd7KgQsUXYB03ghs mwCFwA2kM/0eUA8AH8bHoITSQmWhNEAXTwoAudiD4LELroESxMwD8nSAVS35Ui2AopdWwzgDN2GE kR+uBg0UgIwgHmE0ZX5OyQce8A3oJBg/YDkHtMB02EGYJluAC8bgBvIeAAFftUHhYgc+ACSSHUUF wEPEeCjeE8kAFRz64BB+7EAseSnhVrBABZkAFcTGQq1/mywAG6wg4GXdwiiZh8D6CB0TMAP9MAgy VAhFqAGUXJ2F3LCgdjKq2srTIQHjsMCBx+UAEhaIE64EDblyQoOsSED4x0CA4zgDOiZDDazsQwfi E+uAOwFyXL04QalEKwcbADG0ADeCAJbFFAs3DBqWQQPmZiYJBRU6rGAge7CByfgAB0gItFRBh4rq aEI83QqhGo0HAE3xl4BODQR+wcAAM2oWaeQLg76MYC0QOiioi5/IqkAkJQts+4oEOsZtACO2bYjJ B7EckAVMYyIdZ+gA++AAVUIFyOeAYn/MMgAkwoAvdwgZ3XAAyVMSgXDKjFuWEagEjWwAHzxUPszC QKkQAaY85dBK9vNSOdiPkIS94yg2gLzYID0YhAbepP2h0nBwQCeZYAARGNYBayIID25kAlzk6Bgq OgALKAACqAV1MykHKlG4QDxhCSMLn7AA2KiA7/OIiP4BWawBtOyQIvQma7gtgqvZZfmRyFDLZJ42 064QAQukAE30SB8SCC10iBcU5DyEDt1EQAyrsUMPiF+xAd5qVJqDs0gA+xKQACXAQyQiCUoyKAA7 MCGYTaeGZRaWc05+OkupzEInUiFplC9j7SALOFgUA1gyARvFYglQoyH+/LgZr51KBlnQgL8ULBAa CDwHnuT1A8wYDXTwPyAV+PAAHcAUNRF0In9iBj27HAHJXwAGwQRG4iqO4QP4iSBJBUNf4ZBAn+BC gwBPHYCT8csREv3/AFJYZA9xAkub9OIBHUgI1cAFT4VEAAboBA+XO4ArxwEb/WASXmQF88QEDLmM LQ67DskAev4BAnAAJYSI2UyAQPZ0oD0pIkQBpYMHYQwJXAQkg0AA3jVGDh1pO4AF+ABLSkAEoIRw Q7mIFEBlj7LqMZYLcRMIAiCAjpGFp5QMCCCCdLEAafQIXflBByAqWZgDfSvgFlxpAgP3QpKP6CCX e7JEEPjb/I6EBGLBGeqGC7gWeBQ5rUwEL7ahAVkDzOz+yoSNV9hkADhMUFRAkK0apGe/h0ADOEmg IHNGJkCoMRQZaJAyaoMwgE8EIKEvqAKXqMJIvfVIMgCFcchG3AIGaIP+KTsIdcCEDbzCATWggAqP qQIZQyCQRIfUAA3YJRtfUOQgPCgAvaUEh9mhBMwPDkuRveGVAd/hqMcgZBuIT+AWayQQHcPGIID5 /wAg6hQ18/YAMOAEBXIMI3hmEDpCpFOlGNIusIFedAgF6DsgR+MQeCAB8dthAgJZ2EE5rH8fhJHY AHAABetmHEgZvbICASnkDHH9kDUgVEV2hmkFojIACevOBA0zIKQ8MoBNBRxGgAUa4sPryJDYua/p Qxe/b+sYIYUTHVqBEamRGZs638jGHcWoWALGSYKJU+nj4NQgXlgFquWoEfZACYw2Bob4ZKMuAEHd gAL1GQ4FpsIIND+D3hoE4ADPFuYDhkDcX43AJ1wyUUW0pAEHnwEAdDUmGlSAOPuSIgA7nBgNRfny DhAHozCYpWluTKruiAgAzO4Cnw8lExO+AJLQBzUnKAB6kKgObwYyyA6TcaFDYSRmwAF7CpAdYGUe 1QYJLHNiwE4fwIAgYMEAb9Bg+bAFXRIjTzcyCA4GY5EJACgLIkIqwKBQioAcMy0AHHUeQPcCAzDw gD/seAAWQZiJ3ny/ZE6glFwq2uo9BgdBAAuizsQDDI2KDRMxBN+KkAV3QKAAdcBUPIagAsyb6EcE iwBjYiJNMghQxqBCz8Kwm7+gBtG4JXjCAgFNJUJIbYMABuopQdM2EB85JA5NcYGADuLWcCA3skQQ kFBKWYAGDeQQG1wADN4hDAEy8ggStFBUj1tzuMAH7xwCBr/AgKAnAKCuoSBbg0DLqeyrk3MGsUgk 5DoVAYFA4BArX8OoAPxuCPdiAmI+6CA4iVK4KRgMsELglkhAkrBQEn3jdAKGEUCjIGgE/CQk8lSs KZhAABChIo6HgBDd0QAitZI5hHEwEN68KBP2wSD0AO40G4ILZUAFNPmpcIHTTDCzDZ7ADUumwIP8 GEJ5FhTZaWerGUA2R+67Gfk6JIVuPJIhF/hCotYCJroKQlIBaKyB5BjYAN0NeAubQRBmYQbavbnU SBN8XYBHZ6BfCABmYQDXIgdPHcBvfAhMgAH1AD82NOJX6GAaNZwIHOwsGZIIb/TzaILAQf8ABaEE DJeVDIwCioIB2SAqW89zqEGcCIAGZylx5QUVvzQAYz4AB2gADhguAT2+EQf9iwKQoDaCQSai5YZC Am/lAHsAgdZgADyQ6BeAABLQIFaoxBZ/+TiAKPMwHn0AFwkHnHmaACkgIitVCyAcajUlohUID4dE QcmwBddMBBPfAYJouUDOSQBE7pCbUNozCGt8PvAICkZFANlA8ArwBAzUSIrtBHcELjQeoEsVB7HY ZgAo4IAFbNgA9usCAZ7UBNNBI0JxiwAzNEiu88AMRidZJB49QJQrcA0OcICtLKDRuCJzwSC5x1rA j6jCBUqHZEr4gA3hEWVjA/GQMBcCSM2URBMQOALp/BAAV8WiJgBtARPQgzwUUgs9ZCoQQ30gC8pw G9yeAH/oBPmkLYCYRAQK85YB59QB0MCtJwjiA+OY1AAPBgBP1gArdBAXuj+iAXiBBTp2iB+oQIUD 2wQa80IH+0UBxyp2ENlTcAAxgQH79hAo3IDC4AJ4CA27g9hBbFMSAaYWRj8rYsIDCoE9oEljUMZK uACzIAtVyWACD7Otn7GkATsNkDfj9EiBLkBR0VxAIPBAB8GAA96AMDwhd0AIy0hAsyvABr2QeHA6 nfA4DZYACGwEzaMjaD1qCwQOe38zPIgcVCAnuhA/h8hEYGAA9qRJOXkDewhZg4bQCqoRHa0KOojZ mQSOQmQBoyGB/IzJFBU5FiAc5YAD8IcHSiod1mP0KiKHp9hDHkX/AKKIC35qEOeUGBo4x3BrSv6N SwHlAB159lYoK93AQb24CTlAgPL4ySWBE2ADUCDOawA+k0AADcEhKgcjwJfAIRsKzNY8hAoVCDkO 2Jzm0BH9eIDzsWQAOOH0JABnxAAEKoE19MAbEoB1qVBwCf0ZBGPvNTCeoYcBv4wEAl/oIHmgAkMI D1648IAf0RFjFhL0DQJLrjiYH+wYzJdiGf5gM6kB9vZoILK3/QxFlfNEmy6MhEDbgRxQCgZURgAK 9iAIZhEGhhBMsVEAbTVRiSEQGiVtMvrOpA9OFajwoAo5mMAMKDqE8QaXYALsxKK0QAoBnAVASXvn 6GQA+RBAt7CaTEGxPAAzd5JYZAdj5fQ0wK1QM1ThADc1/AoMkAAZBsA8aLAnd+IY8QCneJB0FxEd HBAuimdaVEAWi4GC9My4cNl6Ht2rcuIJiAF7sNFoAzqwwTB4A2IzhB8MNjqIbyZEAGpXggWjkEO0 /MrAg5rAFBkkOgNoagB35+zgQGXQqIDmMyED/pjoIIyoAFgSwjJivq5kIAV9TohdyqQ7Qk3KCdNc AAPUURdyoQBLhEu6ihclQDtAhNyagA1GQYevfwrMJf3ABanhlQSGHcgOYhaV8YNAGcek6AA2dEmD IhHIQ39EEBIQZXLBAx8xM7AUZZAeAAfLm4AL7psAQ8iIHCCSAoVCwQpesZSAdRAcfWvAeSGYFU4G faWmNwgZspkASllAZLFntB94BA/R1UGMgBPDkInaAD9xXLMLOpQI6LgNqnqUQD++JjGBoIDAkTcI AU5UYBjLQwAfQUOhiCiETAAdUjwIuP6KAAXNAQf0K4FxozEKQXowEl4eWwKBc1HkA9rGAA9ncF7B CFvH6AQ4n6aGfJAmK6BzcCEgghi3UBoAtciqA83CUgD/AOAG4w7gPDZEghSCUJBXXiKAA06hUHXX mTQAe7zQQHl5BDcDUIDXYYADdmkDZVAFKCg3VISMMxP4xBUV6txFFgTelgFgeeREqNYtUQdQDOGB 7gJ/cegILedQAzzDWAsXcKE5GoC6lu4gd7j2wKA4pAAlWCBExQBoipcMhfoIFmgAUcgA1wcwQPn0 EFhBmIEqAhceEAPgA9nIF68QAfsQMH3WIhswAfWHFAMG4UAlygwXBiGUm4smDmCyD06Bq3IGAX6u UAA+hQiKc+wAf3EjeY8QwAyKi50BB49/hQADL4ukBC4DA3ZCDuB8hAQcAAcYIEehepoAN0CAXqH1 ELkCBFTtyrTqN3QkUBUaU3CE/YAPT4CCSSdwVIEA/XR3RBKAcAbl1gguCx6EFV0wBE+fmB9LyRBC FhzEDvG4QqgISxKMgQE1AA1owgZoBJjwIJLlBBZCZLDQhigDI7QIGeDFBVNai4CV1mbACIz5gh7h AkEVRAEOv0EAM2FolxZsE0JyLgiHscgFNdTQoCpGiQZjQTAk6alKx4gDq5oHA44UBjwADYQB3sIA zOQKf7YPkiDf0XQIaCGBgg3mxhT7CggsBPHeIARJsgbRkgIFjtGwIJBBYB4+HuKOMwAobB3gEO/p 1CAvF+z5CwrPAAf9htmBJgkBq6gBXwuAH/ZgQZUAXFqABff5KNJqtH+nFDe+48yATsljGBlewelH Ahvm5QIeSuPCAIsAAi45hiZ3O3PAiD9H4AkWQhqfj/WACGdQADOxlwYN9OBYKZpAYdc0UHjMBk06 hFMdwAugoID0utMQAf8AGCoCRgCzIAAXNCA6y3DFw2wCJ1PtAGewAVHMAO/q41wEBX1JhmKoMasx GpROAQVh5ABie0yIB7AuQIXhhLFZoP4CqZgQ+o9gQMqiiAEAQWd/dQCnmfd4EAGMtQd8VJOF+TuA F7FJEEIKBIN3lToAG6IwDEn1O2CDCI5I1O4kOBpvnwMGsTL5+jqFG8ZBAV6JYC2WdjEea/M8AATs KwZyBBluMwBX7zQh5nuAde2VCBuhUQFQJlV7xw1wgyKp/wAAAfUBCzo50wCBUgT5Rj+DBedQDuGC HU2fOhcSRfEdgQ7EADcCgwk9iMPIBNAIUzQ1Any1QxqAyzMIR43wABcgkBvzfsoEohhxVg2gxB9B GeQAHNRIochMSRDVzovgFCdLAEboMB8mYDCgAnpZN7KAyELmxwYK3LEhBw/kqIlHMAQOpAARUBHk mwISxBjYA/v7PgAA9IABitAmKJhqCjKj+FhCT8qG4INHMAGbghBqsdwBkZFAmuACbfFgEpdKUAaf UCG+5fRUAEmagQTH3YABr3g+SgLxjgW/+4ZHA8DAK4gAJ5GcCB75U8gDfKecAgZGABU2CoOoSLd2 AALWqgWuqAz50BcAKOAwHAX5Q3AIWWAB7oIAyEmQeb4sAFwqgJepsAHeu4ABWGcUGTCHaXQwYH8p MG5ooIGdlkky8UEBtAkdyBEKq3iABlKLBQX4kZgF9sJ4pwwAZYP2EgcJIiTFBGQLcDgA4woYAqOo InnMyAWPSVH9HsIMdJB895U+pDw4MVvyowVBvZEE7BilSGeQAJ5cCjgIbE5qkOTkgAUEIBlcbAQJ 08sABFTAALIZATd+xuEJ81EL58kJYWHzFAXwScg7QCZakDZBjGHS9VGSsWb79gDdhigtMAB/IgK/ nDVJg5rBEFoFqU0jIB7fzYtACo4VKACdwDB3fABDKQA0M4Qbg6FggZdgp8ONHQJ1oIwAeswB4tsB SLAtDV9IqAfbf0XuAPiJPP8ANBdIA1Du30aCGLRNIWPyNBoQC/GcCAm2moAN+NDH4AE/H0APImYQ YswQSgiNcG5wG3kQIHPVAw2FQAE6+EijNkYZQH8nkAOFaFBoGfipUwIdaPVQK/0uETtWWIADkKDV AASAAifCkBjcEzMJGnoMFwqtFAGo5sexBjuWAAsMwDt4Yqdz9mgUV4AwHkiaxmSiLdojgRQ5PkE6 YC2JqwYZBArZlAK1GQBgnAQ+rc9gCMsAP6+AQPqFgXouICpCC4m3CCIZINJDzhWBu7KAU7gECJEQ U7QJBdi4g+cdQGtYu4goYSBppwAh/uIEZyCSAagAAu4QJNDB1xkh0N2eCq00BGRBvZICzhAIZl6b EAeOPgSIAtSga40lHBI08zQQ3xgBAgBcUCBHpB/YNwaAslAAKQmBACwquCgfcoQJQPhCAAX/AFhj Q1RGwQDpjUAD5V53NRAuWDIunUQHL1MwgTdQ7oFbMYTUZNhCs+ogOfgBHf5LhKXuRBAckoJ1wwRk r4EBnz9CACd3VgC6V3WQv0LaDzqmQgFzHEAldi8BEwTQgGucAhfcBSsZCEdvs7kQGT0WKBAOsBPH 6CBaFEG5GdBABXdCAGMyA1yIQPvKsdgRZ4AAfyehAL1IASmCB2orYP5UDLMAT6AGg5AQ9dgA+AAC 0AhzkyUAuniowELO4MgAOUOBA8iS4B74fQ4kHNJkZNhC7hEc5kIOHoPyAKV66sAgfOgjeMxdKpUA N5YqggwqNDqoZBATsYIF6WoAbHqKIXTqEKuQ4lDO3ZUSNfrgkB08glrpASwDPwAHiaAAZj8IKt5Q YAfL4UAAmMwiGICNsEjUbBIk1oNFxtTSIJ18AgO8gN8oARVsYAymaYAAF/UMCqIDy8EhgfE6gQxi QAk4UpLSHoeEAxuVCBRJaCg64+xMQBD2oxFNLAQOwMKQf5gAtxkIABakwKw6hGxBkiC90PcG9GgA Ei3AGwSBB1l/rJQBUxYkgUskUA6SsDEXwAG5ABaMUGDeEMd9gJ9HUUH8fAAvm0gQizSEDXIQF2yg A1A0AClGDIRbCxgDbanTCqAc/wAtRnAwZ4iAp0AAWX2kBfQ/Uk/ggQAmGEBN9gkBrdKJAWj42GBe FWoPahAPQKcAWKxgAXzAB9veSIs4XsQQCT0bgEDiD7ANyqw9dcB+wR5GmpzV1DB2hNx/Cg6HzTJD CTMTyzEFhAr2wCA64ABjNBAMM5XCJBQWCAHP4CCpkdh9oCXwAQekMDnaKkJIaohlAY1iKHOwAEJt gFHsACUgRfEGMCCB1vNJ2PIB6pwcHXlRCID8vpQZAl5inT0MIDtPCSQBng8gjN6CD4oaASJmAi5c jJjPQGaRyGXFwHlzcAIOwSiaAAX2IAORGoD8MogZ6HMW/DAANpCyC4aGVG/7LgBbSIJqDiVSB3Yf AQAupAMkvL6AB6MagMp4ANH3Mi6g8IQD0siNiDQAHqxQA+AQxzfooAHEZkLXDAKF+nsZhA/EgAPc IA2ggEo4rUJyLgHBNhzgoQhizAxdHUIl4fwQbQeZgO6n2yKghABXgA38zJEAx/soCRxAJfrgRRPB yJ/TknwACEEB6AmDbRxADbsaAgFoYBIEYwaG2EBc8eh2CBdhuACTmx9EBPlgCGfE4BsCKqIGf6Cf YGb/AEaCAXQmBDU1AF0sgg4/tIhLHBbig5ywt/Q/zABkCN+eSAGlk4oFy/cMmjP3LACq+SB8WGiW 8yADuz+IBO5uewEZYgn2F5AhKLQTkP8AwVSgTH1FAg8JlhkQLTqf1BTHwojSSEVfNuQEACoAyahD cIEAyAA/ykzBGsoaBDfKAA31H8IQDSwngAYKhVBcIG4EpxDWg94rCUpOAAN/ggdSQygW1gEJnmAH PvcsZAISoEBGUi3JprBBmIAmJOob9m84ADdGOwh/jUKiues4z6CBtLAAK18DA+lCUfbSoQH9RsEC xxcD+M2AA8/YxtADefozLGk/qAGp/AAIjmCBXuANhRBQj9bzUoBsP7EEG3oMAdAAlKOmByz3IV2J Ig37MJDMFxYfIKOIVz2NLgfXzgqOyQAe3ICATcBlwmYAG9JimJCATvhwZV+yQMnYiAQzD6CHkhAx 8OABqzAjZomYSOy4gBfQUQB3RAWQ1LQG5cwGE8BKfLKqAlahAdZcYD43C4BpuQADyoDe2xwJCXnA SH1sBNYBzAFxD4AAK3NTujNumAUGvFFIBHWvxZQIGYwAGzggHtuWKAXjw84JQuELxKKQgnL+QdwF KpUQEDmugDG9UBC39+zMQGwmhAEfxiAHRuj+hWEKPewP1ioB324kZJme4zvA+ZkDbvQkAIo3HSAX jPAMFdBAGeQBWTQWGJZyCB0dAEEZJDUBgSQ4LtdiECNJAmUXgamUEbjMLC8gnYAF3DyAAczcxRJk EptgkEcqgBKkAIqQNyoJ6gQY4AIfRZAM0CFBl2cOIT1JoAFnBRIduEHsZCAa/J3FEDCkwAVsAEvg iAL2Ah8yQoH0CAkyEDq5KgAlyXNgEjwnCJFuACuMf2A6SEkYSiIrfCQBuAXNxcMDNRCkAT6IZAQ4 WQB85wCx/VgJwvJBL9cKpZBB01LDYBbiLoPsy2HfamQCasCwLlAgvSgAGPaYBRM+ugAU8zKAApcf sIT0WACLqDV3wMgF5uQOphBoKuVAAKdQEC5mYgUGnOAPdyJgD/oEuMxX2f6kwh2IwuzmgwF98rbA OKBOkPb4yH0MNJY0Cc+VwARYmFBNoEBWhDvQXjHFCDF4ATG4IDvUCTMKftBRwjfuM4IN9JIoBwwF Q5bTIMhFxA0bC4BV85noVe7g3CPzHIgP8ucUAbuPYCNSoPoOjQoNsVASLjZQwUeegJS1IBPJREzg AtP4eTG4gQCILBFaHUO+bBgAK6hAZaT7AB0MP4HQrU0KIAGCQAW68BgAygcyACdgxKY68UENMD4W OBhG9jSBI71ADjJA/wAE2bhbWP8ARkeJCFknn+jUAH2MohhkN9BIMBD5e46iA93SgrjCbeRiAA8U ADmogwZAByq6PoLpAAf2s0Agq6GQQTEoELXCn+lFgASGuUMNBRwPxByWEJXofIHcXIsEA+PySe4P 4qaDHAaoUv5rDCg9AhzkJB68EMAT6NRpgMCn6JAE7MagoYwAA9Aalkwhk08TLANvM4DAYJDgr0Iq EDOvwKQjqAgC6YhPRuMWAyf+szASBCBhpNYs0CLlRQEXBklNvEBAz3YBBNSAaWzRIA8xlB2mYyW5 1eVD6LS9WIOE526gnoQIBeBJRCvPYAPkDgPU0AAMYQ6AD8hHQUyAAqayDQ/ABV9/owkRzBZYBEXm kwGKigcC5LUuIBd4ADrB/oAKwKA3X80DqICAmkJhDqQuF03/ABeMANpQ/qBGrgIWpABOJLcREnwb dnXS5QJHuJd1ukhAKrvAAxOlkYiU2YBMhFgABpqANtCZUBzlxgQhpd0JCDq8GCBrgNka6k7/APnA oalFKNBQAO0ASr70LI2dXKEgYJ3Ukn4IQtEgAc0+WMwiK8/s2gBPn6KCA6gVCASBsP2AsFhSfxtA EekSBuM8gDdzoELnQAfkusBx2EN6MCfsIJ/qICWqIAA75LAgzBgBkmcfYDeVCC8rj9EAABrowQEE AFQSUUKBOYP6BwYBDToYBRNRQzVauNAFFH9JIROEh9DIyQcIBC33gAr+MAAbtfEIJjgAezvgNSCJ mBVigYHx51GbAHVRAK4MoUH0dygLwTi/1Cx+W55iIQfAqIu4yxC+BoQ0dBId1AjlEgJG4gvUdhhH iAAdqEBqc64ooD5/Q7DAVH8AEFyAmeEAa5SW2+PAhAWO86lABMMoMEr4QWyeAUKQA7TYQLGapNCd wjIBnICWucYIG6I0ABNGwi42dAA8JRQoILiJsOgADb/wcECN3IHwa+zoED/bAREsG4PHqIYuF5pJ C4I9cAz8lhgAsABZYLij+wBOcvkkIDeUMCwkyDAIAA+Qmh3f8Ah/dQAahBoB2epUcB/mpmAQ1NmA c/P8MwADOhQ+6wS2wjuMIIp5LI0EJfBBAOkUCAb8/QgjN6eROoAJ3AAT2wzrIVN8DA+LoAPCGYAf aYg2YT2FCHd8AIPehgNDDMFmZYGrqcCpz0KP9AnyOADrIkCktAgyQMpLBTygILKRArZKVQVkYUBD XECcz8P5gERKBuIbczQCmgyFPAQVQAYalw0+IgBT1VwgCNwS1KgANNEXBtRhAx7MAfYIDaQdBe0u CBWcdSB8fACPx3GnYMPAKQHBATzYQcgfOokgFvqEBBhmkROH9ICh8cwnUgXcYbj9HeSIPuYaEgSz sBV+fYoKNlQ5woA1AdNkXVCSoHEBw+AFrUQs/vEAApAINzoQDsKAAOy4R7z6yADQweifsgX0VDQI lgEH2+gQ9QoMHszIMQmkhBlfvBAgMUAAzJGgXjQYLi0iABzdABGIIAvBYAG/w2PwgfjC5CMEjkBI WmIOgT8sAB/tVI+38YBIMCgKKGAAZfsESmoEHamEQc2ADs7iKIGZYCN6RQp6uDiO4CBAckKADiNI 5IdU/cg19xbIC+jnXBAH5hhH5ucKA13+4gA8gAAEwwlB1M9u/s0wAdFBglw0iCEBWkQ/o0uIZe8R BenOJn+ieGL/AK734wCDJiYSEPQdwg96YKAAUQwDD5AAXnc/ggKjA/CIVpwVMCvSIIHi4Bs+sGEY AYlQACnkME6YIfyigPGBAedCAFdhoEO26UDW9PyTMgEgrGBEkoJuEeSEL90WIhle2MIFlgwjJkQD grAZIEbi87gNb/GKeASMATV3hjR9i9MBEK1DSYMtj01Eme+f0Eom/aO9+Fe0l7tsEQDEuRQMqIkI VQQkzkTmyEB9B9dhAYNri4CrTQUwNVCogYNghk6oWYgLwi1BdFYCUr6yQC8sCQBVopDKqELhQDVQ mEf0RA4RhgcmIMc8MAcJAZ5KAd+1HEUJ7BQ0N4IVGFFkvAIP5k5qlhwRm9bgC+yQAMviYDBx5Agv WIsAQl3jJYjKVAB3PYTEaHnIgCdioVB+e78BoK4EInCXj2CBfPsgEBaAgI6iUAAugasCOQIILwdA AN7AIyQBU94QrqkF+Jsatd/9EhAfX/jgAHKCzUGttEIAycKgAr1bJkFETGFbABf7n9MBg4EDt0wE A5UzATWi4wH5MNAE9QAVegoOpoIG4/5gADkFgKLYAGy4qUgykxUROAZEg22wAHSXES/yJEHZcRAN UC2n8KEQYBkwUOSOBOgHFgAOkiSpVQSQQqdqokDdrhBUSkTMEhkw4LpkEFIVccCA7mZcABqHwSSg gDzyAAZQAbD7GYAFZ6nkYXhKhsy69CwQDyj9BAc6oBPOkS6xJVAaS8GkdIQJg+AMzDwHzoWAT58j DQOfvkDUpAEKvZQgH6QAf0IHRwxBqE8/okIMu+dCAnFH5AtzVLGMz7A4sCCYQEAuMADKXAgN+yIE Bp4ENoB/CIGgA+wCFaWAM+c6FQlGqw+0ATRnAjM1CLccADbf6AVCR9gFkjsBiwAGmSB5RYA9/nok IQPmAoljqARfQ4LB11wEB2cEnkQYAYIQ6DkDX86DKJGSMCrZr4GYAX6DcAC9wgcD78Fhgb1wAB5Y Ar4gQdLhAXI0YAPyAhCRfBAeCoS++i4EUM7MFInmEEZ/fJEHds/RoAO8huInsI6QDEoEAtqgBaT9 gIk9sUgP0gWNoAt2AQK+4gPIxAJPj8yJBJrkcyzUsBE5SMUaD5NQSW/sSAqKAGMAHDwFnpEBoYoA 6gIqpdAgFQHUAHvIzEUPpyUx1NHUFGWj4JEAYxC1FSvDCB5vp7wkD9igdJCCM3KAfQAvOgAFnYgC dRwKAnLYBA3IEAHGBlxF1RJuAxjQTz9WcALz7wQAUPoARw0douEAP3IicN0IEQFYDooAGKCA8kXk AZgfg6AGrfHyUAA9LM6kGdwIH/LmYEfx8xAHyFD8lINOwgDqIgdQNAKh/CgLsAgEacwhKwF8tJIE FlDhoWO/3EABLg0B9RArYQgAKwgCiCJuXiVSB+OQnAgCr7CQhEc8IAKcIgDObAZgfRhB4FDmQBfF wBd8MEFX6hA0+QIrF0goMyHoFYADywCl5kANwTkQruTcAGbqUCC37DmEZdsEkEqABMWYQBtQI7CA z6iqg6KQhKMsIDLtIDdZMABhsCNp0qCD7RfQxPsHzGiNChkEDhEtELIrOTEFjV6wAAmTlADXKlAA cEksHOGoiIGZRHV8JEoIpAA7fQgNP4SKgCd6AF5U7YCRcIdMaAOF7mwAnc0SBKPUYE/gYLnXApF7 M6aXGIRC4KRJYSEJQF7uAAaCCpLRYCkgXoCgwpAFVh3Ei0jE+AA287jk6AMKXBnY9Ao8mDDjX8Rq AD24CFFCFI6gg6h+oMISd5YJ1F2ZAY3RQglWbTn0MY1H9edS0MEsggbACg0u4g9hTAZz8EjE4EYA JwgPuVwKqIk1EEZ0wTNDhNE7FoEDgJQbw1mhoIN+EjApslpg+ZMgIZ8BAU0xCRqIEnoACtnBAZV5 YBCjWgQIjAUBt3InluWT3EDWpiOgQBegYbfJs/p2CRlqID2pQADTa1k0Af3fWAAXxcl04EHrD1AP LgAcyIB4oIGMABjkBEXQFnwpBoAdOAwIalgK48vsYCSZFBkmE2tpS7BV3EIWgQtggYVtsfyEnjqA V9/wDBasEJjRA5A9mhEaAbcGSDoDhkZCR3XIQ5vTQG4Er/s0IA7XFRBmB17mYg3poEUA9/qW0DWX 31OBgZ2pqADnMxhEiHpkPAALwC1BvN9EEwgthAvrwAeJChe1/wA8lQSObMIP3xmAAcUQejggAH8C YRuAAtTsAJUJF1B+DIAyzrZEJB6ty7BQ5anpoijgEVSoA/EAHSOIEw6gIG0ncBGKEB5+xY5wCArW iRh3ENZgB75fAaBNQC4ZUgB/afADxmIGowQIdfYAOlAA2iOkkPvEfcEG4AP/AEMSDoQo8V/NcAAn 6oJX7TgAHXkCsOARa7nUIP6h/QR7FQgAJCAHDXCAzAPEDVDUN/P4JIRxIAogg6g8A1SAETm2Ex7E mOdjQASDDAmYAD8zEJHoDojdIFN4LgG1/wBwQAbaCDZ62AABnQIbuZIYpa8spOCA3mhIBJhsERpR gAD1ABWFAAub+iqgPFY8GoxVJoEF+8cAEDbqgLeWCAoL0IgBL0hEAVZCABUU/QAOsQVwF3ECrHQY B4CATpBDe3FwBoOEgZ/ECxoQl/EAXwEHs4EBX3JG6CB1EB/F9HmAWPJJDNmYEManEICqABnsADzG mAPl3GH+A2NCIpJAA83DNANYIgH17wYB4gx2/wDqwEA9UAImRgB7kBH0KgQgwDF8kTKB9Ywcg/oy QKMcqFP2flyAZY3CCR5cAAoIKCbJxgAmkINbCXAGrpgrpWqIIM4ecd4AlHcC+OAADoqMDAcR4VQA yoNIGaXCCHoD/wAAsOkMEAQyFuDAFiRgEgwcGihwykgBI+6JAMyYmALGfVAE4CAtKAG0CBbJNsET H8wGLDBBIIXaRHFfxlSzCoVFmHCDA10YHw0AGNwgJ8bgEOPlhAFTkgV8EBqqx2ADWXIg5r1Sa18A Ap8jA7aLQTZtxg2ALp/EIMuJ6wCgkLwEE+slQAL6bH7kSf59HQAEaAGewMU9Ofo0CBudzBilAf6e wCPvIgUAgFiGoDLgEBriBIcHgQS+4AI9eQJpYQGNulzcoYDXikWgEt8XgBCP5sIECmJABc4FBNIg ONyCgnoeMi8AHNAg0AXRcABiWwYH2JEBcwWbxfFwQY7qIJJ3C3+YhCfwABOSCBzhTaIECwP9gOEB JY5vxqGR8NhGH4EFqyRAdFthAAPf2WABsr/SMoQGhbACr+clQAK9ggiGLACATyg3g5wnAQjl3AKF 4QBnQqDoFOgAGbERCTIAe3UJCKQSUMuFwkcZABFQxAAJZBA/aYQlG0CDyy0FGQI6FCFh6gAqmXIR GXKhA1AeXAID9MGgN6BhAqKRZhg/mHUAdpyO4KPxB1gEwwpKp1NAALIsEGnM7ACzGnFR8eeehkoC UuHoAvewA0QLgNLCIDv8JOoaCFEz+gAigEKssx7AInkSl+EEBAANmYenQID9YYkAk9kA77sOGA26 OAvRZqDP2OoBjGwEciyA5Q6kLKYhuYuAhURSxCA6IMfyIZUBAn3AniDmG3QuZyombDHlcZBGfxKa SNeAQW7cQF+WISCS+OOALyCoZcNB9BmECJCDIE68ygAYCDKDBmAHQ5mgt2H1QRdgBt+53AN3yhJp A3MQsAO4wAG6DqC/AuEjBQYPoBU/QRhdxQIpItRTf4BHeAgAAGPmESLwXcJ3TFRpkfYxFRmJAACi gB/Igg9wmC8ANzdsvJoZDgiM/ceoL4ELu4AhjcSIoADpMBcZfEZhEmBAECjsAfOmANNUqXB5oNAB qcDHnyMGSd/FfIFLkgDR/OBhUuAGdIgQzNKy0T/YqUDLnEXABT3igEdIahEn9RsYH0EAHzIKykNS gWVADRuMEG0QAB3qoyCADUEBdQAG3HczAAPtgMN7CoWYRADv4gJkdCitZcAV2CJkGQ/YQm20GQAe dXJHwBGYEeBg5X1TMAMqXLDCGa6yoQDnMMyfRMA3QUECWKhASrC4uMDCJUfIUDPJyAGfyCguoIMy /biQDs3kDAD6rI1BNT7GIUcENQhpXwAVziGA2UgQxOggKXczQIGiMgXt9/OAhMMhmQyoAHz5+wGP +FYAJhtQSAs2/n2VACjahAqnoAAkpAhk8IgfGEAD3CkHM3CAtwFW4Fp0CkO4CLYOGCArwaBtwGD/ ACZAQJSBaSaRJLcaevY1CAYzqwAVGgITqgtqAGfIu0gDBBlSeLyNQxERUyGcIR79oCvAAJYxbiAt o0ChY/iQK+SAhMlzcID7qiRIHI+VEajMkFcqsLwdowQAqJf0ABjnAAD81ECzCgNQigqRNzggkPKU UFTN3CACZOgCPOTmZ4AAmYEg5MNQH3Q6GjNwQzwkA/8A0BOZgI7zREdG24JBtM4BXmZAg459iw8i HoAXyg+GAdCgNwZoSgT9sMEA9BlRS2KBOGgobpEBpUxiALICKdgFW0bBA3v8JEAPeDSJBjgAO2JA t8ANTcDZ95eRAQJzB3CAM7h4CAUiEBgwEJ+1BR1gIRgEFbQAWfAMA6Q3FiUCHVytIJc7mQIbwkgV udQALFQgKkCwYGP/ADYCBkEko1hUDc5oaAENYqEgjlMAEG2PyAMSwIGqrQBtjynDy0MgANsUBHGA AdrFNwI8sHHJ/XOEEE+/iCTMVFBkhOw4uocuRAD9EmggC3vsZhA4LMIOPf4fDg62NCBBABx9kSEE WFgQAMyAQfCQF8WAIA/oBB4AAL8AFLRggDcVBd56CRlAsEE54Ag0QAPiTSBuOgAJmoAGhAgpvSZB CKpKBQ1+bkBUDjkINzZuEnO5BKT7oeAICtWELN3o5yBKNkGgIyHwZgMjrOqBa51GPMB9xiHDrzsA gOnHtG/AETNAAGPIiVuo6EBkLuAA6f6aiAL3/ZCGQfzMJ8FDAfkAP5wIB/WgAxxwUygZ0kN5aSiA OzDkHkMzQQP1hsAT8YQJAALfDb2WAO3cuEDTiQNpc/8AgoAHTJgV3uiYSISZG5I00RgA/RA45J+p mAB4FQVQCQU0AFr0IGAlGyBNIjBYcCAE1b4LudhBvpHqCGwCBtoCFx0OgA6lgA8qEAE89oAdqDdI H4VAH/6Cg/GAjZsEA5yIgI+YIoAZ/cNwgBkg8oNhlehG47hDcosALDyJM8A1wkZATl/pIUAkWqJ/ mJDgBuMyLCBeBaBnmgRRMuGAFDShwAB3oEDrSClmk8BLl6dXscglj5HABfnbjBCkzz7lD3CiB8QH wD8HVh9glAB1BBurioGod9JUAzvo48YBAvAoGeISUUU9/UUxZ9lZYBAA3IIHTqpPg/woDfXk9iJ0 ZoIMalAgTdOKFAgQ0AAc+RSd3GwECywsBy/UYSPd/DUaxO9AzgYA8bgPk40IAUeoAH5YRDA6GDO5 TBxiwC705URchpOTgMIrcInmjAM2sFAIW3MAOhkhsNS6yRFgXsAD6nYIjwKA9yMCjDmcBjewAAbA AvuEAg3YaALDaEH8foYAvH5wAA+YaxawiCmFVG/BqGQ9x0iEzDYBKCbDYwPgdiERVuSzwQckUUb8 +ZHogpoAC1nYqDAZQEGbtsXACT8gg7PAhOAE/wDsIXGwAPkQwoEZEK8AQG6DCZmicIz/AGkiakM0 EpGfTcgSWmkSovu+AAAWhJSBqhGAlayrpA+MwENDE9pa11nEVQrppNAkm/UgwshpJiAjeTgdJeAe vBAg6cHAZdxkKAoAoAB10jQJhLxksk9KT+PgCEAIYBDBQiFc0AArgBBegYA+BSD0fKAMH1ggDvRA BEE0AAv0YpAkiIHgBYWqUNwD+NAU9wga4DAdjcAAZdFDWNAgKRoQD3zsAAufZoAG4yCgC4g0CBYA gQ+yaWCBwKkIn5ADnILAa9ZIuQVeYg1QH0mELAoIJZsCbvzNCgOS4AAXyxkaSQOBW7inlHO2MwIT +INAoK92IwFqgD1bGAUCTc/QMyADsyDVnc6lAxzCBpzUALDqsxBNA/3MxV9kgAAR2QgiGCgRVgFf OMQI/MggZ0txAQP5gHeGCAL6JQDfdECRPkACx/ZSE2ZgAXQbBA+/xAH4iRi8pUJKugQM+gR6g5hQ 8gQE18BgNSMgAZK4Aina4CIvuAgXumIUJMkRygAu3PIBPMkIy9CogCzhBMBtwgWbKgy7rokAIdsI su55cQT7YiIA26ZFfEIF6MDL2AAtFSoPigAKtKBiTLqP3xCA6AA5BQOOTUAGxnAQIuhIHGQCss7A ADsuwBg0IB5WEkE26xLys4NANyo5NACXMxTyBhsDK+UGFgH7gIHrLEM87wOEgIdKTkSF+TQY/NuA QEfABfmx3oOYgAPksj1uIEJH78SdYDi4QLeuGFwwGKV9fZjAWDVgwzVfJkABqt05E5gLoYyHC/SM gB+/c1JEyGnXEvKRXEAH+zAXI6cBeXUAp3hSBOwbbxgQIg3DABMckYA/7UgN8tscADv0IkAWy5ED OxIEEHQHIVkBXyRGAOmHJgeTIIJkGQAPlAAH4+NSG4E6Cfw4bNQCMtTQCkwEZZYe1gEDxyFUb+cc ZuQBcMBPhCiAV6jgBeoAP4hyg+5TEQkQEFqwIBc4cwEiKAGUATbpGgAt88JCkDNdQE8+RGxF8AMS YAupmY6XsKED9DR/CZRSqjW0g3OoAL9omAgsgqG/3DL0JznyBcAgPVFQL7yjKyHL3yCxAA7cQH0r iEzzzek7ALDroRP8EL3FQQrqVLiBjYvUV42GAGAIBb0IOxv8CmbYDpdGWAoQnvASWCQLrqhIQEzv RAsKGoAsvP0dhAmRAsybafAyACnYQnpFE3HlAAq1iTJEiQ5KO5JE4WEF0RUTruWEgO6hQcqIBUzV AE6xhSxL9DQcC1oheo1AQ+wkQncxWADf9dvYggF/LcRAOIUOxg1MYUAcuIgHbAwiOwyBeYqEDJmA AEmGBC7gA6VAB9wTdAkEh6zQGegRN8RQAG32iJdBUAA7YADbzxSCkBBekSBrx+wb0QAfRQjfQBT1 wAAcnoC/JKb6YqpyAKvD6PtIDFIxeAyYeBqOUHNlmlRcwPowsLGD5zGCQ8YTdEQsCswbCxV8hEem tSajnUJr88TwQZdisb0PlrGIBRAgFMICfSUUkwfQA2qCRV6WbMYK9kkJKPggg2YxhAbHlxYhkigs YubMAHRmYBB6UQBr2R5AhjEgBCO3EQ3g0CHln4BMYaABTyALd5D68z5ICFQUv7GECHM+QgV7n6EA AaYQgqnUAJOZqHcvxS87nyQyfBTW8/KGkgE/blyAANZEAw/YD7AHzsIdhUQdwxgFtJPMIBQPsgVv odgh1PeIN4EAdbGJiSEhuwPAAHi2gh1lERWlEAIegA/BSAHyiWBANuABPcqaiIsYA4boFmL1DIC5 +YIOa5CoANqsAZ5x6GFEc9x0MGbNQgf7OAAFkbuT1hgAD6kQV2e5/oALDCAMACAEV4kh7IessMf6 C0INwoBIzqIBOFInPTsQCz/TwdgAEGYANvbDcgZK5QTUcSZQBZzHofEBIdI2wAAaSCAPbCoiePQA Dz7LggxnARNECwT6+hkIguskbSa0mkBx5hAFawI/QnQCoCwbQyNgBbpJJAF3HAQ4uVKAAuZ0MgOs XB1SA4tAAF0ABq3g1AoQkEOjwgRGb/Rx4sEAuFwAXRMwAW8ipSF1ThAAXWAI0fQm6gSXCgSpgBvh QIHM6gIOGYDH62BAUkuLV5oUCQDDLgS6Z/oGxcAH1NQDVbsdgAbz7P6EHvggUYBZWgMBIBPQYUM5 SLjXNKgz7AyABZROEUu5KUIaiYAUABtuYQHuhdUjbDBAKrJmdNEwFqCg9N+OmACP3INN5X6OoALy wwAqgD9Aiq+HUIYrAEJZ0QB0QBqAM2P2IBu9mwg7y4AeoDC0vUFCIZ8gVgd9goDcVeMhg++SSAv2 AALzZFBQHgWAbDAAXtEBFIAk+qCghh0Mh3+khyQCxHKgPX3iCRyRg3ZBBq3jURrywxBP8AAD2CH4 LpkQBu144IFfRIzIm9mB9Fmim/vASbggBsqEfYxDUDfoIBGMADXyAgsSBDY8QBCxQAGuYMT5ASEe yAHZAIbFQeYPlhFkC8zkIhAHQUB9WNCgOnMhDp2VBbBdkFagoDjZExkrUh6AOniA6aQxqAIYIBdy jrLZIXgdxHgg+zIIFLgBi6KgARgoFUDD2jCpATMx0om5/wB8A3vUA3bew48AYMBkDGgBnncCMSBA DtxaAFzeTBfw4kK51J/6h6KIAegMA6mQLTQxAqc8RIJwvvACLRbgRgsGUC+BhEZASGPUGE4xEgQg DUBjyMhhJFg4EA6M2IzUJuIKgYUAgqQo+BAUF9ebEnZCh0wRBgCDDwBvVQc83AA33NggdlACpx5B A+PcCCouACpoIgBvnVBBcCQ9WBnSQJAZoGgYeaQHyRAu46kAPj7KVyFQbwEEsIAfzQMDPugSeuCo ALR37D7O/MlmydpIfOSxccBqu72OobjPkSlRixJxC8PzOOCoHM+fs8/JMQbAdTDRIEDYYGc0ADYY gAGQAOmcDAU27wgsCPRMDiwUH+gYC3ZiB+aBK9wuEE9hTsAAqLIliiCgHrkRBnxlTCoDLwIhfAgE BmxAC0h9AFNn9AyYMHsFUSASMVUQEOGUf1QgMRhLB9XyMIwP4QEHE4A8hZygMA6hv9CQBdGQ1bgA niwALIKACkmIHW4yEGDIGO67FAIdQAJGWCPUWIQOcT4SbAAGyAmER8xwAV11NAAae/0IGAwzA/0P 46AAPFkADPn9HYKG6NGAosF1AhjHzCJVFaigQLpMIEE1gw20HkYC4+AAEhjHgp4El3wiL/OEAwy0 eYAMYwkHyJhHiiQggAHm3CRWCBECw0gMBxMhDn5avJaMiMRBkQvp/IwAAqagIbuCeACuzFAsqmHA i25cQiAjONgBkQjCqD+nFABIL9YkfpC2wADc2ABeX6iihztuKIl2C8aFQAVpBsYCV+CCLagAVjjY AaGACSuYJ0uMIdBFwCSv2AGJiAeQgHyxkJDOfZQDmRQkealRQbn5kSEBvaIAUtEgASOoUcIdQQY7 SkjAkAPCyA6WboXuxJrATrbAIX2OaC/AoBzAp9hi9MCAGUSUAzOCBcxgCFRkdkAdgQP/ANQJoXAL vmggZhZJFBX7AAYZw+5YYVBz8kmwKtTyAKWbQC/HwKodQ8WAjz4gJIFmJMCTCLXEBVENBAOaviFU wKYoPMJZDLUJe46EAbi4Aw8AnbgAWkYNBgQxewwH+cUmwQdioUnyAgBI36ED00AHjDC4Hr4kDFXA QOAB0bm/4YwPDGFxA1CDYkNBG9GYAOaCQdZwkDNfRbiC0EsBPbAJwuFnhcEA/eAhdcyEFsLkQB+h JLCkhE0mcOoFkO4Dy5HsQYOwC3hoDXkkVflCC404wvLZ6AgoUbfzLCAH4IE/lxhKDowMJA3t3GhI ANfpiIMAF1CgcF4RFmrEDcwsAvFiGA5VRCQM8oHcAwPSoFZtMaYDCAJ5QAOBsSegFULDdB/AgPWx tD1tGwyEAeeiYD14DDUBsMGlicRkA7jOgOCAHOrAE6ZnA2TEAL9UA/DqEA8AxXMABZRIg4i5YAP0 gMwojCOK/c0Aj7KAGQqMxEFwh9Hg0BENTgNCL9BBHU8QAW87GQAOjNXmmCwdSXuSq87H7Bg5IRgL aAmSIgsCQA4sIDn2gQH7xQAHennuUAkmWgOQENIAD39sIBuadwf3gAskgBkQ8iYAE0BICyIZHEXC hvBgIIHGEBdNAQwSABzmJ74AIIuwAHBMBG1l0FJe9EiAwo4laVcqqJDEP0ftgACywE/YygGyOeok gFZksStgpARYPgMJlUAgdbYBLztD18+4/ldWvs/gEiBIyiSBJ5RXx3XTXRa81XYt4oO8hC6QxvsJ AoaQIydjIC0gD03GC66Bg5oyCaYBmugY+gJgPlF8lUAEfMEDvSoQEMYFBMUylsJgUQABUD4gyn7F UkEXwCTvsmBG+wYSI2xgGB0ICg0rlgAfyhhEJpQFYAc3sIPerNAhNMDKwP0AH+hB8G/NcCSuI1uH FVMmRZsC39SpB4YagB1R3Abz/QYDuf8A+BDICdxqgjYlQDVvAFVx2wSOmAByliTYNsEACsGBGEAH IdSD3iESVgETsxAGdgASWSECg8xMg8PkBcD5CBQ8wmRnQCcNgAfINgSSLjXSzgAJ+GVACao7Yx8B clQBjQgB3Tc0CAqg4JB25BYsBg+4gfMqUhTsxBgEkQA/jQAe44okiP2xABo74wAMZQID6JCc7jhc CoiHf+AQDdlEAYqyjyB/wECY4AHm5JcAc7kAAfxAgo5ALzggKAo8344DAc0UIEu9TISkBmvjn5EA ImFiGlDlADevrgAB/hG+ZsQDnkGYTP6QB9mMx0vvQqkH5tzQMA3F6GIo9/CWQ+9uIOwPPJYAR8gC eS4Ahm44LPd7AKGvcNHlsAvmEAE+dQg2RYYD7oAnrprzMiAjvL8EAZgAdYAo9wAPPYgHxgBZteBh MRpowyAXiBDYgeuITz5mMPIPcEoXuBBbKkAoLYAPs6eQgHlgD74qukyLuMAavmgWBPAUBlaj94a8 AGNXgAA/4HsAcyXAgt8vgAXWYUjEIMo/4WEDjcABmh1EgggVNIUHBX8mgAeBYMILUEBqiAORwC0q ACrSBqEcJ7I2IHTDCBO1SBxQfsgkgZwS34PZA1B0P9giQzAhLhoYe3GAbX1hQ/kFYkAIr/iToEBZ GQh/jAgQJTbqACoqEWdgKBpFkdv1wAEJVQAU/qbgBYPYAapAggVmB6QxjApUSAeyP2F2G0A97CCM /hCBRBlEUFt/BUA08ZD0G4DqAJaCEhcdmpIQBe4fHeXAjRqAF9S8wA58g6hA/IyADTVlwE85HoAA VECgFiRAMdciQEWjAA874An6IEFXctADzaBARFAgWKZsu7zZmQkO2zuXQIlljA61LCgHqBHhx2Bo 4EAs6lTQAdACOcLBQMNgiA5IfYjfgIDNB8AZ3EaAAP3sAgO0Ag/QmgM4CAg3sNvYK2ZA3cP3G4QV nFAIrYqJBw+AhuRQG/GWAsCAqoMyYwsIn6gE+EKIoKDK2KBk8n6QgKPABG+5zPQIINzUYQFiiul9 f6MIFUFAR8qC4/ejhsAhvgABfJAPFSBUYgQFuIBxsrA4TWZUgA68cgACuPACKFVORHO0/dgkQEzI IBAhyIAY+TyQBlabQlAZdEuAhoZ/BebkEID8wwGWXAKLgCHvPSN4xbgp8KIQlmpQH8HWiuplAJxa 0HR3Wyh2IBgmgANTIK6dIgWwIJcAYtgImY039o4EAWZ+hnUIMrAZgagJ6ozEDqgSCAZpdkQJPLKC QASToCogcqCwAmB0BBtwoApJhqA5xZQI4OABKjOqpBGkACBUIF/IYAACdgEB4rhAry/YREUdgImU CA57VIiQQKoGm5oQluXhD1hzQQT8iRW70p2ARa4AgteKisbNAeOsA8lRR3UDZhREhAi7CFrJIGqx xEfGKGnAYiewgkLrxpglRthjhAA3oEBOM0BcuULgBwVADmAA+kXRJ5AQxzM2h3BcoH86joDI2PoI OAJtsABqaBA9z+ygAZ3P3HyAFZmUQvBWiBz7/gEB2EBnhQczKKEpNUA7pYA6oJQUUwGEnyvCCgUx oGEz4CAzDLoEsaEEB1yUELk6D4gJxYAaFtzuWGAFwCJhVZA47jEcWCFp/AAJfNAexBWBeC0n5Mkh +BkA2YQ0CBdkd0Bl/CsQJTMIaqzIBGJB4A3o6gAPeRAAuQQM8Qw9nYuQDe4qEBrm+AAEucQC4oEN VANoKBnSAE2cAB6+DMCFKOFgHFwQ0ZdAIqCGi6CIQAbL0A/iQgehsPDMsbglrywQHPLrJEQZE2BY DbFoMioI0/x9ngIJjGQG2RUAUWsv0J5RAMo6qCuOhECNmxYsDhUoNr+OAAb/AGAISO+EEwjVV++Y gGYOFQaCHOuFYaaBBDoc0Af6zGoQhGAIDzmcHvM1NPl5c3AEq+PZoKBxeHRBfCQIWqEEXHycAAIm h8hZahhAvVEA+qxYSgyyZiDe6zKkgs4A8OQiPgJGR9oJAtSadz/UgLGUA+WVCB9MYugBocgU2bjY jRHQAXmAEFKAAp8SSHkFuQwGB/aJAFdICz2oq1QesgClCyQNL3iCCTT82IAAasEEAtrMJN9yBUAI USBw+ABeyCRmJEJDvCdDA9CKADqIokkpytUCMTbBAklWoUgcQAa3EoZRAAfkcaQJxfUAO6WEBiKk IKkYYzINIgIAPkgt9kigFSTwAC92LAA4HIiuZADU6hh+hF/OhuCMpw2hBySOCGAIfZTUhIQalIOO kXE+kQIjf4AfywBbVFQiPFkMD3tcqQjXlxDI3A/ljKIll8GH86YFk27BA9ygDHf2IwaeeYOAB8ig yAcaOwHhYw7pJBUFMHgCB/oAD4hzBHO4c1uaDBgMbXEP7uZFQwJx/wCj0GCgwDZNmJB8+SQEoCjh AI4MEisfyCogNKboQ4ICMa5Amjv0MggBXXCEAw5yKBz4xA3QAC1AC76LmBhU4W8EQAwfEUA6zsAK dQHS5/TgID3oXEquUQSfPsiAj9f43CTJ+AAMjGAHhBH07BBxuAG55BkZAZ7MoAB2kFBNoAQLuC4/ ReAeZjCBh9oCFpQP6BjGMLQ6SBAcqbnzqRabQIEcKxhWMoMS9T9ko3SkUtuSEBrJwP1M7MjgrBQA TC+ACaYDjYG9/AAXxrnLB97jgAd9Ylj/ABAGKAFizADEYGgPtQyhlIYI9wWZEDp6gwA6FwAZ/oeH DyhJAGB4EFxAZEbMoAq0jIAC/gAFGiBAHm8PUMDxFCSPdH2MkAxQ4H7fCQiXIRKs1O4gAPkEA2wE VvVSAANXhDDYT5mMBw0JBjaVF4cHqF8ZgB+PUIoDc2AAC51ED2OBAQ9fZUICdpOGJDDVQEB02f0I dWEAFfhkCGz8yIIKPaCGoz7gNg6IB/EboJ+IGgBCRATfMiCrEwAzDiASSgP5IDncAYBUAA87GsgC z7ACEBNDq74AAuXEIJ4WxMXIew+VM4gUsEogQTcJiTpDYpBx0AAI1wEQ7sEDkhAr+g/kQVrAlmCi 8ECBVIgYZNoYOYMHeInwAMuY/YoPLmYyAg/3Az984BBxMgFRSTABOVVgEhe3ABq8BcAMzDsCcEgA RfcBC4dQhpcSOConYBMdziBPfYAKKBgCCPclSA5EFo/qECC8zyliERrhAkEFQOa/PsRcwKZjA4uB B1GYIM/EhQDjOArWhBA3lFgIByBcCuT+jOqB7gSEJfr2BTf0KB15AAOncS5BjqADPVATSEE9PpMg FwswH5EhXD4ArZj9AgqCI0EKoGUBAaoozQLAYQnr+/k0gT8XmR8hILxsIkxAafqvCTcQR5xcqAH+ 02ACgbQB/wBxDPYNEFqA9AAaBkAM0QXAeGwCFcVWIX/CQCHpIA/xoDK4sAEj24BC0OgC4mEAh9xI dlBhw3n+DAQWoMQbIgOoBD9QBoP0c3LgSTewwAfQBS/QVED++ahQ7/PRk0mPowDB8yodh8gShA2Y qsaRqcAR75OwQ3P8KEkLQHuPzekR9xgqREBPBoITs4AW50ECR67moQ774EgdEQkEoQ9AAHPPkB5y DzAItDqAMr5IizB2uARcdgQLyig0+BgHIVI84YQ/A0NaREkkCUZ80iAWNoABvgAQ2Fhq2MgQHNqI F9g3mYQUdiAxLQ2ElgBKWJRXYMBbJwQHHoQBnI1CCdQFWc79meK3axhCVEMJGLkEA/4ID2fNxhxH zgBqVwZDAIZWZcOABaCbPj9xhkAwwcDvyZwCyJIQ6WM0APmucLNJyxogDW0kZgX0TgIGMJgOtx9k iwlvPAML+3EC4Ragc+pYg5ekuQeLDcGHx/sY9QfH0EEzGCwP1eZspC8bHQBd8SEBb2eAhwwsDZBm AK4GFUDzmEI8f9wFRI1rJJ8zAE1kSIBL6yBUOfiM0P8APmp6DESBBGWIMwHpEgS5bgKFlDqKBIAJ mDAc/IECfnXFgIrQTF0YQJFIoDqodSiYQUTNiEQAE4AhhyhIglKNwASEQII7YQED/IQAsAgM6DDM /sCXQkhB67Q+kgCzCEAZHIAAJ3CgkPeZGYQcz/0A1UWADvSaADDZEA72Y2AG6BCmylwIk0ACQMB5 9skABkYYAYggCaqIHPp8eAYVWAAOuwA3O/3DActaADTUM7QLRcCAaj+zgQlU/wAwCALPKYO23AcH Y2CFreAEdodAPKMpEB8CHc5iIgeYdmYnSOWwECBcVA/XEmsEf2VBDlS6AGnaIIOw0HAgJeTMQh2j 2MGc8AA15hmnbFQgNvmT+gCEmjgHRPcAQ/x6JCA9WGokfVDYi2MBA9U79DGdQNxuABoGADcerAej P8CCiQGCACGxIAetED9YkJ7S56ICcEehwwgiYH7kBTt8sIbAc4uIArcWAEYHgoM6l6IAiCDSDbBk hhdLHMGHCAAz55uSEVdZQhUxysBlSgzBb5Sd0iBIoNAl8QA1nAKmdqUID83DNwE3iQ1Cpq+oyANy jUsYV+GEACSwVEGsIhEDVjq1HEg6uIGFhCpzCABYgEI6FAd6xARMeJkAAmsNxDhABXUECzwkAFXM AYC6hBeYYIQ4vkiDoC579uQVLgH6RIA1h9YUAbGxCpNj8xAFpaesAAHcQH15QYPIF47gAO56EEAD PkBLh6BP5+bCCoDVnmfsANgptXdyLgDm+hUoM1qAFcfUSmALmOwB+PAAJXLgHq4gaAbX/o0APfi4 AIqADi/odgk+CAO7HA35QKh1piAhXoA54AAsbkHMIawTDp79VJCF05f6ZoBp2LhF7QXgAuDMAIKq IUPjqKCKMjMgAbXcUAgjgIX9cNAgF47hB8oAAw4SN+QADxB7AtKDMxc39HHdGyyAC7mzQ95lULDi gRGsxYgD+bgANIQg0F2AEBpFQI6pAb0MPrxSANHqB9GshCDfWxEflRhuC8VTFIHbEMCpLgEljAXV kiAONmUFY2wwKWEEgbPoOSAByBUFZ2FAdojgCB6pQMfSABz7IHwaRhKsgSRU4zJBcHxhA+whO3QD cyyFmgIOb/3AYAUvgMIACV2AAPtwRciwgLAICj6A4QcDGNzUELwQAHTU6AvCgLeAA4oIX5MbmnId AYqBHsYBUPtFM0LrIy4BxyxIRuNDu5nzDYFJyx1AF9pxkf0AEIXMk2EdzR7iploYJjQKA1iAAcdQ KgGVCKIP3QJRYiAByrQBIqgUvQKBpdMGF8hKjJBcxRhcgfdSYDymzeAhFNQAJNbAgcZJAleUiA/k AFnoSESNf4FEBh8ID7YdQ/H5AACAgkKCs4CAfgUO3MzQQRtDCKj+QgQZngYQAyiEmsLBAQdwAXwF qdAAT6ShWE9DMAWE5hBHo4AAWgJAtwzAGVaKgEC1HcBHNkFArUP0EjiUQF3CCjtUi9eOEbkOwLs+ agAzLhA5lNRAN+CygGCgsKEGe6eiCm48AaGuhqAtzuMEA72v4INRBRd6ALzE5IDGQwB32El+0+SC RwYQEE2bUyf86oAmc0DHlQYocmCABU/hAH7UUFzAS/R6LgBuGwAK/ErAILMgYYegUAD1KAM1LRYY ypaXCAqB38gYC0zAThXn+YAS+xwJGT1OACO8qZBKTHqZAC1KGZm8aCCgPEFqXXzA+YhLyzEeIDqJ kyhVmABFaVAEyMpGSPAAI4IUgezxASANIG6ZGAA1nIDktAQN+EYAKBNFQe8wiAlcAhc0igNQrdRj JqNhoCGtXMm0RBxcQPOL9koAYDoQAOwoZHXavRKgG8mCBhWoAB18fggSQ4mMqdm4RxQkADD9zAwZ mTjCJC7eBU+ACLbM2JG4kDISgkFQapgZCAxgWQUOgUByEJfKHSw4kAJegQiGHgAo1ABvo6ntAKOo gswCFvUpAuwzIVUXIAj1iwAIv1QhBDUTZ8SkGEuUDOMoAgcQzuwQD8YIvQAh+QAbHuREI1EDz0Eo ABHi/RVUMGyCgK7PAMBf4AgxzgYAG9Q6Qgr18AAKcwBZ/qEYAHwUQUFrADEfiFuw1iAbHZBC4Uxk gOCOrQge66+Zlgg5wYJSpzEBstnmQlD+lyZBoyhqYC4Cr0ECbMcgYIY5P0AB1xDwd68yEFA5fjuE WEEA5BvDuAAb/Ygegg8jz6gsAA+oLgATCoUELk+RBQBiqBK/oQACakALAQEABBsRLoBD4YYnihhu iDYG8QPhHUhcFTiVoyAB8w3EWEAJ3kEgd5JlYmR1M8CIfuI1ACx9gRyS4IMD2RABH5UEAudBgAH2 bTZNNgD9hCJ9gCcgshq1AWkYMpVUckAQGjKTJAgLQhDugC9JABo2XANXWEOwDZ8KFpJAKNcBtgDu g4QnyAAsUB9TIJrzcAG/ggHsAE+NiA5QWdVgAR7coPQoqgLfaCCoJhKM0IXgzAK5N3kDR/gA2vk6 AAE4AB6pF7huADLAAGtYVBfrcNpQFjDqB86gsAgNqACg/wCGiQL8/slHUyOZCXdA9H0UFhkAArx/ jydkADl+gg7HYIKjIABPAYIVmSqSZmuoQFsMwCRV0GmQkNoIWVGsAbF3+VTODAL5Mgi1diAoLMED CSANJMhGwRI1C3qyKQEemwOGSqNdEUCEfaAgTmHUW5j+0QEeyAn6AEiD64ANqEgDApik/tQHiATZ /uNJUI6hg3nIAA0w6gOMdCJogBfvgRBjVCIkcf6SgBjAQAu6YAGUUCsgioUAKHnwbiAfCgW3AAPW BUHmNLjYJKBZhIgPsznY+QASxOP0JhAFwgVkZwTeCQLtgkGwCAFZbMVerAADuRBZllAYUCBsyQkZ nDSAysgL6zUIlx6mwRXi0GHeBM+dCwAY0DITFMLCLQVAC/uI+kU3fIUABBkS6BfyuBextpuFOYRa G8EadxSUHBkcHaWBAgrI8gAJ8k1CDd6DmoAXkwIwZ3QILjf4tTyWBkWkB3GgByJpGFLnjYQaLxQD WAeILUEWA1QgkQFZZCAYzEBwcgBoyp6eBKwBKiDPYHCAEL8wgMRoMCw0qBgshwADgb+3UpGEAYFo lD+SQGZjAgc474houBAA6yKwfKAPPtiA9hEloA3f+KcgF/frAJO1DWA2wAADu4Ad3AIjchHAHcQM pgWJObiBYuFGL5cQQvRUAjEEAfYAE8BYO4CAk+YQJ2Sw9g0vhUgJuH49moAaoZ0A7yCJ+S5IQiEq wEmgGY+VCBn+4XANNmjGogfnRIRGpIMFwAacQwHcwAH4IkEgmoYH+YACDGoSM5GAYz0gI34WDVGY ZdjKEFbadpYACneQpE/aSEB1tgAh3kIcG/OAQD1QYTdc2KwcjoKACf8AeQAB/wAjFBJAYauxUoDP V3GowT8ALnvFA1GfKCBAUkoAAwJEQYagBSO4FCsqFASpO5g/TGgAaahAVZiDGsAJD9stgFAggd07 wwalvHMjC+YWsIBMkSh0K8gL6Oi4gDi+OY03A1s2EQJlBUF2YigBC/3LgA73ECHukgkgwFfQABZv iBxIQF+gcW9hmCEdsQUgep/tAGvLCAizOjgAlzvgBC3gAjc1OCA+7CDMDo2EgXpiqjshEZkDqMQR ngAv+cBG59oB3fNgELOaiASwOxQA+jGRguJLAa4YAG9iBqcr7LEFjjBB0qFzbBxm8hB3ArMSdX+V ERYAngg7zFhNs3qQ/OYRZxGQBveUPoC0WFEsVwA/Ij/gBKJQAekioBl6BoAbugjEFDkwkYCAA7QK goekVEE8EkGQDlIwEhmKDTUOYSBgADl4fw0ECv5uA2MBBJFJwqhEP2mYQO5Pz0OFQ7m4KS7sSNoW 1j9gQuegQFypAAHtQgV9TIAjFoFGe4424oVR8nmYYJoPUBO2KCgY69hA9/AKjhhyd/xqACZWNIPf k8jBwFdQBe31LRSgZ5aIQ8AiAfUFmANg4xX7C5gA6gRyvypID5EwEBmkk6cyAMSqBG9okMAtQgLT 1YWEH5QZgAVIM4D0EgDbqV86LuzcQjWdz5FyBcDe5ubARdcQZGBXsNQAybwoBOrEPYgMO5/URBCd sEAQ3AHqVCaQTBAH2cAfVTgwRvcqAAvEYFggL1GAClWHQkBGZ8rSoAN1sQuB4AAn7XKHJzBgoHJE BIPNIgGApCIUgiLvwwgOjAoAwSIAdkGhphjBc3YIDcOZmAkJPUAGmohNSxUJbNEndKMwgZxfaA70 EkA0c5Clr4VAAd+WIAIq/YzIDrTYwuDp887jzKCTUC8H8MAYIAiKxs0LehQABgmox8UjNByEZvTQ 6IW+zAWQp0LbrW/4eHdu7GgQHJkIdFRBwAV4BDAabAwgG85KBAp9WpWQUpNEEDAOYwHv7ggFEiAA E83AzdRmAWTHUBHJGAQ86EgfKZjEgBY5owhWxmkF3gqIgzCgrbolCZEB4X64Ay43YAGNhcgx8pID WwADeoG4EaBjUKPOxBFbBQQHPEUH0B/KBEAcdAAtdm4YTZygKA3b+Fi5jfP6IYopBCqBoWzHzMmQ dsMEgndQRr2AAnv4AAZ6BFxOa5AAyv3gII66kArMgMO14XkSH0Jg2hqhnAIk9AIL0kjcjwgqIo+S Ef0f0BHvQhaoBETyAKRoQRcBAnUIG2GAephYAHDAAyyDTDgRf8iQq3gtADenAJDnMCfdECg0RYBV 265gKBUq81M0BMju44G9CV0CXEUJErMLFsYAFsQDrcINY2SBsmsUAd3mQAPKJIAl/ZRoggDPPoQB +KxPmsOqAbegxHeEDCCB8YAkqUAG/IAJv7CPwQgMb8AAIxAQAUBdPO0aAFYAUUiQA1rZFJCB9AWg LIJE0d2AgBDmIBr5qAFpEo0BSRmGEDGuQA9Ugo0knRARbcQPUkaCgnj9nUIA+5AAL4mwSHhKyCio pFFvFQgBHvqGTgEOoAESsIBRbBQ3q9SpANohaMHvLAEvQyAD+PgArbInQGscZwAD8UWSZ3mYUaca QEfoAF0IHOGIjrIDOuoh1cfoYE9h0YcFAdEGFDgK3LlhA66foIAsckBx4JCI27YIBOyTZJdAn6Al BkAMOYQQ3rpAQggA/qiA2iyAmPUBMpNBQDULiB8/JKwBy1nUIFbfgADtpCB3Ap0h1+IBQbce0JBB BroYdQv4wQD6CAKUZ6gEJcAHqmMQekBdTDIGGN3EDeAC4kIArMRqZyAzVlcQJfYkQKlssgQR0IfR /UAPi7DW8HQEflwgX0UFFoB358nsQPzqMi9BggtskwF9AA7uAkvUzAd20S5I2KAAPmZFRHMwtSBm b3AC5koMlOkgabLmRqAAFEIomswAf9NxuCTiU3A7A1AE1esMewA98mYgzWIHBmrdALvL2cACR3+C WIhVhAQk8BElL9gMuIQDgcQR5csgBsi4fLBpYS2Qy2yKLlxAcAAL8DM4H7nUQX5qFEW6A/cEFwBq D6EbYZAN1AKomHliDAHYAuvjcYZAWSUAUZJJ8F1ICApJAJb1ghfAavvHURSbxl5JA31MaCQFI+JU QUKQWAXhM1ADT5YhQ+SioEdENQQevMYR4n5ABKyuXwAg5h9QDIYR8lGYQDwIFkDq5YQgCdQAH7GA CoRDXhWfbJBCGfQAERoCnYg3IMQeAfMhBQINF4DZcAGM6wAA+4s0a4g4D/4GOQdfZdaE5IA88oVN wv8Ak2EkyI3HqSKWxRAyRPm+xAGpKjMyHm6mYIQ7EAqvUWAArWEJgWhhhPThShAhYPIgJVMX2Ekl zTBUDLQUw2/8ugvXZsABiVmBwfnAAAuyVsQBv2f4IA2xE6q57hQx+JKJrySEckpAk4YQG780HwjO H7h3EAnPIoW4gwUOoEeoAOrcv2MJAHWDAc25IwgGplBAZxOkQW4+YABzTqMHDSJbAqY4XQD9GgiK 9AYD0H2AAHW2oFzoUAEREFBBsABQiGoC7H6AHuKgB8+/oYSBKkTTJYUZqWOwQSKMAF+EAAK+UiF3 yxTIgjhEJiswglasQQHaAAFloBHpeCB8VARN8ADeRYIAKBKwicwQUosaAtRhBgeQgPmAneV5AM0B jE8NxDDAS0vPIagIQINcEIzQSR6QXI9kR6JAOGFgxVTUIfTmRcIJzQrIdv7B0IDP+8cABUgo6PBA xQVtp2CA/KEBAmn7GBnG44HizqA1hLB6CAW9ggBr6SErCCGKHMAEVwhAHba4DtFR/dIjh2AknbBe CjqgquB/xIDowGEHAgfihAEmoIW4UCMzWHApd6EVAM6oZE/3x7CVx1ADofoIF7+GbAjXKDw6QCnp M0AXP9kQAVmx1AAC3Y+SWVMXblISJwCAsZIGjRhqE5IVcotmYEJzncgLu/syBEUPkRG8Nhg3AAn7 AB4NQAF8lQBwkGCCbiCvUUSBxW53gmo/gBkwhg2P5PR5CBbfeCQLiBQCyRaAAqxzAh0lKhUs+xBJ 4AB/U58whsGvsOgEckBAQNi1u6iwAFdZ0AH0/o71Cc6IYtxhAho0CdgA2QXAFOizmAdAATkjgVIE iEc4CqCkQeKWQhCNQTTtYK1eHLH6IKAtUisAcbmYQAxAJkeEFwGc6UuJUBbwgAewALaKgAwnYAkH gQUUKF07DLJE0Q9Qw+kApCnyFkgDkb1CDkD2pI7B0UGcQyAApxwBF0IqgBZgoW9YkALxBAtaAHL2 iRMhDGYCLuZkAPIecAgdooByNUZkzqh50AXJdCxAThgiTWggbw2AAg1IOvLMAdfCCUbyDqB5jAIK V2A1V1kPqAB8pgYCzCW4R3GDsCtSwKJkSAnjBg/plQAYXyACRhkg3JH+gSdjUAMlqCKveamgRP2H gAP6hynA7DUuNMzNnkCkieEwMyoUMrn+EFAzXQQewGHGO6jpEBnGgAS6wyQDLzkQKPCUUABSAqIM yKkDWzuJCDgDfyS4UJ3GNwlwCQY3AoueILkIEvgACo/oAo6gQroIJ5DOYRFoFHQD6ixgFfjcAfgd QB5N9yXcAeVyoFc8KC+wkviBFwAWsAEB2EBwOXDg6ZvU8QwPcIM1jQSBBqDTHQBxADlsBOHHYDOg BpYQIGyNQHO5IgGwRQpVHY9FDCwbInkQFQ40mbPFKA7QDuHAC/0Y5QdxgMnElMj7hAKIFDrV/hRA Dr8IABqfkYQIGpUB0v8AYFJYxlB5wIAleAoVRx7MTzGiwuAiwH1CBUwEBAmznARDdfs/wCFKiEYt 6q8Z511Mql2Ow4TrgH2V7SGA1sK4pFaf8I6GIPAwwzx4ioN/LqAn4ABQ9ggeAgzAN1Gwz/A4yCAP AAIbwLrXk2AA91OSQ2dBx2AlZRBQXE7DOrAlAloIRug46QEHTfjYkPwhWIH0SQgO+FhEhPZhAL8A kFzOxWBfYAHMajA2blWZBPDCJKekhAdMXAIqFiLazQQTL2DBAYichCLfSJDAXi1nY4GwseCerYIZ gSEDwNoJEEVvj4BL7yBO04DEbl8AIdszB++FSZRsqgCZRPDSCYA+/UyMATsKygNUvkaBsSAyExOA Cx1wKBmSUAL4sbCG5wAhn6CC++Tc0KKLkrsXCAFhYw4s7/DcoCZ1BAjagAeXkIGGE9AnEBpLwYMo 9AgOnUAgTpS4ANFAAOHABu+pBmcuFFZ7iNABCGHBJnK4EB1yYDcu0JGrnU7kA0TkFwlyuAADKsIA cyogAzYdAixD0pZY9yRXowBAOgQcsyoQPX2kPzsAD/WASN60QARpjaCDXgIMh3UF8ahQuh1gOuOg AToAM25Ah/QQKkIMwRF/lgQjc4ABbsMTABGBATQEHWSSwCLc3AAcj+wFUuAs/wCuEARuWIKmOPJ9 BfzQ2AiXhBwH11KYh39sIAO9QfUTT6EDnn2MAdXkVCB3ZoAdpcfR8BHoQQB9HQqAzsLeU/r2IAgt z38NQgI9hIUltRaZgE1iB9eEqAFtQiN8iTpz3lwIBtAaDDhA27GMHqGAfDYBC6lGkzYAY84CAg+o EGNmKB8kdaN2+h7MwgfBfsYEFdgMw4bqUgBj8ADbwciBbmRQomLbCNipGog+fpEAgOonGE5EJHMz qAd5JQOSDzDO6hU87QsAMvxoNkoKEakBmWAR8OQSgAf28VABjm4H4BcmAOudR2GfsNAC35NkgOT6 AQ8gQys7CEfaHeiucjYcMx4ECGwBnNcSHvNI2IBfRLlAAhBQBMYsGSDQB5jVJBB1dQ2IBxT6PKAH bACA5NQAfcQWAQ7ggO3qIFwF9ERZoGj8AIM5mACHmCBxC4hAdDAfNS5ZMZJCnVMA7sKftk6ZOTWr uojcATfPjNAgm8zIIG04CAs1oB8EgMuYUK2QEDhuZmugGPmINxH6CAwkMjB3AIbYZAbuoSDaD/AA TgAC2SAZMykQMzLsBJVQCFUTjQAPSAPahISSIOo3LwQB1DQaDkABlIkNQYCwVwoh31NEAA0CCh+g FPkFAaBCgClLUIPjQAEVgEG68QB4dwAHlhAWCr4IDbyAH8+xwAXW+5JMjWzYIs3FG3nYAIgBbPIr gh3xjfQZYB0Fz+HUENyZVUCTUApd6fIzogezYgMiCFitS4Ad4hxsciR44iotHPqKAan15YQWKOLk AAHUBB9pQwvfmBAamgAAmqWCQBVAaJJRWteZdF39JMvjXEGQZq2dY24ZAH2B6Nlg9lcyRabxyDaS ECXjxflXMsR6VlQqg0r1ElBBUdjZkQLHsAH/APMCR6rAAfVQgMpEuQZ20RRPHgQBvBoEDkZcpHNA AYYQQXYBYFEJ9k/aFUYAHywQVwJd+wowMwBe3gGvOBhA3o4MIB6qcyIRhV8uw5/IB/Mhm5AyoAFt aAC9wMQCSbaPkYBNa/6IBcQ90GJg3lvAARfZgAL7ZIDYnLUQn6FQAaNYnQfgxhBLSsICrzySQIS4 9RgMjUYAEyLCYdXo1AC7IEAWGkAVNABNnBIRRu3cWhA1UB2qBfb8AgPkEQA4uAHayxuAB7GQ57CA ORgIH91xAI8InxUAwJ+iAfCgBBPsAFbuEBXp+AAQmINQBySsQ2QALsiDyA+FQAq6BAUxKyR3jIyA bdLUABEAO/sCPiYg1QDMIALgtoLn5QZBAL8waAivmHFQKXbJJgAigAHBIAMj9SAsTnAYd3jwQAbp Ag4SIDqUJchsqiCXaRBDe76lEgANwAGdymAAF3CUwthCPlYgGfIxDWLNRWZAahWAWe9jinsABAag AHLRjILhA76SIB5QiQgGvkGQgPoygEMZuskFxYAtGv6ICXEJCQDNRQgAAIAFlqaCqahI8uRQFAn0 AROEADC2MFWmBoms0CPVo2llB8EHzBLNgHDDsD8So3WDJH1Q4I/+iGoRbyoQBz9DVAGckABD7RAU zG0hbwQDt4wAZVngOrtC2p8ywURxnqQDnYBgBJUQ7XCgUsfdQAjWioEHpxJBbZfnfskRcM5ExCju gbgAv0DAGPnyIIpkADd2Bw9sBgbSQB3HKCIwc5cgYAk/AQHlxAeUQCwNJBbgXBqZqaoeh+pYAb6O AG5DChqWaRAQhp/WZgYNUANGQcBbdTIwetSqgF/P/TgOxBmAHuEFAuVk/puION1MgBs/n7LIDXNJ agQ4qGUAK5eBBdEAjZlB8dyoAGv4oIIB0XcSNBNIkABfECgvBoSCQCgwsgIkL0F8CGGDRIC6wAzm 9CLIAmRkEBoRJMA1UQxGg8B/RBkUas2BCToAAqy4ULNoAHbhuAEsBHyI/VZFR8B5LUuyJgdKAwYg R1ac3wlBXepQVnQYFcfZ3giOJKJjDEAPMgc8kjBZR4BLUeADKAAOkjDfutBAioX5AIlI7gKCUgVh diNo2m/O5I0BIvoEXxsEDqO5AZdOdiqgYMAAfYBWwMCtgAE+0gBfEdBAtBqAOrAAEOgsAxIE3A4J +fJAJZyjQQD8wQEGYDOKoAYjOA8tn6ECxhACilwCi7msAtccbg7iBAHye4DgEAebz0+CgCXmMK9b TwGASEDmjvxKBAH3aqWXACeAAaFtwiNiAGljhC3+dUgjioIWMBVfaZcASZ7gPj4ygALh4glOtEQG vkdJvgNyCPd3zxoMm0qPZbNzrn7+C5ahxgMRq/yCUjM0IASGAQhblPXxnWsFhxiaoljoAONpR7gA WKowuuVIhB6hdUQaoMxIewwt/kAHoHNyAYIIIOnOQAbCCIcHAAdzTABekD0mhlIelMLhcg8ANMJC Az6sAgU7hA3zYgIBcIwTYRhcfbBUNdyArHsAWSOwoXVy4BCKkgASLUAm8ZjBB3axAG4aAGokMAL6 8hQfl40fbsAgPligDyXVGDAUhmQE4+aCAAypkClOUABoUHAS1DACrolJw2aAfS6BdoR6EBfxmAQR UCiX0CBnUCg9357KpAmTW4tgEAfeoAUtMAQMzcgGcXBBjggQC/QIwMAlnuYgZkeicd3IPYgLlBFO BG+C4AFGYQLrwBCfOwAP3fhobgIekIAVAA1UdhDpp9zKQOZECBkowBkpqpRAH1aNxBRxBQUDAgaX 2ELtIiS+awLatf5+8CQtoKNAuTcQARHkQA8xFZJi2QPDI+qAJIbgAn6wgVGF0FerL1gTdEVCA1ia NAPyQQACKMcEq1RcABL6CCUEKZUm4TlBwI3IlYMMiIjCgzoLsIC8IpKyEFxiFKQthtqsAgR3qMhg wiLVBmBZvJWQTYYQIHiILsKgjLJNjPQQvHhACi2oAFl9iQQGavl9HQAL+h0ARs57OIC7mpsbPFEB ATCvJSKBdQtg5RgAHaCF/wByA4wgb2CBbT6GkCl0jtEDEWAPy4yFricUFgJ8qIQr+rAgJ+5wTzLA Ab65AinfYAfkOS4c+2TgQEu/s6BS1PMT2hJowxACYAE/hAh+jgydzcYQD3W5YsPyuAAYVDCMG44B NaMgAvXihUQGhpSMyC31eEAP1AjxAgq2MDQFZi1BfagC/qNoAF3FoIP2jVqB08WIBYWiBX0WAlrB xAfmwRT23MsDgb2qQFKYGsCCrMEAtsZAAdAwHX5DgIHuXGsmo6j1ABsrmj7YsUCaGQcP3gAC+1iA 3hJRBq9EAAFbtkO9n4NRhOfEMmKoGmEIDU+gAvmgjYBo6dxB+CAcpLAx8vQIdLh2AAFNAWm9wDFA gvIOgXPoEDZUwe2HsIF8yAgWzlgsurId4qWWCBev/DJAD3KuIYCeCEXQBCUKICfUKP4CMOzIE/D/ AAQY5iOyCBo+EADRDqCKQKVS41J4gb2qQPlwgdOdgALjTtC3q4EB28iQ3iAQwdoT2aEpGppqZCvV NYCX2O4QOanwDfCQeZEMxpVBPNyDMIg9kqAGnLFA6QQJEPnHQIgicUOiJEehugo7gFv9KQtHN3LW ArDshZ1KBBZXJEH0BA4NRNiXLlloBZGCtSEjDSBsD/JoJFp9zUEubyTuQDZRxNE3JAF+0zDvqCoY G/hgErElMCRwN9kDBHl2CgcsyjmCVuMF7NAQMgAPGGAvDA5VRQEuEoCUmBopKWvMmNoguSI6H+QU 8xEA36wEgIWBWorFv7wEsBqACN6O4GgEFBZvGWEA6oRAK/UgAnbzFAjoDOQBYUgI7akQXTGQjePH wZKkU+o/QAEwzGAmdnoAKQKkAsAoErIRETkSAA34kQXG7cQg6IAL7ggZyg6ANqS4AOvBCAOSlSSx owiP/wABBeMQhfBCXnUAM8gZ5m8JUgaXxJSgUqPH6KiA3WUVh0jFUE31CAauM/AEDYgABRmKgkYY AcJOc4EBndS8oArxABASGyYIEm2isCzudUwAB+GRUhzX/RQBPpWgGW0ABhzIJjjgYIFzcIF4QQMK 2UJeBqzEgdVBtwgCCgWQwLUpCDcUhF2DEP0PFRwIi3lcA0+lQZvzqIH4AAI7UIBRlRxNzMYUEJ+p InSagDqF0iCA9wA7nODJsmqOzkZABpfCgAZrwCgz2CJTmABM0QETdQGAAzuGqChPTEMQgEyWQN6I NwHeeqEfDDuADg9hnlMggyB2SFgKCiyARqACqaPHqVQAHGEZDWzSgldYIJ/6AR5EiZc6HDCVePAg XqIwg+Ra/wAjpGFzc3gA/j6IPqC2LoAOD6k7mBAKAN8kIjf8IAE/QILM1BL/ADG4CQCNAGLYpCrV yJSA+VAgObhlGnMHWm8INAYNVgPqajA3/o+wA27mZkCLnUw8+onsAf54Jg1XHkKAZ5IYMICzUA8v JWyGnUoQDa81GjxwIJ50NYATIB9B/FAhn/lQzGHfmQiLuGFgS3L6OoMmUQgvYAohkDUL3zIRfdw1 YDOT1RCVA0JAAgZCSSY6QVgUKB6ujMAirwAYXXAQP4HHyAOZgATwYAlw6pVCIDQWVB7B6XnCQHcx qhPnCEXuBghkQWDIqCm+jUeX3IxGAbEStUIkGEmI+oAGSA0PhVAxNwIrsCQK3ESr4zG3Cq2dhAV8 I9mYCPDiFu2EDiAjgB/3INkZVgcP3mgACT1NdFVJ5oiMQAgtqDMB99Pg/wAQChxlA3LbAa6gAW4k IBuciBuNCoyflqJX6zMIGbywCnfGZ4CAw7gAblBBqTIL3OQJoACsxmERGhyBC947gD+8eC8QbXJt DIwCk02ZAWV04BACvhIfyZCA6DSsKNytUCpQwoDPUAFUIGQLMOiANZHci9NTAAFt3AnCCrCr+YEI DYDuGEgKMIoBagRZ6BQ/IYZATRbhBThgYTj/AEFlHUANDJAGtjoIGGAN2YHPq+SRZOfyVCUNNpfo +wZ/FB3QYIAEGZidAeGnAL+2CSEbsEOeABJZC/wMQKADLkADBMAndnoASLKyiun7OtDLTzC+xBs4 YYIUABILQKpzckqR8oMABkjUWs4Ag9IWQN1GIE+QINIVCA1jEEQwgomTsAgIqICotYzRKnXfJJEA jahkPB8AhF7AAQuAoBMIEdp+GArfIQRFpgSFi8rgUEPRPXATFvxWo+QAKlcAOCAawAC/1Ai1dA0B cKOeooEsDYHY4gDfbHKD9Glgd7JAABiuAPzbkmIb6BAIak4HosBCmOBBcioARdQUPbi4YC+WCwgS VHFhABHEMGpYcAAvUAF0mwAQfIGf7FXeASP+Rwfn0IMAPgBCRQGbocOD7mYpNwMq4pEAo7BCXCUK RqCMbABun0ELgAr6+BonTHMxAePIJAA8vAF7SoIOto5EA1j9FBoGMIYDGKBITspI4Qe0CANwADfs SBR5w2JTEVhALhgBNpwBBLKqBGSzIhyQnATfEDqB/aGH2Fv6KprFxUAHHTBCAKmhaAEZUUEew05t hQF5UAfKhQrOWhaiEFQHQEAOxAyjZiA8BYO9UAFh/ojD1AloQ6w8iENTiwDm75hBwAvgQu4JJcAF 9I4EJN2IA7JSoJDoQ8gGdwyp8gZRzBBUSABwWCB7mBUhFgACkPoQsKgBZroEBDIpgKIyI0jkAbeu AFl8ojsUHO6KagkqwdfAIL2xBX1rgACyQFeH74RAb7FQkNRUBDrxYMAix1AGhNgBzx3CVkbAA2l7 2CITvgALbTIQJXnAAMz/AIQMkIzYQZjVQF0zdcTnwCJqF1IItJaASx8xuAgdVAUN3TEEDcJATIpC J9QEgzgiOggzhmMLgNjsBIAF1wAnKI2B6dQTryQI2BfgAhFJCQps0qLyAFY6QDHChBC7hJIfLv51 FCvk6wwAfyFQemQCoPhAhBswB9XIQedA79jIvc1wCBPJgHDrYQAF+F1BXEigBD5fhIHOOIDsFQgd b7igQ6WrnwNICzxKhCfsUMWMZFAuC7CADI2BYbk2oHuRDTPkAqCQYI/QADKBAqNAQBagADJACF6i sxbJIhgYYYfRcMogNpOgAl8AAniQi6hjciDf8dShMPHvRnAG3/8AZmUF26cAAGpQAH1wsIAXT+Bq gE49kRZgrcAlFzAPmKCkazu6Ae9i3Ab4EhFU6QgluJMxpUDvj2UDeVAi9kHHmkSdxjYOg/BI5weI 5Q2iBfqOSAszJIkADQD0EMHIKjVT7UcajAbDPC+A6gE43CjlIAAflAHncCP6jyADm0Fsx/QUNjqQ HY6F1MBxQD2FF4QRCddBkEDGHcNPI3AJ3tIBBsvTLCJBWmgL7RQA3IALPUSRkfLYQKg8R0Ae85Ai +b/0gAZ0QMpC3HiKgAEv6i4QfOMBI0ABGRYIJAC0whO5YjAvCIdwLU+GgCD48hAMZjc+nQEDbsKs wWNZAfWZAdjUkAPwQW/slAPDkCL7lyh4AsYZA2eXIFkTpDTgTUyHqFh1Q4BAvKmoAIwEkKoEALL4 HNXJzVP4IqbCALqybirBOREogcH/AEINjcLBxkQ0CQ1XaQDuCCAOFN8HSJDySKBbFgJCsIkEK5CM S1o8MAX4uBWryyK/2SAv6xBcBnRAAdcsAoVcYICYmLgSqRjcAAN57iVBB5oEF9QI5msSIIfm5lQB J21OZFAACHIbQD0OwACKE6lPHBCy1oViCL3mT6Ag5hBNxMQYeTdNBA2SQSTUAAU9AqhQdlgBHmCC BmcUG1S/KfsEPuAAYfEgD98AgwugAjNQDOyYQFbmABesABlQzTBr8ozAIlBBwCcawEC7NAggH56Q e3JBkINtRAyAABfQQJ/wDpfzd0AiGzAHSgzkAIcQdbQQRUBklhAJENgDtIkIQOSI0hh0pJgFuMCO WAY1+dsIgDkQVCE0CLLtnCBP4QUA+CvksADlefRAAPw5gALmQWbc6EgCgyENajUaDtMSRM0A9hgd Z3BDA79S8AtOLMAW2WAAfyEFwK8xKRA2ojJBZE/g3+AgI6AA0iQzoEDmQAkImaAryWILo2ECl9KE H4IQZeJI8cgCRB6hAh3ShgcnuQHvPHcGB4/0sQAXJYgWdeO2gHSxULKQwAGdQUSiwAXhjsBgF8AG pOQGGgAWFVF9ADg0AHgIOKtjcQP4ACIWMKUs8sMOAv8AqWEB5YQAF+0CG9P2aBAK8AgKQQOHsggn V8Ay4hDTZ6ABTdSSQTVUXSBVcnsyEPFeSwCC+QoDX+f0yEUyB6AA/QgqwPnIwX4AwthD24wQagSC tiBBG34fJkAV0+p8hMbjiEzPcACBKoHp8hR7B7CSH8CQPldSoDQuIEdnR3AG5YUAufgsENshlMFu oQH0JICml4/ZccDBuRAeZuRDI0YAB07BQwCwB1nDlhEJoIDuAj3GpE3AUNwAEVCkOsggUAgY8Ai8 7Eg1DPUKBAUZPYgDkhgnUUE6oHhdDoAf7HUInxOgSDEngh53wMA7gVg18AAN5B+KLjYQDzV9EgAf 8AA4EA4gvmCgeoriS4hehnDDIBeeASNjAo9aDooCUFJAYTuIP36ZgTpehsECuz5oTH9Dc6olxQIS WeNiw7EdhDys0BR/3KgEvByhvQd5nlgITSISDM68AR0ioLczAz2OjzALS7aiEA2usED7ifAAC9QQ /Dv0MK4bYWkUCgBJg90AKBASs5Rr5YgBUe4G5iCSkcS9ngABz/ogJMwF3zsSKoL0bMiIeiwAeBzz gAFbAAaZ4cguOpAedAgcI3Ia8yBpC/uJqAfXSLuAjGHUrjAJK/i6BhKWwD+OKhnpHhCUADAYAJZX BggAH9/AIOahg3fMAgh80AgKgUqwgj1pCiobAATYAgeeCg3A/UAK+BIUxjSBubieD4KAF7dSAzwc k7SJTyA0nNAKlix+8NNBebkAbZO4g0A53IB9ggJWEQF35T4EAnB1bDCk+B6DKaAisX5NsQNA6gBh CAz+fRRl4S+Px1wSCPmYAVd4DT8AkwccBrZG4StOUTTs6uEDjIAIzK8UEZj04K6BgAd7kECXkrAI BCssRWqVhZgmykBV85CEBukNQgvxwIn+ZjCBeZQACxsFLwXIAbUVIhptJFE8swMoPh08EgqGmXcB fs4Cj/cRE8AABaBQeapsAC8MIBrCGVT14AA7LQoIc5oBnutFn+IC3LgA2l4IDHz5PTQN+QEhXrDk AlYUNUXfn4KHA8xp7LCg/N0PcKdcQd4LaRhRH0AZuwgAnsyGF8ER8CoLsUQBA+wEWT4wCgVcbCA/ S8BF3UUSHpqWH3BPKBMBH9lDd4kAHTUfsEFk5gHJ1HMLmb2ASFVAAvUbhRwaQApzuQKp1wgzZ3sf YAvDISzhcRP3QcQKzu2AAF2QQOvg9gELA8FAV0HkY7HUIJ9BIJXaTcAgxiCA36grAAVUfswAgwoA B8uAm1J0AHdkB+gDrEpWRQC1iArKhB2uFQBDkAHGyJTloGdQB/JYMArfYSFUHPbAQGmZAZasUAAf UAi2hIionwPQngV7i6CAoYQCJFmB/H6AAOeWNhAr7/I0wB+QA6oa6bNgAXmWwhsQ8UCry8AAXsFB uAm2AAU3oANRIBY6ieC3BAs4KFbz4ElyP5FQBKiOQQHIwGbKGSwwtwcYE/dnc1Cr8I0ADe+VJgBv YARdGiCNbRkAANpWVABXuFUgT2EQX93A97jYAIXrggDa4O4PNQBe/YkWhQmfgAczCZoxWHuIJC6c 4Gj9ZC/IhqAaV3FlSHAAPo9JoAAroGATx4dEEVBCegZAAXChNrHZ9AVawuUCE8LVFBsHYTChhA2u xF4lZEQ44XAGeUwAB/AiJ8lAB73JGgGque8IBAIf0r/xkSgBiOsoBBK4cIAN+sKMBkPQHkqsNZeB AEddAELgF+mhATpgCDa7xDjDuD21hBL/AIAE0OggNXwSMtQj6FmoAfAg0EApyReOx4aBIPwoAC9A EOqQU1nahjuBvl8MBzKQLos2HUQ9+zCIFMABiQOI+eRQDM/c7BBRpIZg7BgPmHsHx8wGHUgHyEkK AB9ycEEF2mQDf9XOxImpJ7oBm4SwwP8A0g83UgSLCFyzRIi67B2GJ4khJEoqSAD0AwL7AAcQ3IAD YagaxKAltGDAY6fAvMO5/wDuEBZiAexW4NvYdECOQADe5GYoHocQMH0uwg+QBKQBzz5QQOAwvIDf 0oHUhZFZ6kS1FAh4VwUCBCuiSx6SghCIpcjUALoQIAq0BhUFjdoYsSKIdfjCjiCBfsAOvEAB4YSt FAg7pMeBBEeG+CAIxBAoyYqEQe44wIvABQQAKRnBHwSEJ2wBxJqA3R/eEUIFjCwCdQAN12HAiaoD ILX3JH7DpgAB7hI75lQAZFyQC7W4I6OH9ngAIRc+SE29EBGWjGCJPsxnA1dD5AQHYtzTYZUOltSu 3JPUkaww4lF57sAQPMkAZ3QTnqABbhExnfVgAPs4AM2fQhBHMYCObAA59hhAn6hA2WAA3qaFA7HY IK8UGBlespGCv80AJTvNsM4PpwtHeUIJtFP0Aff2QIcNvJJBg6QbkErgwbxqElAU8aMIheMgA6Wg QPSVxhUfe/szgAaQAMHCCvkBO0JEEGL2SB9rmhYILLf+pAAWMJqBiiAE0hCUnMxDiC2wBSmgkB9k ixy4iB8CCf7+gI/wEx7tQALBgt0wM8gBMFwg1edTMohJUAHakImlvmZBBbhAugVcrDSXmEDvgIOH ZmXzoNogG6i+1xJQB0cIAK9BG4c0EGkEgAlce4A8ARdeQAHvlBAQZeX+FkBf9SA5CqQI6rgEBMAC /KJge3kQQRYW4IMICNjTlOMhCZUHBmuMgqABNQRRcOgwN4MgvVLW4OQB/mCAV5AzBlcIpO/4KAAR IkEDpMAqXHuuHvHCgtJAYM6y4HxhdAlxEYF7MAGtbhAHyL4YAylAALujPYQNIGsBVTY4CBxMDCHZ gB5JTUA0wg2IOeQAyiBLOwfiDT/CAO0DvT4f6AD0UACc3bACGbuEE/AEB9HEDbyUAvR/oBREWKgF /wDfmYiVbq+sMAbPIqMxAUHw53EBbwSFbUsTEmd4MyCigBPu4AA15KB4QOAHdz4BBRBoC1CICAZo EHYjYNemUZDQuPQCGjkEPNwJAlKHQAggTQEXHBJEOP7IQFVBQQCKHBAN9BAF+DAJaqgEcwUcJ/0N 1YB+wRRuWABsvoQ/gPzOCDepAA71gS8i6EBBPyoW1QKgQatgo4BPyxqUARXz5NDAk/awnkmkAqsW QA1TQkcOwASbETo7R0BtiwDNwMgBl5f7JBMUy4Zsh5Wx3KA3WVEDB1IgbpdpQaAAzu4h7gYJt0BS IsgJn2hA8WEFL6EAUdCQEOfnEADup8hDhAQS7fkge/G5mAhj5YKIg/DAqvAO3MhE5LlsBBbEMEfv cANHYqalkWEIDrPgAQhQgOge4K/rIOqKp+wAWACtuh1Af5RBSBLKC2FnAxLqzCFDG6SK+uAATWgQ DV68AB+hrSMZBlGgSH0AAbuEFNIAKo4ABK0CDercIyFFo02BFjIJPMQAB1FAfPImZ+hA8sNDnw8D OIP+y4k6vkdAiOWBKRb+CEuTwDK4cSMPhIJAo4ABvj0WECoINozY7ADNXEFwgByEBJKqgUTwQM+s IgtgAJKqXqIQAbe5cAkLqDjQBNYIABZCAYEZECUuSA8/kXHA7hAgQUCchmur/RhIk1KZdKs3GYAn zz2EBPQqP2HDNsGEBySMy53MwTr3iJHwwN2kP3ChDuAd4hBAXITCgHXhkAqwgRMoAFPG0bgHzQ/Q Af8As2AAnakhD73ESOBalqAC7wgQACehToSB70E+BQizcCkdcWDwkjIGABL7aiEVKQHQ8GAMCHjJ BCaUjBwvQPAAo5AL4AhZ2NAof8KFJMgRXQUObjAXCVjW3IfYSwBD2ECvUR0P9AE9JEDyVHKAqdza IHc3JAGfvzsZpBa98IgNXGDs9GABLIIH6A8EBwdNNAyQkE5WLkGQgM5UAHJqwCA7UKgcIABdYwMY UiBcOYM3fI7IJzUBUZ5gBzBkBdMgQL9kQIGHCAFu7liDWoTy/wAKhf4ajDURfePIQCxdAEZAwPLm oIpqiwAQAo5QDYtQApbyAxB9QWSNGALAAaMFAJsgAY0PIRcegQPm5ggANJaRL92KmYSS4ZG4gahU gHesINm9nAgN9B6h2ocBBn+IQYGq3AIDqAEVQAC48UMwQc4twAd4fJwIKfJAIIO6gAU+QgE7mp3A G0oawM7xJAaLlgAdg2AAaxABzEBqXACSLMBNVOxAPgO6PKgT3fqQNwVaRQgfZBAboj/WUCeQ8WAg atwfsgYxARHNFAC44CDV8A4PfgqBoaAA6QQABcwADnUAB3gKgyKI7B+SAG2uIXz7CKmQjY4VAArX UqIgL2kSNZABO5yNwotgEDuYGAJYQj/uACTUAX/D4EP2Adu+BQkYgEFtoQFQ13JZ4HsuAJ1fU8EF 4EC0CxeggEqx+gA2GxCxkC4BEP1IboIISEAbYIEVAgKP9AD04RAR/wBUCsMEEPtTyB3ndAOvDGHg BoEAAWapAf1m8AfqkgEBE8FQWIQQ3VhUAKwzKHPR0CBuTQgdEgQnWG5oQ7qMHEABsIG1piBvAAP8 gAlwA1Y3QFCgAlcSGPfTmgl3D+X9lYAe8IQdvQACCgANsGqCA5al0lxwQM2SAwCQQ1MhYJlILZdE IMgLMkqpwvyuAQLX/QgsYbA1+5QqPgAAkZgUKlqWnMwB+uSNAsaxFBI6b1GEH+oMxFvpQdiHfn6g HpA0QvQk7BEhgf7g/YFlcxz+dSB2A1xWBSKJup6iHqSHVgFiidQSYJ4DYACz7CIcSekAoJUMajJb YCD5IMeQgdBkIM97gC+Md1xFGpwIIk3YPi4IB6AAw2Ai1iEA/oACYx2Az+YAvrAEk8yQLXFQAM7A YyAqUzGgjAACJABRfwSBS2gAmMLTA6D8KqWAd3LXgfIyBBhMADeTGiMu/KAD5kHkQMNwgUqegIq5 4NBCesWCAD/IAADAsGX5kAFa38AEaYNQXXDOA24sRDIADUwALZZxgAGfoACXin2ISKWAFTGoAcwU GSH6xqhPx2UMAAODFUNsGPVNu+KkEyBHq5oQNxDAIAvSmDvizADXhRAQoYQ+A/GNhcwwhOqAJ3AD PUoABNRmVFwWcsMAK8fMmwCpAYwA2z1ERcF5P8EEUcYUimrMAAoQusAT4BiAPhygBHyMAAwV6gAT xgRgC6hoAAmQTjwB7uKACT+44ELfsVIATwCwCoz3YUDzzgMGy/3AcC6wUHbwBEY/9A4SAI+AoDbx /hIQSxdiQ2iQ7jfRC/wPIQAAakYtZZQl92zIBAyTAABYg0ob24hBUuCGUUAYZlRvOICEQSFnUIPx AAyHgwsBS4w1AycBEMjfmawFZyUMi60jBG3o3iAwzNkBhwH5EghVlSDGd7ABKjQQVNQAjgYUAWu3 OhAE5RjggpKwGq1MCrr0EAQ9YAt2TQoTv+gB82AWW4AAHL7wAW3Y6QFeQAbhhwABnf6QIcEko9MY AIlABVYAc22GAMLuZkCHEDMHNqEJw0EAWHXqwIA/UIJKCClbDRKExmADe+MgAafLGgQKCBhA2TwL 3g3EB2tx/CoQGcKAAtsk4AHlgA6dYIYNbCBQ/MFWAwFAVAEC0nlBFCAJmWgHh74BAOpABWJhU4A6 4wCBogtUdYGDbA55FhQR8xJnIThiBbpAwEqwhw+TgABeklIWgwAMK4JFrwAC/wCQBE1ABecQkHAQ xhcTdDYIJF2CHnfoRAPIXCMPoESmVAUDpy/IANHhkAV5TFcvKQ1Df3NQoTD2IFMAoeoMbAMmIHUp ARvXgH7aZiBQY7eNcAMd9MAIZkBuhsAA7UQMGRA9USBSBcICmZ4ARwgKDYYhNAE/TQgSuRcIEo4A fxiSzPYAAM4GGq3HsMHCCAEkIMOtALdVgHSUC+CwwCgKqQM/eRd4BCUzRCR5yMhAwtIAekgA6RoB /pGLbBsMAAeX/oEgVr2AjcfwMAjhcAAMjuHIkcBzwCBGZAAbSFgEOy0AVAFFvH9EhuC5UDockKDy CwBtAAesAVeqFuTJAD1R2CwsgEkYJs4mjIQPj3NgYswiEF3lkEJzyzrAO9PeAADmKCylAtCA/dAB sAQ2XCTo5VFQqCpZCnXj8DSEeZAkCJB/omaog2PIBLSJcawAkDqoA7+pA6BUoc4AUgL1Xn2UgBR8 CAz8kgUE+XDcL9BzKAEExGLyB3z2QOSf6IKgYbSAKvgEDoH+gZ5kQKHVtCHoBOEUVBM+EgQAHNAi LwgADWABe4g5gVtAwocxZgBexqApJIYrq0YSC+tGEQHyBAj5ADDDsHsbD43gED3QAHc/QxChZWcR ADNTy5kgB4cM6HugzVD8sdBU/wA+CQEOz7r9EjIEfyqAJ1/kWGQ298AEr70CD65qIgAjbB6SAKV/ ADNCCIafAAP0YagxDcQIzUAOyy0iM+JGYG8UhLo3PDIDvzYIFBIAO7KjLDQyjW2qcO8YAAKxCAoL sJZFMaN5go0AA00CgsNgEDjcAE8McCjqEBm+AAEy4gtdHQBLwlDk/IxDIGzNChoVsH7ZXlKy0ykA xNQHK4RKppQMLDTzvggQWVHDgJ8H2ZBQ0XQ3Aw8zBjsHBgD8jz2D2cARh8giB3C+EKsM+1FEYjAP CCaDIsuB4QFPtBTImhXjuIP2jFAZXjW+ZlxAqcyO5QEwgjbuIE7RuEA8ggIREkQB7CIELGAgMstg wR8IKDZdmIBAO3n9ncomUoFAXqBbtEWAT6QFyv4PAIDVUGGqI+vOohgEq6JvEP0fsgoBT5gDeMIo kpQO+PwFFE/R8BE7j9gAHzcoAD0CDXu9jAaibDMMCy5fAy4g25dDAbiFGB3gU79oAq5FAEHmAAeK hJ63mhlAloo1oB0QgAaw8g3UNJjn0ToRZoAdzLiZkAj5LNAD3/DABmiglACkEAOVa4PdjMoAzbAX VDoBB5r88RADBiL4IH+vQoviB0YlKP2CBaCZQDGvBiVczgQTOakpQhoVRAEDcgkDGRB18mH9gXwS F+otQLKDA5pAzOG5YYQlX9AE8gAD67QAPDSSbJ6oCXtQufd2BAamEIGWAgDSMAqCgF5wAF/B0gCr G+gHCA5AhuarArxkQE+sBA0GAzTwQxYBv4ghBBDAStUizFIQSc7HAAE3JOAB7dRAWB0ThAB+WxHB dlAYctAuxJAhR/f6IjwYLAdm8DSh0AItmpOqAXrwCg3KowyXvGHADvGAQBu4A5QICx9yAMHSB0kM gPNFwC8//wBGgC4T3FiSCoAUvsivg04AscgRBBWZDR55wCA6ZAke5bsB0lZCo01CoAG/5DAAu1NI pzOhANw0ZXAn5zJP0C4VAX8uEwsBdYgM6iFtm+UGBBv1Agifsief4IAHQKBuoCe+gFXEILAgV8E6 EUu6cAh/dBF0AeAUCkuHNRYDHkBgaIGLBlMwwb7iXsCr6YUAYkGoD8GAAvedQArHYAk55ATyZE2N QMKAL/E2BGQkT2cyKkh33FwEmcAAPbCCcpCAczFQPfkdQBcQYWcpwqYSP0oBsygl5b/sqMXCoRHh 9MGF4XBHOwx0x8+pkAtQwKA3KpHG4PBKIgxriQBWpXqAyfjwcED/AMGhwKGHqJ0BlsBfSjNQAmaY gMPPiLRzN1CDHABvAgqgyQx/ZEEAM8DgBPR7ADAySG79JkKPGP8ASQYyL8/okAH42ISYGH3AQjef SgZTMPCgASOQDI9fR0SKiQQatkJDIJvOww7QamwYR3QBGBwQ/YghGiT7AGKnoAI2Br+AAFCPAW7q TCgfNthEHoQF5qIJD5d8PB2iDzhBAnoASInOR91A3OASjQcES/JkkUFjQQmwQNsEASJCJloGPPwJ IAmhzBg0LIiUGAE93QHp0a9K1IGIQg9smAApWwAC7wxGALUIL8sQAWiBCXpEMJJAYcuwCA2TIJdT ahAwCwEOVkYLgvZ57EAAqdc2CuMJHrpINA1l9ikl3mde9FbFe7WmWrwQE1Yno2TpCEABexCICApw GCPSA4fLElXesYflgIDXSLgPzUAGedCAlgAByITNxAWw78kIL/liQicOAkjjykEBisIFsgCEPQg+ foQN8fsYCJCwB5oEBTEEhdjEH0CA2IftoBNQgVufYwiqueVFEdCxuEB/GCvHcy1IXK45GTfZmZFY oQXFKv6fsAI0IDoDSwEOvhBXeYSAOSCl2P4P6JEwYCgJz6YGFl4AiryZFPtwADtIIOVdCBJm51FA AaxxQH0iwIdTSBD1YgAG6YgwFeOAhq85BA2FQGjPYQQufJIQ+y83IJ1gEB+VcAd7NQBLc/0dwAm4 WBELJBGV264DhKgyOr8ncWGN+hmIGVuMAAYqmGA6THvbEA7swACRboAOTIBXzQkAsdszgg/eSRAI tVCFlY/xSGjdIEeVCDRY7AAvxR+ygQIAK9hqAHJIkVC5fZ3oBWO4AeIMgzD9okIAVqqHeWHoID2w kC5LAC/CEexwIEPOTqAj8lhUAAWJmAXmN4AOKggXZ4Bi2kAN6AFn1EBu4OOgNbEDowP2IIEoAF0h gcpgAMRKFuIzQABPKDDYDIuADvx/BUAfK+QDSK7lOhEN8FCwBKsLBQjUzDgf0CQhL6Y6KaKCsdN6 7djwSNHYQHaGQw0G4woNDg2QQW/P2dgYNwkAG1nQAu8agbuMEC1tIC0bIBwdXCPiCVwkhBAc7Ehl VnQXAxBxRswH4oolBvn/AAZwB+id4kLgwSU7VQyEwW8ZDIkodL9gAJu+AINc1A+Tv4QQCl3DHhhj M2aFwM9tGhkgvTqVECjDkBuSEB9/wdxA8MrAecoM0EIDBCCyUsQgWQATUg7+mAAL2CEujYIYwhoI EeyEUpszIA8uI3BtJBJAyc+ggA/lBcD2CHUtceowO6ZAIzkaDYE15JA+G+uAKxWMMmkSQ/QAbvig MHyNwNmSR7BUGvStpnlYJxUlHyW+M9ADKwkaMdbGa/LJAr3EFQEteAIViBt9eD0dgoo+wAPlkBQ7 8dQAHysETDVEWByIBcIAAvIEA0WDmQNCrHis8HMHogJ3LEUj2AEuk7gCgk1BA0sBukJ1BWpgEFzu AW7qYH5PcjDwABP20B35wCCNMBZ87kASoQbLoIKhh2JICC0fogMgKE8thh1STsIJDAzIaZEFAFum ILfxeQA0CgPOcPoCZoDCAm4YGwKnfQMFVaz/AEEEZkEBnLgRX6RQAEi3MBrhgJHZEQFPqBS/3G7A 77SMaof1wAI9ZAAF0FSrx7gAS2AQDduon5CoCKnZcQDMIeCYzYF6OgSNsB21BG5p3iBAp9agFzEA KBeYuaAAY3CIebgIMJeQhLjpEILnywqQmWCAMrqkReAofOABOdTqANOBAB6qJBVi3wBQO2v/AEEC my4rBxgg8oDsIQrANaREzBp/BCEgSDIgxYoGnP8AQQQOVoyVYUGWQCj3ygVTPQgCuqEmB3JmARHp 5wgF2TuACCYQEv0sIKwiySEFbCAoSGBARAwsg9hiMBwRDcT7DiAPoMiMN8igb8oEB28IIA/QACCA iR7CEuNAoZ73gJBDQkjkmEKCRfBA+FEk3oRYIDqsyAYpMgbBkmaA4rikqbhAZ1EBD8y/6HQwngB9 hWAaQk3D8tKCG8JAADGDYH5RoQXD54SBD7oQIzIaRtDc5kBWAW/vMCAL/aAMtB9QgjTAEhhrBENy QENPL/BhQKqSNDBWl0JFGYsPFABKADCTAA0pyEmvGxAwgO9BoABbmGEPJ1HMzqBBzHQJBzUoCVgC Bpo2Ab8yRAwkqoK13lyQNkkAHtBBBBQ6BkE5FgA62RZAf4YhQqCA7gAd9AgXw+SgS5x0iD5Igue3 KkBgdkygMuiZAgejsAA+00IBIHTgUJQlBQ2ogAGMgjFpcECpsNQADUsACy4VEDcrKKEA9ubpCbzn YAAf3gXRyBAq6CAAO+IESulcXGDLBScyB0VlgwZhA/Y7huUBcbLJpD33YgFqgPRIUZ9L0ALDgA5D wAD6LkHgaMTBLwYAO8cAEfYSHx0qfQgbBiDc64jKAnrgBDasCB+WKCgTmiNAgKKSCD7fpIki6xAA N9wWnGgM5MQJAGo+pDwgiitFwzCHvLwAOe6kgA0kANFjBLpCaYHxdzU6gQUBGmQXSWoEDUTAB1wI ay14/wBMxSxrDA46hA6qNRAJZg4BC2aEgChW8M4RaPBBfosiIHqCH08ICG4cuAE+gA2pJ6H/AAtA lfs+wGJncDFIn7Io6gBZuYG+4edBtggJBQNH0TsJ9ZuAO5EwaqIe6AF6JAlcZxJIjjHqIKyURA78 bhB96pwBOMqEGqNeBuABXMhgSNTMoA+kVAewEHUHs9AHnVQFeSBChT0HlIDMjSy6MwNTegsgAmFi gkBFwQF+BD+NsAwe1gDSUHKfehBoBtBcIMoh1CTMNICQAUxxgIDOCEZydTQdQQasNmtXarew5AWD MJCgkrgDn0KCIYPooMrFFS+70IgCzD0E+ub4irxKNh4PEAKSBm7634ARW+QAtDwAWgCbzTcIOpbN hRHZCCjqNj7Oh5U1GFB1c/ogZAFEr+SBoDpLACuk7iLvqxE8QnfgAnXQBOcQBAeoQHPYQQOmaoDW QdUdZ+xB/OsIF8iMIKoHU4zwjAOwAFewYFTBYAyf+IHlziKN5EQBW4Ae11DKgOAdJJOoQbQ0ARsw AKtI4ADvEA7cgYUEJmkADfcICMgEn1QEZ/4YCIdQEl8cBJq8goBFP8AQSNogAMWBEAVW6jP1WAt0 3S1gA5yRQGjCzCLiu4AoY2YQL40ARMj/AEQMA/TRAAiXOBQsOnjACSYmwAQ+JhkA13LczKgAMgG8 ATE5oAK84ABx1LgA2TmY2UE5/rEF5gcXAAe8WIfmRKS5lLCAqLZUAiutYgHzewwUDj1n6UAQA8E6 GAkpCAMqozYabcFrhIKIQh0DzyzSpB59AB/qcGAa7rAAKpJoDPkGgQZiEBFiggwBoQ4QDqGVB+rn 9GwAN4AguLChpSBA9xug2CBZQKHrqI6NSZgA5mBDfhAiaZtkAa4t4I4CEFCcrLABBf2EAyBAC0Ua IDjNoNdsZBBNQAK4dschAn/CACHoJE2fw+DWGAmMQQC/+aHYJO+4UCAtqIJ2RaAAeNgATn0FAFl2 TBHWPzesBCd6FkXEAvIkvGYkfsQIGsNAhJUXIZrHNQC87BE+5qABpjAFHWQkcdSU6fkQIg19b9nB Bv2MQCtkEIfFUgBsQADPhA1UACywBNPoLAAcGDjhv6DCA33cAU5+ywAEKwVTYiLAXHg4EqyoeQAS q+wqoHKtjuUDOLCKLPahuhDDBBA3WCI1aOdRBmS5WSN4rABkqhIM6+juUBYyFCdJ0AxI9BRrBFG8 BJ8ywSDF5AAYIAyzqhQEDLRfoEOEEPg6UMBtQlbi8DUBRBdZs/AALnPhhOoX3HU6kAZ2KgJenGD5 gcZmDyRkoTopAIa/1IigExgkiGcDz5qQIM+d2QNgM7UqxfAMwAjUDCC5RQC7YADqAAKWZdQkG7Ag D2kwcBS/o+CQJ8AgG9AB2xbAMP4GNxfZqNJrBNYAA2FEA4QFYOti4Qlxtj5CAyJCR0jQuI01EA0r JIPFcgA8/QQZAyoFwhRUYwD2gDyPMVAFpwOoLiDsKPJECzK2F7kFO4gWzYN88SFgGddxASlzT5wB BRbg2UkQV9aEr8g5KArf6MqBP5jdiC5QzIVxOVAXAGssAIS7cAMe4AOX1Dr44r5JqAKC+SD7QTC6 VMlhAfT9hD0mYAfOWNRAWZIcBegAa0rEgnigIeimiQNdwobgV6UigAN/34IBsH3QsFBuJFA0rsex EgncAOP9CLrpISC5IoMNaihUDjZBB1HH0UNgO24Bjl1AF/BApVlPm90JYg6xzqACmqAFlYdnj+hj IBBQgRXZWBHvcCA/IQA4gI37jAEyDsBX2bgUlAJdBtAB7wkMBtwFDl4Anz/TyACvAKJsiPVp/wAE b/SpiN4lQQNTYc/Yz9hCXNRBqH2RAyYFwA3yIhiggC4RFiAAe/KAg+hAHPL0dQAvCAAj9QiI8OAi 0uEgfNFAj18NTYZdCMxoEAI0AR47ywIMLviC4ez+AB9WMAsZnao/38Agr3gBuCiT5kAonrABwRmo aeQAKAQOEdXUkUYHQgJaswAngKkSKjFYiqntPpXoeh3XsvVJVbNgAJ4CU0hAOKh9mQ9CwgCIzIB+ fhAMQkpGCQAIsGc8hA2QwgNVJyx1ADp8kA+8FAbIDIuuGEBgIKVFAXhIQHE/1BOSIBz/ACMoKpXB UkCuQwJb1Ak1j7kChkAVuX9yNAOe8UTZBu88nAuKgDANRFhR/wC5iICdAAc8kCwPtEAG28CBAf5g AvASRnsAAJDkOLHJMiCPvWASBbCAnwEDCuGoQbsABSQYCTiQIuMeAz6Mgg0PIgbWPsUDlwSFKh7o urBABDYCLqcscAA6xCBwFaIyCOc1FAr6cAIX8g4EJd6n6AV+FAHUoGQAJ3eBG5HIA0XzKhAWsWkH d7+nlKHEqLn4SAFW43uAAB/YEfcsYECb+xDzqCbLKMTF/bgPFCgxyecpgIufUKDdcqABMNABuMjI DdZlFBQp1BEFOU9SRNASJAqGPlADZHVjZflygCbNqCCAdAhucbFsJHhADeNAA24/ZUoHDr/BJCC/ RIGhMuIAMwqqU2AyDwlBPPQQKgjBiEAXp2BA3zAAFywD2BFxAHyoBQ7vCgQ6bLAAB6dIHBVCAo/Y BBZQRUTi9+bHAg6ehocOLMB/SKqAleBAz5ISAn+SAIZQIGWbHABLdgRTWEgkAnZQgLqV4AfVABvB GEiF3IgKHRwABRIIbVAgbIEyCEMwkfsAnwJLBDWAAPaiJ/HjU8iCeYoghlJJ4e4QfSaCDZYMWEcg ZGMj/XAUF1WZTJzCKAMBhAN+gAehQEVvI2YA/lGogMsGEoMy2FgXajBWcwAeuEAAUo8eAF8EgD4y AR2eAgKLAhbIAEbHsIEUYAcPmhLgAvyAvog7A3QAu0jArNMBP6boDkaiyJKOo4SIme4vU2IBOUEF BwQkfsOhc9RpIKQApyAQC6pSvLBjOL9BhiolTRzZFI2WaBHAuig5YwHQA/SFQAGVkzFhQaAfAQOT mZheUfIHDgAD8yJIZLQOoBhBAeoNCZrUYYqluyJKgXPnBIH24wNhDWAX5ABspNSDvOoAG4USDrXs SCAY1hKtR5YZUB2JwCvyEQUScCIc3cBD9gJLyusCW/6koBzurnOtrwOWwE6noNt9n7kHAMF0NAHx L0XE1D8fQ8sNLckUCXGdhEamkKdvFRgA5NkADP0s4QVvMiAv2VJiFXn0oAWmfIk/0XihwB1LAATo nAG/3GHURp9TsgrNwCfLMkBlILuqCSA2ex3QBZHQIJxAQKgg1Bk48hAeJP2ACP6LgAbcgi7SdcAy XGAo9QwjwBjO+ILjIgpPwnkYmAA8AV9AoiNxjf40H0ADNv6AZI6koFHVbIlAnawgAk4CB/AxEp6C OAAF5bAAHsAHIUgCgfd0H2KACd3KLQRL3GpVIHcqGBF/CwJQPPoBAJyLWIBQBKyiO7GHSCjyBPkj ACpIwNz8YCgasgAGe86oFOIAedRhdBnqMOoFjSAijIIMFEggFtAQAUCUQNJjAFOYIBSJYIMM1AT/ AHRrQgJIfIA4AoPcCq/0bACxHABP+ghAdkeAAPWoQE4CBZAz8oMXgeuVISI/P8AgbCB86SgH41AI ZSJDJmb9DQGFLixYIKjdAg3ENGCAsmRwPLuQCse1SKnmLAAfquMIUYsAC2AAzfAoOAAnbMAJvdQw G+TBWS/ighEAJp3UDxmpAEo4AdkgsGtUmpuLDqCaHQAGchsBAYLAALDRINtEAJjMJMx0RuODuTBI awD6X/ogAPOvIXgC5wXcA9x3EHwgAnJXUVAAQkUKLBiLCsAFe0GAW4XxrgT9IwhgxMeDDxJ8iAfT AYD2qkmYbgYzrD/oAHPYKBcQNCNA1D8UCBn++ADJIRER4AMM5ACmIEERxzCj5yRkdX4MGqDXE8BB cHgAJ6lQgcdgAJYSBV5kALiTgA3vgRZpmAEoZCIx52QO8KIlCDgQN0GFAFou/wBEAuOgExkj84ia CDj1ID9huEBcUDAnF/hIwA2yAXX4AuhmEDk6pKAAB9kAeeigl9eeCAKAY+CztoDqFDbcQAAluADr w9RArWGQIIk1vgKLhoYH9ngOdgwBKgBRjaRAgioWEWyCAOmUhNvhgxRD1gtaCigGx0iXUG678uAD M+58yJYCJFAIPcgWTKhVjDISOSU/nfFojs3BGAg4KBlGrSA2O4OTWAA+qgIVzBUmSkZEVIJAipfj I85J8SERGckCgVgzGIrDyGYREwQRBU4kCu6xjEMNlAAWrcgCNQC4yQABmGbvHMwYKd46hIHzJcAn j8gB5UBQHTIIsSWc/YgmOECawSDUIDMhbgBjMRGcLBCKqxP8CA348jk8kb8AAVRRMDlgANRIN7BA wNAQsyMwNr0NhBqZFc4LzCFZzplJBggA71hFV+sEBpCAGupBjmBnmupQzD3xoYI/AB93EF/ZCCgG lAuB6rQQEVL4BgKhgPqiBdXChQMOTG4eT+DMlgBi9wUEOLAggDFiAdiFICL/AEqQXRxWoCcgYAD1 gAbCg0IsqiVUH8w1Gx+ygkI7xBZBDVxJzmv0QMWTPvvAiQKfnBoBJZYMDMkhATlQ8AAvEnQAPf8A wgMKLmAICcxG8vySEIKqZ0AB1P0dwk9ioyB3gAD/AGADp5a6DUAH0Aw0fEdgATVWOjmoANRuED95 6OBBNNywAq0xoACcsEE5BmA6oggf6BARJL6CDrAXI7ACxzHFpkAI3tSgfFQg01sQKgO2EYA1VCwt gC86RALQi4lcIETrAFvn7JAKEMtkCQ472SAV8iS4VI9/AkBB64B2cuzG7qQKgLuAOrwwA3vIACa6 FhgOSF4gGIB0GB5YiAgSL1QHFkIJmNvsZgAYD7EBf8YKBF+wQGwbhgMtQgAA5zAgQu1kgA28Q9SV mNwAeIITroQAXiAV6ec+S4AsKNei4AMeSEzZmEn6kA8AAJkZkbiWBLMlIMnVmpuIL9yKsBa5Scei hcmlwAgpZAgafkbRIZ5/UNQAVj2EBobFB+BgMIz9EPXNcAF3OAJFdIEiPfSAr3zQsANL3kjQMBVR JXwEFyNPAaJgBWVkIL1/oZIHBAgbzbAF3oAuHkAfahAAUw5CgmyZQI3OeALgQgA2AAqv9O0g/mYg AA9EepAQ1mwMariCgHiZYahoK1kERfj/AAZQWGwBsyAjwXWJBAaahAAXIZjxkoQCyDwrJH7KAi+5 hkMAwqEB6SQlBoYWA6vZLAI3hCAitYAs6wA6vjYScwVsMOZwfANUmgLTtB9DpWIFWJ7MMGSfRgID 8SuAlcCTZAQlwAXQMsAySdigH7kA3wKBbYSOvx1nAg7m2AQEJQKHY/MgCC3EIALzJCDOnrRAzDPS HlcE7mgDzKwxuI2WMgEWnwjgIq5rgASP+gc0AV9sMfAMGABHptQDUHnAcZyCCqLzRsCZfI2kDxAN A7kTqgXGogY2BeTGG/YA4SKDfwgAugC1JWRIiHayABZD5AD7YAodfrENRC0YAOuAS+cqkBkLBCXY ALw6gDzATcKNwiVhDQHdkgf8/wBwgDo/QQeiQUx1nyoMBshneCMKwBqcakDRB6VwID14oDp3GekD lwgo496GDYD+yB2QYGpUGP0wR5/SmICJaBFN6SA4UBADsMKqU66JDYrLAAjLoUAS68yHUaACAIAF WNQCP89AEDjRAD0MAACtNKR7SP0BD41AeqkqQQx54CEi6AFzjUQFsIHgDvPZucAyBSBhmSBEyWBy R+8YzICg1RA4A13NzoE7BFTUgzeuAQFIAJ9sBj01WEEEsbCP9AC8AFGaKsXKB4KvUYAHzw3AD5cI aXRTUYQgViImECgQ9A4J81GYBD4zBv4G5fAABRsNxJNw2BVQKI5rgHW8bsCeNAgPZ6BAuBAbqQNg GoyUheOpgXeOICPb8ZgIzYIAe9BC6dM+BEgoJvAAP/qXNogCJNGkoyWfksBhpCVCt879iR9w/sZx AUSoAH1gY588yPlIHYVQDZrECV95Av4I3kPjY3AAcFUsa9efoqALSIqAAuxID9MFInZEBuCZgY3m hUAEVYSK7r1GQUOGYUHShiF5HR2MgAdD87DCA8KgBV5u3nBYLzFCGNE4FBG0kAAZVoED9/ANC7QK 9R81jUEjnTrARuMwWIDVwWYCgPsGMqJW6NACb8ZkAMoyBipMF/QN8m0QQEQDg+ZYAEotQAp9Gf6k AjeBXOIqg158gblA0h4NcZYECFNOefOxIT5Ey91DbdiBGHM3CEgNrhiUsGAAX11AASNJErDF0IKJ LHSQRZbbv1/pmEvDB+EH/lxJhS15iAyHs+PpMk9cS81L5YVIcj6PPBjCY2Aqig7f5OACH2GYNpsQ DsIB2AYIkEpPRxdIBWLAAFS0SJAMr3LgKqnIwAEiZAR1CBbfPAQF7KgCXf8AYkgF6QQzMwobQZWV 8uv5xAwgZJGYGhIAl+Tj0VAat0RyAibuckGXmZQAapxwAS/2OEBdGogxU/FBAAH1QqD0qVMJpQ4C D+jcAFSxdDxN/CAGvVgEjDABnkg0qOJkSD7ZCAxAXBqHNeQTLTUgxbKBRtZlID64CBkoAOu6fkoY oFRPyAGc64mIaxM1CZ0mX9DOIDsiQwO+RkEB5cAAM7RGklI/QhdEj4gktzIzgAH+wipwgBL6xkqc An0OAA2eSf6MDbIgB2uAA9zIQykUCgSNWFwCnm+MwWL7YgBRAFPOdAGKGLEG93EXmSQgSfpAHEyS A2VMSG1axDdJEgaZQkTJPrjZAF5y+BKgDtjgCBfKYBAulIY1X8IIEITO5gdEhROrjUKDgCTWBGPm cpiAdxC6yG2BWwIBuKCH1Y2BH5ZAppZKQC5MYgQ1Ho53KAQoddnYQJt/QxAAlcWLIReoa1BoGAm+ zHyob+8AANkCQNbGRESmokDiRcQ+5bABcZG6H3iQCbnkslByiAQbzRA+2AJuSERXQIYAYRSoQPEA 1NgBA3JcA35kMJm2QQIMzYkAAfYAJ3XBAH1IgEHcFmgBAgJE9S/ABLnYAm+cFYFdkB0P2PKYDIZa hkzABuFO4AVjflgha5m5Be6igQm0KgDc1GQADthgIJAQ/PtTOIPrpAuC6GRvsSsXCSKoAByJoEBf MxhAVwQrKlHxAA0NWAOfoAIrJrF8AQLy65f14dQAGeZAPrKNBg6QMGECvrkt0jFhKaK4yCEGOZAA /bmwIDd1RgCL0SD4HYJBP+PAmyJiLMPf7jMEGqkQJ2JgECsFwM8IKC5MsQbOnASFpEYaZiZuBp1G 1DcsRWgn9hEgyHOnncZqhvBsgFzcQKQLwGSAUDKI+QEbgpEwPgknMzAO6OAMudBJUBGXsrAZIArT qCVnIAr2i7QB8QgP1PPBCxvAsCRVMHAEGqgAKihehAcbgIdPBIC0fx+8AQPJuQ6SJNiGY6MHPzgR DRBYCzHsGpcQIs2/we1oMsrSg2xGoNfn+SFPGAbCuhcgD34ChHSI6D4ABlokA+R0h4AsZXABI8mH XuMEj7CDQu8QAcCqQLCVKON+4grH9uSACF+TkYJUiIEDAIUfPI4YWvM8AgJvAAlzjOgAfs1DB/Di wQDsvZB9RBAblqrARXpCQ1CIgbwexsATSYERRjrIwrD6nnECHgAZLqA/nXMggPCg+ggEyDdOfQpj kE7giPoDA0tTQQCQVKZ+ABeIGvPEAFXpAAtT+4QAMQkBJHliGmF3AAPA9ATfWSWStOidwWzqKO6g 3AR1kAHWnoABAxhAMLAkEAlwAygCBaJmbwVJwCDuoA/30kZg+INL2Dz7N0Bw6n+FgFxRILgAd90g +QDuHowEj14RiqBUgCKBI48pEEK4gqIHkjoA+AEDrgDthgi4pbGoCNQxAbxmDUAJ+ABB86gAXfPo oiVDGAlFgoYjmAD87LEEjV6bc0LAvhwENzpgGCcGgxE4aAFeAEA7skDK+hH9ADM6gAtJlB5GiM3J BA7GA/1fO5dIKpGDIPfoIDQsJgqEAQAR1mgAvLmSGB+BAOz5/Bh4LfuSLgS+uBAZ9BANBVCxi0H+ wQQACdAoMF8ENTMIW49QDHyAPXH5JAAkiigRVZi6iL+sspBacjCHd9YcAZjCIWQ9QQwHX3gABO7B pt5kjagv/LAJIzMMHYQTGaa05AApqgQHTF4AaDIQJaM0Ax2MlAXgCF9BAf8ALcYAA+6iBXtCgBGM YKEuMUBQlwYifoAHxb18lG8AcfQwsDwkCBrykG3gcgZoewEVeFmIcjkADrvggECZIHcFwQF+y8QL Xs1GCKlc3iDWYtYzSTIgBwaShHy4sY2N4TJgUUabQBAqlMOR+JAd2IZFogqkIhygJhUAtFuTtKDm lTSLEt0EOFjYY5C/wvsyODfphBaDVa0iQAOx8oEACmEyCVHUJwp74IBc0LCBTgw4ArsAj2SANrxU i6YLZT8BAGwsEDhSAQDnBkyAHSgAH0QCsaH8AMYFCLF0Jdy+gBwwAMGVIN+UaIS2iCBASiNQ6MKk xDwBNBEahggFwugqfsITValKBxVtSDsD6wxFDr4oBfhoIApVwAGiwQBtYEQgTiAhAeoIpxfUAHiz kBfdEQBZWHYCJZQ2ClThDuIOcXsoQDvXqFQga0hINR1gmA9oFB7j7JCg2lIAfAa/WBA2kgP/ADEJ wAH3IPUoAB8wA89MxqIRHQZnqFgBLoNgAveARNzCwCNMBLO+P2IYYPYou9nKaFDAJmvzLQBhiB7g w0JTxBATHcwBb4ADWcFgr2jQYJhUJmv4ARHfUAjQ/wBCDKI/MFqfrABK9fIQBUhUBnLZGEqK4kiG pGmgZE8bFYeqJNSOl2KDHs0EZmKCe8QiJJvL/Y1AmGSdmale4qWNBGQGRodRXw1UEDfCBwfyAkjG kaSsSuQ8mkg15ERJ2+xaYpsSLIqApEEIQWsEi+4JqKKaNkiCJagjqidBaGok1I5KIwTKT4DlyuXV AehKWvyHZIGCZBklJMqqhitImLlkMupSCQ0KBtMljF0VzXxxDnvGZYKzdSVCJRYEx4PclRdeG4XY DtKuB5xS10FAiOqihJaEyVrWJOi/eo+mROz+Is6F7qKKKcqWlmklRcKfNG0T0gbZR5UJsFmOpl2F 8Bpmg90Sd/Q1D5CWsSmVGf3QTU/CqSBLLJBTvToivD2DyR1U5vzFe0Y3Q0abI3cREl7B1wJc5zUU ex70oNr08uxk0eVDvke6iaSYsQp1RAzVLutl6MItJJZRGyKth6BNUUvO4xq6LKzoaKC+9hbXuJCV aW4lELdiOkZbRclRHi4pRQq4m7ioViZzmR7Uu4Ia2a8D2mvIVUpCZFIDaq5Ft5k9BEOWpJSai1te SbbcSSRh0czWw5uCIswVpWZdNjRpue6DR+0DVA5UJFEy1DUMh4BOhTCUKTdd1ecam1iULwHH0bQl i3T1v8BmVS2C6xoN7zG2xk0Wdh3kpXUZjidIbIgqSKEu9RpOZN/Id4npjbFUYeuxbosk0u6khWtR Y3WWOpJC2RBAwTQTXDmofJ3CRbmcEro0GK4yzBM7S0xdmPjpD8yAiQQbx7xRk68yZySjr35jowPZ CCALGCHmPeNcWjIQhBQoG9OR5DDp+cjkDWMT9BBJAU8reIM0lFw2pBddIktGI6OWRdkkjKld7oTO U6wQoJFNQmXe7rFGKQV6Xl2h40nOWBLY3e51NEDK/MdCaVdUrKy0oTLI34PvH2kXGSNYdf0Xmhqq 4oJsAs2Ks3F6jQCSVxYdy5wL5HNxoaLqREEYrojaAyySJ0ngkkqJNQix4A6qgxfsKCiIEkqaGzYa h0JB1WyyKlJQ0CFVDU7u48QRFAtHWKOwRqq7WQjGDsloaoZogea1Af5PI9TUFqubEHqsVqTlbkz/ AKG9S1znk+RjLT9zcSeaI7sUJaSF1zI+MNycuw0OiUji1FGku2LnEmuVWo/SJyGhd1wi3gtupQQn SIecvYgKiZoyhIiCjWhk1wU00EKktMiEOqAiESUA8n2D/Jreyw7SHQnpVInSlhpPYPRjkfuJIIM1 MiBr2SrIjORilIgOUikTHtEymyEvmStikEKXRFmLLR6UJFaWV1UMA7tY/d3Ek3cF9w1SOGEvMbbq clVRGYBV0aIHygCZ5QUddi3ZCerRirdiaQobeG3cqhkWJkOKCXRbkD1yCzqXqpfonNy9EWVBtGVX G90aDZSQ0J6QIXU2Ka43Kq7FVuZrVVUipBSBqqLsOnQxCdGhapC2qJ6k3Yi5FNxTl7UNhmtC9Bhv BJV1EMG0HCozGcraM5mGCo6yEFJHMm6GIhBHWGLSOg0+w7LKSs4ElwNeUhITsl3S5OqVPMUpoFq0 tbmoFnWaspnMByWU9FeTAs1VOIQsCBJ7xUiRSWnQFfZCLdGIreG6whRylZOghsuVa1digUY48xQa RqFQVNd4fIsUKrKbDrqms/ViZJqBkJhWVDYtSxy3kQQKfcUeFJIoIJYo6dRmkkitEsS7mbUl/Y2w 8iJK3Uagq5DVsLSDSTISOmPM7DgkPVdilAE1SEQdMiZZD9CUqPKEwTKN0PVBmVTkV0JuSjGlLJMm RSedSMmtymo6uXeFjQlKGuysTCuaFBUQUyidZm7ftkEKTTQT1CZJkpqnIXRvBmz+yESVW6oUySp9 wlHpCRTTa0KVJa2DmbKYqkSHqBJynU4nQQlLY3La72yP/9lQSwMEFAAGAAgAAAAhAJUe0dnjAAAA DAEAAA8AAABkcnMvZG93bnJldi54bWxMj8FuwjAQRO+V+g/WVuoNbNOGQhoHIdT2hCoVKlXcTLwk EbEdxSYJf9/l1J52VzOafZOtRtuwHrtQe6dATgUwdIU3tSsVfO/fJwtgIWpndOMdKrhigFV+f5fp 1PjBfWG/iyWjEBdSraCKsU05D0WFVoepb9GRdvKd1ZHOruSm0wOF24bPhJhzq2tHHyrd4qbC4ry7 WAUfgx7WT/Kt355Pm+thn3z+bCUq9fgwrl+BRRzjnxlu+IQOOTEd/cWZwBoFkzkZacwWYgnsZhDP CZU50pZI+QI8z/j/EvkvAAAA//8DAFBLAwQUAAYACAAAACEAN53BGLoAAAAhAQAAGQAAAGRycy9f cmVscy9lMm9Eb2MueG1sLnJlbHOEj8sKwjAQRfeC/xBmb9O6EJGmbkRwK/UDhmSaRpsHSRT79wbc KAgu517uOUy7f9qJPSgm452ApqqBkZNeGacFXPrjagssZXQKJ+9IwEwJ9t1y0Z5pwlxGaTQhsUJx ScCYc9hxnuRIFlPlA7nSDD5azOWMmgeUN9TE13W94fGTAd0Xk52UgHhSDbB+DsX8n+2HwUg6eHm3 5PIPBTe2uAsQo6YswJIy+A6b6ho08K7lX491LwAAAP//AwBQSwECLQAUAAYACAAAACEA2vY9+w0B AAAUAgAAEwAAAAAAAAAAAAAAAAAAAAAAW0NvbnRlbnRfVHlwZXNdLnhtbFBLAQItABQABgAIAAAA IQA4/SH/1gAAAJQBAAALAAAAAAAAAAAAAAAAAD4BAABfcmVscy8ucmVsc1BLAQItABQABgAIAAAA IQA9jUcy6QkAANonAAAOAAAAAAAAAAAAAAAAAD0CAABkcnMvZTJvRG9jLnhtbFBLAQItAAoAAAAA AAAAIQDovZ47k8oWAJPKFgAUAAAAAAAAAAAAAAAAAFIMAABkcnMvbWVkaWEvaW1hZ2UxLmpwZ1BL AQItABQABgAIAAAAIQCVHtHZ4wAAAAwBAAAPAAAAAAAAAAAAAAAAABfXFgBkcnMvZG93bnJldi54 bWxQSwECLQAUAAYACAAAACEAN53BGLoAAAAhAQAAGQAAAAAAAAAAAAAAAAAn2BYAZHJzL19yZWxz L2Uyb0RvYy54bWwucmVsc1BLBQYAAAAABgAGAHwBAAAY2RYAAAA= ">
              <v:rect id="Rectángulo" o:spid="_x0000_s1027" style="position:absolute;left:685;top:27889;width:67817;height:69989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LxtP9wAAAANsAAAAPAAAAZHJzL2Rvd25yZXYueG1sRE9Ni8Iw EL0L+x/CCN40tagsXaPIgiJ4cVsPexyb2ba0mdQm1vrvzWHB4+N9r7eDaURPnassK5jPIhDEudUV Fwou2X76CcJ5ZI2NZVLwJAfbzcdojYm2D/6hPvWFCCHsElRQet8mUrq8JINuZlviwP3ZzqAPsCuk 7vARwk0j4yhaSYMVh4YSW/ouKa/Tu1FwS9P5YZn1v/XzNMgzL671Ib4qNRkPuy8Qngb/Fv+7j1pB HNaHL+EHyM0LAAD//wMAUEsBAi0AFAAGAAgAAAAhANvh9svuAAAAhQEAABMAAAAAAAAAAAAAAAAA AAAAAFtDb250ZW50X1R5cGVzXS54bWxQSwECLQAUAAYACAAAACEAWvQsW78AAAAVAQAACwAAAAAA AAAAAAAAAAAfAQAAX3JlbHMvLnJlbHNQSwECLQAUAAYACAAAACEAy8bT/cAAAADbAAAADwAAAAAA AAAAAAAAAAAHAgAAZHJzL2Rvd25yZXYueG1sUEsFBgAAAAADAAMAtwAAAPQCAAAAAA== " fillcolor="#1f497d" stroked="f" strokeweight="1pt">
                <v:fill opacity="13107f"/>
                <v:stroke miterlimit="4"/>
                <v:textbox inset="3pt,3pt,3pt,3pt"/>
              </v:rect>
              <v:rect id="Rectángulo" o:spid="_x0000_s1028" style="position:absolute;top:28117;width:67849;height:69355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uHlsfwgAAANsAAAAPAAAAZHJzL2Rvd25yZXYueG1sRI/disIw FITvF3yHcATv1lTdFalNRQR/LvZirT7AoTm2xeakNFHj228EYS+HmfmGyVbBtOJOvWssK5iMExDE pdUNVwrOp+3nAoTzyBpby6TgSQ5W+eAjw1TbBx/pXvhKRAi7FBXU3neplK6syaAb2444ehfbG/RR 9pXUPT4i3LRymiRzabDhuFBjR5uaymtxMwo24av9nf1UeCDah+3usvtu1kap0TCslyA8Bf8ffrcP WsF0Aq8v8QfI/A8AAP//AwBQSwECLQAUAAYACAAAACEA2+H2y+4AAACFAQAAEwAAAAAAAAAAAAAA AAAAAAAAW0NvbnRlbnRfVHlwZXNdLnhtbFBLAQItABQABgAIAAAAIQBa9CxbvwAAABUBAAALAAAA AAAAAAAAAAAAAB8BAABfcmVscy8ucmVsc1BLAQItABQABgAIAAAAIQDuHlsfwgAAANsAAAAPAAAA AAAAAAAAAAAAAAcCAABkcnMvZG93bnJldi54bWxQSwUGAAAAAAMAAwC3AAAA9gIAAAAA " fillcolor="window" strokecolor="#1f497d" strokeweight="1pt">
                <v:stroke opacity="19789f" miterlimit="4"/>
                <v:path arrowok="t"/>
                <v:textbox inset="3pt,3pt,3pt,3pt"/>
              </v:rect>
              <v:rect id="Rectángulo" o:spid="_x0000_s1029" style="position:absolute;top:27736;width:68580;height:381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RcLOvwQAAANsAAAAPAAAAZHJzL2Rvd25yZXYueG1sRI9Pi8Iw FMTvwn6H8Bb2ZtMt+IdqlKUget0qordH82yLzUtpYtv99htB8DjMzG+Y9XY0jeipc7VlBd9RDIK4 sLrmUsHpuJsuQTiPrLGxTAr+yMF28zFZY6rtwL/U574UAcIuRQWV920qpSsqMugi2xIH72Y7gz7I rpS6wyHATSOTOJ5LgzWHhQpbyioq7vnDKLjGfMD87C77BR51NsuGps9Lpb4+x58VCE+jf4df7YNW kCTw/BJ+gNz8AwAA//8DAFBLAQItABQABgAIAAAAIQDb4fbL7gAAAIUBAAATAAAAAAAAAAAAAAAA AAAAAABbQ29udGVudF9UeXBlc10ueG1sUEsBAi0AFAAGAAgAAAAhAFr0LFu/AAAAFQEAAAsAAAAA AAAAAAAAAAAAHwEAAF9yZWxzLy5yZWxzUEsBAi0AFAAGAAgAAAAhABFws6/BAAAA2wAAAA8AAAAA AAAAAAAAAAAABwIAAGRycy9kb3ducmV2LnhtbFBLBQYAAAAAAwADALcAAAD1AgAAAAA= " fillcolor="#1f497d" stroked="f" strokeweight="1pt">
                <v:stroke miterlimit="4"/>
                <v:textbox inset="3pt,3pt,3pt,3pt"/>
              </v:rect>
              <v:rect id="Rectángulo 5" o:spid="_x0000_s1030" style="position:absolute;top:13106;width:68548;height:14757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feLOtwwAAANoAAAAPAAAAZHJzL2Rvd25yZXYueG1sRI/BasMw EETvhfyD2EBvjZxC2uBENiEQWugpbg7JbbE2lhNrZSTVdv++KhR6HGbmDbMtJ9uJgXxoHStYLjIQ xLXTLTcKTp+HpzWIEJE1do5JwTcFKIvZwxZz7UY+0lDFRiQIhxwVmBj7XMpQG7IYFq4nTt7VeYsx Sd9I7XFMcNvJ5yx7kRZbTgsGe9obqu/Vl1VwbldV86bHSx+G+haWxw8z+lelHufTbgMi0hT/w3/t d61gBb9X0g2QxQ8AAAD//wMAUEsBAi0AFAAGAAgAAAAhANvh9svuAAAAhQEAABMAAAAAAAAAAAAA AAAAAAAAAFtDb250ZW50X1R5cGVzXS54bWxQSwECLQAUAAYACAAAACEAWvQsW78AAAAVAQAACwAA AAAAAAAAAAAAAAAfAQAAX3JlbHMvLnJlbHNQSwECLQAUAAYACAAAACEA33izrcMAAADaAAAADwAA AAAAAAAAAAAAAAAHAgAAZHJzL2Rvd25yZXYueG1sUEsFBgAAAAADAAMAtwAAAPcCAAAAAA== 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6" o:spid="_x0000_s1031" type="#_x0000_t75" alt="diseño de burbujas" style="position:absolute;width:68548;height:2799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nkLpbwwAAANoAAAAPAAAAZHJzL2Rvd25yZXYueG1sRI/NasMw EITvhbyD2EAvJZFbqAlOlJAWit1LIU6c82JtbBNrZSz5p29fFQo9DjPzDbM7zKYVI/WusazgeR2B IC6tbrhScDl/rDYgnEfW2FomBd/k4LBfPOww0XbiE425r0SAsEtQQe19l0jpypoMurXtiIN3s71B H2RfSd3jFOCmlS9RFEuDDYeFGjt6r6m854NRMH4+FWmRDuPbwCcfT8M1+3o1Sj0u5+MWhKfZ/4f/ 2plWEMPvlXAD5P4HAAD//wMAUEsBAi0AFAAGAAgAAAAhANvh9svuAAAAhQEAABMAAAAAAAAAAAAA AAAAAAAAAFtDb250ZW50X1R5cGVzXS54bWxQSwECLQAUAAYACAAAACEAWvQsW78AAAAVAQAACwAA AAAAAAAAAAAAAAAfAQAAX3JlbHMvLnJlbHNQSwECLQAUAAYACAAAACEAp5C6W8MAAADaAAAADwAA AAAAAAAAAAAAAAAHAgAAZHJzL2Rvd25yZXYueG1sUEsFBgAAAAADAAMAtwAAAPcCAAAAAA== ">
                <v:imagedata r:id="rId2" o:title="diseño de burbujas" cropbottom="38140f" cropright="699f"/>
              </v:shape>
              <v:rect id="Rectángulo 17" o:spid="_x0000_s1032" style="position:absolute;top:111347;width:68580;height:2483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KxlC9wwAAANsAAAAPAAAAZHJzL2Rvd25yZXYueG1sRE9Na8JA EL0X/A/LCN7qxoBpTV2DBEQvHmpDobcxO02C2dmYXU38991Cobd5vM9ZZ6NpxZ1611hWsJhHIIhL qxuuFBQfu+dXEM4ja2wtk4IHOcg2k6c1ptoO/E73k69ECGGXooLa+y6V0pU1GXRz2xEH7tv2Bn2A fSV1j0MIN62MoyiRBhsODTV2lNdUXk43oyAuxmU8HHerz6/ivI+S2zWPKVFqNh23byA8jf5f/Oc+ 6DD/BX5/CQfIzQ8AAAD//wMAUEsBAi0AFAAGAAgAAAAhANvh9svuAAAAhQEAABMAAAAAAAAAAAAA AAAAAAAAAFtDb250ZW50X1R5cGVzXS54bWxQSwECLQAUAAYACAAAACEAWvQsW78AAAAVAQAACwAA AAAAAAAAAAAAAAAfAQAAX3JlbHMvLnJlbHNQSwECLQAUAAYACAAAACEACsZQvcMAAADbAAAADwAA AAAAAAAAAAAAAAAHAgAAZHJzL2Rvd25yZXYueG1sUEsFBgAAAAADAAMAtwAAAPcCAAAAAA== " fillcolor="#f2f2f2 [3052]" stroked="f" strokeweight="1pt"/>
              <v:rect id="Rectángulo" o:spid="_x0000_s1033" style="position:absolute;top:110903;width:68422;height:457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fMBHlxAAAANoAAAAPAAAAZHJzL2Rvd25yZXYueG1sRI9fa8JA EMTfC/0OxxZ8q5cqFEk9RQpKX0T809LHJbfmorm9mNua+O17hYKPw8z8hpnOe1+rK7WxCmzgZZiB Ii6Crbg0cNgvnyegoiBbrAOTgRtFmM8eH6aY29Dxlq47KVWCcMzRgBNpcq1j4chjHIaGOHnH0HqU JNtS2xa7BPe1HmXZq/ZYcVpw2NC7o+K8+/EGTt+TYvT1uanlstrsZbl1h27tjBk89Ys3UEK93MP/ 7Q9rYAx/V9IN0LNfAAAA//8DAFBLAQItABQABgAIAAAAIQDb4fbL7gAAAIUBAAATAAAAAAAAAAAA AAAAAAAAAABbQ29udGVudF9UeXBlc10ueG1sUEsBAi0AFAAGAAgAAAAhAFr0LFu/AAAAFQEAAAsA AAAAAAAAAAAAAAAAHwEAAF9yZWxzLy5yZWxzUEsBAi0AFAAGAAgAAAAhAJ8wEeXEAAAA2gAAAA8A AAAAAAAAAAAAAAAABwIAAGRycy9kb3ducmV2LnhtbFBLBQYAAAAAAwADALcAAAD4AgAAAAA= " fillcolor="#1f497d [3215]" stroked="f" strokeweight="1pt">
                <v:stroke miterlimit="4"/>
                <v:textbox inset="3pt,3pt,3pt,3pt"/>
              </v:rect>
              <v:shape id="Rectángulo con las esquinas del mismo lado redondeadas 14" o:spid="_x0000_s1034" style="position:absolute;left:2743;top:13106;width:8858;height:8572;rotation:180;visibility:visible;mso-wrap-style:square;v-text-anchor:middle" coordsize="885825,85725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/s0tdwgAAANsAAAAPAAAAZHJzL2Rvd25yZXYueG1sRE9LawIx EL4X+h/CCN5q1kdLuxqlKIIHD9U+zuNmulmaTJYkrtv+elMo9DYf33MWq95Z0VGIjWcF41EBgrjy uuFawdvr9u4RREzIGq1nUvBNEVbL25sFltpf+EDdMdUih3AsUYFJqS2ljJUhh3HkW+LMffrgMGUY aqkDXnK4s3JSFA/SYcO5wWBLa0PV1/HsFNx/WBNO+/eu0mFrX85Pm2k/+1FqOOif5yAS9elf/Ofe 6Tx/Br+/5APk8goAAP//AwBQSwECLQAUAAYACAAAACEA2+H2y+4AAACFAQAAEwAAAAAAAAAAAAAA AAAAAAAAW0NvbnRlbnRfVHlwZXNdLnhtbFBLAQItABQABgAIAAAAIQBa9CxbvwAAABUBAAALAAAA AAAAAAAAAAAAAB8BAABfcmVscy8ucmVsc1BLAQItABQABgAIAAAAIQC/s0tdwgAAANsAAAAPAAAA AAAAAAAAAAAAAAcCAABkcnMvZG93bnJldi54bWxQSwUGAAAAAAMAAwC3AAAA9gIAAAAA " path="m142878,l742947,v78909,,142878,63969,142878,142878l885825,857250r,l,857250r,l,142878c,63969,63969,,142878,xe" fillcolor="white [3212]" stroked="f" strokeweight="1pt">
                <v:path arrowok="t" o:connecttype="custom" o:connectlocs="142878,0;742947,0;885825,142878;885825,857250;885825,857250;0,857250;0,857250;0,142878;142878,0" o:connectangles="0,0,0,0,0,0,0,0,0"/>
              </v:shape>
              <v:shape id="Forma" o:spid="_x0000_s1035" style="position:absolute;left:5029;top:15925;width:4483;height:4306;visibility:visible;mso-wrap-style:square;v-text-anchor:middle" coordsize="21600,2160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I31WhxAAAANsAAAAPAAAAZHJzL2Rvd25yZXYueG1sRI9BawIx EIXvhf6HMEIvRbP2ILI1ighFoZe69dLbuBk3i5vJksR1++87B6G3Gd6b975ZbUbfqYFiagMbmM8K UMR1sC03Bk7fH9MlqJSRLXaBycAvJdisn59WWNpw5yMNVW6UhHAq0YDLuS+1TrUjj2kWemLRLiF6 zLLGRtuIdwn3nX4rioX22LI0OOxp56i+VjdvoNq75lz/DCf+5K/2NRzjcn44G/MyGbfvoDKN+d/8 uD5YwRd6+UUG0Os/AAAA//8DAFBLAQItABQABgAIAAAAIQDb4fbL7gAAAIUBAAATAAAAAAAAAAAA AAAAAAAAAABbQ29udGVudF9UeXBlc10ueG1sUEsBAi0AFAAGAAgAAAAhAFr0LFu/AAAAFQEAAAsA AAAAAAAAAAAAAAAAHwEAAF9yZWxzLy5yZWxzUEsBAi0AFAAGAAgAAAAhAEjfVaHEAAAA2wAAAA8A AAAAAAAAAAAAAAAABwIAAGRycy9kb3ducmV2LnhtbFBLBQYAAAAAAwADALcAAAD4AgAAAAA= " path="m17011,6372l19825,4715c19091,3632,18173,2676,17133,1912l15542,4842v490,383,1040,893,1469,1530xm18357,9940r3243,c21478,8602,21172,7264,20621,6117l17867,7773v245,701,368,1402,490,2167xm15665,1019c14502,446,13278,64,11993,r,3377c12727,3441,13401,3632,14074,3950l15665,1019xm11198,18287v-2081,,-4039,-956,-5385,-2549l8567,14081,,8920,,19242,2998,17458v1958,2613,4957,4142,8200,4142c16644,21600,21172,17204,21600,11596r-3243,c17929,15356,14930,18287,11198,18287xm6914,4779l5324,1848c4283,2612,3365,3568,2631,4651l5446,6308c5874,5735,6364,5225,6914,4779xm10402,3377l10402,c9117,127,7832,446,6731,1019l8322,3887v612,-255,1346,-446,2080,-510xe" fillcolor="#1f497d [3215]" stroked="f" strokeweight="1pt">
                <v:stroke miterlimit="4" joinstyle="miter"/>
                <v:path arrowok="t" o:extrusionok="f" o:connecttype="custom" o:connectlocs="224156,215266;224156,215266;224156,215266;224156,215266" o:connectangles="0,90,180,270"/>
              </v:shape>
            </v:group>
          </w:pict>
        </mc:Fallback>
      </mc:AlternateContent>
    </w:r>
    <w:r>
      <w:rPr>
        <w:noProof/>
        <w:lang w:val="ca-ES" w:eastAsia="ca-ES"/>
      </w:rPr>
      <w:drawing>
        <wp:inline distT="0" distB="0" distL="0" distR="0" wp14:anchorId="27BF5E84" wp14:editId="4A70A0A9">
          <wp:extent cx="1000125" cy="1000125"/>
          <wp:effectExtent l="57150" t="0" r="66675" b="123825"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00125"/>
                  </a:xfrm>
                  <a:prstGeom prst="rect">
                    <a:avLst/>
                  </a:prstGeom>
                  <a:blipFill dpi="0" rotWithShape="1">
                    <a:blip r:embed="rId4">
                      <a:alphaModFix amt="45000"/>
                    </a:blip>
                    <a:srcRect/>
                    <a:tile tx="0" ty="0" sx="100000" sy="100000" flip="none" algn="tl"/>
                  </a:blipFill>
                  <a:effectLst>
                    <a:outerShdw blurRad="50800" dist="50800" dir="5400000" algn="ctr" rotWithShape="0">
                      <a:srgbClr val="000000">
                        <a:alpha val="15000"/>
                      </a:srgbClr>
                    </a:outerShdw>
                  </a:effectLst>
                </pic:spPr>
              </pic:pic>
            </a:graphicData>
          </a:graphic>
        </wp:inline>
      </w:drawing>
    </w:r>
    <w:r>
      <w:rPr>
        <w:noProof/>
        <w:lang w:bidi="es-ES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revisionView w:inkAnnotation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379F"/>
    <w:rsid w:val="00000A47"/>
    <w:rsid w:val="000C75BF"/>
    <w:rsid w:val="000E7CC3"/>
    <w:rsid w:val="00110721"/>
    <w:rsid w:val="001257F0"/>
    <w:rsid w:val="00133D29"/>
    <w:rsid w:val="00162F83"/>
    <w:rsid w:val="001A199E"/>
    <w:rsid w:val="001A379F"/>
    <w:rsid w:val="001C0066"/>
    <w:rsid w:val="00216054"/>
    <w:rsid w:val="00250EFB"/>
    <w:rsid w:val="0025130C"/>
    <w:rsid w:val="00256391"/>
    <w:rsid w:val="002633EB"/>
    <w:rsid w:val="00263631"/>
    <w:rsid w:val="00265218"/>
    <w:rsid w:val="00284B17"/>
    <w:rsid w:val="002D3842"/>
    <w:rsid w:val="00306174"/>
    <w:rsid w:val="00323687"/>
    <w:rsid w:val="00337C0F"/>
    <w:rsid w:val="0035101C"/>
    <w:rsid w:val="003537A1"/>
    <w:rsid w:val="003664CA"/>
    <w:rsid w:val="00366F6D"/>
    <w:rsid w:val="003B4838"/>
    <w:rsid w:val="003E0129"/>
    <w:rsid w:val="00431FD3"/>
    <w:rsid w:val="00435E8C"/>
    <w:rsid w:val="00463B35"/>
    <w:rsid w:val="00482917"/>
    <w:rsid w:val="004A3607"/>
    <w:rsid w:val="004B36E0"/>
    <w:rsid w:val="004C2F50"/>
    <w:rsid w:val="005154F6"/>
    <w:rsid w:val="00543F82"/>
    <w:rsid w:val="00562990"/>
    <w:rsid w:val="005C4E65"/>
    <w:rsid w:val="005D124E"/>
    <w:rsid w:val="005D2703"/>
    <w:rsid w:val="00674F12"/>
    <w:rsid w:val="006C7A40"/>
    <w:rsid w:val="0071089C"/>
    <w:rsid w:val="0079071F"/>
    <w:rsid w:val="007B52D2"/>
    <w:rsid w:val="007C1F7D"/>
    <w:rsid w:val="007C62F2"/>
    <w:rsid w:val="007D4902"/>
    <w:rsid w:val="008374E8"/>
    <w:rsid w:val="008D3EE1"/>
    <w:rsid w:val="008F67A0"/>
    <w:rsid w:val="0090219B"/>
    <w:rsid w:val="00902823"/>
    <w:rsid w:val="00943CC2"/>
    <w:rsid w:val="009869DE"/>
    <w:rsid w:val="00992CE2"/>
    <w:rsid w:val="009B0D08"/>
    <w:rsid w:val="009B62E7"/>
    <w:rsid w:val="009E3931"/>
    <w:rsid w:val="009E6465"/>
    <w:rsid w:val="009E6AC6"/>
    <w:rsid w:val="00A04A2E"/>
    <w:rsid w:val="00A3321A"/>
    <w:rsid w:val="00A61E98"/>
    <w:rsid w:val="00A73F04"/>
    <w:rsid w:val="00A77E8F"/>
    <w:rsid w:val="00A90C1A"/>
    <w:rsid w:val="00AC7198"/>
    <w:rsid w:val="00AE3FB7"/>
    <w:rsid w:val="00B122BA"/>
    <w:rsid w:val="00B44242"/>
    <w:rsid w:val="00B65C63"/>
    <w:rsid w:val="00B83AE5"/>
    <w:rsid w:val="00B91943"/>
    <w:rsid w:val="00BC19CE"/>
    <w:rsid w:val="00BC1B68"/>
    <w:rsid w:val="00BF5A49"/>
    <w:rsid w:val="00C06FD2"/>
    <w:rsid w:val="00C14C50"/>
    <w:rsid w:val="00C16742"/>
    <w:rsid w:val="00CC5079"/>
    <w:rsid w:val="00CD23BB"/>
    <w:rsid w:val="00D4436A"/>
    <w:rsid w:val="00D5530C"/>
    <w:rsid w:val="00D65012"/>
    <w:rsid w:val="00DA5333"/>
    <w:rsid w:val="00DA6B53"/>
    <w:rsid w:val="00DA7AF9"/>
    <w:rsid w:val="00E46711"/>
    <w:rsid w:val="00E53AFF"/>
    <w:rsid w:val="00E83A75"/>
    <w:rsid w:val="00EC0A51"/>
    <w:rsid w:val="00F02AC0"/>
    <w:rsid w:val="00F27B67"/>
    <w:rsid w:val="00F55B98"/>
    <w:rsid w:val="00F8443B"/>
    <w:rsid w:val="00FC0271"/>
    <w:rsid w:val="00FD3723"/>
    <w:rsid w:val="00FF5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688C7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ranklin Gothic Book" w:eastAsia="Franklin Gothic Book" w:hAnsi="Franklin Gothic Book" w:cs="Times New Roman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6742"/>
    <w:pPr>
      <w:spacing w:after="240"/>
    </w:pPr>
    <w:rPr>
      <w:rFonts w:asciiTheme="minorHAnsi" w:hAnsiTheme="minorHAnsi"/>
      <w:color w:val="000000"/>
      <w:sz w:val="22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53AFF"/>
  </w:style>
  <w:style w:type="paragraph" w:styleId="Piedepgina">
    <w:name w:val="footer"/>
    <w:basedOn w:val="Normal"/>
    <w:link w:val="PiedepginaC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53AFF"/>
  </w:style>
  <w:style w:type="table" w:styleId="Tablaconcuadrcula">
    <w:name w:val="Table Grid"/>
    <w:basedOn w:val="Tabla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25130C"/>
    <w:pPr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tuloCar">
    <w:name w:val="Título Car"/>
    <w:link w:val="Ttulo"/>
    <w:rsid w:val="0025130C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o">
    <w:name w:val="Texto"/>
    <w:basedOn w:val="Normal"/>
    <w:next w:val="Normal"/>
    <w:uiPriority w:val="1"/>
    <w:qFormat/>
    <w:rsid w:val="00265218"/>
  </w:style>
  <w:style w:type="paragraph" w:customStyle="1" w:styleId="Textoazul">
    <w:name w:val="Texto azul"/>
    <w:basedOn w:val="Normal"/>
    <w:uiPriority w:val="3"/>
    <w:qFormat/>
    <w:rsid w:val="00C16742"/>
    <w:pPr>
      <w:spacing w:after="120"/>
    </w:pPr>
    <w:rPr>
      <w:color w:val="1F497D" w:themeColor="text2"/>
    </w:rPr>
  </w:style>
  <w:style w:type="paragraph" w:customStyle="1" w:styleId="Contactos">
    <w:name w:val="Contactos"/>
    <w:basedOn w:val="Normal"/>
    <w:uiPriority w:val="5"/>
    <w:qFormat/>
    <w:rsid w:val="005154F6"/>
    <w:pPr>
      <w:spacing w:after="0"/>
      <w:jc w:val="center"/>
    </w:pPr>
    <w:rPr>
      <w:caps/>
      <w:color w:val="1F497D" w:themeColor="text2"/>
      <w:sz w:val="20"/>
      <w:szCs w:val="20"/>
    </w:rPr>
  </w:style>
  <w:style w:type="character" w:styleId="Textodelmarcadordeposicin">
    <w:name w:val="Placeholder Text"/>
    <w:uiPriority w:val="99"/>
    <w:semiHidden/>
    <w:rsid w:val="00E53AFF"/>
    <w:rPr>
      <w:color w:val="808080"/>
    </w:rPr>
  </w:style>
  <w:style w:type="paragraph" w:customStyle="1" w:styleId="Textoennegrita1">
    <w:name w:val="Texto en negrita1"/>
    <w:basedOn w:val="Texto"/>
    <w:uiPriority w:val="2"/>
    <w:qFormat/>
    <w:rsid w:val="001A199E"/>
    <w:rPr>
      <w:b/>
      <w:bCs/>
      <w:color w:val="000000" w:themeColor="text1"/>
      <w:sz w:val="24"/>
    </w:rPr>
  </w:style>
  <w:style w:type="paragraph" w:customStyle="1" w:styleId="Textoennegritaazul">
    <w:name w:val="Texto en negrita azul"/>
    <w:basedOn w:val="Textoazul"/>
    <w:uiPriority w:val="4"/>
    <w:qFormat/>
    <w:rsid w:val="00C16742"/>
    <w:rPr>
      <w:b/>
      <w:bCs/>
      <w:sz w:val="24"/>
    </w:rPr>
  </w:style>
  <w:style w:type="paragraph" w:customStyle="1" w:styleId="Notas">
    <w:name w:val="Notas"/>
    <w:basedOn w:val="Textoazul"/>
    <w:uiPriority w:val="6"/>
    <w:qFormat/>
    <w:rsid w:val="001A199E"/>
    <w:rPr>
      <w:i/>
      <w:iCs/>
      <w:sz w:val="20"/>
    </w:rPr>
  </w:style>
  <w:style w:type="paragraph" w:customStyle="1" w:styleId="Textocentrado">
    <w:name w:val="Texto (centrado)"/>
    <w:basedOn w:val="Texto"/>
    <w:semiHidden/>
    <w:rsid w:val="005C4E65"/>
    <w:pPr>
      <w:spacing w:after="120"/>
      <w:jc w:val="center"/>
    </w:pPr>
    <w:rPr>
      <w:rFonts w:eastAsia="Times New Roman"/>
      <w:szCs w:val="20"/>
    </w:rPr>
  </w:style>
  <w:style w:type="paragraph" w:customStyle="1" w:styleId="Textoennegritacentrado">
    <w:name w:val="Texto en negrita (centrado)"/>
    <w:basedOn w:val="Textoennegrita1"/>
    <w:semiHidden/>
    <w:rsid w:val="005C4E65"/>
    <w:pPr>
      <w:jc w:val="center"/>
    </w:pPr>
    <w:rPr>
      <w:rFonts w:eastAsia="Times New Roman"/>
      <w:szCs w:val="20"/>
    </w:rPr>
  </w:style>
  <w:style w:type="paragraph" w:customStyle="1" w:styleId="Textodetablaennegrita">
    <w:name w:val="Texto de tabla en negrita"/>
    <w:basedOn w:val="Textoennegrita1"/>
    <w:qFormat/>
    <w:rsid w:val="0079071F"/>
    <w:pPr>
      <w:jc w:val="center"/>
    </w:pPr>
  </w:style>
  <w:style w:type="paragraph" w:customStyle="1" w:styleId="Default">
    <w:name w:val="Default"/>
    <w:rsid w:val="005D2703"/>
    <w:pPr>
      <w:autoSpaceDE w:val="0"/>
      <w:autoSpaceDN w:val="0"/>
      <w:adjustRightInd w:val="0"/>
    </w:pPr>
    <w:rPr>
      <w:rFonts w:ascii="Calibri Light" w:eastAsiaTheme="minorHAnsi" w:hAnsi="Calibri Light" w:cs="Calibri Light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A90C1A"/>
    <w:rPr>
      <w:color w:val="0096D2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femxarxafemsuport@gmail.com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femxarxafemsuport@gmail.c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KEL\AppData\Roaming\Microsoft\Templates\Tarjeta%20de%20seguimiento%20a%20paciente.dotx" TargetMode="External"/></Relationship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11937E7-2B32-48C5-B17A-3B5032077D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9AD60B-AF2B-41DF-8C57-6AA4C3B2E3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BFB996-C698-4356-9C9A-063120BB51E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4B5AB9F4-4731-4382-8D65-DE2A2BBDE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Tarjeta de seguimiento a paciente</Template>
  <TotalTime>0</TotalTime>
  <Pages>6</Pages>
  <Words>1087</Words>
  <Characters>5984</Characters>
  <Application>Microsoft Office Word</Application>
  <DocSecurity>0</DocSecurity>
  <Lines>49</Lines>
  <Paragraphs>14</Paragraphs>
  <ScaleCrop>false</ScaleCrop>
  <HeadingPairs>
    <vt:vector size="6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7057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2020-04-05T10:46:00Z</dcterms:created>
  <dcterms:modified xsi:type="dcterms:W3CDTF">2020-04-05T13:42:00Z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