
<file path=[Content_Types].xml><?xml version="1.0" encoding="utf-8"?>
<Types xmlns="http://schemas.openxmlformats.org/package/2006/content-types">
  <Default Extension="jpg&amp;ehk=Fc1vnERhbY6973HYSUJZ9w&amp;r=0&amp;pid=OfficeInsert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2"/>
        <w:gridCol w:w="2950"/>
        <w:gridCol w:w="652"/>
        <w:gridCol w:w="910"/>
        <w:gridCol w:w="2692"/>
      </w:tblGrid>
      <w:tr w:rsidR="00650259" w:rsidRPr="00846B76" w14:paraId="48425229" w14:textId="77777777" w:rsidTr="00346DE2">
        <w:tc>
          <w:tcPr>
            <w:tcW w:w="1010" w:type="pct"/>
            <w:vAlign w:val="bottom"/>
          </w:tcPr>
          <w:p w14:paraId="41727686" w14:textId="194C5A1F" w:rsidR="00650259" w:rsidRPr="00302AB1" w:rsidRDefault="00DD7173" w:rsidP="00346DE2">
            <w:pPr>
              <w:rPr>
                <w:lang w:val="ca-ES"/>
              </w:rPr>
            </w:pPr>
            <w:r w:rsidRPr="00302AB1">
              <w:rPr>
                <w:lang w:val="ca-ES"/>
              </w:rPr>
              <w:t>Nom</w:t>
            </w:r>
          </w:p>
        </w:tc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5F39D236" w14:textId="48315DFC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62ADBA52" w14:textId="77777777" w:rsidTr="00346DE2">
        <w:tc>
          <w:tcPr>
            <w:tcW w:w="1010" w:type="pct"/>
            <w:vAlign w:val="bottom"/>
          </w:tcPr>
          <w:p w14:paraId="3356C1FE" w14:textId="78245AEF" w:rsidR="00650259" w:rsidRPr="00302AB1" w:rsidRDefault="00DD7173" w:rsidP="00346DE2">
            <w:pPr>
              <w:rPr>
                <w:lang w:val="ca-ES"/>
              </w:rPr>
            </w:pPr>
            <w:r w:rsidRPr="00302AB1">
              <w:rPr>
                <w:lang w:val="ca-ES"/>
              </w:rPr>
              <w:t>Cognom</w:t>
            </w:r>
          </w:p>
        </w:tc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225CF19C" w14:textId="32BCECFD" w:rsidR="00650259" w:rsidRPr="00846B76" w:rsidRDefault="00650259" w:rsidP="00346DE2">
            <w:pPr>
              <w:spacing w:before="240"/>
            </w:pPr>
          </w:p>
        </w:tc>
      </w:tr>
      <w:tr w:rsidR="00650259" w:rsidRPr="00302AB1" w14:paraId="57F25579" w14:textId="77777777" w:rsidTr="00346DE2">
        <w:tc>
          <w:tcPr>
            <w:tcW w:w="1010" w:type="pct"/>
            <w:vAlign w:val="bottom"/>
          </w:tcPr>
          <w:p w14:paraId="3DD1D506" w14:textId="0C1430F7" w:rsidR="00650259" w:rsidRPr="00302AB1" w:rsidRDefault="00DD7173" w:rsidP="00346DE2">
            <w:pPr>
              <w:rPr>
                <w:lang w:val="ca-ES"/>
              </w:rPr>
            </w:pPr>
            <w:r w:rsidRPr="00302AB1">
              <w:rPr>
                <w:lang w:val="ca-ES"/>
              </w:rPr>
              <w:t>Adreça</w:t>
            </w:r>
          </w:p>
        </w:tc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35E61CF9" w14:textId="70FABAAB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689E7204" w14:textId="77777777" w:rsidTr="00346DE2">
        <w:tc>
          <w:tcPr>
            <w:tcW w:w="1010" w:type="pct"/>
            <w:vAlign w:val="bottom"/>
          </w:tcPr>
          <w:p w14:paraId="347C15C3" w14:textId="2DD24F3B" w:rsidR="00650259" w:rsidRPr="00302AB1" w:rsidRDefault="00DD7173" w:rsidP="00346DE2">
            <w:pPr>
              <w:rPr>
                <w:lang w:val="ca-ES"/>
              </w:rPr>
            </w:pPr>
            <w:r w:rsidRPr="00302AB1">
              <w:rPr>
                <w:lang w:val="ca-ES"/>
              </w:rPr>
              <w:t xml:space="preserve">Telèfon </w:t>
            </w:r>
            <w:r w:rsidR="00302AB1" w:rsidRPr="00302AB1">
              <w:rPr>
                <w:lang w:val="ca-ES"/>
              </w:rPr>
              <w:t>mòbil</w:t>
            </w:r>
          </w:p>
        </w:tc>
        <w:tc>
          <w:tcPr>
            <w:tcW w:w="1634" w:type="pct"/>
            <w:tcBorders>
              <w:bottom w:val="single" w:sz="4" w:space="0" w:color="auto"/>
            </w:tcBorders>
            <w:vAlign w:val="bottom"/>
          </w:tcPr>
          <w:p w14:paraId="175BA957" w14:textId="0C8CBBEF" w:rsidR="00650259" w:rsidRPr="00846B76" w:rsidRDefault="00650259" w:rsidP="00346DE2">
            <w:pPr>
              <w:spacing w:before="240"/>
            </w:pPr>
          </w:p>
        </w:tc>
        <w:tc>
          <w:tcPr>
            <w:tcW w:w="865" w:type="pct"/>
            <w:gridSpan w:val="2"/>
            <w:vAlign w:val="bottom"/>
          </w:tcPr>
          <w:p w14:paraId="327C3DBB" w14:textId="488D6D08" w:rsidR="00650259" w:rsidRPr="00846B76" w:rsidRDefault="00BC1A0D" w:rsidP="00BC1A0D">
            <w:pPr>
              <w:jc w:val="right"/>
            </w:pPr>
            <w:r>
              <w:t>Data:</w:t>
            </w:r>
          </w:p>
        </w:tc>
        <w:tc>
          <w:tcPr>
            <w:tcW w:w="1491" w:type="pct"/>
            <w:tcBorders>
              <w:bottom w:val="single" w:sz="4" w:space="0" w:color="auto"/>
            </w:tcBorders>
            <w:vAlign w:val="bottom"/>
          </w:tcPr>
          <w:p w14:paraId="63590194" w14:textId="5F27A94C" w:rsidR="00650259" w:rsidRPr="00846B76" w:rsidRDefault="00650259" w:rsidP="00346DE2">
            <w:pPr>
              <w:spacing w:before="240"/>
            </w:pPr>
          </w:p>
        </w:tc>
      </w:tr>
      <w:tr w:rsidR="00BC4B5F" w:rsidRPr="00846B76" w14:paraId="1DFB5EED" w14:textId="77777777" w:rsidTr="00BC4B5F">
        <w:tc>
          <w:tcPr>
            <w:tcW w:w="1010" w:type="pct"/>
            <w:vAlign w:val="bottom"/>
          </w:tcPr>
          <w:p w14:paraId="2188E8D5" w14:textId="70930EBE" w:rsidR="00BC4B5F" w:rsidRPr="00302AB1" w:rsidRDefault="00BC4B5F" w:rsidP="00346DE2">
            <w:pPr>
              <w:rPr>
                <w:lang w:val="ca-ES"/>
              </w:rPr>
            </w:pPr>
            <w:r w:rsidRPr="00302AB1">
              <w:rPr>
                <w:lang w:val="ca-ES"/>
              </w:rPr>
              <w:t>E-mail</w:t>
            </w:r>
          </w:p>
        </w:tc>
        <w:tc>
          <w:tcPr>
            <w:tcW w:w="1995" w:type="pct"/>
            <w:gridSpan w:val="2"/>
            <w:tcBorders>
              <w:bottom w:val="single" w:sz="4" w:space="0" w:color="auto"/>
            </w:tcBorders>
            <w:vAlign w:val="bottom"/>
          </w:tcPr>
          <w:p w14:paraId="741BAD27" w14:textId="34F06834" w:rsidR="00BC4B5F" w:rsidRPr="00846B76" w:rsidRDefault="00BC4B5F" w:rsidP="00346DE2">
            <w:pPr>
              <w:spacing w:before="240"/>
            </w:pPr>
          </w:p>
        </w:tc>
        <w:tc>
          <w:tcPr>
            <w:tcW w:w="1995" w:type="pct"/>
            <w:gridSpan w:val="2"/>
            <w:tcBorders>
              <w:bottom w:val="single" w:sz="4" w:space="0" w:color="auto"/>
            </w:tcBorders>
            <w:vAlign w:val="bottom"/>
          </w:tcPr>
          <w:p w14:paraId="1C590401" w14:textId="5DB2B030" w:rsidR="00BC4B5F" w:rsidRPr="00846B76" w:rsidRDefault="00BC4B5F" w:rsidP="00346DE2">
            <w:pPr>
              <w:spacing w:before="240"/>
            </w:pPr>
            <w:r>
              <w:t>DNI:</w:t>
            </w:r>
            <w:r w:rsidR="003526BE">
              <w:t xml:space="preserve"> </w:t>
            </w:r>
          </w:p>
        </w:tc>
      </w:tr>
      <w:tr w:rsidR="00650259" w:rsidRPr="00846B76" w14:paraId="65BBB4C0" w14:textId="77777777" w:rsidTr="00346DE2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4F75654A" w14:textId="77777777" w:rsidR="00650259" w:rsidRPr="00302AB1" w:rsidRDefault="00650259" w:rsidP="00346DE2">
            <w:pPr>
              <w:rPr>
                <w:rFonts w:asciiTheme="majorHAnsi" w:hAnsiTheme="majorHAnsi"/>
                <w:b/>
                <w:sz w:val="8"/>
                <w:lang w:val="ca-ES"/>
              </w:rPr>
            </w:pPr>
          </w:p>
        </w:tc>
      </w:tr>
      <w:tr w:rsidR="00346DE2" w:rsidRPr="00846B76" w14:paraId="6C702C5B" w14:textId="77777777" w:rsidTr="00346DE2">
        <w:tc>
          <w:tcPr>
            <w:tcW w:w="5000" w:type="pct"/>
            <w:gridSpan w:val="5"/>
            <w:vAlign w:val="bottom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4400"/>
              <w:gridCol w:w="4400"/>
            </w:tblGrid>
            <w:tr w:rsidR="00DD7173" w:rsidRPr="00302AB1" w14:paraId="4E8CE88C" w14:textId="77777777" w:rsidTr="00DD7173">
              <w:tc>
                <w:tcPr>
                  <w:tcW w:w="4400" w:type="dxa"/>
                </w:tcPr>
                <w:p w14:paraId="7E4668BC" w14:textId="6222363D" w:rsidR="00DD7173" w:rsidRPr="00302AB1" w:rsidRDefault="00DD7173" w:rsidP="001C4A3D">
                  <w:pPr>
                    <w:spacing w:before="240"/>
                    <w:rPr>
                      <w:sz w:val="24"/>
                      <w:szCs w:val="24"/>
                      <w:lang w:val="ca-ES"/>
                    </w:rPr>
                  </w:pPr>
                  <w:r w:rsidRPr="00302AB1">
                    <w:rPr>
                      <w:sz w:val="24"/>
                      <w:szCs w:val="24"/>
                      <w:lang w:val="ca-ES"/>
                    </w:rPr>
                    <w:t xml:space="preserve">Estàs </w:t>
                  </w:r>
                  <w:r w:rsidR="00302AB1" w:rsidRPr="00302AB1">
                    <w:rPr>
                      <w:sz w:val="24"/>
                      <w:szCs w:val="24"/>
                      <w:lang w:val="ca-ES"/>
                    </w:rPr>
                    <w:t>interessat</w:t>
                  </w:r>
                  <w:r w:rsidRPr="00302AB1">
                    <w:rPr>
                      <w:sz w:val="24"/>
                      <w:szCs w:val="24"/>
                      <w:lang w:val="ca-ES"/>
                    </w:rPr>
                    <w:t xml:space="preserve"> en ser voluntari?</w:t>
                  </w:r>
                </w:p>
              </w:tc>
              <w:tc>
                <w:tcPr>
                  <w:tcW w:w="4400" w:type="dxa"/>
                </w:tcPr>
                <w:p w14:paraId="6722EE98" w14:textId="77777777" w:rsidR="00302AB1" w:rsidRPr="00302AB1" w:rsidRDefault="00302AB1" w:rsidP="00302AB1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ca-ES" w:eastAsia="es-ES"/>
                    </w:rPr>
                  </w:pPr>
                </w:p>
                <w:p w14:paraId="34ED9EA7" w14:textId="3BFDB945" w:rsidR="00302AB1" w:rsidRPr="00DD7173" w:rsidRDefault="00302AB1" w:rsidP="00302AB1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ca-ES" w:eastAsia="es-ES"/>
                    </w:rPr>
                  </w:pPr>
                  <w:r w:rsidRPr="00302A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ca-ES" w:eastAsia="es-ES"/>
                    </w:rPr>
                    <w:t>Sí……………...</w:t>
                  </w:r>
                  <w:sdt>
                    <w:sdt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ca-ES" w:eastAsia="es-ES"/>
                      </w:rPr>
                      <w:id w:val="71231588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62720">
                        <w:rPr>
                          <w:rFonts w:ascii="MS Gothic" w:eastAsia="MS Gothic" w:hAnsi="MS Gothic" w:cs="Times New Roman" w:hint="eastAsia"/>
                          <w:sz w:val="24"/>
                          <w:szCs w:val="24"/>
                          <w:lang w:val="ca-ES" w:eastAsia="es-ES"/>
                        </w:rPr>
                        <w:t>☐</w:t>
                      </w:r>
                    </w:sdtContent>
                  </w:sdt>
                </w:p>
                <w:p w14:paraId="6E2CFA58" w14:textId="42283E05" w:rsidR="00DD7173" w:rsidRPr="00302AB1" w:rsidRDefault="00302AB1" w:rsidP="00302AB1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ca-ES" w:eastAsia="es-ES"/>
                    </w:rPr>
                  </w:pPr>
                  <w:r w:rsidRPr="00302A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ca-ES" w:eastAsia="es-ES"/>
                    </w:rPr>
                    <w:t>No..……………</w:t>
                  </w:r>
                  <w:sdt>
                    <w:sdt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ca-ES" w:eastAsia="es-ES"/>
                      </w:rPr>
                      <w:id w:val="132547595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302AB1">
                        <w:rPr>
                          <w:rFonts w:ascii="MS Gothic" w:eastAsia="MS Gothic" w:hAnsi="MS Gothic" w:cs="Times New Roman"/>
                          <w:sz w:val="24"/>
                          <w:szCs w:val="24"/>
                          <w:lang w:val="ca-ES" w:eastAsia="es-ES"/>
                        </w:rPr>
                        <w:t>☐</w:t>
                      </w:r>
                    </w:sdtContent>
                  </w:sdt>
                </w:p>
              </w:tc>
            </w:tr>
            <w:tr w:rsidR="00DD7173" w:rsidRPr="00302AB1" w14:paraId="6937EB00" w14:textId="77777777" w:rsidTr="00DD7173">
              <w:tc>
                <w:tcPr>
                  <w:tcW w:w="4400" w:type="dxa"/>
                </w:tcPr>
                <w:p w14:paraId="0EC20FF7" w14:textId="2C088280" w:rsidR="00DD7173" w:rsidRPr="00302AB1" w:rsidRDefault="00DD7173" w:rsidP="00302AB1">
                  <w:pPr>
                    <w:spacing w:before="240"/>
                    <w:rPr>
                      <w:sz w:val="24"/>
                      <w:szCs w:val="24"/>
                      <w:lang w:val="ca-ES"/>
                    </w:rPr>
                  </w:pPr>
                  <w:r w:rsidRPr="00302AB1">
                    <w:rPr>
                      <w:sz w:val="24"/>
                      <w:szCs w:val="24"/>
                      <w:lang w:val="ca-ES"/>
                    </w:rPr>
                    <w:t>Quina edat tens? Els voluntaris han de ser majors d’edat.</w:t>
                  </w:r>
                </w:p>
              </w:tc>
              <w:tc>
                <w:tcPr>
                  <w:tcW w:w="4400" w:type="dxa"/>
                </w:tcPr>
                <w:p w14:paraId="45EB26AF" w14:textId="62FFF0AC" w:rsidR="00DD7173" w:rsidRPr="00302AB1" w:rsidRDefault="00DD7173" w:rsidP="001C4A3D">
                  <w:pPr>
                    <w:spacing w:before="240"/>
                    <w:rPr>
                      <w:lang w:val="ca-ES"/>
                    </w:rPr>
                  </w:pPr>
                  <w:bookmarkStart w:id="0" w:name="_GoBack"/>
                  <w:bookmarkEnd w:id="0"/>
                </w:p>
              </w:tc>
            </w:tr>
            <w:tr w:rsidR="00DD7173" w:rsidRPr="00302AB1" w14:paraId="74E58C9F" w14:textId="77777777" w:rsidTr="00DD7173">
              <w:tc>
                <w:tcPr>
                  <w:tcW w:w="4400" w:type="dxa"/>
                </w:tcPr>
                <w:p w14:paraId="213F60A1" w14:textId="214C25E5" w:rsidR="00DD7173" w:rsidRPr="00302AB1" w:rsidRDefault="00DD7173" w:rsidP="001C4A3D">
                  <w:pPr>
                    <w:spacing w:before="240"/>
                    <w:rPr>
                      <w:sz w:val="24"/>
                      <w:szCs w:val="24"/>
                      <w:lang w:val="ca-ES"/>
                    </w:rPr>
                  </w:pPr>
                  <w:r w:rsidRPr="00302AB1">
                    <w:rPr>
                      <w:sz w:val="24"/>
                      <w:szCs w:val="24"/>
                      <w:lang w:val="ca-ES"/>
                    </w:rPr>
                    <w:t>Quins dies estàs disponible?</w:t>
                  </w:r>
                </w:p>
              </w:tc>
              <w:tc>
                <w:tcPr>
                  <w:tcW w:w="4400" w:type="dxa"/>
                </w:tcPr>
                <w:p w14:paraId="22FB52F0" w14:textId="77777777" w:rsidR="00DD7173" w:rsidRPr="00302AB1" w:rsidRDefault="00DD7173" w:rsidP="00DD717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ca-ES" w:eastAsia="es-ES"/>
                    </w:rPr>
                  </w:pPr>
                </w:p>
                <w:p w14:paraId="65719469" w14:textId="57283FB6" w:rsidR="00DD7173" w:rsidRPr="00DD7173" w:rsidRDefault="00BE0E43" w:rsidP="00DD717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ca-ES" w:eastAsia="es-ES"/>
                    </w:rPr>
                  </w:pPr>
                  <w:r w:rsidRPr="00302A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ca-ES" w:eastAsia="es-ES"/>
                    </w:rPr>
                    <w:t>Dilluns</w:t>
                  </w:r>
                  <w:r w:rsidR="00DD7173" w:rsidRPr="00302A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ca-ES" w:eastAsia="es-ES"/>
                    </w:rPr>
                    <w:t>………………</w:t>
                  </w:r>
                  <w:sdt>
                    <w:sdt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ca-ES" w:eastAsia="es-ES"/>
                      </w:rPr>
                      <w:id w:val="158866018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62720">
                        <w:rPr>
                          <w:rFonts w:ascii="MS Gothic" w:eastAsia="MS Gothic" w:hAnsi="MS Gothic" w:cs="Times New Roman" w:hint="eastAsia"/>
                          <w:sz w:val="24"/>
                          <w:szCs w:val="24"/>
                          <w:lang w:val="ca-ES" w:eastAsia="es-ES"/>
                        </w:rPr>
                        <w:t>☐</w:t>
                      </w:r>
                    </w:sdtContent>
                  </w:sdt>
                </w:p>
                <w:p w14:paraId="215FF07C" w14:textId="1353047D" w:rsidR="00DD7173" w:rsidRPr="00DD7173" w:rsidRDefault="00BE0E43" w:rsidP="00DD717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ca-ES" w:eastAsia="es-ES"/>
                    </w:rPr>
                  </w:pPr>
                  <w:r w:rsidRPr="00302A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ca-ES" w:eastAsia="es-ES"/>
                    </w:rPr>
                    <w:t>Dimarts……..……….</w:t>
                  </w:r>
                  <w:sdt>
                    <w:sdt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ca-ES" w:eastAsia="es-ES"/>
                      </w:rPr>
                      <w:id w:val="181969157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62720">
                        <w:rPr>
                          <w:rFonts w:ascii="MS Gothic" w:eastAsia="MS Gothic" w:hAnsi="MS Gothic" w:cs="Times New Roman" w:hint="eastAsia"/>
                          <w:sz w:val="24"/>
                          <w:szCs w:val="24"/>
                          <w:lang w:val="ca-ES" w:eastAsia="es-ES"/>
                        </w:rPr>
                        <w:t>☐</w:t>
                      </w:r>
                    </w:sdtContent>
                  </w:sdt>
                </w:p>
                <w:p w14:paraId="363535E0" w14:textId="14E44F8D" w:rsidR="00DD7173" w:rsidRPr="00DD7173" w:rsidRDefault="00BE0E43" w:rsidP="00DD717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ca-ES" w:eastAsia="es-ES"/>
                    </w:rPr>
                  </w:pPr>
                  <w:r w:rsidRPr="00302A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ca-ES" w:eastAsia="es-ES"/>
                    </w:rPr>
                    <w:t>Dimecres…………</w:t>
                  </w:r>
                  <w:r w:rsidR="00BC1A0D" w:rsidRPr="00302A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ca-ES" w:eastAsia="es-ES"/>
                    </w:rPr>
                    <w:t>..</w:t>
                  </w:r>
                  <w:r w:rsidRPr="00302A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ca-ES" w:eastAsia="es-ES"/>
                    </w:rPr>
                    <w:t>..</w:t>
                  </w:r>
                  <w:r w:rsidR="00BC1A0D" w:rsidRPr="00302A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ca-ES" w:eastAsia="es-ES"/>
                    </w:rPr>
                    <w:t>.</w:t>
                  </w:r>
                  <w:sdt>
                    <w:sdt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ca-ES" w:eastAsia="es-ES"/>
                      </w:rPr>
                      <w:id w:val="-71504092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62720">
                        <w:rPr>
                          <w:rFonts w:ascii="MS Gothic" w:eastAsia="MS Gothic" w:hAnsi="MS Gothic" w:cs="Times New Roman" w:hint="eastAsia"/>
                          <w:sz w:val="24"/>
                          <w:szCs w:val="24"/>
                          <w:lang w:val="ca-ES" w:eastAsia="es-ES"/>
                        </w:rPr>
                        <w:t>☐</w:t>
                      </w:r>
                    </w:sdtContent>
                  </w:sdt>
                </w:p>
                <w:p w14:paraId="3E18358E" w14:textId="620BB4DF" w:rsidR="00DD7173" w:rsidRPr="00DD7173" w:rsidRDefault="00BE0E43" w:rsidP="00DD717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ca-ES" w:eastAsia="es-ES"/>
                    </w:rPr>
                  </w:pPr>
                  <w:r w:rsidRPr="00302A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ca-ES" w:eastAsia="es-ES"/>
                    </w:rPr>
                    <w:t>Dijous………………</w:t>
                  </w:r>
                  <w:r w:rsidR="00BC1A0D" w:rsidRPr="00302A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ca-ES" w:eastAsia="es-ES"/>
                    </w:rPr>
                    <w:t>..</w:t>
                  </w:r>
                  <w:sdt>
                    <w:sdt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ca-ES" w:eastAsia="es-ES"/>
                      </w:rPr>
                      <w:id w:val="147840884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62720">
                        <w:rPr>
                          <w:rFonts w:ascii="MS Gothic" w:eastAsia="MS Gothic" w:hAnsi="MS Gothic" w:cs="Times New Roman" w:hint="eastAsia"/>
                          <w:sz w:val="24"/>
                          <w:szCs w:val="24"/>
                          <w:lang w:val="ca-ES" w:eastAsia="es-ES"/>
                        </w:rPr>
                        <w:t>☐</w:t>
                      </w:r>
                    </w:sdtContent>
                  </w:sdt>
                </w:p>
                <w:p w14:paraId="315B0EFB" w14:textId="45CC31FC" w:rsidR="00DD7173" w:rsidRPr="00DD7173" w:rsidRDefault="00BE0E43" w:rsidP="00DD717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ca-ES" w:eastAsia="es-ES"/>
                    </w:rPr>
                  </w:pPr>
                  <w:r w:rsidRPr="00302A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ca-ES" w:eastAsia="es-ES"/>
                    </w:rPr>
                    <w:t>Divendres……………</w:t>
                  </w:r>
                  <w:sdt>
                    <w:sdt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ca-ES" w:eastAsia="es-ES"/>
                      </w:rPr>
                      <w:id w:val="-16779419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62720">
                        <w:rPr>
                          <w:rFonts w:ascii="MS Gothic" w:eastAsia="MS Gothic" w:hAnsi="MS Gothic" w:cs="Times New Roman" w:hint="eastAsia"/>
                          <w:sz w:val="24"/>
                          <w:szCs w:val="24"/>
                          <w:lang w:val="ca-ES" w:eastAsia="es-ES"/>
                        </w:rPr>
                        <w:t>☐</w:t>
                      </w:r>
                    </w:sdtContent>
                  </w:sdt>
                </w:p>
                <w:p w14:paraId="62491A3C" w14:textId="1E0C9577" w:rsidR="00DD7173" w:rsidRPr="00DD7173" w:rsidRDefault="00BE0E43" w:rsidP="00DD717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ca-ES" w:eastAsia="es-ES"/>
                    </w:rPr>
                  </w:pPr>
                  <w:r w:rsidRPr="00302A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ca-ES" w:eastAsia="es-ES"/>
                    </w:rPr>
                    <w:t>Dissabte……………..</w:t>
                  </w:r>
                  <w:r w:rsidR="00BC1A0D" w:rsidRPr="00302A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ca-ES" w:eastAsia="es-ES"/>
                    </w:rPr>
                    <w:t>.</w:t>
                  </w:r>
                  <w:sdt>
                    <w:sdt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ca-ES" w:eastAsia="es-ES"/>
                      </w:rPr>
                      <w:id w:val="-43189970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62720">
                        <w:rPr>
                          <w:rFonts w:ascii="MS Gothic" w:eastAsia="MS Gothic" w:hAnsi="MS Gothic" w:cs="Times New Roman" w:hint="eastAsia"/>
                          <w:sz w:val="24"/>
                          <w:szCs w:val="24"/>
                          <w:lang w:val="ca-ES" w:eastAsia="es-ES"/>
                        </w:rPr>
                        <w:t>☐</w:t>
                      </w:r>
                    </w:sdtContent>
                  </w:sdt>
                </w:p>
                <w:p w14:paraId="15E84ABC" w14:textId="0BA4872B" w:rsidR="00DD7173" w:rsidRPr="00302AB1" w:rsidRDefault="00BE0E43" w:rsidP="00BC1A0D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ca-ES" w:eastAsia="es-ES"/>
                    </w:rPr>
                  </w:pPr>
                  <w:r w:rsidRPr="00302A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ca-ES" w:eastAsia="es-ES"/>
                    </w:rPr>
                    <w:t>Diumenge……………</w:t>
                  </w:r>
                  <w:sdt>
                    <w:sdt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ca-ES" w:eastAsia="es-ES"/>
                      </w:rPr>
                      <w:id w:val="-30407760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62720">
                        <w:rPr>
                          <w:rFonts w:ascii="MS Gothic" w:eastAsia="MS Gothic" w:hAnsi="MS Gothic" w:cs="Times New Roman" w:hint="eastAsia"/>
                          <w:sz w:val="24"/>
                          <w:szCs w:val="24"/>
                          <w:lang w:val="ca-ES" w:eastAsia="es-ES"/>
                        </w:rPr>
                        <w:t>☐</w:t>
                      </w:r>
                    </w:sdtContent>
                  </w:sdt>
                </w:p>
                <w:p w14:paraId="176ABD1C" w14:textId="14E0FA20" w:rsidR="00BC1A0D" w:rsidRPr="00302AB1" w:rsidRDefault="00BC1A0D" w:rsidP="00BC1A0D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ca-ES" w:eastAsia="es-ES"/>
                    </w:rPr>
                  </w:pPr>
                </w:p>
              </w:tc>
            </w:tr>
            <w:tr w:rsidR="00DD7173" w:rsidRPr="00302AB1" w14:paraId="77E31F3C" w14:textId="77777777" w:rsidTr="00DD7173">
              <w:tc>
                <w:tcPr>
                  <w:tcW w:w="4400" w:type="dxa"/>
                </w:tcPr>
                <w:p w14:paraId="2550AB78" w14:textId="7A14C5DB" w:rsidR="00DD7173" w:rsidRPr="00302AB1" w:rsidRDefault="00BE0E43" w:rsidP="001C4A3D">
                  <w:pPr>
                    <w:spacing w:before="240"/>
                    <w:rPr>
                      <w:sz w:val="24"/>
                      <w:szCs w:val="24"/>
                      <w:lang w:val="ca-ES"/>
                    </w:rPr>
                  </w:pPr>
                  <w:r w:rsidRPr="00302AB1">
                    <w:rPr>
                      <w:sz w:val="24"/>
                      <w:szCs w:val="24"/>
                      <w:lang w:val="ca-ES"/>
                    </w:rPr>
                    <w:t xml:space="preserve">Quin és el millor horari? </w:t>
                  </w:r>
                </w:p>
              </w:tc>
              <w:tc>
                <w:tcPr>
                  <w:tcW w:w="4400" w:type="dxa"/>
                </w:tcPr>
                <w:p w14:paraId="384F88AC" w14:textId="7F1BC807" w:rsidR="00BE0E43" w:rsidRPr="00BE0E43" w:rsidRDefault="00BE0E43" w:rsidP="00BE0E4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ca-ES" w:eastAsia="es-ES"/>
                    </w:rPr>
                  </w:pPr>
                  <w:r w:rsidRPr="00BE0E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ca-ES" w:eastAsia="es-ES"/>
                    </w:rPr>
                    <w:t>De 10am a 1pm</w:t>
                  </w:r>
                  <w:r w:rsidRPr="00302A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ca-ES" w:eastAsia="es-ES"/>
                    </w:rPr>
                    <w:t>…</w:t>
                  </w:r>
                  <w:r w:rsidR="00BC1A0D" w:rsidRPr="00302A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ca-ES" w:eastAsia="es-ES"/>
                    </w:rPr>
                    <w:t>..</w:t>
                  </w:r>
                  <w:sdt>
                    <w:sdt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ca-ES" w:eastAsia="es-ES"/>
                      </w:rPr>
                      <w:id w:val="-124949887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BC1A0D" w:rsidRPr="00302AB1">
                        <w:rPr>
                          <w:rFonts w:ascii="MS Gothic" w:eastAsia="MS Gothic" w:hAnsi="MS Gothic" w:cs="Times New Roman"/>
                          <w:sz w:val="24"/>
                          <w:szCs w:val="24"/>
                          <w:lang w:val="ca-ES" w:eastAsia="es-ES"/>
                        </w:rPr>
                        <w:t>☐</w:t>
                      </w:r>
                    </w:sdtContent>
                  </w:sdt>
                </w:p>
                <w:p w14:paraId="5E3B088C" w14:textId="0242D7C9" w:rsidR="00BE0E43" w:rsidRPr="00BE0E43" w:rsidRDefault="00BE0E43" w:rsidP="00BE0E4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ca-ES" w:eastAsia="es-ES"/>
                    </w:rPr>
                  </w:pPr>
                  <w:r w:rsidRPr="00BE0E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ca-ES" w:eastAsia="es-ES"/>
                    </w:rPr>
                    <w:t>De 1pm a 4pm</w:t>
                  </w:r>
                  <w:r w:rsidRPr="00302A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ca-ES" w:eastAsia="es-ES"/>
                    </w:rPr>
                    <w:t>….</w:t>
                  </w:r>
                  <w:r w:rsidR="00BC1A0D" w:rsidRPr="00302A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ca-ES" w:eastAsia="es-ES"/>
                    </w:rPr>
                    <w:t>...</w:t>
                  </w:r>
                  <w:sdt>
                    <w:sdt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ca-ES" w:eastAsia="es-ES"/>
                      </w:rPr>
                      <w:id w:val="-81093606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BC1A0D" w:rsidRPr="00302AB1">
                        <w:rPr>
                          <w:rFonts w:ascii="MS Gothic" w:eastAsia="MS Gothic" w:hAnsi="MS Gothic" w:cs="Times New Roman"/>
                          <w:sz w:val="24"/>
                          <w:szCs w:val="24"/>
                          <w:lang w:val="ca-ES" w:eastAsia="es-ES"/>
                        </w:rPr>
                        <w:t>☐</w:t>
                      </w:r>
                    </w:sdtContent>
                  </w:sdt>
                </w:p>
                <w:p w14:paraId="19C3C970" w14:textId="595CD9B7" w:rsidR="00BE0E43" w:rsidRPr="00BE0E43" w:rsidRDefault="00BE0E43" w:rsidP="00BE0E4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ca-ES" w:eastAsia="es-ES"/>
                    </w:rPr>
                  </w:pPr>
                  <w:r w:rsidRPr="00BE0E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ca-ES" w:eastAsia="es-ES"/>
                    </w:rPr>
                    <w:t>De 4pm a 7pm</w:t>
                  </w:r>
                  <w:r w:rsidRPr="00302A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ca-ES" w:eastAsia="es-ES"/>
                    </w:rPr>
                    <w:t>…..</w:t>
                  </w:r>
                  <w:r w:rsidR="00BC1A0D" w:rsidRPr="00302A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ca-ES" w:eastAsia="es-ES"/>
                    </w:rPr>
                    <w:t>..</w:t>
                  </w:r>
                  <w:sdt>
                    <w:sdt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ca-ES" w:eastAsia="es-ES"/>
                      </w:rPr>
                      <w:id w:val="-93975931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BC1A0D" w:rsidRPr="00302AB1">
                        <w:rPr>
                          <w:rFonts w:ascii="MS Gothic" w:eastAsia="MS Gothic" w:hAnsi="MS Gothic" w:cs="Times New Roman"/>
                          <w:sz w:val="24"/>
                          <w:szCs w:val="24"/>
                          <w:lang w:val="ca-ES" w:eastAsia="es-ES"/>
                        </w:rPr>
                        <w:t>☐</w:t>
                      </w:r>
                    </w:sdtContent>
                  </w:sdt>
                </w:p>
                <w:p w14:paraId="22CEF03D" w14:textId="1F27EC10" w:rsidR="00DD7173" w:rsidRPr="00302AB1" w:rsidRDefault="00BE0E43" w:rsidP="00BE0E4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ca-ES" w:eastAsia="es-ES"/>
                    </w:rPr>
                  </w:pPr>
                  <w:r w:rsidRPr="00BE0E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ca-ES" w:eastAsia="es-ES"/>
                    </w:rPr>
                    <w:t>De 7pm a 10pm</w:t>
                  </w:r>
                  <w:r w:rsidRPr="00302A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ca-ES" w:eastAsia="es-ES"/>
                    </w:rPr>
                    <w:t>….</w:t>
                  </w:r>
                  <w:r w:rsidR="00BC1A0D" w:rsidRPr="00302A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ca-ES" w:eastAsia="es-ES"/>
                    </w:rPr>
                    <w:t>.</w:t>
                  </w:r>
                  <w:sdt>
                    <w:sdt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ca-ES" w:eastAsia="es-ES"/>
                      </w:rPr>
                      <w:id w:val="6445786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62720">
                        <w:rPr>
                          <w:rFonts w:ascii="MS Gothic" w:eastAsia="MS Gothic" w:hAnsi="MS Gothic" w:cs="Times New Roman" w:hint="eastAsia"/>
                          <w:sz w:val="24"/>
                          <w:szCs w:val="24"/>
                          <w:lang w:val="ca-ES" w:eastAsia="es-ES"/>
                        </w:rPr>
                        <w:t>☐</w:t>
                      </w:r>
                    </w:sdtContent>
                  </w:sdt>
                </w:p>
              </w:tc>
            </w:tr>
            <w:tr w:rsidR="00DD7173" w:rsidRPr="00302AB1" w14:paraId="09D64988" w14:textId="77777777" w:rsidTr="00DD7173">
              <w:tc>
                <w:tcPr>
                  <w:tcW w:w="4400" w:type="dxa"/>
                </w:tcPr>
                <w:p w14:paraId="5F324126" w14:textId="4EC8FA0D" w:rsidR="00DD7173" w:rsidRPr="00302AB1" w:rsidRDefault="00BC1A0D" w:rsidP="001C4A3D">
                  <w:pPr>
                    <w:spacing w:before="240"/>
                    <w:rPr>
                      <w:sz w:val="24"/>
                      <w:szCs w:val="24"/>
                      <w:lang w:val="ca-ES"/>
                    </w:rPr>
                  </w:pPr>
                  <w:r w:rsidRPr="00302AB1">
                    <w:rPr>
                      <w:sz w:val="24"/>
                      <w:szCs w:val="24"/>
                      <w:lang w:val="ca-ES"/>
                    </w:rPr>
                    <w:t xml:space="preserve">Tens experiència </w:t>
                  </w:r>
                  <w:r w:rsidR="00302AB1" w:rsidRPr="00302AB1">
                    <w:rPr>
                      <w:sz w:val="24"/>
                      <w:szCs w:val="24"/>
                      <w:lang w:val="ca-ES"/>
                    </w:rPr>
                    <w:t>prèvia</w:t>
                  </w:r>
                  <w:r w:rsidRPr="00302AB1">
                    <w:rPr>
                      <w:sz w:val="24"/>
                      <w:szCs w:val="24"/>
                      <w:lang w:val="ca-ES"/>
                    </w:rPr>
                    <w:t xml:space="preserve"> en voluntariat?</w:t>
                  </w:r>
                </w:p>
              </w:tc>
              <w:tc>
                <w:tcPr>
                  <w:tcW w:w="4400" w:type="dxa"/>
                </w:tcPr>
                <w:p w14:paraId="5C76B7E0" w14:textId="77777777" w:rsidR="00BC1A0D" w:rsidRPr="00302AB1" w:rsidRDefault="00BC1A0D" w:rsidP="00BC1A0D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ca-ES" w:eastAsia="es-ES"/>
                    </w:rPr>
                  </w:pPr>
                </w:p>
                <w:p w14:paraId="495329B3" w14:textId="3A5014A9" w:rsidR="00BC1A0D" w:rsidRPr="00DD7173" w:rsidRDefault="00BC1A0D" w:rsidP="00BC1A0D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ca-ES" w:eastAsia="es-ES"/>
                    </w:rPr>
                  </w:pPr>
                  <w:r w:rsidRPr="00302A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ca-ES" w:eastAsia="es-ES"/>
                    </w:rPr>
                    <w:t>Sí……………...</w:t>
                  </w:r>
                  <w:sdt>
                    <w:sdt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ca-ES" w:eastAsia="es-ES"/>
                      </w:rPr>
                      <w:id w:val="-23277959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302AB1">
                        <w:rPr>
                          <w:rFonts w:ascii="MS Gothic" w:eastAsia="MS Gothic" w:hAnsi="MS Gothic" w:cs="Times New Roman"/>
                          <w:sz w:val="24"/>
                          <w:szCs w:val="24"/>
                          <w:lang w:val="ca-ES" w:eastAsia="es-ES"/>
                        </w:rPr>
                        <w:t>☐</w:t>
                      </w:r>
                    </w:sdtContent>
                  </w:sdt>
                </w:p>
                <w:p w14:paraId="167389DA" w14:textId="3578D488" w:rsidR="00BC1A0D" w:rsidRPr="00DD7173" w:rsidRDefault="00BC1A0D" w:rsidP="00BC1A0D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ca-ES" w:eastAsia="es-ES"/>
                    </w:rPr>
                  </w:pPr>
                  <w:r w:rsidRPr="00302A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ca-ES" w:eastAsia="es-ES"/>
                    </w:rPr>
                    <w:t>No..……………</w:t>
                  </w:r>
                  <w:sdt>
                    <w:sdt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ca-ES" w:eastAsia="es-ES"/>
                      </w:rPr>
                      <w:id w:val="-145925380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62720">
                        <w:rPr>
                          <w:rFonts w:ascii="MS Gothic" w:eastAsia="MS Gothic" w:hAnsi="MS Gothic" w:cs="Times New Roman" w:hint="eastAsia"/>
                          <w:sz w:val="24"/>
                          <w:szCs w:val="24"/>
                          <w:lang w:val="ca-ES" w:eastAsia="es-ES"/>
                        </w:rPr>
                        <w:t>☐</w:t>
                      </w:r>
                    </w:sdtContent>
                  </w:sdt>
                </w:p>
                <w:p w14:paraId="2ADD1F6E" w14:textId="77777777" w:rsidR="00BC1A0D" w:rsidRDefault="00BC1A0D" w:rsidP="001C4A3D">
                  <w:pPr>
                    <w:spacing w:before="240"/>
                    <w:rPr>
                      <w:lang w:val="ca-ES"/>
                    </w:rPr>
                  </w:pPr>
                  <w:r w:rsidRPr="00302AB1">
                    <w:rPr>
                      <w:lang w:val="ca-ES"/>
                    </w:rPr>
                    <w:t>On………………</w:t>
                  </w:r>
                </w:p>
                <w:p w14:paraId="25FA2E7D" w14:textId="4117030F" w:rsidR="00BC4B5F" w:rsidRPr="00302AB1" w:rsidRDefault="00BC4B5F" w:rsidP="001C4A3D">
                  <w:pPr>
                    <w:spacing w:before="240"/>
                    <w:rPr>
                      <w:lang w:val="ca-ES"/>
                    </w:rPr>
                  </w:pPr>
                </w:p>
              </w:tc>
            </w:tr>
            <w:tr w:rsidR="00DD7173" w:rsidRPr="00302AB1" w14:paraId="2C0B7F57" w14:textId="77777777" w:rsidTr="00DD7173">
              <w:tc>
                <w:tcPr>
                  <w:tcW w:w="4400" w:type="dxa"/>
                </w:tcPr>
                <w:p w14:paraId="7CCF8AE5" w14:textId="15A6B263" w:rsidR="00BC1A0D" w:rsidRPr="00302AB1" w:rsidRDefault="00302AB1" w:rsidP="00BC1A0D">
                  <w:pPr>
                    <w:spacing w:before="240"/>
                    <w:rPr>
                      <w:sz w:val="24"/>
                      <w:szCs w:val="24"/>
                      <w:lang w:val="ca-ES"/>
                    </w:rPr>
                  </w:pPr>
                  <w:r w:rsidRPr="00302AB1">
                    <w:rPr>
                      <w:sz w:val="24"/>
                      <w:szCs w:val="24"/>
                      <w:lang w:val="ca-ES"/>
                    </w:rPr>
                    <w:t>Acceptes</w:t>
                  </w:r>
                  <w:r w:rsidR="00BC1A0D" w:rsidRPr="00302AB1">
                    <w:rPr>
                      <w:sz w:val="24"/>
                      <w:szCs w:val="24"/>
                      <w:lang w:val="ca-ES"/>
                    </w:rPr>
                    <w:t xml:space="preserve"> i et compromets amb les estipulacions de la  “Carta de Compromís de Col·laboració Voluntària? </w:t>
                  </w:r>
                </w:p>
              </w:tc>
              <w:tc>
                <w:tcPr>
                  <w:tcW w:w="4400" w:type="dxa"/>
                </w:tcPr>
                <w:p w14:paraId="18BD54EB" w14:textId="77777777" w:rsidR="00BC1A0D" w:rsidRPr="00302AB1" w:rsidRDefault="00BC1A0D" w:rsidP="00BC1A0D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ca-ES" w:eastAsia="es-ES"/>
                    </w:rPr>
                  </w:pPr>
                </w:p>
                <w:p w14:paraId="0D5D163F" w14:textId="40FCA92E" w:rsidR="00BC1A0D" w:rsidRPr="00DD7173" w:rsidRDefault="00BC1A0D" w:rsidP="00BC1A0D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ca-ES" w:eastAsia="es-ES"/>
                    </w:rPr>
                  </w:pPr>
                  <w:r w:rsidRPr="00302A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ca-ES" w:eastAsia="es-ES"/>
                    </w:rPr>
                    <w:t>Sí……………...</w:t>
                  </w:r>
                  <w:sdt>
                    <w:sdt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ca-ES" w:eastAsia="es-ES"/>
                      </w:rPr>
                      <w:id w:val="-6564905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62720">
                        <w:rPr>
                          <w:rFonts w:ascii="MS Gothic" w:eastAsia="MS Gothic" w:hAnsi="MS Gothic" w:cs="Times New Roman" w:hint="eastAsia"/>
                          <w:sz w:val="24"/>
                          <w:szCs w:val="24"/>
                          <w:lang w:val="ca-ES" w:eastAsia="es-ES"/>
                        </w:rPr>
                        <w:t>☐</w:t>
                      </w:r>
                    </w:sdtContent>
                  </w:sdt>
                </w:p>
                <w:p w14:paraId="472B316C" w14:textId="77777777" w:rsidR="00BC1A0D" w:rsidRPr="00DD7173" w:rsidRDefault="00BC1A0D" w:rsidP="00BC1A0D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ca-ES" w:eastAsia="es-ES"/>
                    </w:rPr>
                  </w:pPr>
                  <w:r w:rsidRPr="00302A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ca-ES" w:eastAsia="es-ES"/>
                    </w:rPr>
                    <w:t>No..……………</w:t>
                  </w:r>
                  <w:sdt>
                    <w:sdt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ca-ES" w:eastAsia="es-ES"/>
                      </w:rPr>
                      <w:id w:val="47503526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302AB1">
                        <w:rPr>
                          <w:rFonts w:ascii="MS Gothic" w:eastAsia="MS Gothic" w:hAnsi="MS Gothic" w:cs="Times New Roman"/>
                          <w:sz w:val="24"/>
                          <w:szCs w:val="24"/>
                          <w:lang w:val="ca-ES" w:eastAsia="es-ES"/>
                        </w:rPr>
                        <w:t>☐</w:t>
                      </w:r>
                    </w:sdtContent>
                  </w:sdt>
                </w:p>
                <w:p w14:paraId="41105EA4" w14:textId="77777777" w:rsidR="00DD7173" w:rsidRPr="00302AB1" w:rsidRDefault="00DD7173" w:rsidP="001C4A3D">
                  <w:pPr>
                    <w:spacing w:before="240"/>
                    <w:rPr>
                      <w:lang w:val="ca-ES"/>
                    </w:rPr>
                  </w:pPr>
                </w:p>
              </w:tc>
            </w:tr>
            <w:tr w:rsidR="00302AB1" w:rsidRPr="00302AB1" w14:paraId="4EDFBE59" w14:textId="77777777" w:rsidTr="003A5117">
              <w:tc>
                <w:tcPr>
                  <w:tcW w:w="8800" w:type="dxa"/>
                  <w:gridSpan w:val="2"/>
                </w:tcPr>
                <w:p w14:paraId="18DF7031" w14:textId="20E2D50D" w:rsidR="00302AB1" w:rsidRPr="00302AB1" w:rsidRDefault="00302AB1" w:rsidP="00302AB1">
                  <w:pPr>
                    <w:spacing w:before="240"/>
                    <w:jc w:val="center"/>
                    <w:rPr>
                      <w:b/>
                      <w:bCs/>
                      <w:lang w:val="ca-ES"/>
                    </w:rPr>
                  </w:pPr>
                  <w:r w:rsidRPr="00302AB1">
                    <w:rPr>
                      <w:b/>
                      <w:bCs/>
                      <w:lang w:val="ca-ES"/>
                    </w:rPr>
                    <w:t xml:space="preserve">Gràcies per la teva </w:t>
                  </w:r>
                  <w:r w:rsidR="00BC4B5F" w:rsidRPr="00302AB1">
                    <w:rPr>
                      <w:b/>
                      <w:bCs/>
                      <w:lang w:val="ca-ES"/>
                    </w:rPr>
                    <w:t>col·laboració</w:t>
                  </w:r>
                </w:p>
              </w:tc>
            </w:tr>
          </w:tbl>
          <w:p w14:paraId="6D122707" w14:textId="577BDC56" w:rsidR="00DD7173" w:rsidRPr="00302AB1" w:rsidRDefault="00DD7173" w:rsidP="001C4A3D">
            <w:pPr>
              <w:spacing w:before="240"/>
              <w:rPr>
                <w:lang w:val="ca-ES"/>
              </w:rPr>
            </w:pPr>
          </w:p>
        </w:tc>
      </w:tr>
    </w:tbl>
    <w:p w14:paraId="52155682" w14:textId="77777777" w:rsidR="00CE6104" w:rsidRPr="00E677FE" w:rsidRDefault="00CE6104" w:rsidP="00E677FE">
      <w:pPr>
        <w:spacing w:after="0"/>
        <w:rPr>
          <w:sz w:val="16"/>
          <w:szCs w:val="16"/>
        </w:rPr>
      </w:pPr>
    </w:p>
    <w:sectPr w:rsidR="00CE6104" w:rsidRPr="00E677FE" w:rsidSect="00721F61">
      <w:headerReference w:type="default" r:id="rId11"/>
      <w:footerReference w:type="default" r:id="rId12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40A0BD" w14:textId="77777777" w:rsidR="00FE2725" w:rsidRDefault="00FE2725" w:rsidP="00650259">
      <w:pPr>
        <w:spacing w:after="0" w:line="240" w:lineRule="auto"/>
      </w:pPr>
      <w:r>
        <w:separator/>
      </w:r>
    </w:p>
  </w:endnote>
  <w:endnote w:type="continuationSeparator" w:id="0">
    <w:p w14:paraId="0B540D5D" w14:textId="77777777" w:rsidR="00FE2725" w:rsidRDefault="00FE2725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34CEF7-039E-4B00-A47B-52F555EB1729}"/>
    <w:embedBold r:id="rId2" w:fontKey="{D3DE51E5-242F-43CA-9096-38B2EF11D2C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786042B-92AC-49F8-B898-B7770A4B5A8D}"/>
    <w:embedBold r:id="rId4" w:fontKey="{D48F6C3E-14D5-4857-BA94-5E12D93A8A58}"/>
    <w:embedItalic r:id="rId5" w:fontKey="{8EE2F732-3E92-4F8D-8D39-43DDE195757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7DCC4C66-E9F7-4FA7-8584-2C8CDE64ED5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25964E60-DEE2-4ADE-8E20-BE822F18A5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24"/>
      <w:gridCol w:w="4402"/>
    </w:tblGrid>
    <w:tr w:rsidR="002462F3" w:rsidRPr="002462F3" w14:paraId="21034315" w14:textId="77777777" w:rsidTr="00C4167A">
      <w:tc>
        <w:tcPr>
          <w:tcW w:w="4675" w:type="dxa"/>
          <w:vAlign w:val="center"/>
        </w:tcPr>
        <w:p w14:paraId="2F7D00FF" w14:textId="1C744F88" w:rsidR="002462F3" w:rsidRPr="00DD7173" w:rsidRDefault="00DD7173" w:rsidP="00DD7173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b/>
              <w:bCs/>
            </w:rPr>
          </w:pPr>
          <w:r w:rsidRPr="00DD7173">
            <w:rPr>
              <w:b/>
              <w:bCs/>
            </w:rPr>
            <w:t>femxarxafemsuport@gmail.com</w:t>
          </w:r>
        </w:p>
      </w:tc>
      <w:tc>
        <w:tcPr>
          <w:tcW w:w="4675" w:type="dxa"/>
          <w:vAlign w:val="center"/>
        </w:tcPr>
        <w:p w14:paraId="699C01F0" w14:textId="77777777" w:rsidR="002462F3" w:rsidRPr="002462F3" w:rsidRDefault="002462F3" w:rsidP="00DD7173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  <w:r w:rsidRPr="002462F3">
            <w:rPr>
              <w:noProof/>
              <w:sz w:val="18"/>
              <w:szCs w:val="24"/>
              <w:lang w:bidi="es-ES"/>
            </w:rPr>
            <w:drawing>
              <wp:inline distT="0" distB="0" distL="0" distR="0" wp14:anchorId="11F22256" wp14:editId="12A1A8DA">
                <wp:extent cx="493920" cy="493920"/>
                <wp:effectExtent l="0" t="0" r="1905" b="1905"/>
                <wp:docPr id="9" name="Imagen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n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392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5314FE1" w14:textId="77777777" w:rsidR="00731F26" w:rsidRDefault="00731F26" w:rsidP="002462F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8D20F4" w14:textId="77777777" w:rsidR="00FE2725" w:rsidRDefault="00FE2725" w:rsidP="00650259">
      <w:pPr>
        <w:spacing w:after="0" w:line="240" w:lineRule="auto"/>
      </w:pPr>
      <w:r>
        <w:separator/>
      </w:r>
    </w:p>
  </w:footnote>
  <w:footnote w:type="continuationSeparator" w:id="0">
    <w:p w14:paraId="0DF14C52" w14:textId="77777777" w:rsidR="00FE2725" w:rsidRDefault="00FE2725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607"/>
      <w:gridCol w:w="7419"/>
    </w:tblGrid>
    <w:tr w:rsidR="00731F26" w:rsidRPr="00731F26" w14:paraId="6BE8AFA3" w14:textId="77777777" w:rsidTr="00731F26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3187C8D3" w14:textId="77777777" w:rsidR="00576892" w:rsidRPr="00731F26" w:rsidRDefault="00D27C15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731F26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bidi="es-ES"/>
            </w:rPr>
            <w:drawing>
              <wp:inline distT="0" distB="0" distL="0" distR="0" wp14:anchorId="0E5E1A1B" wp14:editId="4B1C2632">
                <wp:extent cx="883868" cy="405765"/>
                <wp:effectExtent l="0" t="0" r="0" b="0"/>
                <wp:docPr id="1" name="Gráfico 1" descr="manos alzad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dentificaciónDeEmpleado.svg"/>
                        <pic:cNvPicPr/>
                      </pic:nvPicPr>
                      <pic:blipFill rotWithShape="1">
                        <a:blip r:embed="rId1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7537"/>
                        <a:stretch/>
                      </pic:blipFill>
                      <pic:spPr bwMode="auto">
                        <a:xfrm>
                          <a:off x="0" y="0"/>
                          <a:ext cx="888868" cy="4080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731F1C" w:themeFill="accent5"/>
          <w:vAlign w:val="center"/>
        </w:tcPr>
        <w:p w14:paraId="030A5D30" w14:textId="77777777" w:rsidR="00DD7173" w:rsidRPr="00302AB1" w:rsidRDefault="00DD7173" w:rsidP="00DD7173">
          <w:pPr>
            <w:spacing w:after="0"/>
            <w:jc w:val="center"/>
            <w:rPr>
              <w:rFonts w:ascii="Corbel" w:eastAsia="Calibri" w:hAnsi="Corbel" w:cs="Times New Roman"/>
              <w:b/>
              <w:color w:val="FFFFFF"/>
              <w:sz w:val="44"/>
              <w:lang w:val="ca-ES"/>
            </w:rPr>
          </w:pPr>
          <w:r w:rsidRPr="00302AB1">
            <w:rPr>
              <w:rFonts w:ascii="Corbel" w:eastAsia="Calibri" w:hAnsi="Corbel" w:cs="Times New Roman"/>
              <w:b/>
              <w:color w:val="FFFFFF"/>
              <w:sz w:val="44"/>
              <w:lang w:val="ca-ES"/>
            </w:rPr>
            <w:t>Formulari de voluntariat</w:t>
          </w:r>
        </w:p>
        <w:p w14:paraId="41301028" w14:textId="3FA5A380" w:rsidR="00576892" w:rsidRPr="00731F26" w:rsidRDefault="00DD7173" w:rsidP="00DD7173">
          <w:pPr>
            <w:spacing w:after="0"/>
            <w:jc w:val="center"/>
            <w:rPr>
              <w:rFonts w:ascii="Corbel" w:eastAsia="Calibri" w:hAnsi="Corbel" w:cs="Times New Roman"/>
              <w:color w:val="FFFFFF"/>
              <w:sz w:val="44"/>
            </w:rPr>
          </w:pPr>
          <w:r w:rsidRPr="00302AB1">
            <w:rPr>
              <w:rFonts w:ascii="Corbel" w:eastAsia="Calibri" w:hAnsi="Corbel" w:cs="Times New Roman"/>
              <w:b/>
              <w:color w:val="FFFFFF"/>
              <w:sz w:val="44"/>
              <w:lang w:val="ca-ES"/>
            </w:rPr>
            <w:t>Xarxa Suport Veïnal</w:t>
          </w:r>
        </w:p>
      </w:tc>
    </w:tr>
  </w:tbl>
  <w:p w14:paraId="58A6E9A3" w14:textId="77777777" w:rsidR="00650259" w:rsidRDefault="00650259" w:rsidP="00731F26">
    <w:pPr>
      <w:pStyle w:val="Sinespaci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173"/>
    <w:rsid w:val="00015031"/>
    <w:rsid w:val="00052382"/>
    <w:rsid w:val="0006568A"/>
    <w:rsid w:val="00076F0F"/>
    <w:rsid w:val="00084253"/>
    <w:rsid w:val="000D1F49"/>
    <w:rsid w:val="001727CA"/>
    <w:rsid w:val="001C4A3D"/>
    <w:rsid w:val="002462F3"/>
    <w:rsid w:val="00262720"/>
    <w:rsid w:val="002C56E6"/>
    <w:rsid w:val="00302AB1"/>
    <w:rsid w:val="00346DE2"/>
    <w:rsid w:val="003526BE"/>
    <w:rsid w:val="00361E11"/>
    <w:rsid w:val="003B4744"/>
    <w:rsid w:val="003F0847"/>
    <w:rsid w:val="0040090B"/>
    <w:rsid w:val="0046302A"/>
    <w:rsid w:val="00487D2D"/>
    <w:rsid w:val="004D5D62"/>
    <w:rsid w:val="005112D0"/>
    <w:rsid w:val="00577E06"/>
    <w:rsid w:val="005A3BF7"/>
    <w:rsid w:val="005F2035"/>
    <w:rsid w:val="005F7990"/>
    <w:rsid w:val="006000AE"/>
    <w:rsid w:val="0063739C"/>
    <w:rsid w:val="00650259"/>
    <w:rsid w:val="006E629B"/>
    <w:rsid w:val="0072036A"/>
    <w:rsid w:val="00721F61"/>
    <w:rsid w:val="00731F26"/>
    <w:rsid w:val="00760D65"/>
    <w:rsid w:val="00770F25"/>
    <w:rsid w:val="007A35A8"/>
    <w:rsid w:val="007B0A85"/>
    <w:rsid w:val="007C6A52"/>
    <w:rsid w:val="0082043E"/>
    <w:rsid w:val="008E203A"/>
    <w:rsid w:val="0091229C"/>
    <w:rsid w:val="009176CE"/>
    <w:rsid w:val="00940E73"/>
    <w:rsid w:val="0098597D"/>
    <w:rsid w:val="009F619A"/>
    <w:rsid w:val="009F6DDE"/>
    <w:rsid w:val="00A07415"/>
    <w:rsid w:val="00A370A8"/>
    <w:rsid w:val="00A65D5E"/>
    <w:rsid w:val="00B25CE8"/>
    <w:rsid w:val="00BB4CF3"/>
    <w:rsid w:val="00BC1A0D"/>
    <w:rsid w:val="00BC4B5F"/>
    <w:rsid w:val="00BD4753"/>
    <w:rsid w:val="00BD5CB1"/>
    <w:rsid w:val="00BE0E43"/>
    <w:rsid w:val="00BE62EE"/>
    <w:rsid w:val="00C000D3"/>
    <w:rsid w:val="00C003BA"/>
    <w:rsid w:val="00C46878"/>
    <w:rsid w:val="00CB4A51"/>
    <w:rsid w:val="00CD4532"/>
    <w:rsid w:val="00CD47B0"/>
    <w:rsid w:val="00CE6104"/>
    <w:rsid w:val="00CE7918"/>
    <w:rsid w:val="00D16163"/>
    <w:rsid w:val="00D22DBE"/>
    <w:rsid w:val="00D27C15"/>
    <w:rsid w:val="00DB3FAD"/>
    <w:rsid w:val="00DD7173"/>
    <w:rsid w:val="00E402EB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C7475"/>
    <w:rsid w:val="00FE2725"/>
    <w:rsid w:val="00FE4EA8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D067B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Ttulo1">
    <w:name w:val="heading 1"/>
    <w:basedOn w:val="Normal"/>
    <w:link w:val="Ttulo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BB4CF3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B4CF3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cabezadoCar">
    <w:name w:val="Encabezado Car"/>
    <w:basedOn w:val="Fuentedeprrafopredeter"/>
    <w:link w:val="Encabezado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Piedepgina">
    <w:name w:val="footer"/>
    <w:basedOn w:val="Normal"/>
    <w:link w:val="PiedepginaC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462F3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BB4CF3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BB4CF3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346DE2"/>
    <w:rPr>
      <w:color w:val="808080"/>
    </w:rPr>
  </w:style>
  <w:style w:type="character" w:styleId="Textoennegrita">
    <w:name w:val="Strong"/>
    <w:basedOn w:val="Fuentedeprrafopredeter"/>
    <w:uiPriority w:val="22"/>
    <w:qFormat/>
    <w:rsid w:val="00DD71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79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7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58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05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706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209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4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93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14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220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07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66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65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76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332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80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06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5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12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156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14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8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90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24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226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89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7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78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879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90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8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48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98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2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0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88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6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4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1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23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97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8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27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40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&amp;ehk=Fc1vnERhbY6973HYSUJZ9w&amp;r=0&amp;pid=OfficeInsert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KEL\AppData\Roaming\Microsoft\Templates\Formulario%20de%20voluntariad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E8075F0-C5E7-4170-A1C9-739CEF368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voluntariado</Template>
  <TotalTime>0</TotalTime>
  <Pages>1</Pages>
  <Words>109</Words>
  <Characters>602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2020-04-04T09:51:00Z</dcterms:created>
  <dcterms:modified xsi:type="dcterms:W3CDTF">2020-04-07T11:17:00Z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